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659F2" w14:textId="796D78A6" w:rsidR="006B2DFF" w:rsidRPr="00CC4223" w:rsidRDefault="00CC4223" w:rsidP="006E31A7">
      <w:pPr>
        <w:pStyle w:val="Bijlage1"/>
        <w:numPr>
          <w:ilvl w:val="0"/>
          <w:numId w:val="11"/>
        </w:numPr>
        <w:ind w:left="142" w:firstLine="0"/>
        <w:rPr>
          <w:rFonts w:ascii="Verdana" w:hAnsi="Verdana" w:cs="Arial"/>
          <w:color w:val="auto"/>
        </w:rPr>
      </w:pPr>
      <w:bookmarkStart w:id="0" w:name="_Toc85555908"/>
      <w:bookmarkStart w:id="1" w:name="_Toc103416218"/>
      <w:r w:rsidRPr="00CC4223">
        <w:rPr>
          <w:rFonts w:ascii="Verdana" w:hAnsi="Verdana" w:cs="Arial"/>
          <w:color w:val="auto"/>
        </w:rPr>
        <w:t>Handtekeningblad</w:t>
      </w:r>
      <w:bookmarkStart w:id="2" w:name="_Toc134351647"/>
      <w:bookmarkEnd w:id="0"/>
      <w:bookmarkEnd w:id="1"/>
    </w:p>
    <w:tbl>
      <w:tblPr>
        <w:tblStyle w:val="Tabelraster"/>
        <w:tblW w:w="0" w:type="auto"/>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9040"/>
      </w:tblGrid>
      <w:tr w:rsidR="006B2DFF" w:rsidRPr="00542754" w14:paraId="48992ABB" w14:textId="77777777" w:rsidTr="006B2DFF">
        <w:tc>
          <w:tcPr>
            <w:tcW w:w="9060" w:type="dxa"/>
          </w:tcPr>
          <w:p w14:paraId="70657E11" w14:textId="77777777" w:rsidR="006B2DFF" w:rsidRPr="00542754" w:rsidRDefault="006B2DFF" w:rsidP="006B2DFF">
            <w:pPr>
              <w:rPr>
                <w:rFonts w:ascii="Verdana" w:hAnsi="Verdana" w:cs="Arial"/>
              </w:rPr>
            </w:pPr>
          </w:p>
          <w:p w14:paraId="00A24B57" w14:textId="77777777" w:rsidR="006B2DFF" w:rsidRPr="00542754" w:rsidRDefault="006B2DFF" w:rsidP="006B2DFF">
            <w:pPr>
              <w:rPr>
                <w:rFonts w:ascii="Verdana" w:hAnsi="Verdana" w:cs="Arial"/>
              </w:rPr>
            </w:pPr>
            <w:r w:rsidRPr="00542754">
              <w:rPr>
                <w:rFonts w:ascii="Verdana" w:hAnsi="Verdana" w:cs="Arial"/>
              </w:rPr>
              <w:t>Ondergetekende verklaart dat alle antwoorden, overlegde gegevens en gedane verklaringen naar waarheid zijn, gestand kunnen worden gedaan en bij gunning gestand worden gedaan.</w:t>
            </w:r>
          </w:p>
          <w:p w14:paraId="6D30F124" w14:textId="77777777" w:rsidR="006B2DFF" w:rsidRPr="00542754" w:rsidRDefault="006B2DFF" w:rsidP="006B2DFF">
            <w:pPr>
              <w:rPr>
                <w:rFonts w:ascii="Verdana" w:hAnsi="Verdana" w:cs="Arial"/>
              </w:rPr>
            </w:pPr>
          </w:p>
          <w:p w14:paraId="099FD630" w14:textId="77777777" w:rsidR="006B2DFF" w:rsidRPr="00542754" w:rsidRDefault="006B2DFF" w:rsidP="006B2DFF">
            <w:pPr>
              <w:rPr>
                <w:rFonts w:ascii="Verdana" w:hAnsi="Verdana" w:cs="Arial"/>
              </w:rPr>
            </w:pPr>
            <w:r w:rsidRPr="00542754">
              <w:rPr>
                <w:rFonts w:ascii="Verdana" w:hAnsi="Verdana"/>
              </w:rPr>
              <w:t>De volledige inschrijving is, door middel van dit handtekeningblad, ondertekend door degene(n) die de inschrijver rechtsgeldig kan en mag vertegenwoordigen.</w:t>
            </w:r>
          </w:p>
          <w:p w14:paraId="53E8A1DD" w14:textId="77777777" w:rsidR="006B2DFF" w:rsidRPr="00542754" w:rsidRDefault="006B2DFF" w:rsidP="006B2DFF">
            <w:pPr>
              <w:rPr>
                <w:rFonts w:ascii="Verdana" w:hAnsi="Verdana" w:cs="Arial"/>
              </w:rPr>
            </w:pPr>
          </w:p>
          <w:p w14:paraId="1E967E7E" w14:textId="77777777" w:rsidR="006B2DFF" w:rsidRPr="00542754" w:rsidRDefault="006B2DFF" w:rsidP="006B2DFF">
            <w:pPr>
              <w:rPr>
                <w:rFonts w:ascii="Verdana" w:hAnsi="Verdana" w:cs="Arial"/>
              </w:rPr>
            </w:pPr>
            <w:r w:rsidRPr="00542754">
              <w:rPr>
                <w:rFonts w:ascii="Verdana" w:hAnsi="Verdana" w:cs="Arial"/>
              </w:rPr>
              <w:t xml:space="preserve">Naam ondergetekende: </w:t>
            </w:r>
          </w:p>
          <w:p w14:paraId="0E7F6E22" w14:textId="77777777" w:rsidR="006B2DFF" w:rsidRPr="00542754" w:rsidRDefault="006B2DFF" w:rsidP="006B2DFF">
            <w:pPr>
              <w:rPr>
                <w:rFonts w:ascii="Verdana" w:hAnsi="Verdana" w:cs="Arial"/>
              </w:rPr>
            </w:pPr>
            <w:r w:rsidRPr="00542754">
              <w:rPr>
                <w:rFonts w:ascii="Verdana" w:hAnsi="Verdana" w:cs="Arial"/>
              </w:rPr>
              <w:t>Datum:</w:t>
            </w:r>
          </w:p>
          <w:p w14:paraId="49B0D755" w14:textId="77777777" w:rsidR="006B2DFF" w:rsidRPr="00542754" w:rsidRDefault="006B2DFF" w:rsidP="006B2DFF">
            <w:pPr>
              <w:rPr>
                <w:rFonts w:ascii="Verdana" w:hAnsi="Verdana" w:cs="Arial"/>
              </w:rPr>
            </w:pPr>
          </w:p>
          <w:p w14:paraId="2041AE93" w14:textId="77777777" w:rsidR="006B2DFF" w:rsidRPr="00542754" w:rsidRDefault="006B2DFF" w:rsidP="006B2DFF">
            <w:pPr>
              <w:rPr>
                <w:rFonts w:ascii="Verdana" w:hAnsi="Verdana" w:cs="Arial"/>
              </w:rPr>
            </w:pPr>
          </w:p>
          <w:p w14:paraId="12D2F6F3" w14:textId="77777777" w:rsidR="006B2DFF" w:rsidRPr="00542754" w:rsidRDefault="006B2DFF" w:rsidP="006B2DFF">
            <w:pPr>
              <w:rPr>
                <w:rFonts w:ascii="Verdana" w:hAnsi="Verdana" w:cs="Arial"/>
              </w:rPr>
            </w:pPr>
          </w:p>
          <w:p w14:paraId="42588EEF" w14:textId="77777777" w:rsidR="006B2DFF" w:rsidRPr="00542754" w:rsidRDefault="006B2DFF" w:rsidP="006B2DFF">
            <w:pPr>
              <w:rPr>
                <w:rFonts w:ascii="Verdana" w:hAnsi="Verdana" w:cs="Arial"/>
              </w:rPr>
            </w:pPr>
            <w:r w:rsidRPr="00542754">
              <w:rPr>
                <w:rFonts w:ascii="Verdana" w:hAnsi="Verdana" w:cs="Arial"/>
              </w:rPr>
              <w:t>Handtekening:</w:t>
            </w:r>
          </w:p>
          <w:p w14:paraId="5A704BAD" w14:textId="77777777" w:rsidR="006B2DFF" w:rsidRPr="00542754" w:rsidRDefault="006B2DFF" w:rsidP="006B2DFF">
            <w:pPr>
              <w:rPr>
                <w:rFonts w:ascii="Verdana" w:hAnsi="Verdana" w:cs="Arial"/>
              </w:rPr>
            </w:pPr>
          </w:p>
          <w:p w14:paraId="2114186C" w14:textId="77777777" w:rsidR="006B2DFF" w:rsidRPr="00542754" w:rsidRDefault="006B2DFF" w:rsidP="006B2DFF">
            <w:pPr>
              <w:rPr>
                <w:rFonts w:ascii="Verdana" w:hAnsi="Verdana" w:cs="Arial"/>
              </w:rPr>
            </w:pPr>
          </w:p>
          <w:p w14:paraId="1AF9A248" w14:textId="77777777" w:rsidR="006B2DFF" w:rsidRPr="00542754" w:rsidRDefault="006B2DFF" w:rsidP="006B2DFF">
            <w:pPr>
              <w:rPr>
                <w:rFonts w:ascii="Verdana" w:hAnsi="Verdana" w:cs="Arial"/>
              </w:rPr>
            </w:pPr>
          </w:p>
          <w:p w14:paraId="75D35CB9" w14:textId="77777777" w:rsidR="006B2DFF" w:rsidRPr="00542754" w:rsidRDefault="006B2DFF" w:rsidP="006B2DFF">
            <w:pPr>
              <w:rPr>
                <w:rFonts w:ascii="Verdana" w:hAnsi="Verdana"/>
              </w:rPr>
            </w:pPr>
          </w:p>
        </w:tc>
      </w:tr>
    </w:tbl>
    <w:p w14:paraId="370915C9" w14:textId="77777777" w:rsidR="006B2DFF" w:rsidRPr="00542754" w:rsidRDefault="006B2DFF" w:rsidP="006B2DFF">
      <w:pPr>
        <w:rPr>
          <w:rFonts w:ascii="Verdana" w:hAnsi="Verdana"/>
        </w:rPr>
      </w:pPr>
    </w:p>
    <w:p w14:paraId="72958F4A" w14:textId="77777777" w:rsidR="006B2DFF" w:rsidRPr="00542754" w:rsidRDefault="006B2DFF" w:rsidP="006B2DFF">
      <w:pPr>
        <w:rPr>
          <w:rFonts w:ascii="Verdana" w:hAnsi="Verdana"/>
        </w:rPr>
        <w:sectPr w:rsidR="006B2DFF" w:rsidRPr="00542754" w:rsidSect="000E7F68">
          <w:headerReference w:type="default" r:id="rId12"/>
          <w:footerReference w:type="default" r:id="rId13"/>
          <w:headerReference w:type="first" r:id="rId14"/>
          <w:footerReference w:type="first" r:id="rId15"/>
          <w:pgSz w:w="11906" w:h="16838"/>
          <w:pgMar w:top="1418" w:right="1418" w:bottom="1213" w:left="1418" w:header="709" w:footer="312" w:gutter="0"/>
          <w:cols w:space="708"/>
          <w:titlePg/>
          <w:docGrid w:linePitch="360"/>
        </w:sectPr>
      </w:pPr>
    </w:p>
    <w:p w14:paraId="6EA710D3" w14:textId="564B2CB6" w:rsidR="00F561C0" w:rsidRPr="00A13C50" w:rsidRDefault="00353562" w:rsidP="00670139">
      <w:pPr>
        <w:pStyle w:val="Bijlage1"/>
        <w:numPr>
          <w:ilvl w:val="0"/>
          <w:numId w:val="11"/>
        </w:numPr>
        <w:spacing w:before="240" w:after="60"/>
        <w:ind w:left="573" w:hanging="431"/>
        <w:rPr>
          <w:rFonts w:ascii="Verdana" w:hAnsi="Verdana" w:cs="Arial"/>
          <w:color w:val="auto"/>
        </w:rPr>
      </w:pPr>
      <w:bookmarkStart w:id="3" w:name="_Toc76113990"/>
      <w:r w:rsidRPr="00A13C50">
        <w:rPr>
          <w:rFonts w:ascii="Verdana" w:hAnsi="Verdana" w:cs="Arial"/>
          <w:color w:val="auto"/>
        </w:rPr>
        <w:lastRenderedPageBreak/>
        <w:t>S</w:t>
      </w:r>
      <w:r w:rsidR="00025B98" w:rsidRPr="00A13C50">
        <w:rPr>
          <w:rFonts w:ascii="Verdana" w:hAnsi="Verdana" w:cs="Arial"/>
          <w:color w:val="auto"/>
        </w:rPr>
        <w:t>electiecriteria</w:t>
      </w:r>
      <w:bookmarkEnd w:id="2"/>
      <w:bookmarkEnd w:id="3"/>
    </w:p>
    <w:tbl>
      <w:tblPr>
        <w:tblW w:w="14290"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2347"/>
        <w:gridCol w:w="8703"/>
        <w:gridCol w:w="1620"/>
        <w:gridCol w:w="1620"/>
      </w:tblGrid>
      <w:tr w:rsidR="00025B98" w:rsidRPr="00542754" w14:paraId="683D2099" w14:textId="77777777" w:rsidTr="008D7529">
        <w:trPr>
          <w:cantSplit/>
          <w:tblHeader/>
          <w:tblCellSpacing w:w="20" w:type="dxa"/>
        </w:trPr>
        <w:tc>
          <w:tcPr>
            <w:tcW w:w="2287" w:type="dxa"/>
            <w:shd w:val="clear" w:color="auto" w:fill="E6E6E6"/>
          </w:tcPr>
          <w:p w14:paraId="1A3D741A" w14:textId="01644A8F" w:rsidR="00025B98" w:rsidRPr="00542754" w:rsidRDefault="00025B98">
            <w:pPr>
              <w:rPr>
                <w:rFonts w:ascii="Verdana" w:hAnsi="Verdana" w:cs="Arial"/>
                <w:b/>
              </w:rPr>
            </w:pPr>
            <w:r w:rsidRPr="00542754">
              <w:rPr>
                <w:rFonts w:ascii="Verdana" w:hAnsi="Verdana" w:cs="Arial"/>
                <w:b/>
              </w:rPr>
              <w:t>Nummer</w:t>
            </w:r>
          </w:p>
        </w:tc>
        <w:tc>
          <w:tcPr>
            <w:tcW w:w="8663" w:type="dxa"/>
            <w:shd w:val="clear" w:color="auto" w:fill="E6E6E6"/>
          </w:tcPr>
          <w:p w14:paraId="429BD041" w14:textId="77777777" w:rsidR="00025B98" w:rsidRPr="00542754" w:rsidRDefault="00025B98">
            <w:pPr>
              <w:rPr>
                <w:rFonts w:ascii="Verdana" w:hAnsi="Verdana" w:cs="Arial"/>
                <w:b/>
              </w:rPr>
            </w:pPr>
            <w:r w:rsidRPr="00542754">
              <w:rPr>
                <w:rFonts w:ascii="Verdana" w:hAnsi="Verdana" w:cs="Arial"/>
                <w:b/>
              </w:rPr>
              <w:t>Eis</w:t>
            </w:r>
          </w:p>
        </w:tc>
        <w:tc>
          <w:tcPr>
            <w:tcW w:w="1580" w:type="dxa"/>
            <w:shd w:val="clear" w:color="auto" w:fill="E6E6E6"/>
          </w:tcPr>
          <w:p w14:paraId="6E911A0A" w14:textId="77777777" w:rsidR="00025B98" w:rsidRPr="00542754" w:rsidRDefault="00A6451A" w:rsidP="00A6451A">
            <w:pPr>
              <w:rPr>
                <w:rFonts w:ascii="Verdana" w:hAnsi="Verdana"/>
                <w:b/>
                <w:bCs/>
              </w:rPr>
            </w:pPr>
            <w:r w:rsidRPr="00542754">
              <w:rPr>
                <w:rFonts w:ascii="Verdana" w:hAnsi="Verdana"/>
                <w:b/>
                <w:bCs/>
              </w:rPr>
              <w:t>V</w:t>
            </w:r>
            <w:r w:rsidR="00025B98" w:rsidRPr="00542754">
              <w:rPr>
                <w:rFonts w:ascii="Verdana" w:hAnsi="Verdana"/>
                <w:b/>
                <w:bCs/>
              </w:rPr>
              <w:t>erplichte bijlage nummering</w:t>
            </w:r>
          </w:p>
        </w:tc>
        <w:tc>
          <w:tcPr>
            <w:tcW w:w="1560" w:type="dxa"/>
            <w:shd w:val="clear" w:color="auto" w:fill="E6E6E6"/>
          </w:tcPr>
          <w:p w14:paraId="4FA0D5F6" w14:textId="77777777" w:rsidR="00025B98" w:rsidRPr="00542754" w:rsidRDefault="00025B98">
            <w:pPr>
              <w:rPr>
                <w:rFonts w:ascii="Verdana" w:hAnsi="Verdana" w:cs="Arial"/>
                <w:b/>
              </w:rPr>
            </w:pPr>
            <w:r w:rsidRPr="00542754">
              <w:rPr>
                <w:rFonts w:ascii="Verdana" w:hAnsi="Verdana" w:cs="Arial"/>
                <w:b/>
              </w:rPr>
              <w:t>Akkoord bevestigen met ‘ja’</w:t>
            </w:r>
          </w:p>
        </w:tc>
      </w:tr>
      <w:tr w:rsidR="00025B98" w:rsidRPr="00542754" w14:paraId="26156698" w14:textId="77777777" w:rsidTr="008D7529">
        <w:trPr>
          <w:cantSplit/>
          <w:tblCellSpacing w:w="20" w:type="dxa"/>
        </w:trPr>
        <w:tc>
          <w:tcPr>
            <w:tcW w:w="2287" w:type="dxa"/>
          </w:tcPr>
          <w:p w14:paraId="0C186C72" w14:textId="77777777" w:rsidR="00F561C0" w:rsidRPr="00542754" w:rsidRDefault="00F561C0" w:rsidP="006E1E8A">
            <w:pPr>
              <w:numPr>
                <w:ilvl w:val="0"/>
                <w:numId w:val="15"/>
              </w:numPr>
              <w:jc w:val="both"/>
              <w:rPr>
                <w:rFonts w:ascii="Verdana" w:hAnsi="Verdana" w:cs="Arial"/>
              </w:rPr>
            </w:pPr>
          </w:p>
        </w:tc>
        <w:tc>
          <w:tcPr>
            <w:tcW w:w="8663" w:type="dxa"/>
          </w:tcPr>
          <w:p w14:paraId="2005033E" w14:textId="75FC921E" w:rsidR="00025B98" w:rsidRPr="00542754" w:rsidRDefault="00BC6821" w:rsidP="000E7F68">
            <w:pPr>
              <w:rPr>
                <w:rFonts w:ascii="Verdana" w:hAnsi="Verdana"/>
              </w:rPr>
            </w:pPr>
            <w:r w:rsidRPr="00542754">
              <w:rPr>
                <w:rFonts w:ascii="Verdana" w:hAnsi="Verdana"/>
              </w:rPr>
              <w:t xml:space="preserve">Inschrijver heeft </w:t>
            </w:r>
            <w:r w:rsidR="00A74DC5" w:rsidRPr="002E36C2">
              <w:rPr>
                <w:rFonts w:ascii="Verdana" w:hAnsi="Verdana"/>
              </w:rPr>
              <w:t>Annex X</w:t>
            </w:r>
            <w:r w:rsidR="000374E2" w:rsidRPr="00542754">
              <w:rPr>
                <w:rFonts w:ascii="Verdana" w:hAnsi="Verdana"/>
              </w:rPr>
              <w:t xml:space="preserve"> </w:t>
            </w:r>
            <w:r w:rsidR="009C50D2" w:rsidRPr="00542754">
              <w:rPr>
                <w:rFonts w:ascii="Verdana" w:hAnsi="Verdana"/>
              </w:rPr>
              <w:t>Uniform Europees Aanbestedingsdocument (UEA)</w:t>
            </w:r>
            <w:r w:rsidR="00025B98" w:rsidRPr="00542754">
              <w:rPr>
                <w:rFonts w:ascii="Verdana" w:hAnsi="Verdana"/>
              </w:rPr>
              <w:t xml:space="preserve"> volledig ingevuld en bijgevoegd als bijlage.</w:t>
            </w:r>
          </w:p>
          <w:p w14:paraId="7B5A3358" w14:textId="77777777" w:rsidR="006E1E8A" w:rsidRPr="00542754" w:rsidRDefault="006E1E8A" w:rsidP="006E1E8A">
            <w:pPr>
              <w:rPr>
                <w:rFonts w:ascii="Verdana" w:hAnsi="Verdana"/>
              </w:rPr>
            </w:pPr>
            <w:r w:rsidRPr="00542754">
              <w:rPr>
                <w:rFonts w:ascii="Verdana" w:hAnsi="Verdana"/>
              </w:rPr>
              <w:t xml:space="preserve">Hiermee kan inschrijver aangeven of </w:t>
            </w:r>
            <w:proofErr w:type="spellStart"/>
            <w:r w:rsidRPr="00542754">
              <w:rPr>
                <w:rFonts w:ascii="Verdana" w:hAnsi="Verdana"/>
              </w:rPr>
              <w:t>uitsluitinggronden</w:t>
            </w:r>
            <w:proofErr w:type="spellEnd"/>
            <w:r w:rsidRPr="00542754">
              <w:rPr>
                <w:rFonts w:ascii="Verdana" w:hAnsi="Verdana"/>
              </w:rPr>
              <w:t xml:space="preserve"> op hem van toepassing zijn en of hij voldoet aan de gestelde geschiktheidseisen.</w:t>
            </w:r>
          </w:p>
        </w:tc>
        <w:tc>
          <w:tcPr>
            <w:tcW w:w="1580" w:type="dxa"/>
          </w:tcPr>
          <w:p w14:paraId="4E709E4B" w14:textId="272E3A91" w:rsidR="00025B98" w:rsidRPr="00542754" w:rsidRDefault="000374E2" w:rsidP="003870EC">
            <w:pPr>
              <w:jc w:val="center"/>
              <w:rPr>
                <w:rFonts w:ascii="Verdana" w:hAnsi="Verdana"/>
                <w:iCs/>
              </w:rPr>
            </w:pPr>
            <w:r w:rsidRPr="00690BED">
              <w:rPr>
                <w:rFonts w:ascii="Verdana" w:hAnsi="Verdana"/>
              </w:rPr>
              <w:t xml:space="preserve">Annex X </w:t>
            </w:r>
            <w:r w:rsidR="00025B98" w:rsidRPr="00690BED">
              <w:rPr>
                <w:rFonts w:ascii="Verdana" w:hAnsi="Verdana"/>
                <w:iCs/>
              </w:rPr>
              <w:t xml:space="preserve">bijvoegen als </w:t>
            </w:r>
            <w:r w:rsidR="00DF69E4" w:rsidRPr="00690BED">
              <w:rPr>
                <w:rFonts w:ascii="Verdana" w:hAnsi="Verdana"/>
                <w:b/>
                <w:iCs/>
              </w:rPr>
              <w:t>B</w:t>
            </w:r>
            <w:r w:rsidR="00025B98" w:rsidRPr="00690BED">
              <w:rPr>
                <w:rFonts w:ascii="Verdana" w:hAnsi="Verdana"/>
                <w:b/>
                <w:iCs/>
              </w:rPr>
              <w:t>ijlage 1</w:t>
            </w:r>
          </w:p>
        </w:tc>
        <w:tc>
          <w:tcPr>
            <w:tcW w:w="1560" w:type="dxa"/>
          </w:tcPr>
          <w:p w14:paraId="51758FAB" w14:textId="77777777" w:rsidR="00C16EA1" w:rsidRPr="00542754" w:rsidRDefault="00C16EA1">
            <w:pPr>
              <w:rPr>
                <w:rFonts w:ascii="Verdana" w:hAnsi="Verdana" w:cs="Arial"/>
              </w:rPr>
            </w:pPr>
          </w:p>
        </w:tc>
      </w:tr>
      <w:tr w:rsidR="00025B98" w:rsidRPr="00542754" w14:paraId="567645B3" w14:textId="77777777" w:rsidTr="008D7529">
        <w:trPr>
          <w:cantSplit/>
          <w:tblCellSpacing w:w="20" w:type="dxa"/>
        </w:trPr>
        <w:tc>
          <w:tcPr>
            <w:tcW w:w="2287" w:type="dxa"/>
          </w:tcPr>
          <w:p w14:paraId="1E0D9609" w14:textId="77777777" w:rsidR="00F561C0" w:rsidRPr="00542754" w:rsidRDefault="00F561C0" w:rsidP="006E1E8A">
            <w:pPr>
              <w:numPr>
                <w:ilvl w:val="0"/>
                <w:numId w:val="15"/>
              </w:numPr>
              <w:jc w:val="both"/>
              <w:rPr>
                <w:rFonts w:ascii="Verdana" w:hAnsi="Verdana" w:cs="Arial"/>
              </w:rPr>
            </w:pPr>
          </w:p>
        </w:tc>
        <w:tc>
          <w:tcPr>
            <w:tcW w:w="8663" w:type="dxa"/>
          </w:tcPr>
          <w:p w14:paraId="0A418F52" w14:textId="77777777" w:rsidR="00025B98" w:rsidRPr="00542754" w:rsidRDefault="00025B98">
            <w:pPr>
              <w:rPr>
                <w:rFonts w:ascii="Verdana" w:hAnsi="Verdana"/>
              </w:rPr>
            </w:pPr>
            <w:r w:rsidRPr="00542754">
              <w:rPr>
                <w:rFonts w:ascii="Verdana" w:hAnsi="Verdana"/>
              </w:rPr>
              <w:t>Inschrijver heeft een recent, doch niet ouder dan drie maanden</w:t>
            </w:r>
            <w:r w:rsidR="001E1A07" w:rsidRPr="00542754">
              <w:rPr>
                <w:rFonts w:ascii="Verdana" w:hAnsi="Verdana"/>
              </w:rPr>
              <w:t xml:space="preserve"> vanaf de publicatiedatum van aankondiging</w:t>
            </w:r>
            <w:r w:rsidRPr="00542754">
              <w:rPr>
                <w:rFonts w:ascii="Verdana" w:hAnsi="Verdana"/>
              </w:rPr>
              <w:t xml:space="preserve">, bewijs van inschrijving van inschrijver in het nationale handelsregister, of afschrift daarvan bijgevoegd. </w:t>
            </w:r>
          </w:p>
        </w:tc>
        <w:tc>
          <w:tcPr>
            <w:tcW w:w="1580" w:type="dxa"/>
          </w:tcPr>
          <w:p w14:paraId="1023EB2C" w14:textId="77777777" w:rsidR="00025B98" w:rsidRPr="00542754" w:rsidRDefault="000E7F68" w:rsidP="00DF69E4">
            <w:pPr>
              <w:jc w:val="center"/>
              <w:rPr>
                <w:rFonts w:ascii="Verdana" w:hAnsi="Verdana"/>
              </w:rPr>
            </w:pPr>
            <w:r w:rsidRPr="00542754">
              <w:rPr>
                <w:rFonts w:ascii="Verdana" w:hAnsi="Verdana"/>
                <w:iCs/>
              </w:rPr>
              <w:t>B</w:t>
            </w:r>
            <w:r w:rsidR="00025B98" w:rsidRPr="00542754">
              <w:rPr>
                <w:rFonts w:ascii="Verdana" w:hAnsi="Verdana"/>
                <w:iCs/>
              </w:rPr>
              <w:t xml:space="preserve">ijvoegen als </w:t>
            </w:r>
            <w:r w:rsidR="00DF69E4" w:rsidRPr="00690BED">
              <w:rPr>
                <w:rFonts w:ascii="Verdana" w:hAnsi="Verdana"/>
                <w:b/>
                <w:iCs/>
              </w:rPr>
              <w:t>B</w:t>
            </w:r>
            <w:r w:rsidR="000374E2" w:rsidRPr="00690BED">
              <w:rPr>
                <w:rFonts w:ascii="Verdana" w:hAnsi="Verdana"/>
                <w:b/>
                <w:iCs/>
              </w:rPr>
              <w:t>ijlage 2</w:t>
            </w:r>
          </w:p>
        </w:tc>
        <w:tc>
          <w:tcPr>
            <w:tcW w:w="1560" w:type="dxa"/>
          </w:tcPr>
          <w:p w14:paraId="4D01BB2B" w14:textId="77777777" w:rsidR="00025B98" w:rsidRPr="00542754" w:rsidRDefault="00025B98">
            <w:pPr>
              <w:rPr>
                <w:rFonts w:ascii="Verdana" w:hAnsi="Verdana" w:cs="Arial"/>
              </w:rPr>
            </w:pPr>
          </w:p>
        </w:tc>
      </w:tr>
      <w:tr w:rsidR="007A2084" w:rsidRPr="00542754" w14:paraId="325534F0" w14:textId="77777777" w:rsidTr="008D7529">
        <w:trPr>
          <w:cantSplit/>
          <w:tblCellSpacing w:w="20" w:type="dxa"/>
        </w:trPr>
        <w:tc>
          <w:tcPr>
            <w:tcW w:w="2287" w:type="dxa"/>
          </w:tcPr>
          <w:p w14:paraId="125CBF25" w14:textId="77777777" w:rsidR="007A2084" w:rsidRPr="00542754" w:rsidRDefault="007A2084" w:rsidP="006E1E8A">
            <w:pPr>
              <w:numPr>
                <w:ilvl w:val="0"/>
                <w:numId w:val="15"/>
              </w:numPr>
              <w:jc w:val="both"/>
              <w:rPr>
                <w:rFonts w:ascii="Verdana" w:hAnsi="Verdana" w:cs="Arial"/>
              </w:rPr>
            </w:pPr>
          </w:p>
        </w:tc>
        <w:tc>
          <w:tcPr>
            <w:tcW w:w="8663" w:type="dxa"/>
          </w:tcPr>
          <w:p w14:paraId="0B1D9D20" w14:textId="77777777" w:rsidR="007A2084" w:rsidRPr="00542754" w:rsidRDefault="007A2084" w:rsidP="007A2084">
            <w:pPr>
              <w:rPr>
                <w:rFonts w:ascii="Verdana" w:hAnsi="Verdana"/>
              </w:rPr>
            </w:pPr>
            <w:r w:rsidRPr="00542754">
              <w:rPr>
                <w:rFonts w:ascii="Verdana" w:hAnsi="Verdana"/>
              </w:rPr>
              <w:t xml:space="preserve">Inschrijver verklaart dat hij voldoet en gedurende de looptijd van de overeenkomst zal blijven voldoen aan zijn verplichtingen ten aanzien van de betaling van belastingen overeenkomstig de wettelijke bepalingen van het land van opdrachtgever dan wel van het land waar inschrijver is gevestigd. </w:t>
            </w:r>
          </w:p>
          <w:p w14:paraId="0A218E53" w14:textId="77777777" w:rsidR="007A2084" w:rsidRPr="00542754" w:rsidRDefault="007A2084" w:rsidP="00887AAD">
            <w:pPr>
              <w:rPr>
                <w:rFonts w:ascii="Verdana" w:hAnsi="Verdana"/>
              </w:rPr>
            </w:pPr>
            <w:r w:rsidRPr="00542754">
              <w:rPr>
                <w:rFonts w:ascii="Verdana" w:hAnsi="Verdana"/>
                <w:i/>
                <w:iCs/>
              </w:rPr>
              <w:t xml:space="preserve">Indien daarom wordt verzocht, wordt bij de </w:t>
            </w:r>
            <w:r w:rsidR="00887AAD" w:rsidRPr="00542754">
              <w:rPr>
                <w:rFonts w:ascii="Verdana" w:hAnsi="Verdana"/>
                <w:i/>
                <w:iCs/>
              </w:rPr>
              <w:t xml:space="preserve">verificatievergadering </w:t>
            </w:r>
            <w:r w:rsidRPr="00542754">
              <w:rPr>
                <w:rFonts w:ascii="Verdana" w:hAnsi="Verdana"/>
                <w:i/>
                <w:iCs/>
              </w:rPr>
              <w:t>het bewijs overgelegd.</w:t>
            </w:r>
          </w:p>
        </w:tc>
        <w:tc>
          <w:tcPr>
            <w:tcW w:w="1580" w:type="dxa"/>
          </w:tcPr>
          <w:p w14:paraId="445DB462" w14:textId="77777777" w:rsidR="007A2084" w:rsidRPr="00542754" w:rsidRDefault="007A2084">
            <w:pPr>
              <w:jc w:val="center"/>
              <w:rPr>
                <w:rFonts w:ascii="Verdana" w:hAnsi="Verdana"/>
              </w:rPr>
            </w:pPr>
          </w:p>
        </w:tc>
        <w:tc>
          <w:tcPr>
            <w:tcW w:w="1560" w:type="dxa"/>
          </w:tcPr>
          <w:p w14:paraId="59DDF036" w14:textId="77777777" w:rsidR="007A2084" w:rsidRPr="00542754" w:rsidRDefault="007A2084">
            <w:pPr>
              <w:rPr>
                <w:rFonts w:ascii="Verdana" w:hAnsi="Verdana" w:cs="Arial"/>
              </w:rPr>
            </w:pPr>
          </w:p>
        </w:tc>
      </w:tr>
      <w:tr w:rsidR="007A2084" w:rsidRPr="00542754" w14:paraId="751FCDFE" w14:textId="77777777" w:rsidTr="008D7529">
        <w:trPr>
          <w:cantSplit/>
          <w:tblCellSpacing w:w="20" w:type="dxa"/>
        </w:trPr>
        <w:tc>
          <w:tcPr>
            <w:tcW w:w="2287" w:type="dxa"/>
          </w:tcPr>
          <w:p w14:paraId="09DCB58E" w14:textId="77777777" w:rsidR="007A2084" w:rsidRPr="00542754" w:rsidRDefault="007A2084" w:rsidP="006E1E8A">
            <w:pPr>
              <w:numPr>
                <w:ilvl w:val="0"/>
                <w:numId w:val="15"/>
              </w:numPr>
              <w:jc w:val="both"/>
              <w:rPr>
                <w:rFonts w:ascii="Verdana" w:hAnsi="Verdana" w:cs="Arial"/>
              </w:rPr>
            </w:pPr>
          </w:p>
        </w:tc>
        <w:tc>
          <w:tcPr>
            <w:tcW w:w="8663" w:type="dxa"/>
          </w:tcPr>
          <w:p w14:paraId="732DBE4F" w14:textId="77777777" w:rsidR="007A2084" w:rsidRPr="00542754" w:rsidRDefault="007A2084" w:rsidP="004A122E">
            <w:pPr>
              <w:rPr>
                <w:rFonts w:ascii="Verdana" w:hAnsi="Verdana"/>
              </w:rPr>
            </w:pPr>
            <w:r w:rsidRPr="00542754">
              <w:rPr>
                <w:rFonts w:ascii="Verdana" w:hAnsi="Verdana"/>
              </w:rPr>
              <w:t>Inschrijver heeft geen bezwaar tegen een eventueel uit te voeren antecedentenonderzoek naar de betrouwbaarheid van zijn bedrijf en de eventueel door zijn bedrijf in te schakelen onderaannemers.</w:t>
            </w:r>
          </w:p>
        </w:tc>
        <w:tc>
          <w:tcPr>
            <w:tcW w:w="1580" w:type="dxa"/>
          </w:tcPr>
          <w:p w14:paraId="3CEABF9B" w14:textId="77777777" w:rsidR="007A2084" w:rsidRPr="00542754" w:rsidRDefault="007A2084">
            <w:pPr>
              <w:jc w:val="center"/>
              <w:rPr>
                <w:rFonts w:ascii="Verdana" w:hAnsi="Verdana"/>
              </w:rPr>
            </w:pPr>
          </w:p>
        </w:tc>
        <w:tc>
          <w:tcPr>
            <w:tcW w:w="1560" w:type="dxa"/>
          </w:tcPr>
          <w:p w14:paraId="14C56E29" w14:textId="77777777" w:rsidR="007A2084" w:rsidRPr="00542754" w:rsidRDefault="007A2084">
            <w:pPr>
              <w:rPr>
                <w:rFonts w:ascii="Verdana" w:hAnsi="Verdana" w:cs="Arial"/>
              </w:rPr>
            </w:pPr>
          </w:p>
        </w:tc>
      </w:tr>
      <w:tr w:rsidR="007A2084" w:rsidRPr="00542754" w14:paraId="243AC8B4" w14:textId="77777777" w:rsidTr="008D7529">
        <w:trPr>
          <w:cantSplit/>
          <w:tblCellSpacing w:w="20" w:type="dxa"/>
        </w:trPr>
        <w:tc>
          <w:tcPr>
            <w:tcW w:w="2287" w:type="dxa"/>
          </w:tcPr>
          <w:p w14:paraId="602E84D4" w14:textId="77777777" w:rsidR="007A2084" w:rsidRPr="00542754" w:rsidRDefault="007A2084" w:rsidP="006E1E8A">
            <w:pPr>
              <w:numPr>
                <w:ilvl w:val="0"/>
                <w:numId w:val="15"/>
              </w:numPr>
              <w:jc w:val="both"/>
              <w:rPr>
                <w:rFonts w:ascii="Verdana" w:hAnsi="Verdana" w:cs="Arial"/>
              </w:rPr>
            </w:pPr>
          </w:p>
        </w:tc>
        <w:tc>
          <w:tcPr>
            <w:tcW w:w="8663" w:type="dxa"/>
          </w:tcPr>
          <w:p w14:paraId="73AAA715" w14:textId="77777777" w:rsidR="007A2084" w:rsidRPr="00542754" w:rsidRDefault="007A2084" w:rsidP="004A122E">
            <w:pPr>
              <w:rPr>
                <w:rFonts w:ascii="Verdana" w:hAnsi="Verdana"/>
              </w:rPr>
            </w:pPr>
            <w:r w:rsidRPr="00542754">
              <w:rPr>
                <w:rFonts w:ascii="Verdana" w:hAnsi="Verdana"/>
              </w:rPr>
              <w:t>Indien bij uitvoering van de opdracht gebruik gemaakt wordt van derden, geldt inschrijver als hoofdaannemer. De hoofdaannemer is te allen tijde enig aanspreekpunt voor opdrachtgever en is volledig verantwoordelijk en aansprakelijk voor de nakoming van de opdracht. Te allen tijde gelden de gestelde eisen ook voor onderaannemers.</w:t>
            </w:r>
          </w:p>
        </w:tc>
        <w:tc>
          <w:tcPr>
            <w:tcW w:w="1580" w:type="dxa"/>
          </w:tcPr>
          <w:p w14:paraId="74D8CA4F" w14:textId="77777777" w:rsidR="007A2084" w:rsidRPr="00542754" w:rsidRDefault="007A2084">
            <w:pPr>
              <w:jc w:val="center"/>
              <w:rPr>
                <w:rFonts w:ascii="Verdana" w:hAnsi="Verdana"/>
              </w:rPr>
            </w:pPr>
          </w:p>
        </w:tc>
        <w:tc>
          <w:tcPr>
            <w:tcW w:w="1560" w:type="dxa"/>
          </w:tcPr>
          <w:p w14:paraId="3BD6384D" w14:textId="77777777" w:rsidR="007A2084" w:rsidRPr="00542754" w:rsidRDefault="007A2084">
            <w:pPr>
              <w:rPr>
                <w:rFonts w:ascii="Verdana" w:hAnsi="Verdana" w:cs="Arial"/>
              </w:rPr>
            </w:pPr>
          </w:p>
        </w:tc>
      </w:tr>
      <w:tr w:rsidR="007A2084" w:rsidRPr="00542754" w14:paraId="64BC3437" w14:textId="77777777" w:rsidTr="008D7529">
        <w:trPr>
          <w:cantSplit/>
          <w:tblCellSpacing w:w="20" w:type="dxa"/>
        </w:trPr>
        <w:tc>
          <w:tcPr>
            <w:tcW w:w="2287" w:type="dxa"/>
          </w:tcPr>
          <w:p w14:paraId="7E3255FD" w14:textId="77777777" w:rsidR="007A2084" w:rsidRPr="00542754" w:rsidRDefault="007A2084" w:rsidP="006E1E8A">
            <w:pPr>
              <w:numPr>
                <w:ilvl w:val="0"/>
                <w:numId w:val="15"/>
              </w:numPr>
              <w:jc w:val="both"/>
              <w:rPr>
                <w:rFonts w:ascii="Verdana" w:hAnsi="Verdana" w:cs="Arial"/>
              </w:rPr>
            </w:pPr>
          </w:p>
        </w:tc>
        <w:tc>
          <w:tcPr>
            <w:tcW w:w="8663" w:type="dxa"/>
          </w:tcPr>
          <w:p w14:paraId="6C19B861" w14:textId="77777777" w:rsidR="007A2084" w:rsidRPr="00542754" w:rsidRDefault="007A2084" w:rsidP="007A2084">
            <w:pPr>
              <w:rPr>
                <w:rFonts w:ascii="Verdana" w:hAnsi="Verdana"/>
              </w:rPr>
            </w:pPr>
            <w:r w:rsidRPr="00542754">
              <w:rPr>
                <w:rFonts w:ascii="Verdana" w:hAnsi="Verdana"/>
              </w:rPr>
              <w:t xml:space="preserve">Inschrijver heeft en houdt gedurende de looptijd van de overeenkomst al die verzekeringen aan die op afdoende wijze wettelijke, beroeps- en/of productaansprakelijkheid afdekken. De verzekeringen hebben een adequate dekking per gebeurtenis. </w:t>
            </w:r>
          </w:p>
          <w:p w14:paraId="31C3499D" w14:textId="77777777" w:rsidR="006E1E8A" w:rsidRPr="00542754" w:rsidRDefault="00A74DC5" w:rsidP="00A74DC5">
            <w:pPr>
              <w:rPr>
                <w:rFonts w:ascii="Verdana" w:hAnsi="Verdana"/>
                <w:i/>
                <w:iCs/>
              </w:rPr>
            </w:pPr>
            <w:r w:rsidRPr="00542754">
              <w:rPr>
                <w:rFonts w:ascii="Verdana" w:hAnsi="Verdana"/>
                <w:i/>
                <w:iCs/>
              </w:rPr>
              <w:t xml:space="preserve">Indien daarom wordt verzocht, wordt bij de verificatievergadering </w:t>
            </w:r>
            <w:r w:rsidR="007A2084" w:rsidRPr="00542754">
              <w:rPr>
                <w:rFonts w:ascii="Verdana" w:hAnsi="Verdana"/>
                <w:i/>
                <w:iCs/>
              </w:rPr>
              <w:t>de polis(sen) en</w:t>
            </w:r>
            <w:r w:rsidR="00112D6F" w:rsidRPr="00542754">
              <w:rPr>
                <w:rFonts w:ascii="Verdana" w:hAnsi="Verdana"/>
                <w:i/>
                <w:iCs/>
              </w:rPr>
              <w:t>/of</w:t>
            </w:r>
            <w:r w:rsidR="007A2084" w:rsidRPr="00542754">
              <w:rPr>
                <w:rFonts w:ascii="Verdana" w:hAnsi="Verdana"/>
                <w:i/>
                <w:iCs/>
              </w:rPr>
              <w:t xml:space="preserve"> betaalbewijzen overgelegd.</w:t>
            </w:r>
          </w:p>
        </w:tc>
        <w:tc>
          <w:tcPr>
            <w:tcW w:w="1580" w:type="dxa"/>
          </w:tcPr>
          <w:p w14:paraId="2BEBE6ED" w14:textId="77777777" w:rsidR="007A2084" w:rsidRPr="00542754" w:rsidRDefault="007A2084">
            <w:pPr>
              <w:jc w:val="center"/>
              <w:rPr>
                <w:rFonts w:ascii="Verdana" w:hAnsi="Verdana"/>
              </w:rPr>
            </w:pPr>
          </w:p>
        </w:tc>
        <w:tc>
          <w:tcPr>
            <w:tcW w:w="1560" w:type="dxa"/>
          </w:tcPr>
          <w:p w14:paraId="1406D23D" w14:textId="77777777" w:rsidR="007A2084" w:rsidRPr="00542754" w:rsidRDefault="007A2084">
            <w:pPr>
              <w:rPr>
                <w:rFonts w:ascii="Verdana" w:hAnsi="Verdana" w:cs="Arial"/>
              </w:rPr>
            </w:pPr>
          </w:p>
        </w:tc>
      </w:tr>
      <w:tr w:rsidR="007A2084" w:rsidRPr="00542754" w14:paraId="774FE777" w14:textId="77777777" w:rsidTr="008D7529">
        <w:trPr>
          <w:cantSplit/>
          <w:tblCellSpacing w:w="20" w:type="dxa"/>
        </w:trPr>
        <w:tc>
          <w:tcPr>
            <w:tcW w:w="2287" w:type="dxa"/>
          </w:tcPr>
          <w:p w14:paraId="232C1BD1" w14:textId="77777777" w:rsidR="007A2084" w:rsidRPr="00542754" w:rsidRDefault="007A2084" w:rsidP="006E1E8A">
            <w:pPr>
              <w:numPr>
                <w:ilvl w:val="0"/>
                <w:numId w:val="15"/>
              </w:numPr>
              <w:jc w:val="both"/>
              <w:rPr>
                <w:rFonts w:ascii="Verdana" w:hAnsi="Verdana" w:cs="Arial"/>
              </w:rPr>
            </w:pPr>
          </w:p>
        </w:tc>
        <w:tc>
          <w:tcPr>
            <w:tcW w:w="8663" w:type="dxa"/>
          </w:tcPr>
          <w:p w14:paraId="5767EE12" w14:textId="21D845B7" w:rsidR="007A2084" w:rsidRPr="00542754" w:rsidRDefault="00F11BA9" w:rsidP="000374E2">
            <w:pPr>
              <w:rPr>
                <w:rFonts w:ascii="Verdana" w:hAnsi="Verdana"/>
              </w:rPr>
            </w:pPr>
            <w:r w:rsidRPr="00542754">
              <w:rPr>
                <w:rFonts w:ascii="Verdana" w:hAnsi="Verdana"/>
              </w:rPr>
              <w:t xml:space="preserve">Inschrijver doet opgave van zijn referentie(s) als bedoeld in </w:t>
            </w:r>
            <w:r w:rsidR="00436EFF" w:rsidRPr="00DA6B33">
              <w:rPr>
                <w:rFonts w:ascii="Verdana" w:hAnsi="Verdana"/>
              </w:rPr>
              <w:t>paragraaf 2.</w:t>
            </w:r>
            <w:r w:rsidR="00D72C55" w:rsidRPr="00DA6B33">
              <w:rPr>
                <w:rFonts w:ascii="Verdana" w:hAnsi="Verdana"/>
              </w:rPr>
              <w:t>4</w:t>
            </w:r>
            <w:r w:rsidRPr="00DA6B33">
              <w:rPr>
                <w:rFonts w:ascii="Verdana" w:hAnsi="Verdana"/>
              </w:rPr>
              <w:t>.</w:t>
            </w:r>
            <w:r w:rsidRPr="00542754">
              <w:rPr>
                <w:rFonts w:ascii="Verdana" w:hAnsi="Verdana"/>
              </w:rPr>
              <w:t xml:space="preserve"> Inschrijver dient per kerncompetentie </w:t>
            </w:r>
            <w:r w:rsidR="00582135">
              <w:rPr>
                <w:rFonts w:ascii="Verdana" w:hAnsi="Verdana"/>
              </w:rPr>
              <w:t xml:space="preserve">minimaal </w:t>
            </w:r>
            <w:r w:rsidR="002F0C64">
              <w:rPr>
                <w:rFonts w:ascii="Verdana" w:hAnsi="Verdana"/>
              </w:rPr>
              <w:t>één</w:t>
            </w:r>
            <w:r w:rsidRPr="00542754">
              <w:rPr>
                <w:rFonts w:ascii="Verdana" w:hAnsi="Verdana"/>
              </w:rPr>
              <w:t xml:space="preserve"> referentie in</w:t>
            </w:r>
            <w:r w:rsidR="00887806">
              <w:rPr>
                <w:rFonts w:ascii="Verdana" w:hAnsi="Verdana"/>
              </w:rPr>
              <w:t>,</w:t>
            </w:r>
            <w:r w:rsidR="00C529F0">
              <w:rPr>
                <w:rFonts w:ascii="Verdana" w:hAnsi="Verdana"/>
              </w:rPr>
              <w:t xml:space="preserve"> </w:t>
            </w:r>
            <w:r w:rsidR="008C262A">
              <w:rPr>
                <w:rFonts w:ascii="Verdana" w:hAnsi="Verdana"/>
              </w:rPr>
              <w:t>d</w:t>
            </w:r>
            <w:r w:rsidR="00C529F0">
              <w:rPr>
                <w:rFonts w:ascii="Verdana" w:hAnsi="Verdana"/>
              </w:rPr>
              <w:t xml:space="preserve">it </w:t>
            </w:r>
            <w:r w:rsidR="00C31C30">
              <w:rPr>
                <w:rFonts w:ascii="Verdana" w:hAnsi="Verdana"/>
              </w:rPr>
              <w:t xml:space="preserve">mag niet </w:t>
            </w:r>
            <w:r w:rsidR="00E53839">
              <w:rPr>
                <w:rFonts w:ascii="Verdana" w:hAnsi="Verdana"/>
              </w:rPr>
              <w:t>dezelfde referentie zijn voor beide kerncompetenties.</w:t>
            </w:r>
            <w:r w:rsidR="008C262A">
              <w:rPr>
                <w:rFonts w:ascii="Verdana" w:hAnsi="Verdana"/>
              </w:rPr>
              <w:t xml:space="preserve"> </w:t>
            </w:r>
            <w:r w:rsidR="007A2084" w:rsidRPr="00542754">
              <w:rPr>
                <w:rFonts w:ascii="Verdana" w:hAnsi="Verdana"/>
              </w:rPr>
              <w:t xml:space="preserve">Inschrijver heeft hiertoe </w:t>
            </w:r>
            <w:r w:rsidR="000374E2" w:rsidRPr="00055753">
              <w:rPr>
                <w:rFonts w:ascii="Verdana" w:hAnsi="Verdana"/>
              </w:rPr>
              <w:t>Annex VI</w:t>
            </w:r>
            <w:r w:rsidR="007A2084" w:rsidRPr="00542754">
              <w:rPr>
                <w:rFonts w:ascii="Verdana" w:hAnsi="Verdana"/>
              </w:rPr>
              <w:t xml:space="preserve"> volledig ingevuld en bijgevoegd als bijlage.</w:t>
            </w:r>
          </w:p>
        </w:tc>
        <w:tc>
          <w:tcPr>
            <w:tcW w:w="1580" w:type="dxa"/>
          </w:tcPr>
          <w:p w14:paraId="4924FD48" w14:textId="77777777" w:rsidR="007A2084" w:rsidRPr="00542754" w:rsidRDefault="000374E2" w:rsidP="00403201">
            <w:pPr>
              <w:jc w:val="center"/>
              <w:rPr>
                <w:rFonts w:ascii="Verdana" w:hAnsi="Verdana"/>
              </w:rPr>
            </w:pPr>
            <w:r w:rsidRPr="00055753">
              <w:rPr>
                <w:rFonts w:ascii="Verdana" w:hAnsi="Verdana"/>
              </w:rPr>
              <w:t>Annex VI</w:t>
            </w:r>
            <w:r w:rsidR="007A2084" w:rsidRPr="00055753">
              <w:rPr>
                <w:rFonts w:ascii="Verdana" w:hAnsi="Verdana"/>
                <w:iCs/>
              </w:rPr>
              <w:t xml:space="preserve"> bijvoegen als </w:t>
            </w:r>
            <w:r w:rsidRPr="00055753">
              <w:rPr>
                <w:rFonts w:ascii="Verdana" w:hAnsi="Verdana"/>
                <w:b/>
                <w:iCs/>
              </w:rPr>
              <w:t xml:space="preserve">Bijlage </w:t>
            </w:r>
            <w:r w:rsidR="00403201" w:rsidRPr="00055753">
              <w:rPr>
                <w:rFonts w:ascii="Verdana" w:hAnsi="Verdana"/>
                <w:b/>
                <w:iCs/>
              </w:rPr>
              <w:t>5</w:t>
            </w:r>
          </w:p>
        </w:tc>
        <w:tc>
          <w:tcPr>
            <w:tcW w:w="1560" w:type="dxa"/>
          </w:tcPr>
          <w:p w14:paraId="2B159DB5" w14:textId="77777777" w:rsidR="007A2084" w:rsidRPr="00542754" w:rsidRDefault="007A2084">
            <w:pPr>
              <w:rPr>
                <w:rFonts w:ascii="Verdana" w:hAnsi="Verdana" w:cs="Arial"/>
              </w:rPr>
            </w:pPr>
          </w:p>
        </w:tc>
      </w:tr>
      <w:tr w:rsidR="007A2084" w:rsidRPr="00542754" w14:paraId="0F0B5F98" w14:textId="77777777" w:rsidTr="008D7529">
        <w:trPr>
          <w:cantSplit/>
          <w:tblCellSpacing w:w="20" w:type="dxa"/>
        </w:trPr>
        <w:tc>
          <w:tcPr>
            <w:tcW w:w="2287" w:type="dxa"/>
          </w:tcPr>
          <w:p w14:paraId="4F6FC1B5" w14:textId="77777777" w:rsidR="007A2084" w:rsidRPr="00542754" w:rsidRDefault="007A2084" w:rsidP="006E1E8A">
            <w:pPr>
              <w:numPr>
                <w:ilvl w:val="0"/>
                <w:numId w:val="15"/>
              </w:numPr>
              <w:jc w:val="both"/>
              <w:rPr>
                <w:rFonts w:ascii="Verdana" w:hAnsi="Verdana" w:cs="Arial"/>
              </w:rPr>
            </w:pPr>
          </w:p>
        </w:tc>
        <w:tc>
          <w:tcPr>
            <w:tcW w:w="8663" w:type="dxa"/>
          </w:tcPr>
          <w:p w14:paraId="0D6711CD" w14:textId="77777777" w:rsidR="007A2084" w:rsidRPr="00542754" w:rsidRDefault="007A2084" w:rsidP="004A122E">
            <w:pPr>
              <w:rPr>
                <w:rFonts w:ascii="Verdana" w:hAnsi="Verdana"/>
              </w:rPr>
            </w:pPr>
            <w:r w:rsidRPr="00542754">
              <w:rPr>
                <w:rFonts w:ascii="Verdana" w:hAnsi="Verdana"/>
              </w:rPr>
              <w:t>Inschrijver gaat vertrouwelijk om met alle informatie die zij op de een of andere wijze in het kader van deze aanbesteding, dan wel afgesloten overeenkomst verkrijgt en stelt zonder toestemming van opdrachtgever geen informatie aan derden beschikbaar.</w:t>
            </w:r>
          </w:p>
        </w:tc>
        <w:tc>
          <w:tcPr>
            <w:tcW w:w="1580" w:type="dxa"/>
          </w:tcPr>
          <w:p w14:paraId="46229F2B" w14:textId="77777777" w:rsidR="007A2084" w:rsidRPr="00542754" w:rsidRDefault="007A2084">
            <w:pPr>
              <w:jc w:val="center"/>
              <w:rPr>
                <w:rFonts w:ascii="Verdana" w:hAnsi="Verdana"/>
              </w:rPr>
            </w:pPr>
          </w:p>
        </w:tc>
        <w:tc>
          <w:tcPr>
            <w:tcW w:w="1560" w:type="dxa"/>
          </w:tcPr>
          <w:p w14:paraId="39410937" w14:textId="77777777" w:rsidR="007A2084" w:rsidRPr="00542754" w:rsidRDefault="007A2084">
            <w:pPr>
              <w:rPr>
                <w:rFonts w:ascii="Verdana" w:hAnsi="Verdana" w:cs="Arial"/>
              </w:rPr>
            </w:pPr>
          </w:p>
        </w:tc>
      </w:tr>
      <w:tr w:rsidR="007A2084" w:rsidRPr="00542754" w14:paraId="028EC6F6" w14:textId="77777777" w:rsidTr="008D7529">
        <w:trPr>
          <w:cantSplit/>
          <w:tblCellSpacing w:w="20" w:type="dxa"/>
        </w:trPr>
        <w:tc>
          <w:tcPr>
            <w:tcW w:w="2287" w:type="dxa"/>
          </w:tcPr>
          <w:p w14:paraId="425F112D" w14:textId="77777777" w:rsidR="007A2084" w:rsidRPr="00542754" w:rsidRDefault="007A2084" w:rsidP="006E1E8A">
            <w:pPr>
              <w:numPr>
                <w:ilvl w:val="0"/>
                <w:numId w:val="15"/>
              </w:numPr>
              <w:jc w:val="both"/>
              <w:rPr>
                <w:rFonts w:ascii="Verdana" w:hAnsi="Verdana" w:cs="Arial"/>
              </w:rPr>
            </w:pPr>
          </w:p>
        </w:tc>
        <w:tc>
          <w:tcPr>
            <w:tcW w:w="8663" w:type="dxa"/>
          </w:tcPr>
          <w:p w14:paraId="5422C5B6" w14:textId="77777777" w:rsidR="00772B26" w:rsidRPr="00542754" w:rsidRDefault="007A2084" w:rsidP="004A122E">
            <w:pPr>
              <w:rPr>
                <w:rFonts w:ascii="Verdana" w:hAnsi="Verdana"/>
              </w:rPr>
            </w:pPr>
            <w:r w:rsidRPr="00542754">
              <w:rPr>
                <w:rFonts w:ascii="Verdana" w:hAnsi="Verdana"/>
              </w:rPr>
              <w:t>Alle door inschrijver in het kader van deze aanbesteding overgelegde gegevens en gedane verklaringen zijn door inschrijver naar waarheid ingevuld en kunnen te allen tijde gestand worden gedaan. Opdrachtgever behoudt zich het recht op schadevergoeding voor in het geval van onjuiste en/of onvolledige informatie en/of het niet kunnen nakomen van hetgeen door inschrijver is aangeboden.</w:t>
            </w:r>
          </w:p>
        </w:tc>
        <w:tc>
          <w:tcPr>
            <w:tcW w:w="1580" w:type="dxa"/>
          </w:tcPr>
          <w:p w14:paraId="5507B334" w14:textId="77777777" w:rsidR="007A2084" w:rsidRPr="00542754" w:rsidRDefault="007A2084">
            <w:pPr>
              <w:jc w:val="center"/>
              <w:rPr>
                <w:rFonts w:ascii="Verdana" w:hAnsi="Verdana"/>
              </w:rPr>
            </w:pPr>
          </w:p>
        </w:tc>
        <w:tc>
          <w:tcPr>
            <w:tcW w:w="1560" w:type="dxa"/>
          </w:tcPr>
          <w:p w14:paraId="2372B4CC" w14:textId="77777777" w:rsidR="007A2084" w:rsidRPr="00542754" w:rsidRDefault="007A2084">
            <w:pPr>
              <w:rPr>
                <w:rFonts w:ascii="Verdana" w:hAnsi="Verdana" w:cs="Arial"/>
              </w:rPr>
            </w:pPr>
          </w:p>
        </w:tc>
      </w:tr>
    </w:tbl>
    <w:p w14:paraId="3A737E78" w14:textId="77777777" w:rsidR="000E7F68" w:rsidRPr="00542754" w:rsidRDefault="000E7F68">
      <w:pPr>
        <w:rPr>
          <w:rFonts w:ascii="Verdana" w:hAnsi="Verdana"/>
        </w:rPr>
        <w:sectPr w:rsidR="000E7F68" w:rsidRPr="00542754" w:rsidSect="000E7F68">
          <w:pgSz w:w="16838" w:h="11906" w:orient="landscape"/>
          <w:pgMar w:top="1418" w:right="1418" w:bottom="1418" w:left="1213" w:header="709" w:footer="312" w:gutter="0"/>
          <w:cols w:space="708"/>
          <w:titlePg/>
          <w:docGrid w:linePitch="360"/>
        </w:sectPr>
      </w:pPr>
    </w:p>
    <w:p w14:paraId="7BC796C9" w14:textId="77777777" w:rsidR="00F561C0" w:rsidRPr="00542754" w:rsidRDefault="00025B98" w:rsidP="00670139">
      <w:pPr>
        <w:pStyle w:val="Bijlage1"/>
        <w:numPr>
          <w:ilvl w:val="0"/>
          <w:numId w:val="11"/>
        </w:numPr>
        <w:spacing w:before="240" w:after="60"/>
        <w:ind w:left="573" w:hanging="431"/>
        <w:rPr>
          <w:rFonts w:ascii="Verdana" w:hAnsi="Verdana" w:cs="Arial"/>
          <w:color w:val="auto"/>
        </w:rPr>
      </w:pPr>
      <w:bookmarkStart w:id="4" w:name="_Toc177300886"/>
      <w:bookmarkStart w:id="5" w:name="_Toc76113991"/>
      <w:r w:rsidRPr="00542754">
        <w:rPr>
          <w:rFonts w:ascii="Verdana" w:hAnsi="Verdana" w:cs="Arial"/>
          <w:color w:val="auto"/>
        </w:rPr>
        <w:lastRenderedPageBreak/>
        <w:t>Gunningeisen</w:t>
      </w:r>
      <w:bookmarkEnd w:id="4"/>
      <w:bookmarkEnd w:id="5"/>
    </w:p>
    <w:p w14:paraId="32F0A205" w14:textId="77777777" w:rsidR="00025B98" w:rsidRPr="00542754" w:rsidRDefault="00025B98" w:rsidP="00315251">
      <w:pPr>
        <w:pStyle w:val="plattetekst0"/>
        <w:spacing w:after="240" w:afterAutospacing="0"/>
        <w:rPr>
          <w:rFonts w:ascii="Verdana" w:hAnsi="Verdana" w:cs="Arial"/>
          <w:b/>
        </w:rPr>
      </w:pPr>
      <w:r w:rsidRPr="00542754">
        <w:rPr>
          <w:rFonts w:ascii="Verdana" w:hAnsi="Verdana" w:cs="Arial"/>
          <w:b/>
        </w:rPr>
        <w:t>Inschrijvingseisen</w:t>
      </w:r>
    </w:p>
    <w:tbl>
      <w:tblPr>
        <w:tblW w:w="14290"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2489"/>
        <w:gridCol w:w="8561"/>
        <w:gridCol w:w="1620"/>
        <w:gridCol w:w="1620"/>
      </w:tblGrid>
      <w:tr w:rsidR="00025B98" w:rsidRPr="00542754" w14:paraId="2F85D007" w14:textId="77777777" w:rsidTr="008D7529">
        <w:trPr>
          <w:cantSplit/>
          <w:tblHeader/>
          <w:tblCellSpacing w:w="20" w:type="dxa"/>
        </w:trPr>
        <w:tc>
          <w:tcPr>
            <w:tcW w:w="2429" w:type="dxa"/>
            <w:shd w:val="clear" w:color="auto" w:fill="E6E6E6"/>
          </w:tcPr>
          <w:p w14:paraId="54845D2D" w14:textId="77777777" w:rsidR="00025B98" w:rsidRPr="00542754" w:rsidRDefault="00025B98">
            <w:pPr>
              <w:rPr>
                <w:rFonts w:ascii="Verdana" w:hAnsi="Verdana" w:cs="Arial"/>
                <w:b/>
              </w:rPr>
            </w:pPr>
            <w:r w:rsidRPr="00542754">
              <w:rPr>
                <w:rFonts w:ascii="Verdana" w:hAnsi="Verdana" w:cs="Arial"/>
                <w:b/>
              </w:rPr>
              <w:t>Nummer</w:t>
            </w:r>
          </w:p>
        </w:tc>
        <w:tc>
          <w:tcPr>
            <w:tcW w:w="8521" w:type="dxa"/>
            <w:shd w:val="clear" w:color="auto" w:fill="E6E6E6"/>
          </w:tcPr>
          <w:p w14:paraId="74F76C7F" w14:textId="77777777" w:rsidR="00025B98" w:rsidRPr="00542754" w:rsidRDefault="00025B98">
            <w:pPr>
              <w:rPr>
                <w:rFonts w:ascii="Verdana" w:hAnsi="Verdana" w:cs="Arial"/>
                <w:b/>
              </w:rPr>
            </w:pPr>
            <w:r w:rsidRPr="00542754">
              <w:rPr>
                <w:rFonts w:ascii="Verdana" w:hAnsi="Verdana" w:cs="Arial"/>
                <w:b/>
              </w:rPr>
              <w:t>Eis</w:t>
            </w:r>
          </w:p>
        </w:tc>
        <w:tc>
          <w:tcPr>
            <w:tcW w:w="1580" w:type="dxa"/>
            <w:shd w:val="clear" w:color="auto" w:fill="E6E6E6"/>
          </w:tcPr>
          <w:p w14:paraId="530A4C95" w14:textId="77777777" w:rsidR="00025B98" w:rsidRPr="00542754" w:rsidRDefault="00863933" w:rsidP="00863933">
            <w:pPr>
              <w:rPr>
                <w:rFonts w:ascii="Verdana" w:hAnsi="Verdana"/>
                <w:b/>
                <w:bCs/>
              </w:rPr>
            </w:pPr>
            <w:r w:rsidRPr="00542754">
              <w:rPr>
                <w:rFonts w:ascii="Verdana" w:hAnsi="Verdana"/>
                <w:b/>
                <w:bCs/>
              </w:rPr>
              <w:t>V</w:t>
            </w:r>
            <w:r w:rsidR="00025B98" w:rsidRPr="00542754">
              <w:rPr>
                <w:rFonts w:ascii="Verdana" w:hAnsi="Verdana"/>
                <w:b/>
                <w:bCs/>
              </w:rPr>
              <w:t>erplichte bijlage nummering</w:t>
            </w:r>
          </w:p>
        </w:tc>
        <w:tc>
          <w:tcPr>
            <w:tcW w:w="1560" w:type="dxa"/>
            <w:shd w:val="clear" w:color="auto" w:fill="E6E6E6"/>
          </w:tcPr>
          <w:p w14:paraId="4D28C120" w14:textId="77777777" w:rsidR="00025B98" w:rsidRPr="00542754" w:rsidRDefault="00025B98">
            <w:pPr>
              <w:rPr>
                <w:rFonts w:ascii="Verdana" w:hAnsi="Verdana" w:cs="Arial"/>
                <w:b/>
              </w:rPr>
            </w:pPr>
            <w:r w:rsidRPr="00542754">
              <w:rPr>
                <w:rFonts w:ascii="Verdana" w:hAnsi="Verdana" w:cs="Arial"/>
                <w:b/>
              </w:rPr>
              <w:t>Akkoord bevestigen met ‘ja’</w:t>
            </w:r>
          </w:p>
        </w:tc>
      </w:tr>
      <w:tr w:rsidR="00025B98" w:rsidRPr="00542754" w14:paraId="2B2FAF3D" w14:textId="77777777" w:rsidTr="008D7529">
        <w:trPr>
          <w:cantSplit/>
          <w:tblCellSpacing w:w="20" w:type="dxa"/>
        </w:trPr>
        <w:tc>
          <w:tcPr>
            <w:tcW w:w="2429" w:type="dxa"/>
          </w:tcPr>
          <w:p w14:paraId="3B8A697F" w14:textId="77777777" w:rsidR="00F561C0" w:rsidRPr="00542754" w:rsidRDefault="00F561C0" w:rsidP="0010082E">
            <w:pPr>
              <w:pStyle w:val="Datum"/>
              <w:numPr>
                <w:ilvl w:val="0"/>
                <w:numId w:val="22"/>
              </w:numPr>
              <w:rPr>
                <w:rFonts w:ascii="Verdana" w:hAnsi="Verdana" w:cs="Arial"/>
              </w:rPr>
            </w:pPr>
          </w:p>
        </w:tc>
        <w:tc>
          <w:tcPr>
            <w:tcW w:w="8521" w:type="dxa"/>
          </w:tcPr>
          <w:p w14:paraId="47FDF584" w14:textId="77777777" w:rsidR="00772B26" w:rsidRPr="00542754" w:rsidRDefault="00772B26" w:rsidP="00DD4C4A">
            <w:pPr>
              <w:rPr>
                <w:rFonts w:ascii="Verdana" w:hAnsi="Verdana"/>
                <w:szCs w:val="22"/>
              </w:rPr>
            </w:pPr>
            <w:r w:rsidRPr="00542754">
              <w:rPr>
                <w:rFonts w:ascii="Verdana" w:hAnsi="Verdana" w:cs="Arial"/>
              </w:rPr>
              <w:t xml:space="preserve">De uit te brengen offerte dient gestand te worden gedaan tot de </w:t>
            </w:r>
            <w:proofErr w:type="spellStart"/>
            <w:r w:rsidRPr="00542754">
              <w:rPr>
                <w:rFonts w:ascii="Verdana" w:hAnsi="Verdana" w:cs="Arial"/>
              </w:rPr>
              <w:t>contractondertekeningsdatum</w:t>
            </w:r>
            <w:proofErr w:type="spellEnd"/>
            <w:r w:rsidRPr="00542754">
              <w:rPr>
                <w:rFonts w:ascii="Verdana" w:hAnsi="Verdana" w:cs="Arial"/>
              </w:rPr>
              <w:t>. In verband met de mogelijkheid dat tegen de gunningsbeslissing een civiel kort geding wordt aangespannen, dient de inschrijver de offerte in ieder geval gestand te doen tot na afloop van de bezwaartermijn van 20 dagen. Voorts dient hij voor het geval er een civiel kort geding wordt aangespannen de offerte in ieder geval gestand te doen tot twee weken na de uitspraak in kort geding.</w:t>
            </w:r>
          </w:p>
        </w:tc>
        <w:tc>
          <w:tcPr>
            <w:tcW w:w="1580" w:type="dxa"/>
          </w:tcPr>
          <w:p w14:paraId="74C0B49F" w14:textId="77777777" w:rsidR="00025B98" w:rsidRPr="00542754" w:rsidRDefault="00025B98">
            <w:pPr>
              <w:rPr>
                <w:rFonts w:ascii="Verdana" w:hAnsi="Verdana" w:cs="Arial"/>
              </w:rPr>
            </w:pPr>
          </w:p>
        </w:tc>
        <w:tc>
          <w:tcPr>
            <w:tcW w:w="1560" w:type="dxa"/>
          </w:tcPr>
          <w:p w14:paraId="1FDE38A4" w14:textId="77777777" w:rsidR="00025B98" w:rsidRPr="00542754" w:rsidRDefault="00025B98">
            <w:pPr>
              <w:rPr>
                <w:rFonts w:ascii="Verdana" w:hAnsi="Verdana" w:cs="Arial"/>
              </w:rPr>
            </w:pPr>
          </w:p>
        </w:tc>
      </w:tr>
      <w:tr w:rsidR="00025B98" w:rsidRPr="00542754" w14:paraId="110CF0D6" w14:textId="77777777" w:rsidTr="008D7529">
        <w:trPr>
          <w:cantSplit/>
          <w:tblCellSpacing w:w="20" w:type="dxa"/>
        </w:trPr>
        <w:tc>
          <w:tcPr>
            <w:tcW w:w="2429" w:type="dxa"/>
          </w:tcPr>
          <w:p w14:paraId="5F6291D2" w14:textId="77777777" w:rsidR="00F561C0" w:rsidRPr="00542754" w:rsidRDefault="00F561C0" w:rsidP="0010082E">
            <w:pPr>
              <w:numPr>
                <w:ilvl w:val="0"/>
                <w:numId w:val="22"/>
              </w:numPr>
              <w:rPr>
                <w:rFonts w:ascii="Verdana" w:hAnsi="Verdana" w:cs="Arial"/>
              </w:rPr>
            </w:pPr>
          </w:p>
        </w:tc>
        <w:tc>
          <w:tcPr>
            <w:tcW w:w="8521" w:type="dxa"/>
          </w:tcPr>
          <w:p w14:paraId="63811D3F" w14:textId="77777777" w:rsidR="00025B98" w:rsidRPr="00542754" w:rsidRDefault="00025B98">
            <w:pPr>
              <w:rPr>
                <w:rFonts w:ascii="Verdana" w:hAnsi="Verdana" w:cs="Arial"/>
              </w:rPr>
            </w:pPr>
            <w:r w:rsidRPr="00542754">
              <w:rPr>
                <w:rFonts w:ascii="Verdana" w:hAnsi="Verdana" w:cs="Arial"/>
              </w:rPr>
              <w:t>De inschrijving is in de Nederlandse taal opgesteld.</w:t>
            </w:r>
          </w:p>
        </w:tc>
        <w:tc>
          <w:tcPr>
            <w:tcW w:w="1580" w:type="dxa"/>
          </w:tcPr>
          <w:p w14:paraId="6B4BF2AB" w14:textId="77777777" w:rsidR="00025B98" w:rsidRPr="00542754" w:rsidRDefault="00025B98">
            <w:pPr>
              <w:rPr>
                <w:rFonts w:ascii="Verdana" w:hAnsi="Verdana" w:cs="Arial"/>
              </w:rPr>
            </w:pPr>
          </w:p>
        </w:tc>
        <w:tc>
          <w:tcPr>
            <w:tcW w:w="1560" w:type="dxa"/>
          </w:tcPr>
          <w:p w14:paraId="5BA982D4" w14:textId="77777777" w:rsidR="00025B98" w:rsidRPr="00542754" w:rsidRDefault="00025B98">
            <w:pPr>
              <w:rPr>
                <w:rFonts w:ascii="Verdana" w:hAnsi="Verdana" w:cs="Arial"/>
              </w:rPr>
            </w:pPr>
          </w:p>
        </w:tc>
      </w:tr>
      <w:tr w:rsidR="00025B98" w:rsidRPr="00542754" w14:paraId="152F2DD1" w14:textId="77777777" w:rsidTr="008D7529">
        <w:trPr>
          <w:cantSplit/>
          <w:tblCellSpacing w:w="20" w:type="dxa"/>
        </w:trPr>
        <w:tc>
          <w:tcPr>
            <w:tcW w:w="2429" w:type="dxa"/>
          </w:tcPr>
          <w:p w14:paraId="387FF1D9" w14:textId="77777777" w:rsidR="00F561C0" w:rsidRPr="00542754" w:rsidRDefault="00F561C0" w:rsidP="0010082E">
            <w:pPr>
              <w:numPr>
                <w:ilvl w:val="0"/>
                <w:numId w:val="22"/>
              </w:numPr>
              <w:rPr>
                <w:rFonts w:ascii="Verdana" w:hAnsi="Verdana" w:cs="Arial"/>
              </w:rPr>
            </w:pPr>
          </w:p>
        </w:tc>
        <w:tc>
          <w:tcPr>
            <w:tcW w:w="8521" w:type="dxa"/>
          </w:tcPr>
          <w:p w14:paraId="1F6DDCD6" w14:textId="77777777" w:rsidR="00025B98" w:rsidRPr="00542754" w:rsidRDefault="00025B98">
            <w:pPr>
              <w:rPr>
                <w:rFonts w:ascii="Verdana" w:hAnsi="Verdana" w:cs="Arial"/>
              </w:rPr>
            </w:pPr>
            <w:proofErr w:type="spellStart"/>
            <w:r w:rsidRPr="00542754">
              <w:rPr>
                <w:rFonts w:ascii="Verdana" w:hAnsi="Verdana" w:cs="Arial"/>
              </w:rPr>
              <w:t>Contractering</w:t>
            </w:r>
            <w:proofErr w:type="spellEnd"/>
            <w:r w:rsidRPr="00542754">
              <w:rPr>
                <w:rFonts w:ascii="Verdana" w:hAnsi="Verdana" w:cs="Arial"/>
              </w:rPr>
              <w:t xml:space="preserve"> geschiedt in de Nederlandse taal. </w:t>
            </w:r>
          </w:p>
        </w:tc>
        <w:tc>
          <w:tcPr>
            <w:tcW w:w="1580" w:type="dxa"/>
          </w:tcPr>
          <w:p w14:paraId="54BDD0C3" w14:textId="77777777" w:rsidR="00025B98" w:rsidRPr="00542754" w:rsidRDefault="00025B98">
            <w:pPr>
              <w:rPr>
                <w:rFonts w:ascii="Verdana" w:hAnsi="Verdana" w:cs="Arial"/>
              </w:rPr>
            </w:pPr>
          </w:p>
        </w:tc>
        <w:tc>
          <w:tcPr>
            <w:tcW w:w="1560" w:type="dxa"/>
          </w:tcPr>
          <w:p w14:paraId="10FEAC93" w14:textId="77777777" w:rsidR="00025B98" w:rsidRPr="00542754" w:rsidRDefault="00025B98">
            <w:pPr>
              <w:rPr>
                <w:rFonts w:ascii="Verdana" w:hAnsi="Verdana" w:cs="Arial"/>
              </w:rPr>
            </w:pPr>
          </w:p>
        </w:tc>
      </w:tr>
      <w:tr w:rsidR="00025B98" w:rsidRPr="00542754" w14:paraId="5BF75FA0" w14:textId="77777777" w:rsidTr="008D7529">
        <w:trPr>
          <w:cantSplit/>
          <w:tblCellSpacing w:w="20" w:type="dxa"/>
        </w:trPr>
        <w:tc>
          <w:tcPr>
            <w:tcW w:w="2429" w:type="dxa"/>
          </w:tcPr>
          <w:p w14:paraId="4DFD570F" w14:textId="77777777" w:rsidR="00F561C0" w:rsidRPr="00542754" w:rsidRDefault="00F561C0" w:rsidP="0010082E">
            <w:pPr>
              <w:numPr>
                <w:ilvl w:val="0"/>
                <w:numId w:val="22"/>
              </w:numPr>
              <w:rPr>
                <w:rFonts w:ascii="Verdana" w:hAnsi="Verdana" w:cs="Arial"/>
              </w:rPr>
            </w:pPr>
          </w:p>
        </w:tc>
        <w:tc>
          <w:tcPr>
            <w:tcW w:w="8521" w:type="dxa"/>
          </w:tcPr>
          <w:p w14:paraId="0B01B3C4" w14:textId="02EAA196" w:rsidR="00902532" w:rsidRPr="00542754" w:rsidRDefault="00025B98" w:rsidP="00902532">
            <w:pPr>
              <w:rPr>
                <w:rFonts w:ascii="Verdana" w:hAnsi="Verdana"/>
              </w:rPr>
            </w:pPr>
            <w:r w:rsidRPr="00542754">
              <w:rPr>
                <w:rFonts w:ascii="Verdana" w:hAnsi="Verdana"/>
              </w:rPr>
              <w:t xml:space="preserve">De </w:t>
            </w:r>
            <w:r w:rsidR="00902532" w:rsidRPr="00542754">
              <w:rPr>
                <w:rFonts w:ascii="Verdana" w:hAnsi="Verdana"/>
              </w:rPr>
              <w:t xml:space="preserve">gehele </w:t>
            </w:r>
            <w:r w:rsidRPr="00542754">
              <w:rPr>
                <w:rFonts w:ascii="Verdana" w:hAnsi="Verdana"/>
              </w:rPr>
              <w:t>inschrijving is</w:t>
            </w:r>
            <w:r w:rsidR="000123DC">
              <w:rPr>
                <w:rFonts w:ascii="Verdana" w:hAnsi="Verdana"/>
              </w:rPr>
              <w:t>,</w:t>
            </w:r>
            <w:r w:rsidRPr="00542754">
              <w:rPr>
                <w:rFonts w:ascii="Verdana" w:hAnsi="Verdana"/>
              </w:rPr>
              <w:t xml:space="preserve"> </w:t>
            </w:r>
            <w:r w:rsidR="00E21920">
              <w:rPr>
                <w:rFonts w:ascii="Verdana" w:hAnsi="Verdana"/>
              </w:rPr>
              <w:t xml:space="preserve">middels Annex I Handtekeningenblad, </w:t>
            </w:r>
            <w:r w:rsidRPr="00542754">
              <w:rPr>
                <w:rFonts w:ascii="Verdana" w:hAnsi="Verdana"/>
              </w:rPr>
              <w:t xml:space="preserve">ondertekend door degene(n) die </w:t>
            </w:r>
            <w:r w:rsidR="00CB1D33" w:rsidRPr="00542754">
              <w:rPr>
                <w:rFonts w:ascii="Verdana" w:hAnsi="Verdana"/>
              </w:rPr>
              <w:t xml:space="preserve">de </w:t>
            </w:r>
            <w:r w:rsidRPr="00542754">
              <w:rPr>
                <w:rFonts w:ascii="Verdana" w:hAnsi="Verdana"/>
              </w:rPr>
              <w:t>inschrijver rechtsgeldig kan en mag vertegenwoordigen.</w:t>
            </w:r>
            <w:r w:rsidR="003454DF">
              <w:rPr>
                <w:rFonts w:ascii="Verdana" w:hAnsi="Verdana"/>
              </w:rPr>
              <w:t xml:space="preserve"> </w:t>
            </w:r>
          </w:p>
        </w:tc>
        <w:tc>
          <w:tcPr>
            <w:tcW w:w="1580" w:type="dxa"/>
          </w:tcPr>
          <w:p w14:paraId="5B5A2D75" w14:textId="347CE7F8" w:rsidR="00025B98" w:rsidRPr="00542754" w:rsidRDefault="0021024B" w:rsidP="000E7F68">
            <w:pPr>
              <w:jc w:val="center"/>
              <w:rPr>
                <w:rFonts w:ascii="Verdana" w:hAnsi="Verdana" w:cs="Arial"/>
              </w:rPr>
            </w:pPr>
            <w:r w:rsidRPr="00BA53E0">
              <w:rPr>
                <w:rFonts w:ascii="Verdana" w:hAnsi="Verdana"/>
              </w:rPr>
              <w:fldChar w:fldCharType="begin"/>
            </w:r>
            <w:r w:rsidRPr="00BA53E0">
              <w:rPr>
                <w:rFonts w:ascii="Verdana" w:hAnsi="Verdana"/>
              </w:rPr>
              <w:instrText xml:space="preserve"> REF _Ref313608523 \r \h  \* MERGEFORMAT </w:instrText>
            </w:r>
            <w:r w:rsidRPr="00BA53E0">
              <w:rPr>
                <w:rFonts w:ascii="Verdana" w:hAnsi="Verdana"/>
              </w:rPr>
            </w:r>
            <w:r w:rsidRPr="00BA53E0">
              <w:rPr>
                <w:rFonts w:ascii="Verdana" w:hAnsi="Verdana"/>
              </w:rPr>
              <w:fldChar w:fldCharType="separate"/>
            </w:r>
            <w:r w:rsidR="004F253F" w:rsidRPr="00BA53E0">
              <w:rPr>
                <w:rFonts w:ascii="Verdana" w:hAnsi="Verdana" w:cs="Arial"/>
              </w:rPr>
              <w:t>Annex I</w:t>
            </w:r>
            <w:r w:rsidRPr="00BA53E0">
              <w:rPr>
                <w:rFonts w:ascii="Verdana" w:hAnsi="Verdana"/>
              </w:rPr>
              <w:fldChar w:fldCharType="end"/>
            </w:r>
            <w:r w:rsidR="000E7F68" w:rsidRPr="00BA53E0">
              <w:rPr>
                <w:rFonts w:ascii="Verdana" w:hAnsi="Verdana" w:cs="Arial"/>
              </w:rPr>
              <w:t xml:space="preserve"> </w:t>
            </w:r>
            <w:r w:rsidR="009778F5" w:rsidRPr="00BA53E0">
              <w:rPr>
                <w:rFonts w:ascii="Verdana" w:hAnsi="Verdana" w:cs="Arial"/>
              </w:rPr>
              <w:t xml:space="preserve">bijvoegen als </w:t>
            </w:r>
            <w:r w:rsidR="009778F5" w:rsidRPr="00BA53E0">
              <w:rPr>
                <w:rFonts w:ascii="Verdana" w:hAnsi="Verdana" w:cs="Arial"/>
                <w:b/>
              </w:rPr>
              <w:t xml:space="preserve">Bijlage </w:t>
            </w:r>
            <w:r w:rsidR="00403201" w:rsidRPr="00BA53E0">
              <w:rPr>
                <w:rFonts w:ascii="Verdana" w:hAnsi="Verdana" w:cs="Arial"/>
                <w:b/>
              </w:rPr>
              <w:t>3</w:t>
            </w:r>
          </w:p>
        </w:tc>
        <w:tc>
          <w:tcPr>
            <w:tcW w:w="1560" w:type="dxa"/>
          </w:tcPr>
          <w:p w14:paraId="2D8ED7BE" w14:textId="77777777" w:rsidR="00025B98" w:rsidRPr="00542754" w:rsidRDefault="00025B98">
            <w:pPr>
              <w:rPr>
                <w:rFonts w:ascii="Verdana" w:hAnsi="Verdana" w:cs="Arial"/>
              </w:rPr>
            </w:pPr>
          </w:p>
        </w:tc>
      </w:tr>
      <w:tr w:rsidR="00025B98" w:rsidRPr="00542754" w14:paraId="436B4E61" w14:textId="77777777" w:rsidTr="008D7529">
        <w:trPr>
          <w:cantSplit/>
          <w:tblCellSpacing w:w="20" w:type="dxa"/>
        </w:trPr>
        <w:tc>
          <w:tcPr>
            <w:tcW w:w="2429" w:type="dxa"/>
          </w:tcPr>
          <w:p w14:paraId="3C1C6188" w14:textId="77777777" w:rsidR="00F561C0" w:rsidRPr="00542754" w:rsidRDefault="00F561C0" w:rsidP="0010082E">
            <w:pPr>
              <w:numPr>
                <w:ilvl w:val="0"/>
                <w:numId w:val="22"/>
              </w:numPr>
              <w:rPr>
                <w:rFonts w:ascii="Verdana" w:hAnsi="Verdana" w:cs="Arial"/>
              </w:rPr>
            </w:pPr>
          </w:p>
        </w:tc>
        <w:tc>
          <w:tcPr>
            <w:tcW w:w="8521" w:type="dxa"/>
          </w:tcPr>
          <w:p w14:paraId="27D6612B" w14:textId="77777777" w:rsidR="007A6EA0" w:rsidRPr="00542754" w:rsidRDefault="00025B98" w:rsidP="00670ACB">
            <w:pPr>
              <w:rPr>
                <w:rFonts w:ascii="Verdana" w:hAnsi="Verdana"/>
              </w:rPr>
            </w:pPr>
            <w:r w:rsidRPr="00542754">
              <w:rPr>
                <w:rFonts w:ascii="Verdana" w:hAnsi="Verdana"/>
              </w:rPr>
              <w:t>Het inzenden van de inschrijving houdt in dat wordt ingestemd met de aanbestedingsprocedure z</w:t>
            </w:r>
            <w:r w:rsidR="007A6EA0" w:rsidRPr="00542754">
              <w:rPr>
                <w:rFonts w:ascii="Verdana" w:hAnsi="Verdana"/>
              </w:rPr>
              <w:t xml:space="preserve">oals omschreven in dit document, voor zover in overeenstemming met vigerende wet- en regelgeving en houdt tevens in dat inschrijver zich akkoord verklaart met de onder paragraaf </w:t>
            </w:r>
            <w:r w:rsidR="00670ACB" w:rsidRPr="00542754">
              <w:rPr>
                <w:rFonts w:ascii="Verdana" w:hAnsi="Verdana"/>
              </w:rPr>
              <w:t>3.3</w:t>
            </w:r>
            <w:r w:rsidR="007A6EA0" w:rsidRPr="00542754">
              <w:rPr>
                <w:rFonts w:ascii="Verdana" w:hAnsi="Verdana"/>
              </w:rPr>
              <w:t xml:space="preserve"> vermelde clausules van rechtsverwerking.</w:t>
            </w:r>
          </w:p>
        </w:tc>
        <w:tc>
          <w:tcPr>
            <w:tcW w:w="1580" w:type="dxa"/>
          </w:tcPr>
          <w:p w14:paraId="665A8264" w14:textId="77777777" w:rsidR="00025B98" w:rsidRPr="00542754" w:rsidRDefault="00025B98">
            <w:pPr>
              <w:rPr>
                <w:rFonts w:ascii="Verdana" w:hAnsi="Verdana" w:cs="Arial"/>
              </w:rPr>
            </w:pPr>
          </w:p>
        </w:tc>
        <w:tc>
          <w:tcPr>
            <w:tcW w:w="1560" w:type="dxa"/>
          </w:tcPr>
          <w:p w14:paraId="39491304" w14:textId="77777777" w:rsidR="00025B98" w:rsidRPr="00542754" w:rsidRDefault="00025B98">
            <w:pPr>
              <w:rPr>
                <w:rFonts w:ascii="Verdana" w:hAnsi="Verdana" w:cs="Arial"/>
              </w:rPr>
            </w:pPr>
          </w:p>
        </w:tc>
      </w:tr>
      <w:tr w:rsidR="00402B05" w:rsidRPr="00542754" w14:paraId="5E1AF3B5" w14:textId="77777777" w:rsidTr="008D7529">
        <w:trPr>
          <w:cantSplit/>
          <w:tblCellSpacing w:w="20" w:type="dxa"/>
        </w:trPr>
        <w:tc>
          <w:tcPr>
            <w:tcW w:w="2429" w:type="dxa"/>
          </w:tcPr>
          <w:p w14:paraId="06AAB57C" w14:textId="77777777" w:rsidR="00402B05" w:rsidRPr="00542754" w:rsidRDefault="00402B05" w:rsidP="0010082E">
            <w:pPr>
              <w:numPr>
                <w:ilvl w:val="0"/>
                <w:numId w:val="22"/>
              </w:numPr>
              <w:rPr>
                <w:rFonts w:ascii="Verdana" w:hAnsi="Verdana" w:cs="Arial"/>
              </w:rPr>
            </w:pPr>
          </w:p>
        </w:tc>
        <w:tc>
          <w:tcPr>
            <w:tcW w:w="8521" w:type="dxa"/>
          </w:tcPr>
          <w:p w14:paraId="5E010C25" w14:textId="0DEF5397" w:rsidR="00402B05" w:rsidRPr="00542754" w:rsidRDefault="00402B05" w:rsidP="001722CA">
            <w:pPr>
              <w:rPr>
                <w:rFonts w:ascii="Verdana" w:hAnsi="Verdana"/>
              </w:rPr>
            </w:pPr>
            <w:r w:rsidRPr="00542754">
              <w:rPr>
                <w:rFonts w:ascii="Verdana" w:hAnsi="Verdana"/>
              </w:rPr>
              <w:t xml:space="preserve">Inschrijver die de voorgenomen gunning krijgt toegewezen dient ervoor zorg te dragen dat zij </w:t>
            </w:r>
            <w:r w:rsidR="00173E82" w:rsidRPr="00542754">
              <w:rPr>
                <w:rFonts w:ascii="Verdana" w:hAnsi="Verdana"/>
              </w:rPr>
              <w:t>tijdens de verificatie</w:t>
            </w:r>
            <w:r w:rsidR="004C3835" w:rsidRPr="00542754">
              <w:rPr>
                <w:rFonts w:ascii="Verdana" w:hAnsi="Verdana"/>
              </w:rPr>
              <w:t>periode</w:t>
            </w:r>
            <w:r w:rsidRPr="00542754">
              <w:rPr>
                <w:rFonts w:ascii="Verdana" w:hAnsi="Verdana"/>
              </w:rPr>
              <w:t xml:space="preserve"> door het Horizon College de eventueel ontbrekende en/of vereiste verklaringen/bewijsstukken alsnog kan overleggen</w:t>
            </w:r>
            <w:r w:rsidR="004C3835" w:rsidRPr="00542754">
              <w:rPr>
                <w:rFonts w:ascii="Verdana" w:hAnsi="Verdana"/>
              </w:rPr>
              <w:t>.</w:t>
            </w:r>
            <w:r w:rsidRPr="00542754">
              <w:rPr>
                <w:rFonts w:ascii="Verdana" w:hAnsi="Verdana"/>
              </w:rPr>
              <w:t xml:space="preserve"> Indien inschrijver de gegevens niet conform de vereisten </w:t>
            </w:r>
            <w:r w:rsidR="001722CA" w:rsidRPr="00542754">
              <w:rPr>
                <w:rFonts w:ascii="Verdana" w:hAnsi="Verdana"/>
              </w:rPr>
              <w:t>kan aanleveren</w:t>
            </w:r>
            <w:r w:rsidRPr="00542754">
              <w:rPr>
                <w:rFonts w:ascii="Verdana" w:hAnsi="Verdana"/>
              </w:rPr>
              <w:t>, zal geen definitieve gunning aan deze inschrijver worden gedaan.</w:t>
            </w:r>
          </w:p>
          <w:p w14:paraId="693BC6D3" w14:textId="77777777" w:rsidR="001722CA" w:rsidRPr="00542754" w:rsidRDefault="001722CA" w:rsidP="001722CA">
            <w:pPr>
              <w:rPr>
                <w:rFonts w:ascii="Verdana" w:hAnsi="Verdana"/>
              </w:rPr>
            </w:pPr>
          </w:p>
          <w:p w14:paraId="35476F42" w14:textId="5E065067" w:rsidR="001722CA" w:rsidRPr="00542754" w:rsidRDefault="001722CA" w:rsidP="001722CA">
            <w:pPr>
              <w:rPr>
                <w:rFonts w:ascii="Verdana" w:hAnsi="Verdana"/>
              </w:rPr>
            </w:pPr>
            <w:r w:rsidRPr="00542754">
              <w:rPr>
                <w:rFonts w:ascii="Verdana" w:hAnsi="Verdana"/>
              </w:rPr>
              <w:t>Aan te leveren stukken tijdens de verificatie</w:t>
            </w:r>
            <w:r w:rsidR="00D109A1" w:rsidRPr="00542754">
              <w:rPr>
                <w:rFonts w:ascii="Verdana" w:hAnsi="Verdana"/>
              </w:rPr>
              <w:t>periode</w:t>
            </w:r>
            <w:r w:rsidRPr="00542754">
              <w:rPr>
                <w:rFonts w:ascii="Verdana" w:hAnsi="Verdana"/>
              </w:rPr>
              <w:t>:</w:t>
            </w:r>
          </w:p>
          <w:p w14:paraId="10841251" w14:textId="77777777" w:rsidR="001722CA" w:rsidRPr="00542754" w:rsidRDefault="001722CA" w:rsidP="001722CA">
            <w:pPr>
              <w:rPr>
                <w:rFonts w:ascii="Verdana" w:hAnsi="Verdana"/>
                <w:i/>
                <w:iCs/>
              </w:rPr>
            </w:pPr>
            <w:r w:rsidRPr="00542754">
              <w:rPr>
                <w:rFonts w:ascii="Verdana" w:hAnsi="Verdana"/>
                <w:i/>
                <w:iCs/>
              </w:rPr>
              <w:t>- Bewijs betaling belastingen</w:t>
            </w:r>
          </w:p>
          <w:p w14:paraId="35BF7103" w14:textId="77777777" w:rsidR="007D056C" w:rsidRPr="00542754" w:rsidRDefault="001722CA" w:rsidP="00403201">
            <w:pPr>
              <w:rPr>
                <w:rFonts w:ascii="Verdana" w:hAnsi="Verdana"/>
              </w:rPr>
            </w:pPr>
            <w:r w:rsidRPr="00542754">
              <w:rPr>
                <w:rFonts w:ascii="Verdana" w:hAnsi="Verdana"/>
                <w:i/>
                <w:iCs/>
              </w:rPr>
              <w:t>- Polissen en</w:t>
            </w:r>
            <w:r w:rsidR="000F5D8A" w:rsidRPr="00542754">
              <w:rPr>
                <w:rFonts w:ascii="Verdana" w:hAnsi="Verdana"/>
                <w:i/>
                <w:iCs/>
              </w:rPr>
              <w:t>/of</w:t>
            </w:r>
            <w:r w:rsidRPr="00542754">
              <w:rPr>
                <w:rFonts w:ascii="Verdana" w:hAnsi="Verdana"/>
                <w:i/>
                <w:iCs/>
              </w:rPr>
              <w:t xml:space="preserve"> betaalbewijzen wettelijke, beroeps- en/of productaansprakelijkheid verzekeringen</w:t>
            </w:r>
          </w:p>
        </w:tc>
        <w:tc>
          <w:tcPr>
            <w:tcW w:w="1580" w:type="dxa"/>
          </w:tcPr>
          <w:p w14:paraId="0C5F53CA" w14:textId="77777777" w:rsidR="00F11BA9" w:rsidRPr="00542754" w:rsidRDefault="00F11BA9" w:rsidP="00F11BA9">
            <w:pPr>
              <w:jc w:val="center"/>
              <w:rPr>
                <w:rFonts w:ascii="Verdana" w:hAnsi="Verdana" w:cs="Arial"/>
              </w:rPr>
            </w:pPr>
          </w:p>
        </w:tc>
        <w:tc>
          <w:tcPr>
            <w:tcW w:w="1560" w:type="dxa"/>
          </w:tcPr>
          <w:p w14:paraId="401E1BBD" w14:textId="77777777" w:rsidR="00402B05" w:rsidRPr="00542754" w:rsidRDefault="00402B05">
            <w:pPr>
              <w:rPr>
                <w:rFonts w:ascii="Verdana" w:hAnsi="Verdana" w:cs="Arial"/>
              </w:rPr>
            </w:pPr>
          </w:p>
        </w:tc>
      </w:tr>
    </w:tbl>
    <w:p w14:paraId="4B043C9F" w14:textId="77777777" w:rsidR="00025B98" w:rsidRPr="00315251" w:rsidRDefault="007A2084" w:rsidP="00315251">
      <w:pPr>
        <w:spacing w:after="240"/>
        <w:rPr>
          <w:rFonts w:ascii="Verdana" w:hAnsi="Verdana" w:cs="Arial"/>
          <w:b/>
          <w:sz w:val="24"/>
        </w:rPr>
      </w:pPr>
      <w:r w:rsidRPr="00542754">
        <w:rPr>
          <w:rFonts w:ascii="Verdana" w:hAnsi="Verdana" w:cs="Arial"/>
          <w:b/>
        </w:rPr>
        <w:br w:type="page"/>
      </w:r>
      <w:bookmarkStart w:id="6" w:name="_Toc103416219"/>
      <w:r w:rsidR="00025B98" w:rsidRPr="00315251">
        <w:rPr>
          <w:rFonts w:ascii="Verdana" w:hAnsi="Verdana" w:cs="Arial"/>
          <w:b/>
          <w:sz w:val="24"/>
        </w:rPr>
        <w:lastRenderedPageBreak/>
        <w:t>Commerciële eisen</w:t>
      </w:r>
    </w:p>
    <w:tbl>
      <w:tblPr>
        <w:tblW w:w="14262" w:type="dxa"/>
        <w:tblCellSpacing w:w="20" w:type="dxa"/>
        <w:tblInd w:w="8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2461"/>
        <w:gridCol w:w="8567"/>
        <w:gridCol w:w="1617"/>
        <w:gridCol w:w="1617"/>
      </w:tblGrid>
      <w:tr w:rsidR="008A5E16" w:rsidRPr="00542754" w14:paraId="71DF87AE" w14:textId="77777777" w:rsidTr="008D7529">
        <w:trPr>
          <w:cantSplit/>
          <w:tblHeader/>
          <w:tblCellSpacing w:w="20" w:type="dxa"/>
        </w:trPr>
        <w:tc>
          <w:tcPr>
            <w:tcW w:w="2401" w:type="dxa"/>
            <w:shd w:val="clear" w:color="auto" w:fill="E6E6E6"/>
          </w:tcPr>
          <w:p w14:paraId="7C967FBE" w14:textId="77777777" w:rsidR="008A5E16" w:rsidRPr="00542754" w:rsidRDefault="008A5E16">
            <w:pPr>
              <w:rPr>
                <w:rFonts w:ascii="Verdana" w:hAnsi="Verdana" w:cs="Arial"/>
                <w:b/>
              </w:rPr>
            </w:pPr>
            <w:r w:rsidRPr="00542754">
              <w:rPr>
                <w:rFonts w:ascii="Verdana" w:hAnsi="Verdana" w:cs="Arial"/>
                <w:b/>
              </w:rPr>
              <w:t>Nummer</w:t>
            </w:r>
          </w:p>
        </w:tc>
        <w:tc>
          <w:tcPr>
            <w:tcW w:w="8527" w:type="dxa"/>
            <w:shd w:val="clear" w:color="auto" w:fill="E6E6E6"/>
          </w:tcPr>
          <w:p w14:paraId="34AF9003" w14:textId="77777777" w:rsidR="008A5E16" w:rsidRPr="00542754" w:rsidRDefault="008A5E16">
            <w:pPr>
              <w:rPr>
                <w:rFonts w:ascii="Verdana" w:hAnsi="Verdana" w:cs="Arial"/>
                <w:b/>
              </w:rPr>
            </w:pPr>
            <w:r w:rsidRPr="00542754">
              <w:rPr>
                <w:rFonts w:ascii="Verdana" w:hAnsi="Verdana" w:cs="Arial"/>
                <w:b/>
              </w:rPr>
              <w:t>Eis</w:t>
            </w:r>
          </w:p>
        </w:tc>
        <w:tc>
          <w:tcPr>
            <w:tcW w:w="1577" w:type="dxa"/>
            <w:shd w:val="clear" w:color="auto" w:fill="E6E6E6"/>
          </w:tcPr>
          <w:p w14:paraId="4E34A3D2" w14:textId="77777777" w:rsidR="008A5E16" w:rsidRPr="00542754" w:rsidRDefault="008A5E16" w:rsidP="00DF499C">
            <w:pPr>
              <w:rPr>
                <w:rFonts w:ascii="Verdana" w:hAnsi="Verdana"/>
                <w:b/>
                <w:bCs/>
              </w:rPr>
            </w:pPr>
            <w:r w:rsidRPr="00542754">
              <w:rPr>
                <w:rFonts w:ascii="Verdana" w:hAnsi="Verdana"/>
                <w:b/>
                <w:bCs/>
              </w:rPr>
              <w:t>Verplichte bijlage nummering</w:t>
            </w:r>
          </w:p>
        </w:tc>
        <w:tc>
          <w:tcPr>
            <w:tcW w:w="1557" w:type="dxa"/>
            <w:shd w:val="clear" w:color="auto" w:fill="E6E6E6"/>
          </w:tcPr>
          <w:p w14:paraId="547D9C3C" w14:textId="77777777" w:rsidR="008A5E16" w:rsidRPr="00542754" w:rsidRDefault="008A5E16">
            <w:pPr>
              <w:rPr>
                <w:rFonts w:ascii="Verdana" w:hAnsi="Verdana" w:cs="Arial"/>
                <w:b/>
              </w:rPr>
            </w:pPr>
            <w:r w:rsidRPr="00542754">
              <w:rPr>
                <w:rFonts w:ascii="Verdana" w:hAnsi="Verdana" w:cs="Arial"/>
                <w:b/>
              </w:rPr>
              <w:t>Akkoord bevestigen met ‘ja’</w:t>
            </w:r>
          </w:p>
        </w:tc>
      </w:tr>
      <w:tr w:rsidR="008A5E16" w:rsidRPr="00542754" w14:paraId="0F566399" w14:textId="77777777" w:rsidTr="008D7529">
        <w:trPr>
          <w:cantSplit/>
          <w:tblCellSpacing w:w="20" w:type="dxa"/>
        </w:trPr>
        <w:tc>
          <w:tcPr>
            <w:tcW w:w="2401" w:type="dxa"/>
          </w:tcPr>
          <w:p w14:paraId="27650EE8" w14:textId="77777777" w:rsidR="00F561C0" w:rsidRPr="00542754" w:rsidRDefault="00F561C0" w:rsidP="006E1E8A">
            <w:pPr>
              <w:numPr>
                <w:ilvl w:val="0"/>
                <w:numId w:val="14"/>
              </w:numPr>
              <w:rPr>
                <w:rFonts w:ascii="Verdana" w:hAnsi="Verdana" w:cs="Arial"/>
              </w:rPr>
            </w:pPr>
          </w:p>
        </w:tc>
        <w:tc>
          <w:tcPr>
            <w:tcW w:w="8527" w:type="dxa"/>
          </w:tcPr>
          <w:p w14:paraId="6AF994F3" w14:textId="77777777" w:rsidR="008A5E16" w:rsidRPr="00542754" w:rsidRDefault="008A5E16" w:rsidP="00184BEC">
            <w:pPr>
              <w:rPr>
                <w:rFonts w:ascii="Verdana" w:hAnsi="Verdana" w:cs="Arial"/>
              </w:rPr>
            </w:pPr>
            <w:r w:rsidRPr="00542754">
              <w:rPr>
                <w:rFonts w:ascii="Verdana" w:hAnsi="Verdana" w:cs="Arial"/>
                <w:iCs/>
              </w:rPr>
              <w:t>De inschrijving is een ‘best-bid’, dat wil zeggen een eerste en enige inschrijving; er wordt niet nader onderhandeld over de inschrijving.</w:t>
            </w:r>
          </w:p>
        </w:tc>
        <w:tc>
          <w:tcPr>
            <w:tcW w:w="1577" w:type="dxa"/>
          </w:tcPr>
          <w:p w14:paraId="03D410BD" w14:textId="77777777" w:rsidR="008A5E16" w:rsidRPr="00542754" w:rsidRDefault="008A5E16">
            <w:pPr>
              <w:rPr>
                <w:rFonts w:ascii="Verdana" w:hAnsi="Verdana" w:cs="Arial"/>
              </w:rPr>
            </w:pPr>
          </w:p>
        </w:tc>
        <w:tc>
          <w:tcPr>
            <w:tcW w:w="1557" w:type="dxa"/>
          </w:tcPr>
          <w:p w14:paraId="7992C9D8" w14:textId="77777777" w:rsidR="008A5E16" w:rsidRPr="00542754" w:rsidRDefault="008A5E16">
            <w:pPr>
              <w:rPr>
                <w:rFonts w:ascii="Verdana" w:hAnsi="Verdana" w:cs="Arial"/>
              </w:rPr>
            </w:pPr>
          </w:p>
        </w:tc>
      </w:tr>
      <w:tr w:rsidR="00BA2DAF" w:rsidRPr="00542754" w14:paraId="3F6D94EE" w14:textId="77777777" w:rsidTr="008D7529">
        <w:trPr>
          <w:cantSplit/>
          <w:tblCellSpacing w:w="20" w:type="dxa"/>
        </w:trPr>
        <w:tc>
          <w:tcPr>
            <w:tcW w:w="2401" w:type="dxa"/>
          </w:tcPr>
          <w:p w14:paraId="746D5386" w14:textId="77777777" w:rsidR="00BA2DAF" w:rsidRPr="00542754" w:rsidRDefault="00BA2DAF" w:rsidP="006E1E8A">
            <w:pPr>
              <w:numPr>
                <w:ilvl w:val="0"/>
                <w:numId w:val="14"/>
              </w:numPr>
              <w:rPr>
                <w:rFonts w:ascii="Verdana" w:hAnsi="Verdana" w:cs="Arial"/>
              </w:rPr>
            </w:pPr>
          </w:p>
        </w:tc>
        <w:tc>
          <w:tcPr>
            <w:tcW w:w="8527" w:type="dxa"/>
          </w:tcPr>
          <w:p w14:paraId="4DB80E55" w14:textId="48C5A907" w:rsidR="00BA2DAF" w:rsidRPr="00542754" w:rsidRDefault="00BA2DAF" w:rsidP="00BA2DAF">
            <w:pPr>
              <w:rPr>
                <w:rFonts w:ascii="Verdana" w:hAnsi="Verdana" w:cs="Arial"/>
              </w:rPr>
            </w:pPr>
            <w:r w:rsidRPr="00542754">
              <w:rPr>
                <w:rFonts w:ascii="Verdana" w:hAnsi="Verdana" w:cs="Arial"/>
              </w:rPr>
              <w:t xml:space="preserve">Inschrijver is bereid een overeenkomst af te sluiten met een looptijd van </w:t>
            </w:r>
            <w:r w:rsidR="00F75644" w:rsidRPr="00542754">
              <w:rPr>
                <w:rFonts w:ascii="Verdana" w:hAnsi="Verdana" w:cs="Arial"/>
              </w:rPr>
              <w:t>twee</w:t>
            </w:r>
            <w:r w:rsidR="00AD3CB7" w:rsidRPr="00542754">
              <w:rPr>
                <w:rFonts w:ascii="Verdana" w:hAnsi="Verdana" w:cs="Arial"/>
              </w:rPr>
              <w:t xml:space="preserve"> (</w:t>
            </w:r>
            <w:r w:rsidR="00F75644" w:rsidRPr="00542754">
              <w:rPr>
                <w:rFonts w:ascii="Verdana" w:hAnsi="Verdana" w:cs="Arial"/>
              </w:rPr>
              <w:t>2</w:t>
            </w:r>
            <w:r w:rsidR="00AD3CB7" w:rsidRPr="00542754">
              <w:rPr>
                <w:rFonts w:ascii="Verdana" w:hAnsi="Verdana" w:cs="Arial"/>
              </w:rPr>
              <w:t>)</w:t>
            </w:r>
            <w:r w:rsidRPr="00542754">
              <w:rPr>
                <w:rFonts w:ascii="Verdana" w:hAnsi="Verdana" w:cs="Arial"/>
              </w:rPr>
              <w:t xml:space="preserve"> jaar, met de optie tot een verlenging van </w:t>
            </w:r>
            <w:r w:rsidR="00F75644" w:rsidRPr="00542754">
              <w:rPr>
                <w:rFonts w:ascii="Verdana" w:hAnsi="Verdana" w:cs="Arial"/>
              </w:rPr>
              <w:t>vier</w:t>
            </w:r>
            <w:r w:rsidR="00AD3CB7" w:rsidRPr="00542754">
              <w:rPr>
                <w:rFonts w:ascii="Verdana" w:hAnsi="Verdana" w:cs="Arial"/>
              </w:rPr>
              <w:t xml:space="preserve"> (</w:t>
            </w:r>
            <w:r w:rsidR="00F75644" w:rsidRPr="00542754">
              <w:rPr>
                <w:rFonts w:ascii="Verdana" w:hAnsi="Verdana" w:cs="Arial"/>
              </w:rPr>
              <w:t>4</w:t>
            </w:r>
            <w:r w:rsidR="00AD3CB7" w:rsidRPr="00542754">
              <w:rPr>
                <w:rFonts w:ascii="Verdana" w:hAnsi="Verdana" w:cs="Arial"/>
              </w:rPr>
              <w:t xml:space="preserve">) </w:t>
            </w:r>
            <w:r w:rsidRPr="00542754">
              <w:rPr>
                <w:rFonts w:ascii="Verdana" w:hAnsi="Verdana" w:cs="Arial"/>
              </w:rPr>
              <w:t xml:space="preserve">maal </w:t>
            </w:r>
            <w:r w:rsidR="00AD3CB7" w:rsidRPr="00542754">
              <w:rPr>
                <w:rFonts w:ascii="Verdana" w:hAnsi="Verdana" w:cs="Arial"/>
              </w:rPr>
              <w:t>één (</w:t>
            </w:r>
            <w:r w:rsidRPr="00542754">
              <w:rPr>
                <w:rFonts w:ascii="Verdana" w:hAnsi="Verdana" w:cs="Arial"/>
              </w:rPr>
              <w:t>1</w:t>
            </w:r>
            <w:r w:rsidR="00AD3CB7" w:rsidRPr="00542754">
              <w:rPr>
                <w:rFonts w:ascii="Verdana" w:hAnsi="Verdana" w:cs="Arial"/>
              </w:rPr>
              <w:t>)</w:t>
            </w:r>
            <w:r w:rsidRPr="00542754">
              <w:rPr>
                <w:rFonts w:ascii="Verdana" w:hAnsi="Verdana" w:cs="Arial"/>
              </w:rPr>
              <w:t xml:space="preserve"> jaar.</w:t>
            </w:r>
          </w:p>
          <w:p w14:paraId="290AAFF1" w14:textId="2FD82EF0" w:rsidR="00BA2DAF" w:rsidRPr="00542754" w:rsidRDefault="00135766" w:rsidP="00BA2DAF">
            <w:pPr>
              <w:rPr>
                <w:rFonts w:ascii="Verdana" w:hAnsi="Verdana" w:cs="Arial"/>
              </w:rPr>
            </w:pPr>
            <w:r w:rsidRPr="00542754">
              <w:rPr>
                <w:rFonts w:ascii="Verdana" w:hAnsi="Verdana" w:cs="Arial"/>
              </w:rPr>
              <w:t xml:space="preserve">Minimaal 1x per jaar </w:t>
            </w:r>
            <w:r w:rsidR="69BF8CDA" w:rsidRPr="00542754">
              <w:rPr>
                <w:rFonts w:ascii="Verdana" w:hAnsi="Verdana" w:cs="Arial"/>
              </w:rPr>
              <w:t>vind</w:t>
            </w:r>
            <w:r w:rsidRPr="00542754">
              <w:rPr>
                <w:rFonts w:ascii="Verdana" w:hAnsi="Verdana" w:cs="Arial"/>
              </w:rPr>
              <w:t>t</w:t>
            </w:r>
            <w:r w:rsidR="00BA2DAF" w:rsidRPr="00542754">
              <w:rPr>
                <w:rFonts w:ascii="Verdana" w:hAnsi="Verdana" w:cs="Arial"/>
              </w:rPr>
              <w:t xml:space="preserve"> er een evaluatie plaats tussen de opdrachtnemer en opdrachtgever met betrekking tot de dienstverlening. Hierbij wordt</w:t>
            </w:r>
            <w:r w:rsidR="00A04A64">
              <w:rPr>
                <w:rFonts w:ascii="Verdana" w:hAnsi="Verdana" w:cs="Arial"/>
              </w:rPr>
              <w:t xml:space="preserve"> o.a.</w:t>
            </w:r>
            <w:r w:rsidR="00BA2DAF" w:rsidRPr="00542754">
              <w:rPr>
                <w:rFonts w:ascii="Verdana" w:hAnsi="Verdana" w:cs="Arial"/>
              </w:rPr>
              <w:t xml:space="preserve"> gekeken naar de behaalde </w:t>
            </w:r>
            <w:proofErr w:type="spellStart"/>
            <w:r w:rsidR="00BA2DAF" w:rsidRPr="00A04A64">
              <w:rPr>
                <w:rFonts w:ascii="Verdana" w:hAnsi="Verdana" w:cs="Arial"/>
              </w:rPr>
              <w:t>KPI’s</w:t>
            </w:r>
            <w:proofErr w:type="spellEnd"/>
            <w:r w:rsidR="00BA2DAF" w:rsidRPr="00A04A64">
              <w:rPr>
                <w:rFonts w:ascii="Verdana" w:hAnsi="Verdana" w:cs="Arial"/>
              </w:rPr>
              <w:t xml:space="preserve"> zoals vermeld in hoofdstuk </w:t>
            </w:r>
            <w:r w:rsidRPr="00A04A64">
              <w:rPr>
                <w:rFonts w:ascii="Verdana" w:hAnsi="Verdana" w:cs="Arial"/>
              </w:rPr>
              <w:t>2</w:t>
            </w:r>
            <w:r w:rsidR="69BF8CDA" w:rsidRPr="00A04A64">
              <w:rPr>
                <w:rFonts w:ascii="Verdana" w:hAnsi="Verdana" w:cs="Arial"/>
              </w:rPr>
              <w:t>.</w:t>
            </w:r>
            <w:r w:rsidR="00BA2DAF" w:rsidRPr="00A04A64">
              <w:rPr>
                <w:rFonts w:ascii="Verdana" w:hAnsi="Verdana" w:cs="Arial"/>
              </w:rPr>
              <w:t>3</w:t>
            </w:r>
            <w:r w:rsidR="00BA2DAF" w:rsidRPr="00542754">
              <w:rPr>
                <w:rFonts w:ascii="Verdana" w:hAnsi="Verdana" w:cs="Arial"/>
              </w:rPr>
              <w:t xml:space="preserve"> en het voldoen aan de gestelde dienstverleningseisen en kwaliteitswensen.</w:t>
            </w:r>
          </w:p>
          <w:p w14:paraId="212A2960" w14:textId="6253549A" w:rsidR="00BA2DAF" w:rsidRPr="00542754" w:rsidRDefault="00135766" w:rsidP="00BA2DAF">
            <w:pPr>
              <w:rPr>
                <w:rFonts w:ascii="Verdana" w:hAnsi="Verdana" w:cs="Arial"/>
              </w:rPr>
            </w:pPr>
            <w:r w:rsidRPr="00542754">
              <w:rPr>
                <w:rFonts w:ascii="Verdana" w:hAnsi="Verdana" w:cs="Arial"/>
              </w:rPr>
              <w:t>Mede o</w:t>
            </w:r>
            <w:r w:rsidR="00BA2DAF" w:rsidRPr="00542754">
              <w:rPr>
                <w:rFonts w:ascii="Verdana" w:hAnsi="Verdana" w:cs="Arial"/>
              </w:rPr>
              <w:t>p basis van deze resultaten wordt besloten om de overeenkomst wel of niet te verlengen.</w:t>
            </w:r>
          </w:p>
        </w:tc>
        <w:tc>
          <w:tcPr>
            <w:tcW w:w="1577" w:type="dxa"/>
          </w:tcPr>
          <w:p w14:paraId="69821EB7" w14:textId="77777777" w:rsidR="00BA2DAF" w:rsidRPr="00542754" w:rsidRDefault="00BA2DAF">
            <w:pPr>
              <w:rPr>
                <w:rFonts w:ascii="Verdana" w:hAnsi="Verdana" w:cs="Arial"/>
              </w:rPr>
            </w:pPr>
          </w:p>
        </w:tc>
        <w:tc>
          <w:tcPr>
            <w:tcW w:w="1557" w:type="dxa"/>
          </w:tcPr>
          <w:p w14:paraId="3FE14053" w14:textId="77777777" w:rsidR="00BA2DAF" w:rsidRPr="00542754" w:rsidRDefault="00BA2DAF">
            <w:pPr>
              <w:rPr>
                <w:rFonts w:ascii="Verdana" w:hAnsi="Verdana" w:cs="Arial"/>
              </w:rPr>
            </w:pPr>
          </w:p>
        </w:tc>
      </w:tr>
      <w:tr w:rsidR="008A5E16" w:rsidRPr="00542754" w14:paraId="3376BE1D" w14:textId="77777777" w:rsidTr="008D7529">
        <w:trPr>
          <w:cantSplit/>
          <w:tblCellSpacing w:w="20" w:type="dxa"/>
        </w:trPr>
        <w:tc>
          <w:tcPr>
            <w:tcW w:w="2401" w:type="dxa"/>
          </w:tcPr>
          <w:p w14:paraId="0037AF71" w14:textId="77777777" w:rsidR="00F561C0" w:rsidRPr="00542754" w:rsidRDefault="00F561C0" w:rsidP="006E1E8A">
            <w:pPr>
              <w:numPr>
                <w:ilvl w:val="0"/>
                <w:numId w:val="14"/>
              </w:numPr>
              <w:rPr>
                <w:rFonts w:ascii="Verdana" w:hAnsi="Verdana" w:cs="Arial"/>
              </w:rPr>
            </w:pPr>
          </w:p>
        </w:tc>
        <w:tc>
          <w:tcPr>
            <w:tcW w:w="8527" w:type="dxa"/>
          </w:tcPr>
          <w:p w14:paraId="735220C5" w14:textId="77777777" w:rsidR="008A5E16" w:rsidRPr="00542754" w:rsidRDefault="008A5E16" w:rsidP="00B12324">
            <w:pPr>
              <w:rPr>
                <w:rFonts w:ascii="Verdana" w:hAnsi="Verdana" w:cs="Arial"/>
              </w:rPr>
            </w:pPr>
            <w:r w:rsidRPr="00542754">
              <w:rPr>
                <w:rFonts w:ascii="Verdana" w:hAnsi="Verdana" w:cs="Arial"/>
              </w:rPr>
              <w:t xml:space="preserve">Inschrijver heeft haar inschrijving gebaseerd op de verwachte dienstverlening </w:t>
            </w:r>
            <w:r w:rsidR="001722CA" w:rsidRPr="00542754">
              <w:rPr>
                <w:rFonts w:ascii="Verdana" w:hAnsi="Verdana"/>
              </w:rPr>
              <w:t>(zie hoofdstuk 2</w:t>
            </w:r>
            <w:r w:rsidRPr="00542754">
              <w:rPr>
                <w:rFonts w:ascii="Verdana" w:hAnsi="Verdana"/>
              </w:rPr>
              <w:t>).</w:t>
            </w:r>
            <w:r w:rsidRPr="00542754">
              <w:rPr>
                <w:rFonts w:ascii="Verdana" w:hAnsi="Verdana" w:cs="Arial"/>
              </w:rPr>
              <w:t xml:space="preserve"> De verwachte dienstverlening is echter geen garantie en</w:t>
            </w:r>
            <w:r w:rsidRPr="00542754">
              <w:rPr>
                <w:rFonts w:ascii="Verdana" w:hAnsi="Verdana"/>
              </w:rPr>
              <w:t xml:space="preserve"> opdrachtgever committeert zich derhalve niet aan een minimum afname en/of omzet</w:t>
            </w:r>
            <w:r w:rsidR="00B12324" w:rsidRPr="00542754">
              <w:rPr>
                <w:rFonts w:ascii="Verdana" w:hAnsi="Verdana"/>
              </w:rPr>
              <w:t>.</w:t>
            </w:r>
          </w:p>
        </w:tc>
        <w:tc>
          <w:tcPr>
            <w:tcW w:w="1577" w:type="dxa"/>
          </w:tcPr>
          <w:p w14:paraId="30C0118A" w14:textId="77777777" w:rsidR="008A5E16" w:rsidRPr="00542754" w:rsidRDefault="008A5E16">
            <w:pPr>
              <w:rPr>
                <w:rFonts w:ascii="Verdana" w:hAnsi="Verdana" w:cs="Arial"/>
              </w:rPr>
            </w:pPr>
          </w:p>
        </w:tc>
        <w:tc>
          <w:tcPr>
            <w:tcW w:w="1557" w:type="dxa"/>
          </w:tcPr>
          <w:p w14:paraId="536DB99E" w14:textId="77777777" w:rsidR="008A5E16" w:rsidRPr="00542754" w:rsidRDefault="008A5E16">
            <w:pPr>
              <w:rPr>
                <w:rFonts w:ascii="Verdana" w:hAnsi="Verdana" w:cs="Arial"/>
              </w:rPr>
            </w:pPr>
          </w:p>
        </w:tc>
      </w:tr>
      <w:tr w:rsidR="008A5E16" w:rsidRPr="00542754" w14:paraId="11846213" w14:textId="77777777" w:rsidTr="008D7529">
        <w:trPr>
          <w:cantSplit/>
          <w:tblCellSpacing w:w="20" w:type="dxa"/>
        </w:trPr>
        <w:tc>
          <w:tcPr>
            <w:tcW w:w="2401" w:type="dxa"/>
          </w:tcPr>
          <w:p w14:paraId="6D681E99" w14:textId="77777777" w:rsidR="00F561C0" w:rsidRPr="00542754" w:rsidRDefault="00F561C0" w:rsidP="006E1E8A">
            <w:pPr>
              <w:numPr>
                <w:ilvl w:val="0"/>
                <w:numId w:val="14"/>
              </w:numPr>
              <w:rPr>
                <w:rFonts w:ascii="Verdana" w:hAnsi="Verdana" w:cs="Arial"/>
              </w:rPr>
            </w:pPr>
          </w:p>
        </w:tc>
        <w:tc>
          <w:tcPr>
            <w:tcW w:w="8527" w:type="dxa"/>
          </w:tcPr>
          <w:p w14:paraId="4E6AB909" w14:textId="574DE169" w:rsidR="008A5E16" w:rsidRPr="00542754" w:rsidRDefault="008A5E16" w:rsidP="00050B40">
            <w:pPr>
              <w:rPr>
                <w:rFonts w:ascii="Verdana" w:hAnsi="Verdana" w:cs="Arial"/>
              </w:rPr>
            </w:pPr>
            <w:r w:rsidRPr="00542754">
              <w:rPr>
                <w:rFonts w:ascii="Verdana" w:hAnsi="Verdana" w:cs="Arial"/>
              </w:rPr>
              <w:t>Alle aangeboden prijzen, tarieven en kosten zijn in Euro’s</w:t>
            </w:r>
            <w:r w:rsidR="002B0F1F" w:rsidRPr="00542754">
              <w:rPr>
                <w:rFonts w:ascii="Verdana" w:hAnsi="Verdana" w:cs="Arial"/>
              </w:rPr>
              <w:t xml:space="preserve">, </w:t>
            </w:r>
            <w:r w:rsidR="0011630E">
              <w:rPr>
                <w:rFonts w:ascii="Verdana" w:hAnsi="Verdana" w:cs="Arial"/>
              </w:rPr>
              <w:t xml:space="preserve">weergegeven in </w:t>
            </w:r>
            <w:r w:rsidR="002B0F1F" w:rsidRPr="00542754">
              <w:rPr>
                <w:rFonts w:ascii="Verdana" w:hAnsi="Verdana" w:cs="Arial"/>
              </w:rPr>
              <w:t>zowel exclusief als</w:t>
            </w:r>
            <w:r w:rsidRPr="00542754">
              <w:rPr>
                <w:rFonts w:ascii="Verdana" w:hAnsi="Verdana" w:cs="Arial"/>
              </w:rPr>
              <w:t xml:space="preserve"> </w:t>
            </w:r>
            <w:r w:rsidR="00050B40" w:rsidRPr="00542754">
              <w:rPr>
                <w:rFonts w:ascii="Verdana" w:hAnsi="Verdana" w:cs="Arial"/>
              </w:rPr>
              <w:t xml:space="preserve">inclusief </w:t>
            </w:r>
            <w:r w:rsidRPr="00542754">
              <w:rPr>
                <w:rFonts w:ascii="Verdana" w:hAnsi="Verdana" w:cs="Arial"/>
              </w:rPr>
              <w:t>BTW.</w:t>
            </w:r>
          </w:p>
        </w:tc>
        <w:tc>
          <w:tcPr>
            <w:tcW w:w="1577" w:type="dxa"/>
          </w:tcPr>
          <w:p w14:paraId="6F496602" w14:textId="77777777" w:rsidR="008A5E16" w:rsidRPr="00542754" w:rsidRDefault="008A5E16">
            <w:pPr>
              <w:rPr>
                <w:rFonts w:ascii="Verdana" w:hAnsi="Verdana" w:cs="Arial"/>
              </w:rPr>
            </w:pPr>
          </w:p>
        </w:tc>
        <w:tc>
          <w:tcPr>
            <w:tcW w:w="1557" w:type="dxa"/>
          </w:tcPr>
          <w:p w14:paraId="6DDB4F76" w14:textId="77777777" w:rsidR="008A5E16" w:rsidRPr="00542754" w:rsidRDefault="008A5E16">
            <w:pPr>
              <w:rPr>
                <w:rFonts w:ascii="Verdana" w:hAnsi="Verdana" w:cs="Arial"/>
              </w:rPr>
            </w:pPr>
          </w:p>
        </w:tc>
      </w:tr>
      <w:tr w:rsidR="008A5E16" w:rsidRPr="00542754" w14:paraId="052F7EEA" w14:textId="77777777" w:rsidTr="008D7529">
        <w:trPr>
          <w:cantSplit/>
          <w:tblCellSpacing w:w="20" w:type="dxa"/>
        </w:trPr>
        <w:tc>
          <w:tcPr>
            <w:tcW w:w="2401" w:type="dxa"/>
          </w:tcPr>
          <w:p w14:paraId="1EB31E4A" w14:textId="77777777" w:rsidR="00F561C0" w:rsidRPr="00542754" w:rsidRDefault="00F561C0" w:rsidP="006E1E8A">
            <w:pPr>
              <w:numPr>
                <w:ilvl w:val="0"/>
                <w:numId w:val="14"/>
              </w:numPr>
              <w:rPr>
                <w:rFonts w:ascii="Verdana" w:hAnsi="Verdana" w:cs="Arial"/>
              </w:rPr>
            </w:pPr>
          </w:p>
        </w:tc>
        <w:tc>
          <w:tcPr>
            <w:tcW w:w="8527" w:type="dxa"/>
          </w:tcPr>
          <w:p w14:paraId="357D9FD8" w14:textId="77C8F7DA" w:rsidR="0007266C" w:rsidRPr="00542754" w:rsidRDefault="008A5E16" w:rsidP="006A170D">
            <w:pPr>
              <w:ind w:left="18" w:hanging="18"/>
              <w:rPr>
                <w:rFonts w:ascii="Verdana" w:hAnsi="Verdana" w:cs="Arial"/>
                <w:sz w:val="19"/>
                <w:szCs w:val="19"/>
              </w:rPr>
            </w:pPr>
            <w:r w:rsidRPr="00542754">
              <w:rPr>
                <w:rFonts w:ascii="Verdana" w:hAnsi="Verdana" w:cs="Arial"/>
              </w:rPr>
              <w:t xml:space="preserve">Inschrijver dient </w:t>
            </w:r>
            <w:r w:rsidR="000374E2" w:rsidRPr="00BA53E0">
              <w:rPr>
                <w:rFonts w:ascii="Verdana" w:hAnsi="Verdana"/>
              </w:rPr>
              <w:t xml:space="preserve">Annex </w:t>
            </w:r>
            <w:r w:rsidR="00BA53E0" w:rsidRPr="00BA53E0">
              <w:rPr>
                <w:rFonts w:ascii="Verdana" w:hAnsi="Verdana"/>
              </w:rPr>
              <w:t>VIII</w:t>
            </w:r>
            <w:r w:rsidR="004638BD" w:rsidRPr="00542754">
              <w:rPr>
                <w:rFonts w:ascii="Verdana" w:hAnsi="Verdana"/>
              </w:rPr>
              <w:t xml:space="preserve"> </w:t>
            </w:r>
            <w:r w:rsidRPr="00542754">
              <w:rPr>
                <w:rFonts w:ascii="Verdana" w:hAnsi="Verdana" w:cs="Arial"/>
              </w:rPr>
              <w:t>Prijzenblad in te vullen waarop de offerte betrekking heeft. De prijsstelling dient ‘</w:t>
            </w:r>
            <w:proofErr w:type="spellStart"/>
            <w:r w:rsidRPr="00542754">
              <w:rPr>
                <w:rFonts w:ascii="Verdana" w:hAnsi="Verdana" w:cs="Arial"/>
              </w:rPr>
              <w:t>all</w:t>
            </w:r>
            <w:proofErr w:type="spellEnd"/>
            <w:r w:rsidRPr="00542754">
              <w:rPr>
                <w:rFonts w:ascii="Verdana" w:hAnsi="Verdana" w:cs="Arial"/>
              </w:rPr>
              <w:t xml:space="preserve"> in’ te zijn.</w:t>
            </w:r>
            <w:r w:rsidR="00EC669E" w:rsidRPr="00542754">
              <w:rPr>
                <w:rFonts w:ascii="Verdana" w:hAnsi="Verdana" w:cs="Arial"/>
              </w:rPr>
              <w:t xml:space="preserve"> Voor inzet van eigen personeel van de inschrijver</w:t>
            </w:r>
            <w:r w:rsidR="006A170D" w:rsidRPr="00542754">
              <w:rPr>
                <w:rFonts w:ascii="Verdana" w:hAnsi="Verdana" w:cs="Arial"/>
              </w:rPr>
              <w:t xml:space="preserve"> worden geen extra kosten in rekening gebracht.</w:t>
            </w:r>
          </w:p>
        </w:tc>
        <w:tc>
          <w:tcPr>
            <w:tcW w:w="1577" w:type="dxa"/>
          </w:tcPr>
          <w:p w14:paraId="2F69ED99" w14:textId="60D25558" w:rsidR="008A5E16" w:rsidRPr="00542754" w:rsidRDefault="000374E2" w:rsidP="004638BD">
            <w:pPr>
              <w:jc w:val="center"/>
              <w:rPr>
                <w:rFonts w:ascii="Verdana" w:hAnsi="Verdana" w:cs="Arial"/>
              </w:rPr>
            </w:pPr>
            <w:r w:rsidRPr="00327857">
              <w:rPr>
                <w:rFonts w:ascii="Verdana" w:hAnsi="Verdana"/>
              </w:rPr>
              <w:t>Annex</w:t>
            </w:r>
            <w:r w:rsidR="004638BD" w:rsidRPr="00327857">
              <w:rPr>
                <w:rFonts w:ascii="Verdana" w:hAnsi="Verdana"/>
              </w:rPr>
              <w:t xml:space="preserve"> </w:t>
            </w:r>
            <w:r w:rsidR="00327857" w:rsidRPr="00327857">
              <w:rPr>
                <w:rFonts w:ascii="Verdana" w:hAnsi="Verdana"/>
              </w:rPr>
              <w:t>VIII</w:t>
            </w:r>
            <w:r w:rsidRPr="00327857">
              <w:rPr>
                <w:rFonts w:ascii="Verdana" w:hAnsi="Verdana"/>
              </w:rPr>
              <w:t xml:space="preserve"> </w:t>
            </w:r>
            <w:r w:rsidR="002C3935" w:rsidRPr="00327857">
              <w:rPr>
                <w:rFonts w:ascii="Verdana" w:hAnsi="Verdana" w:cs="Arial"/>
              </w:rPr>
              <w:t xml:space="preserve">bijvoegen als </w:t>
            </w:r>
            <w:r w:rsidR="002C3935" w:rsidRPr="00327857">
              <w:rPr>
                <w:rFonts w:ascii="Verdana" w:hAnsi="Verdana" w:cs="Arial"/>
                <w:b/>
              </w:rPr>
              <w:t xml:space="preserve">Bijlage </w:t>
            </w:r>
            <w:r w:rsidR="00327857" w:rsidRPr="00327857">
              <w:rPr>
                <w:rFonts w:ascii="Verdana" w:hAnsi="Verdana" w:cs="Arial"/>
                <w:b/>
              </w:rPr>
              <w:t>13</w:t>
            </w:r>
          </w:p>
        </w:tc>
        <w:tc>
          <w:tcPr>
            <w:tcW w:w="1557" w:type="dxa"/>
          </w:tcPr>
          <w:p w14:paraId="0DCCCF0B" w14:textId="77777777" w:rsidR="008A5E16" w:rsidRPr="00542754" w:rsidRDefault="008A5E16">
            <w:pPr>
              <w:rPr>
                <w:rFonts w:ascii="Verdana" w:hAnsi="Verdana" w:cs="Arial"/>
              </w:rPr>
            </w:pPr>
          </w:p>
        </w:tc>
      </w:tr>
      <w:tr w:rsidR="008A5E16" w:rsidRPr="00542754" w14:paraId="485D110A" w14:textId="77777777" w:rsidTr="008D7529">
        <w:trPr>
          <w:cantSplit/>
          <w:tblCellSpacing w:w="20" w:type="dxa"/>
        </w:trPr>
        <w:tc>
          <w:tcPr>
            <w:tcW w:w="2401" w:type="dxa"/>
          </w:tcPr>
          <w:p w14:paraId="0A24870A" w14:textId="77777777" w:rsidR="00F561C0" w:rsidRPr="00542754" w:rsidRDefault="00F561C0" w:rsidP="006E1E8A">
            <w:pPr>
              <w:numPr>
                <w:ilvl w:val="0"/>
                <w:numId w:val="14"/>
              </w:numPr>
              <w:rPr>
                <w:rFonts w:ascii="Verdana" w:hAnsi="Verdana" w:cs="Arial"/>
              </w:rPr>
            </w:pPr>
          </w:p>
        </w:tc>
        <w:tc>
          <w:tcPr>
            <w:tcW w:w="8527" w:type="dxa"/>
          </w:tcPr>
          <w:p w14:paraId="1D79CBF8" w14:textId="33EE0B18" w:rsidR="00050B40" w:rsidRPr="00542754" w:rsidRDefault="00BF6632" w:rsidP="00BF6632">
            <w:pPr>
              <w:rPr>
                <w:rFonts w:ascii="Verdana" w:hAnsi="Verdana"/>
                <w:highlight w:val="yellow"/>
              </w:rPr>
            </w:pPr>
            <w:r w:rsidRPr="00137067">
              <w:rPr>
                <w:rFonts w:ascii="Verdana" w:hAnsi="Verdana"/>
              </w:rPr>
              <w:t xml:space="preserve">Afstemming van het brutosalaris van de ingeleende medewerkers vindt plaats tussen inschrijver en de </w:t>
            </w:r>
            <w:r w:rsidR="002A67D4" w:rsidRPr="00137067">
              <w:rPr>
                <w:rFonts w:ascii="Verdana" w:hAnsi="Verdana"/>
              </w:rPr>
              <w:t>opdrachtgever</w:t>
            </w:r>
            <w:r w:rsidRPr="00137067">
              <w:rPr>
                <w:rFonts w:ascii="Verdana" w:hAnsi="Verdana"/>
              </w:rPr>
              <w:t xml:space="preserve"> voorafgaand aan de opdrachtbevestiging.</w:t>
            </w:r>
          </w:p>
        </w:tc>
        <w:tc>
          <w:tcPr>
            <w:tcW w:w="1577" w:type="dxa"/>
          </w:tcPr>
          <w:p w14:paraId="6492BC69" w14:textId="77777777" w:rsidR="008A5E16" w:rsidRPr="00542754" w:rsidRDefault="008A5E16" w:rsidP="000E7F68">
            <w:pPr>
              <w:jc w:val="center"/>
              <w:rPr>
                <w:rFonts w:ascii="Verdana" w:hAnsi="Verdana" w:cs="Arial"/>
              </w:rPr>
            </w:pPr>
          </w:p>
        </w:tc>
        <w:tc>
          <w:tcPr>
            <w:tcW w:w="1557" w:type="dxa"/>
          </w:tcPr>
          <w:p w14:paraId="6C5307BF" w14:textId="77777777" w:rsidR="000C3A0B" w:rsidRPr="00542754" w:rsidRDefault="000C3A0B" w:rsidP="000E7F68">
            <w:pPr>
              <w:rPr>
                <w:rFonts w:ascii="Verdana" w:hAnsi="Verdana" w:cs="Arial"/>
              </w:rPr>
            </w:pPr>
          </w:p>
        </w:tc>
      </w:tr>
      <w:tr w:rsidR="005D3D82" w:rsidRPr="00542754" w14:paraId="1D867620" w14:textId="77777777" w:rsidTr="008D7529">
        <w:trPr>
          <w:cantSplit/>
          <w:tblCellSpacing w:w="20" w:type="dxa"/>
        </w:trPr>
        <w:tc>
          <w:tcPr>
            <w:tcW w:w="2401" w:type="dxa"/>
          </w:tcPr>
          <w:p w14:paraId="748E052E" w14:textId="77777777" w:rsidR="005D3D82" w:rsidRPr="00542754" w:rsidRDefault="005D3D82" w:rsidP="006E1E8A">
            <w:pPr>
              <w:numPr>
                <w:ilvl w:val="0"/>
                <w:numId w:val="14"/>
              </w:numPr>
              <w:rPr>
                <w:rFonts w:ascii="Verdana" w:hAnsi="Verdana" w:cs="Arial"/>
              </w:rPr>
            </w:pPr>
          </w:p>
        </w:tc>
        <w:tc>
          <w:tcPr>
            <w:tcW w:w="8527" w:type="dxa"/>
          </w:tcPr>
          <w:p w14:paraId="0769BCF6" w14:textId="0EA7FC1E" w:rsidR="005D3D82" w:rsidRPr="00137067" w:rsidRDefault="005D3D82" w:rsidP="00BF6632">
            <w:pPr>
              <w:rPr>
                <w:rFonts w:ascii="Verdana" w:hAnsi="Verdana"/>
              </w:rPr>
            </w:pPr>
            <w:r w:rsidRPr="00542754">
              <w:rPr>
                <w:rFonts w:ascii="Verdana" w:hAnsi="Verdana" w:cs="Arial"/>
              </w:rPr>
              <w:t>Inschrijver neemt in de offerte de percentages voor alle wettelijke inhoudingen, reserveringen (loonsom(factor)) en de doorrekening naar de volledige kostenopbouw op. Deze opbouw geldt gedurende de hele contractperiode</w:t>
            </w:r>
            <w:r w:rsidR="00654DC7">
              <w:rPr>
                <w:rFonts w:ascii="Verdana" w:hAnsi="Verdana" w:cs="Arial"/>
              </w:rPr>
              <w:t>.</w:t>
            </w:r>
          </w:p>
        </w:tc>
        <w:tc>
          <w:tcPr>
            <w:tcW w:w="1577" w:type="dxa"/>
          </w:tcPr>
          <w:p w14:paraId="7E82D798" w14:textId="77777777" w:rsidR="005D3D82" w:rsidRPr="00542754" w:rsidRDefault="005D3D82" w:rsidP="000E7F68">
            <w:pPr>
              <w:jc w:val="center"/>
              <w:rPr>
                <w:rFonts w:ascii="Verdana" w:hAnsi="Verdana" w:cs="Arial"/>
              </w:rPr>
            </w:pPr>
          </w:p>
        </w:tc>
        <w:tc>
          <w:tcPr>
            <w:tcW w:w="1557" w:type="dxa"/>
          </w:tcPr>
          <w:p w14:paraId="7C95E531" w14:textId="77777777" w:rsidR="005D3D82" w:rsidRPr="00542754" w:rsidRDefault="005D3D82" w:rsidP="000E7F68">
            <w:pPr>
              <w:rPr>
                <w:rFonts w:ascii="Verdana" w:hAnsi="Verdana" w:cs="Arial"/>
              </w:rPr>
            </w:pPr>
          </w:p>
        </w:tc>
      </w:tr>
      <w:tr w:rsidR="00F24970" w:rsidRPr="00542754" w14:paraId="16A64801" w14:textId="77777777" w:rsidTr="008D7529">
        <w:trPr>
          <w:cantSplit/>
          <w:tblCellSpacing w:w="20" w:type="dxa"/>
        </w:trPr>
        <w:tc>
          <w:tcPr>
            <w:tcW w:w="2401" w:type="dxa"/>
          </w:tcPr>
          <w:p w14:paraId="1C91AB97" w14:textId="77777777" w:rsidR="00F24970" w:rsidRPr="00542754" w:rsidRDefault="00F24970" w:rsidP="006E1E8A">
            <w:pPr>
              <w:numPr>
                <w:ilvl w:val="0"/>
                <w:numId w:val="14"/>
              </w:numPr>
              <w:rPr>
                <w:rFonts w:ascii="Verdana" w:hAnsi="Verdana" w:cs="Arial"/>
              </w:rPr>
            </w:pPr>
          </w:p>
        </w:tc>
        <w:tc>
          <w:tcPr>
            <w:tcW w:w="8527" w:type="dxa"/>
          </w:tcPr>
          <w:p w14:paraId="1B709247" w14:textId="59DCF4A9" w:rsidR="00F24970" w:rsidRPr="00137067" w:rsidRDefault="00881608" w:rsidP="00BF6632">
            <w:pPr>
              <w:rPr>
                <w:rFonts w:ascii="Verdana" w:hAnsi="Verdana"/>
              </w:rPr>
            </w:pPr>
            <w:r w:rsidRPr="00542754">
              <w:rPr>
                <w:rFonts w:ascii="Verdana" w:hAnsi="Verdana" w:cs="Arial"/>
              </w:rPr>
              <w:t>Er bestaat geen onderscheid tussen tarieven voor flexwerkers die rechtstreeks via opdrachtnemer worden geleverd en flexwerkers die via opdrachtnemer door een onderaannemer of zuster/dochter/moederorganisatie worden geleverd.</w:t>
            </w:r>
          </w:p>
        </w:tc>
        <w:tc>
          <w:tcPr>
            <w:tcW w:w="1577" w:type="dxa"/>
          </w:tcPr>
          <w:p w14:paraId="48A88024" w14:textId="77777777" w:rsidR="00F24970" w:rsidRPr="00542754" w:rsidRDefault="00F24970" w:rsidP="000E7F68">
            <w:pPr>
              <w:jc w:val="center"/>
              <w:rPr>
                <w:rFonts w:ascii="Verdana" w:hAnsi="Verdana" w:cs="Arial"/>
              </w:rPr>
            </w:pPr>
          </w:p>
        </w:tc>
        <w:tc>
          <w:tcPr>
            <w:tcW w:w="1557" w:type="dxa"/>
          </w:tcPr>
          <w:p w14:paraId="0348B076" w14:textId="77777777" w:rsidR="00F24970" w:rsidRPr="00542754" w:rsidRDefault="00F24970" w:rsidP="000E7F68">
            <w:pPr>
              <w:rPr>
                <w:rFonts w:ascii="Verdana" w:hAnsi="Verdana" w:cs="Arial"/>
              </w:rPr>
            </w:pPr>
          </w:p>
        </w:tc>
      </w:tr>
      <w:tr w:rsidR="00F24970" w:rsidRPr="00542754" w14:paraId="149D3FA3" w14:textId="77777777" w:rsidTr="008D7529">
        <w:trPr>
          <w:cantSplit/>
          <w:tblCellSpacing w:w="20" w:type="dxa"/>
        </w:trPr>
        <w:tc>
          <w:tcPr>
            <w:tcW w:w="2401" w:type="dxa"/>
          </w:tcPr>
          <w:p w14:paraId="3702EDA2" w14:textId="77777777" w:rsidR="00F24970" w:rsidRPr="00542754" w:rsidRDefault="00F24970" w:rsidP="006E1E8A">
            <w:pPr>
              <w:numPr>
                <w:ilvl w:val="0"/>
                <w:numId w:val="14"/>
              </w:numPr>
              <w:rPr>
                <w:rFonts w:ascii="Verdana" w:hAnsi="Verdana" w:cs="Arial"/>
              </w:rPr>
            </w:pPr>
          </w:p>
        </w:tc>
        <w:tc>
          <w:tcPr>
            <w:tcW w:w="8527" w:type="dxa"/>
          </w:tcPr>
          <w:p w14:paraId="066343E2" w14:textId="09EB3913" w:rsidR="00F24970" w:rsidRPr="00137067" w:rsidRDefault="002B7267" w:rsidP="00BF6632">
            <w:pPr>
              <w:rPr>
                <w:rFonts w:ascii="Verdana" w:hAnsi="Verdana"/>
              </w:rPr>
            </w:pPr>
            <w:r w:rsidRPr="00542754">
              <w:rPr>
                <w:rFonts w:ascii="Verdana" w:hAnsi="Verdana" w:cs="Arial"/>
              </w:rPr>
              <w:t xml:space="preserve">Indien een uitzendkracht 480 uur heeft gewerkt zal het tarief </w:t>
            </w:r>
            <w:r>
              <w:rPr>
                <w:rFonts w:ascii="Verdana" w:hAnsi="Verdana" w:cs="Arial"/>
              </w:rPr>
              <w:t xml:space="preserve">automatisch </w:t>
            </w:r>
            <w:r w:rsidRPr="00542754">
              <w:rPr>
                <w:rFonts w:ascii="Verdana" w:hAnsi="Verdana" w:cs="Arial"/>
              </w:rPr>
              <w:t>overgaan naar payroll tarief.</w:t>
            </w:r>
          </w:p>
        </w:tc>
        <w:tc>
          <w:tcPr>
            <w:tcW w:w="1577" w:type="dxa"/>
          </w:tcPr>
          <w:p w14:paraId="292FFB63" w14:textId="77777777" w:rsidR="00F24970" w:rsidRPr="00542754" w:rsidRDefault="00F24970" w:rsidP="000E7F68">
            <w:pPr>
              <w:jc w:val="center"/>
              <w:rPr>
                <w:rFonts w:ascii="Verdana" w:hAnsi="Verdana" w:cs="Arial"/>
              </w:rPr>
            </w:pPr>
          </w:p>
        </w:tc>
        <w:tc>
          <w:tcPr>
            <w:tcW w:w="1557" w:type="dxa"/>
          </w:tcPr>
          <w:p w14:paraId="30CBC6FA" w14:textId="77777777" w:rsidR="00F24970" w:rsidRPr="00542754" w:rsidRDefault="00F24970" w:rsidP="000E7F68">
            <w:pPr>
              <w:rPr>
                <w:rFonts w:ascii="Verdana" w:hAnsi="Verdana" w:cs="Arial"/>
              </w:rPr>
            </w:pPr>
          </w:p>
        </w:tc>
      </w:tr>
      <w:tr w:rsidR="00045AE0" w:rsidRPr="00542754" w14:paraId="70419899" w14:textId="77777777" w:rsidTr="008D7529">
        <w:trPr>
          <w:cantSplit/>
          <w:tblCellSpacing w:w="20" w:type="dxa"/>
        </w:trPr>
        <w:tc>
          <w:tcPr>
            <w:tcW w:w="2401" w:type="dxa"/>
          </w:tcPr>
          <w:p w14:paraId="2E50E89C" w14:textId="77777777" w:rsidR="00045AE0" w:rsidRPr="00542754" w:rsidRDefault="00045AE0" w:rsidP="006E1E8A">
            <w:pPr>
              <w:numPr>
                <w:ilvl w:val="0"/>
                <w:numId w:val="14"/>
              </w:numPr>
              <w:rPr>
                <w:rFonts w:ascii="Verdana" w:hAnsi="Verdana" w:cs="Arial"/>
              </w:rPr>
            </w:pPr>
          </w:p>
        </w:tc>
        <w:tc>
          <w:tcPr>
            <w:tcW w:w="8527" w:type="dxa"/>
          </w:tcPr>
          <w:p w14:paraId="70F87FD0" w14:textId="4E319CBB" w:rsidR="00045AE0" w:rsidRPr="00542754" w:rsidRDefault="00045AE0" w:rsidP="00BF6632">
            <w:pPr>
              <w:rPr>
                <w:rFonts w:ascii="Verdana" w:hAnsi="Verdana" w:cs="Arial"/>
              </w:rPr>
            </w:pPr>
            <w:r w:rsidRPr="00542754">
              <w:rPr>
                <w:rFonts w:ascii="Verdana" w:hAnsi="Verdana" w:cs="Arial"/>
              </w:rPr>
              <w:t xml:space="preserve">De overeengekomen tarieven zijn eveneens van toepassing op de </w:t>
            </w:r>
            <w:r>
              <w:rPr>
                <w:rFonts w:ascii="Verdana" w:hAnsi="Verdana" w:cs="Arial"/>
              </w:rPr>
              <w:t>flexwerkers</w:t>
            </w:r>
            <w:r w:rsidRPr="00542754">
              <w:rPr>
                <w:rFonts w:ascii="Verdana" w:hAnsi="Verdana" w:cs="Arial"/>
              </w:rPr>
              <w:t xml:space="preserve"> die op de ingangsdatum van de overeenkomst al door het Horizon College werden ingeleend. Indien de </w:t>
            </w:r>
            <w:r>
              <w:rPr>
                <w:rFonts w:ascii="Verdana" w:hAnsi="Verdana" w:cs="Arial"/>
              </w:rPr>
              <w:t>flexwerker</w:t>
            </w:r>
            <w:r w:rsidRPr="00542754">
              <w:rPr>
                <w:rFonts w:ascii="Verdana" w:hAnsi="Verdana" w:cs="Arial"/>
              </w:rPr>
              <w:t xml:space="preserve"> bij een andere uitzendorganisatie werkte dan aan wie de aanbesteding gegund wordt</w:t>
            </w:r>
            <w:r w:rsidR="00E54F63">
              <w:rPr>
                <w:rFonts w:ascii="Verdana" w:hAnsi="Verdana" w:cs="Arial"/>
              </w:rPr>
              <w:t>,</w:t>
            </w:r>
            <w:r w:rsidRPr="00542754">
              <w:rPr>
                <w:rFonts w:ascii="Verdana" w:hAnsi="Verdana" w:cs="Arial"/>
              </w:rPr>
              <w:t xml:space="preserve"> dan is de tariefstelling op basis van payroll onmiddellijk van toepassing.</w:t>
            </w:r>
          </w:p>
        </w:tc>
        <w:tc>
          <w:tcPr>
            <w:tcW w:w="1577" w:type="dxa"/>
          </w:tcPr>
          <w:p w14:paraId="084C31EC" w14:textId="77777777" w:rsidR="00045AE0" w:rsidRPr="00542754" w:rsidRDefault="00045AE0" w:rsidP="000E7F68">
            <w:pPr>
              <w:jc w:val="center"/>
              <w:rPr>
                <w:rFonts w:ascii="Verdana" w:hAnsi="Verdana" w:cs="Arial"/>
              </w:rPr>
            </w:pPr>
          </w:p>
        </w:tc>
        <w:tc>
          <w:tcPr>
            <w:tcW w:w="1557" w:type="dxa"/>
          </w:tcPr>
          <w:p w14:paraId="6E23D8D0" w14:textId="77777777" w:rsidR="00045AE0" w:rsidRPr="00542754" w:rsidRDefault="00045AE0" w:rsidP="000E7F68">
            <w:pPr>
              <w:rPr>
                <w:rFonts w:ascii="Verdana" w:hAnsi="Verdana" w:cs="Arial"/>
              </w:rPr>
            </w:pPr>
          </w:p>
        </w:tc>
      </w:tr>
      <w:tr w:rsidR="00F24970" w:rsidRPr="00542754" w14:paraId="3573078E" w14:textId="77777777" w:rsidTr="008D7529">
        <w:trPr>
          <w:cantSplit/>
          <w:tblCellSpacing w:w="20" w:type="dxa"/>
        </w:trPr>
        <w:tc>
          <w:tcPr>
            <w:tcW w:w="2401" w:type="dxa"/>
          </w:tcPr>
          <w:p w14:paraId="768F4D06" w14:textId="77777777" w:rsidR="00F24970" w:rsidRPr="00542754" w:rsidRDefault="00F24970" w:rsidP="006E1E8A">
            <w:pPr>
              <w:numPr>
                <w:ilvl w:val="0"/>
                <w:numId w:val="14"/>
              </w:numPr>
              <w:rPr>
                <w:rFonts w:ascii="Verdana" w:hAnsi="Verdana" w:cs="Arial"/>
              </w:rPr>
            </w:pPr>
          </w:p>
        </w:tc>
        <w:tc>
          <w:tcPr>
            <w:tcW w:w="8527" w:type="dxa"/>
          </w:tcPr>
          <w:p w14:paraId="728AD929" w14:textId="7DB150CC" w:rsidR="00F24970" w:rsidRPr="00137067" w:rsidRDefault="008B212E" w:rsidP="00BF6632">
            <w:pPr>
              <w:rPr>
                <w:rFonts w:ascii="Verdana" w:hAnsi="Verdana"/>
              </w:rPr>
            </w:pPr>
            <w:r w:rsidRPr="00542754">
              <w:rPr>
                <w:rFonts w:ascii="Verdana" w:hAnsi="Verdana"/>
              </w:rPr>
              <w:t xml:space="preserve">Indien zich tijdens de looptijd van deze overeenkomst wijzigingen voordoen in bepaling van de loonsom als gevolg van enige maatregel van overheidswege of enig ander orgaan op grond van enig wettelijk voorschrift dan wel het werkgeversaandeel in de premies of andere sociale lasten ingevolge sociale verzekeringswetten en/of fiscale wetgeving dan zal de inschrijver de nieuwe, naar evenredigheid gewijzigde, loonsom en bijbehorende loonsom(factor) tijdig en vooraf schriftelijk aan opdrachtgever doen toekomen. Behoudens het </w:t>
            </w:r>
            <w:r w:rsidRPr="00080239">
              <w:rPr>
                <w:rFonts w:ascii="Verdana" w:hAnsi="Verdana"/>
              </w:rPr>
              <w:t>eerste jaar</w:t>
            </w:r>
            <w:r w:rsidRPr="00542754">
              <w:rPr>
                <w:rFonts w:ascii="Verdana" w:hAnsi="Verdana"/>
              </w:rPr>
              <w:t xml:space="preserve"> van het contract, daarin worden de prijzen gehanteerd conform de inschrijving/offerte.</w:t>
            </w:r>
          </w:p>
        </w:tc>
        <w:tc>
          <w:tcPr>
            <w:tcW w:w="1577" w:type="dxa"/>
          </w:tcPr>
          <w:p w14:paraId="53B9EF02" w14:textId="77777777" w:rsidR="00F24970" w:rsidRPr="00542754" w:rsidRDefault="00F24970" w:rsidP="000E7F68">
            <w:pPr>
              <w:jc w:val="center"/>
              <w:rPr>
                <w:rFonts w:ascii="Verdana" w:hAnsi="Verdana" w:cs="Arial"/>
              </w:rPr>
            </w:pPr>
          </w:p>
        </w:tc>
        <w:tc>
          <w:tcPr>
            <w:tcW w:w="1557" w:type="dxa"/>
          </w:tcPr>
          <w:p w14:paraId="1F12F5F9" w14:textId="77777777" w:rsidR="00F24970" w:rsidRPr="00542754" w:rsidRDefault="00F24970" w:rsidP="000E7F68">
            <w:pPr>
              <w:rPr>
                <w:rFonts w:ascii="Verdana" w:hAnsi="Verdana" w:cs="Arial"/>
              </w:rPr>
            </w:pPr>
          </w:p>
        </w:tc>
      </w:tr>
      <w:tr w:rsidR="007A2084" w:rsidRPr="00542754" w14:paraId="2D8FD671" w14:textId="77777777" w:rsidTr="008D7529">
        <w:trPr>
          <w:cantSplit/>
          <w:tblCellSpacing w:w="20" w:type="dxa"/>
        </w:trPr>
        <w:tc>
          <w:tcPr>
            <w:tcW w:w="2401" w:type="dxa"/>
          </w:tcPr>
          <w:p w14:paraId="356380C7" w14:textId="77777777" w:rsidR="007A2084" w:rsidRPr="00542754" w:rsidRDefault="007A2084" w:rsidP="006E1E8A">
            <w:pPr>
              <w:numPr>
                <w:ilvl w:val="0"/>
                <w:numId w:val="14"/>
              </w:numPr>
              <w:rPr>
                <w:rFonts w:ascii="Verdana" w:hAnsi="Verdana" w:cs="Arial"/>
              </w:rPr>
            </w:pPr>
          </w:p>
        </w:tc>
        <w:tc>
          <w:tcPr>
            <w:tcW w:w="8527" w:type="dxa"/>
          </w:tcPr>
          <w:p w14:paraId="45502B75" w14:textId="77777777" w:rsidR="007A2084" w:rsidRPr="00542754" w:rsidRDefault="007A2084" w:rsidP="006A4CCC">
            <w:pPr>
              <w:rPr>
                <w:rFonts w:ascii="Verdana" w:hAnsi="Verdana"/>
              </w:rPr>
            </w:pPr>
            <w:r w:rsidRPr="00542754">
              <w:rPr>
                <w:rFonts w:ascii="Verdana" w:hAnsi="Verdana" w:cs="Arial"/>
              </w:rPr>
              <w:t>Voor specifieke opdrachten of additionele diensten zal opdrachtgever een prijsopgave vragen. Deze prijsopgave dient te worden gebaseerd op de geoffreerde c.q. overeengekomen (uur)tarieven. Opdrachtgever zal deze prijsopgave desgewenst toetsen op marktconformiteit en behoudt zich het recht voor de opdracht elders te verstrekken.</w:t>
            </w:r>
          </w:p>
        </w:tc>
        <w:tc>
          <w:tcPr>
            <w:tcW w:w="1577" w:type="dxa"/>
          </w:tcPr>
          <w:p w14:paraId="2FA00730" w14:textId="77777777" w:rsidR="007A2084" w:rsidRPr="00542754" w:rsidRDefault="007A2084">
            <w:pPr>
              <w:rPr>
                <w:rFonts w:ascii="Verdana" w:hAnsi="Verdana" w:cs="Arial"/>
              </w:rPr>
            </w:pPr>
          </w:p>
        </w:tc>
        <w:tc>
          <w:tcPr>
            <w:tcW w:w="1557" w:type="dxa"/>
          </w:tcPr>
          <w:p w14:paraId="2940948E" w14:textId="77777777" w:rsidR="007A2084" w:rsidRPr="00542754" w:rsidRDefault="007A2084">
            <w:pPr>
              <w:rPr>
                <w:rFonts w:ascii="Verdana" w:hAnsi="Verdana" w:cs="Arial"/>
              </w:rPr>
            </w:pPr>
          </w:p>
        </w:tc>
      </w:tr>
      <w:tr w:rsidR="00017F71" w:rsidRPr="00542754" w14:paraId="6E2B268F" w14:textId="77777777" w:rsidTr="008D7529">
        <w:trPr>
          <w:cantSplit/>
          <w:tblCellSpacing w:w="20" w:type="dxa"/>
        </w:trPr>
        <w:tc>
          <w:tcPr>
            <w:tcW w:w="2401" w:type="dxa"/>
          </w:tcPr>
          <w:p w14:paraId="2B837794" w14:textId="77777777" w:rsidR="00017F71" w:rsidRPr="00542754" w:rsidRDefault="00017F71" w:rsidP="006E1E8A">
            <w:pPr>
              <w:numPr>
                <w:ilvl w:val="0"/>
                <w:numId w:val="14"/>
              </w:numPr>
              <w:rPr>
                <w:rFonts w:ascii="Verdana" w:hAnsi="Verdana" w:cs="Arial"/>
              </w:rPr>
            </w:pPr>
          </w:p>
        </w:tc>
        <w:tc>
          <w:tcPr>
            <w:tcW w:w="8527" w:type="dxa"/>
          </w:tcPr>
          <w:p w14:paraId="6D8F3EEE" w14:textId="24B8055B" w:rsidR="00017F71" w:rsidRPr="00542754" w:rsidRDefault="00556E15" w:rsidP="006A4CCC">
            <w:pPr>
              <w:rPr>
                <w:rFonts w:ascii="Verdana" w:hAnsi="Verdana" w:cs="Arial"/>
              </w:rPr>
            </w:pPr>
            <w:r w:rsidRPr="00542754">
              <w:rPr>
                <w:rFonts w:ascii="Verdana" w:hAnsi="Verdana" w:cs="Arial"/>
              </w:rPr>
              <w:t>Tarieven, welke niet in de inschrijving voorkomen, kunnen geen uitgangspunt zijn voor facturering. Eventueel verleende prestaties worden geacht om niet te zijn verleend.</w:t>
            </w:r>
          </w:p>
        </w:tc>
        <w:tc>
          <w:tcPr>
            <w:tcW w:w="1577" w:type="dxa"/>
          </w:tcPr>
          <w:p w14:paraId="2B6E2C52" w14:textId="77777777" w:rsidR="00017F71" w:rsidRPr="00542754" w:rsidRDefault="00017F71">
            <w:pPr>
              <w:rPr>
                <w:rFonts w:ascii="Verdana" w:hAnsi="Verdana" w:cs="Arial"/>
              </w:rPr>
            </w:pPr>
          </w:p>
        </w:tc>
        <w:tc>
          <w:tcPr>
            <w:tcW w:w="1557" w:type="dxa"/>
          </w:tcPr>
          <w:p w14:paraId="3CA70302" w14:textId="77777777" w:rsidR="00017F71" w:rsidRPr="00542754" w:rsidRDefault="00017F71">
            <w:pPr>
              <w:rPr>
                <w:rFonts w:ascii="Verdana" w:hAnsi="Verdana" w:cs="Arial"/>
              </w:rPr>
            </w:pPr>
          </w:p>
        </w:tc>
      </w:tr>
      <w:tr w:rsidR="007A2084" w:rsidRPr="00542754" w14:paraId="48B679CB" w14:textId="77777777" w:rsidTr="008D7529">
        <w:trPr>
          <w:cantSplit/>
          <w:tblCellSpacing w:w="20" w:type="dxa"/>
        </w:trPr>
        <w:tc>
          <w:tcPr>
            <w:tcW w:w="2401" w:type="dxa"/>
          </w:tcPr>
          <w:p w14:paraId="02227224" w14:textId="77777777" w:rsidR="007A2084" w:rsidRPr="00542754" w:rsidRDefault="007A2084" w:rsidP="006E1E8A">
            <w:pPr>
              <w:numPr>
                <w:ilvl w:val="0"/>
                <w:numId w:val="14"/>
              </w:numPr>
              <w:rPr>
                <w:rFonts w:ascii="Verdana" w:hAnsi="Verdana" w:cs="Arial"/>
                <w:color w:val="9BBB59" w:themeColor="accent3"/>
              </w:rPr>
            </w:pPr>
          </w:p>
        </w:tc>
        <w:tc>
          <w:tcPr>
            <w:tcW w:w="8527" w:type="dxa"/>
          </w:tcPr>
          <w:p w14:paraId="7E816E52" w14:textId="77777777" w:rsidR="007A2084" w:rsidRPr="00542754" w:rsidRDefault="007A2084" w:rsidP="001501C7">
            <w:pPr>
              <w:rPr>
                <w:rFonts w:ascii="Verdana" w:hAnsi="Verdana"/>
              </w:rPr>
            </w:pPr>
            <w:r w:rsidRPr="00542754">
              <w:rPr>
                <w:rFonts w:ascii="Verdana" w:hAnsi="Verdana" w:cs="Arial"/>
                <w:szCs w:val="20"/>
              </w:rPr>
              <w:t>Inschrijver hanteert geen drempelbedragen of toeslagen voor minimale orderwaarde, administratiekosten, factuurkosten, etc.</w:t>
            </w:r>
          </w:p>
        </w:tc>
        <w:tc>
          <w:tcPr>
            <w:tcW w:w="1577" w:type="dxa"/>
          </w:tcPr>
          <w:p w14:paraId="4672362E" w14:textId="77777777" w:rsidR="007A2084" w:rsidRPr="00542754" w:rsidRDefault="007A2084">
            <w:pPr>
              <w:rPr>
                <w:rFonts w:ascii="Verdana" w:hAnsi="Verdana" w:cs="Arial"/>
              </w:rPr>
            </w:pPr>
          </w:p>
        </w:tc>
        <w:tc>
          <w:tcPr>
            <w:tcW w:w="1557" w:type="dxa"/>
          </w:tcPr>
          <w:p w14:paraId="26954CF7" w14:textId="77777777" w:rsidR="007A2084" w:rsidRPr="00542754" w:rsidRDefault="007A2084">
            <w:pPr>
              <w:rPr>
                <w:rFonts w:ascii="Verdana" w:hAnsi="Verdana" w:cs="Arial"/>
              </w:rPr>
            </w:pPr>
          </w:p>
        </w:tc>
      </w:tr>
      <w:tr w:rsidR="00BA2DAF" w:rsidRPr="00542754" w14:paraId="7328037A" w14:textId="77777777" w:rsidTr="008D7529">
        <w:trPr>
          <w:cantSplit/>
          <w:tblCellSpacing w:w="20" w:type="dxa"/>
        </w:trPr>
        <w:tc>
          <w:tcPr>
            <w:tcW w:w="2401" w:type="dxa"/>
          </w:tcPr>
          <w:p w14:paraId="3B3F7ADF" w14:textId="55AEBB3D" w:rsidR="00BA2DAF" w:rsidRPr="00542754" w:rsidRDefault="00BA2DAF" w:rsidP="00BA2DAF">
            <w:pPr>
              <w:numPr>
                <w:ilvl w:val="0"/>
                <w:numId w:val="14"/>
              </w:numPr>
              <w:rPr>
                <w:rFonts w:ascii="Verdana" w:hAnsi="Verdana" w:cs="Arial"/>
                <w:color w:val="9BBB59" w:themeColor="accent3"/>
              </w:rPr>
            </w:pPr>
          </w:p>
        </w:tc>
        <w:tc>
          <w:tcPr>
            <w:tcW w:w="8527" w:type="dxa"/>
          </w:tcPr>
          <w:p w14:paraId="7C520330" w14:textId="77777777" w:rsidR="006429BD" w:rsidRPr="00542754" w:rsidRDefault="006429BD" w:rsidP="006429BD">
            <w:pPr>
              <w:rPr>
                <w:rFonts w:ascii="Verdana" w:hAnsi="Verdana" w:cs="Arial"/>
                <w:szCs w:val="20"/>
              </w:rPr>
            </w:pPr>
            <w:r w:rsidRPr="00542754">
              <w:rPr>
                <w:rFonts w:ascii="Verdana" w:hAnsi="Verdana" w:cs="Arial"/>
                <w:szCs w:val="20"/>
              </w:rPr>
              <w:t>Facturering vindt per maand achteraf plaats. De facturen vermelden alleen het brutosalaris, de omrekeningsfactor en BTW conform de opdrachtbevestiging.</w:t>
            </w:r>
          </w:p>
          <w:p w14:paraId="0D598732" w14:textId="71514737" w:rsidR="00BA2DAF" w:rsidRPr="00542754" w:rsidRDefault="006429BD" w:rsidP="006429BD">
            <w:pPr>
              <w:pStyle w:val="Default"/>
              <w:rPr>
                <w:rFonts w:ascii="Verdana" w:hAnsi="Verdana" w:cs="Arial"/>
                <w:sz w:val="20"/>
                <w:szCs w:val="20"/>
              </w:rPr>
            </w:pPr>
            <w:r w:rsidRPr="00542754">
              <w:rPr>
                <w:rFonts w:ascii="Verdana" w:hAnsi="Verdana" w:cs="Arial"/>
                <w:sz w:val="20"/>
                <w:szCs w:val="20"/>
              </w:rPr>
              <w:t>Er dient zonder meerkosten te worden gefactureerd per interne kostenplaats. Inschrijver zorgt dat de factuur voldoet aan de Nederlandse wet- en regelgeving.</w:t>
            </w:r>
          </w:p>
        </w:tc>
        <w:tc>
          <w:tcPr>
            <w:tcW w:w="1577" w:type="dxa"/>
          </w:tcPr>
          <w:p w14:paraId="3EA435E6" w14:textId="77777777" w:rsidR="00BA2DAF" w:rsidRPr="00542754" w:rsidRDefault="00BA2DAF" w:rsidP="00BA2DAF">
            <w:pPr>
              <w:rPr>
                <w:rFonts w:ascii="Verdana" w:hAnsi="Verdana" w:cs="Arial"/>
              </w:rPr>
            </w:pPr>
          </w:p>
        </w:tc>
        <w:tc>
          <w:tcPr>
            <w:tcW w:w="1557" w:type="dxa"/>
          </w:tcPr>
          <w:p w14:paraId="3CB47CE4" w14:textId="23D24BB2" w:rsidR="00BA2DAF" w:rsidRPr="00542754" w:rsidRDefault="00BA2DAF" w:rsidP="00BA2DAF">
            <w:pPr>
              <w:rPr>
                <w:rFonts w:ascii="Verdana" w:hAnsi="Verdana" w:cs="Arial"/>
              </w:rPr>
            </w:pPr>
          </w:p>
        </w:tc>
      </w:tr>
      <w:tr w:rsidR="00BA2DAF" w:rsidRPr="00542754" w14:paraId="3A737C54" w14:textId="77777777" w:rsidTr="008D7529">
        <w:trPr>
          <w:cantSplit/>
          <w:tblCellSpacing w:w="20" w:type="dxa"/>
        </w:trPr>
        <w:tc>
          <w:tcPr>
            <w:tcW w:w="2401" w:type="dxa"/>
          </w:tcPr>
          <w:p w14:paraId="2FE78B5B" w14:textId="77777777" w:rsidR="00BA2DAF" w:rsidRPr="00542754" w:rsidRDefault="00BA2DAF" w:rsidP="00BA2DAF">
            <w:pPr>
              <w:numPr>
                <w:ilvl w:val="0"/>
                <w:numId w:val="14"/>
              </w:numPr>
              <w:rPr>
                <w:rFonts w:ascii="Verdana" w:hAnsi="Verdana" w:cs="Arial"/>
                <w:color w:val="9BBB59" w:themeColor="accent3"/>
              </w:rPr>
            </w:pPr>
          </w:p>
        </w:tc>
        <w:tc>
          <w:tcPr>
            <w:tcW w:w="8527" w:type="dxa"/>
          </w:tcPr>
          <w:p w14:paraId="60D9F201" w14:textId="4DED16F3" w:rsidR="00BA2DAF" w:rsidRPr="00542754" w:rsidRDefault="00BA2DAF" w:rsidP="00BA2DAF">
            <w:pPr>
              <w:pStyle w:val="Default"/>
              <w:rPr>
                <w:rFonts w:ascii="Verdana" w:hAnsi="Verdana"/>
              </w:rPr>
            </w:pPr>
            <w:r w:rsidRPr="00542754">
              <w:rPr>
                <w:rFonts w:ascii="Verdana" w:hAnsi="Verdana" w:cs="Arial"/>
                <w:sz w:val="20"/>
                <w:szCs w:val="20"/>
              </w:rPr>
              <w:t>De facturen dienen correct geadresseerd te zijn aan ROC Horizon College, t.a.v. crediteurenadministratie, postbus 30, 1800 AA Alkmaar en als pdf verzonden te worden naar inkoopfacturen@horizoncollege.nl. Betaling geschiedt</w:t>
            </w:r>
            <w:r w:rsidR="00732B5F" w:rsidRPr="00542754">
              <w:rPr>
                <w:rFonts w:ascii="Verdana" w:hAnsi="Verdana" w:cs="Arial"/>
                <w:sz w:val="20"/>
                <w:szCs w:val="20"/>
              </w:rPr>
              <w:t>,</w:t>
            </w:r>
            <w:r w:rsidRPr="00542754">
              <w:rPr>
                <w:rFonts w:ascii="Verdana" w:hAnsi="Verdana" w:cs="Arial"/>
                <w:sz w:val="20"/>
                <w:szCs w:val="20"/>
              </w:rPr>
              <w:t xml:space="preserve"> na ontvangst van een (correcte) factuur</w:t>
            </w:r>
            <w:r w:rsidR="00732B5F" w:rsidRPr="00542754">
              <w:rPr>
                <w:rFonts w:ascii="Verdana" w:hAnsi="Verdana" w:cs="Arial"/>
                <w:sz w:val="20"/>
                <w:szCs w:val="20"/>
              </w:rPr>
              <w:t xml:space="preserve">, </w:t>
            </w:r>
            <w:r w:rsidR="004E071B" w:rsidRPr="00542754">
              <w:rPr>
                <w:rFonts w:ascii="Verdana" w:hAnsi="Verdana" w:cs="Arial"/>
                <w:sz w:val="20"/>
                <w:szCs w:val="20"/>
              </w:rPr>
              <w:t>30 dagen na definitieve goedkeuring van de levering of verrichte diensten</w:t>
            </w:r>
            <w:r w:rsidRPr="00542754">
              <w:rPr>
                <w:rFonts w:ascii="Verdana" w:hAnsi="Verdana" w:cs="Arial"/>
                <w:sz w:val="20"/>
                <w:szCs w:val="20"/>
              </w:rPr>
              <w:t xml:space="preserve">. </w:t>
            </w:r>
          </w:p>
        </w:tc>
        <w:tc>
          <w:tcPr>
            <w:tcW w:w="1577" w:type="dxa"/>
          </w:tcPr>
          <w:p w14:paraId="2426094D" w14:textId="77777777" w:rsidR="00BA2DAF" w:rsidRPr="00542754" w:rsidRDefault="00BA2DAF" w:rsidP="00BA2DAF">
            <w:pPr>
              <w:rPr>
                <w:rFonts w:ascii="Verdana" w:hAnsi="Verdana" w:cs="Arial"/>
              </w:rPr>
            </w:pPr>
          </w:p>
        </w:tc>
        <w:tc>
          <w:tcPr>
            <w:tcW w:w="1557" w:type="dxa"/>
          </w:tcPr>
          <w:p w14:paraId="623F88E4" w14:textId="77777777" w:rsidR="00BA2DAF" w:rsidRPr="00542754" w:rsidRDefault="00BA2DAF" w:rsidP="00BA2DAF">
            <w:pPr>
              <w:rPr>
                <w:rFonts w:ascii="Verdana" w:hAnsi="Verdana" w:cs="Arial"/>
              </w:rPr>
            </w:pPr>
          </w:p>
        </w:tc>
      </w:tr>
      <w:tr w:rsidR="00BA2DAF" w:rsidRPr="00542754" w14:paraId="7D4896B0" w14:textId="77777777" w:rsidTr="008D7529">
        <w:trPr>
          <w:cantSplit/>
          <w:tblCellSpacing w:w="20" w:type="dxa"/>
        </w:trPr>
        <w:tc>
          <w:tcPr>
            <w:tcW w:w="2401" w:type="dxa"/>
          </w:tcPr>
          <w:p w14:paraId="7B7572C3" w14:textId="77777777" w:rsidR="00BA2DAF" w:rsidRPr="00542754" w:rsidRDefault="00BA2DAF" w:rsidP="00BA2DAF">
            <w:pPr>
              <w:numPr>
                <w:ilvl w:val="0"/>
                <w:numId w:val="14"/>
              </w:numPr>
              <w:rPr>
                <w:rFonts w:ascii="Verdana" w:hAnsi="Verdana" w:cs="Arial"/>
                <w:color w:val="9BBB59" w:themeColor="accent3"/>
              </w:rPr>
            </w:pPr>
          </w:p>
        </w:tc>
        <w:tc>
          <w:tcPr>
            <w:tcW w:w="8527" w:type="dxa"/>
          </w:tcPr>
          <w:p w14:paraId="63C09148" w14:textId="77777777" w:rsidR="00BA2DAF" w:rsidRPr="00542754" w:rsidRDefault="00BA2DAF" w:rsidP="00BA2DAF">
            <w:pPr>
              <w:rPr>
                <w:rFonts w:ascii="Verdana" w:hAnsi="Verdana" w:cs="Arial"/>
                <w:szCs w:val="20"/>
              </w:rPr>
            </w:pPr>
            <w:r w:rsidRPr="00542754">
              <w:rPr>
                <w:rFonts w:ascii="Verdana" w:hAnsi="Verdana" w:cs="Arial"/>
                <w:szCs w:val="20"/>
              </w:rPr>
              <w:t>Inschrijver (of een combinatie van inschrijvers) heeft zich in het kader van deze aanbesteding niet schuldig gemaakt aan collusie (onderling overleg tussen twee of meer onafhankelijke inschrijvers of twee of meer combinaties van inschrijvers voorafgaande aan het indienen van een inschrijving waarbij prijzen of wijze van offreren worden afgestemd). Inschrijver verklaart door het indienen dat onderhavige inschrijving niet tot stand is gekomen onder invloed van een overeenkomst, besluit of gedraging in strijd met het Nederlandse of Europese mededingingsrecht, al dan niet met het doel de concurrentie in enig opzicht te beperken.</w:t>
            </w:r>
          </w:p>
        </w:tc>
        <w:tc>
          <w:tcPr>
            <w:tcW w:w="1577" w:type="dxa"/>
          </w:tcPr>
          <w:p w14:paraId="6D926D77" w14:textId="77777777" w:rsidR="00BA2DAF" w:rsidRPr="00542754" w:rsidRDefault="00BA2DAF" w:rsidP="00BA2DAF">
            <w:pPr>
              <w:rPr>
                <w:rFonts w:ascii="Verdana" w:hAnsi="Verdana" w:cs="Arial"/>
              </w:rPr>
            </w:pPr>
          </w:p>
        </w:tc>
        <w:tc>
          <w:tcPr>
            <w:tcW w:w="1557" w:type="dxa"/>
          </w:tcPr>
          <w:p w14:paraId="257E672B" w14:textId="77777777" w:rsidR="00BA2DAF" w:rsidRPr="00542754" w:rsidRDefault="00BA2DAF" w:rsidP="00BA2DAF">
            <w:pPr>
              <w:rPr>
                <w:rFonts w:ascii="Verdana" w:hAnsi="Verdana" w:cs="Arial"/>
              </w:rPr>
            </w:pPr>
          </w:p>
        </w:tc>
      </w:tr>
    </w:tbl>
    <w:p w14:paraId="025E2705" w14:textId="77777777" w:rsidR="00025B98" w:rsidRPr="00542754" w:rsidRDefault="00025B98" w:rsidP="00315251">
      <w:pPr>
        <w:pStyle w:val="plattetekst0"/>
        <w:spacing w:after="240" w:afterAutospacing="0"/>
        <w:rPr>
          <w:rFonts w:ascii="Verdana" w:hAnsi="Verdana" w:cs="Arial"/>
          <w:b/>
        </w:rPr>
      </w:pPr>
      <w:r w:rsidRPr="00542754">
        <w:rPr>
          <w:rFonts w:ascii="Verdana" w:hAnsi="Verdana" w:cs="Arial"/>
          <w:b/>
          <w:highlight w:val="cyan"/>
        </w:rPr>
        <w:br w:type="page"/>
      </w:r>
      <w:r w:rsidRPr="00542754">
        <w:rPr>
          <w:rFonts w:ascii="Verdana" w:hAnsi="Verdana" w:cs="Arial"/>
          <w:b/>
        </w:rPr>
        <w:lastRenderedPageBreak/>
        <w:t>Juridische eisen</w:t>
      </w:r>
    </w:p>
    <w:tbl>
      <w:tblPr>
        <w:tblW w:w="14262" w:type="dxa"/>
        <w:tblCellSpacing w:w="20" w:type="dxa"/>
        <w:tblInd w:w="8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2461"/>
        <w:gridCol w:w="8567"/>
        <w:gridCol w:w="1617"/>
        <w:gridCol w:w="1617"/>
      </w:tblGrid>
      <w:tr w:rsidR="00025B98" w:rsidRPr="00542754" w14:paraId="0E5C7B45" w14:textId="77777777" w:rsidTr="008D7529">
        <w:trPr>
          <w:cantSplit/>
          <w:tblHeader/>
          <w:tblCellSpacing w:w="20" w:type="dxa"/>
        </w:trPr>
        <w:tc>
          <w:tcPr>
            <w:tcW w:w="2401" w:type="dxa"/>
            <w:shd w:val="clear" w:color="auto" w:fill="E6E6E6"/>
          </w:tcPr>
          <w:p w14:paraId="710BAD80" w14:textId="77777777" w:rsidR="00025B98" w:rsidRPr="00542754" w:rsidRDefault="00025B98">
            <w:pPr>
              <w:rPr>
                <w:rFonts w:ascii="Verdana" w:hAnsi="Verdana" w:cs="Arial"/>
                <w:b/>
              </w:rPr>
            </w:pPr>
            <w:r w:rsidRPr="00542754">
              <w:rPr>
                <w:rFonts w:ascii="Verdana" w:hAnsi="Verdana" w:cs="Arial"/>
                <w:b/>
              </w:rPr>
              <w:t>Nummer</w:t>
            </w:r>
          </w:p>
        </w:tc>
        <w:tc>
          <w:tcPr>
            <w:tcW w:w="8527" w:type="dxa"/>
            <w:shd w:val="clear" w:color="auto" w:fill="E6E6E6"/>
          </w:tcPr>
          <w:p w14:paraId="680BFAAA" w14:textId="77777777" w:rsidR="00025B98" w:rsidRPr="00542754" w:rsidRDefault="00025B98">
            <w:pPr>
              <w:rPr>
                <w:rFonts w:ascii="Verdana" w:hAnsi="Verdana" w:cs="Arial"/>
                <w:b/>
              </w:rPr>
            </w:pPr>
            <w:r w:rsidRPr="00542754">
              <w:rPr>
                <w:rFonts w:ascii="Verdana" w:hAnsi="Verdana" w:cs="Arial"/>
                <w:b/>
              </w:rPr>
              <w:t>Eis</w:t>
            </w:r>
          </w:p>
        </w:tc>
        <w:tc>
          <w:tcPr>
            <w:tcW w:w="1577" w:type="dxa"/>
            <w:shd w:val="clear" w:color="auto" w:fill="E6E6E6"/>
          </w:tcPr>
          <w:p w14:paraId="2E9C4392" w14:textId="77777777" w:rsidR="00025B98" w:rsidRPr="00542754" w:rsidRDefault="00F675F3" w:rsidP="00F675F3">
            <w:pPr>
              <w:rPr>
                <w:rFonts w:ascii="Verdana" w:hAnsi="Verdana"/>
                <w:b/>
                <w:bCs/>
              </w:rPr>
            </w:pPr>
            <w:r w:rsidRPr="00542754">
              <w:rPr>
                <w:rFonts w:ascii="Verdana" w:hAnsi="Verdana"/>
                <w:b/>
                <w:bCs/>
              </w:rPr>
              <w:t>V</w:t>
            </w:r>
            <w:r w:rsidR="00025B98" w:rsidRPr="00542754">
              <w:rPr>
                <w:rFonts w:ascii="Verdana" w:hAnsi="Verdana"/>
                <w:b/>
                <w:bCs/>
              </w:rPr>
              <w:t>erplichte bijlage nummering</w:t>
            </w:r>
          </w:p>
        </w:tc>
        <w:tc>
          <w:tcPr>
            <w:tcW w:w="1557" w:type="dxa"/>
            <w:shd w:val="clear" w:color="auto" w:fill="E6E6E6"/>
          </w:tcPr>
          <w:p w14:paraId="3BD8FC86" w14:textId="77777777" w:rsidR="00025B98" w:rsidRPr="00542754" w:rsidRDefault="00025B98">
            <w:pPr>
              <w:rPr>
                <w:rFonts w:ascii="Verdana" w:hAnsi="Verdana" w:cs="Arial"/>
                <w:b/>
              </w:rPr>
            </w:pPr>
            <w:r w:rsidRPr="00542754">
              <w:rPr>
                <w:rFonts w:ascii="Verdana" w:hAnsi="Verdana" w:cs="Arial"/>
                <w:b/>
              </w:rPr>
              <w:t>Akkoord bevestigen met ‘ja’</w:t>
            </w:r>
          </w:p>
        </w:tc>
      </w:tr>
      <w:tr w:rsidR="00C15672" w:rsidRPr="00542754" w14:paraId="5C7C5B31" w14:textId="77777777" w:rsidTr="008D7529">
        <w:trPr>
          <w:cantSplit/>
          <w:tblCellSpacing w:w="20" w:type="dxa"/>
        </w:trPr>
        <w:tc>
          <w:tcPr>
            <w:tcW w:w="2401" w:type="dxa"/>
          </w:tcPr>
          <w:p w14:paraId="710C2701" w14:textId="1A003A7B" w:rsidR="00C15672" w:rsidRPr="00542754" w:rsidRDefault="00C15672" w:rsidP="00C15672">
            <w:pPr>
              <w:numPr>
                <w:ilvl w:val="0"/>
                <w:numId w:val="16"/>
              </w:numPr>
              <w:ind w:hanging="720"/>
              <w:rPr>
                <w:rFonts w:ascii="Verdana" w:hAnsi="Verdana"/>
                <w:color w:val="FF0000"/>
              </w:rPr>
            </w:pPr>
          </w:p>
        </w:tc>
        <w:tc>
          <w:tcPr>
            <w:tcW w:w="8527" w:type="dxa"/>
          </w:tcPr>
          <w:p w14:paraId="7A41444D" w14:textId="74A9D3EE" w:rsidR="00C15672" w:rsidRPr="00542754" w:rsidRDefault="00C15672" w:rsidP="00C15672">
            <w:pPr>
              <w:rPr>
                <w:rFonts w:ascii="Verdana" w:hAnsi="Verdana"/>
              </w:rPr>
            </w:pPr>
            <w:r w:rsidRPr="00542754">
              <w:rPr>
                <w:rFonts w:ascii="Verdana" w:hAnsi="Verdana" w:cs="Arial"/>
              </w:rPr>
              <w:t>Inschrijver is bereid een overeenkomst af te sluiten voor de opdracht waarvan de Nota van Inlichtingen, het aanbestedingsdocument</w:t>
            </w:r>
            <w:r w:rsidR="000D5C45">
              <w:rPr>
                <w:rFonts w:ascii="Verdana" w:hAnsi="Verdana" w:cs="Arial"/>
              </w:rPr>
              <w:t xml:space="preserve">, </w:t>
            </w:r>
            <w:r w:rsidRPr="00542754">
              <w:rPr>
                <w:rFonts w:ascii="Verdana" w:hAnsi="Verdana" w:cs="Arial"/>
              </w:rPr>
              <w:t xml:space="preserve">de door inschrijver ingediende inschrijving/offerte </w:t>
            </w:r>
            <w:r w:rsidR="000D5C45">
              <w:rPr>
                <w:rFonts w:ascii="Verdana" w:hAnsi="Verdana" w:cs="Arial"/>
              </w:rPr>
              <w:t xml:space="preserve">en de Algemene Inkoopvoorwaarden </w:t>
            </w:r>
            <w:r w:rsidRPr="00542754">
              <w:rPr>
                <w:rFonts w:ascii="Verdana" w:hAnsi="Verdana" w:cs="Arial"/>
              </w:rPr>
              <w:t>deel uitmaken.</w:t>
            </w:r>
            <w:r w:rsidR="00846A9C">
              <w:rPr>
                <w:rFonts w:ascii="Verdana" w:hAnsi="Verdana" w:cs="Arial"/>
              </w:rPr>
              <w:t xml:space="preserve"> Zie Annex XII Concept Overeenkomst.</w:t>
            </w:r>
          </w:p>
        </w:tc>
        <w:tc>
          <w:tcPr>
            <w:tcW w:w="1577" w:type="dxa"/>
          </w:tcPr>
          <w:p w14:paraId="34E63064" w14:textId="77777777" w:rsidR="00C15672" w:rsidRPr="00542754" w:rsidRDefault="00C15672" w:rsidP="00C15672">
            <w:pPr>
              <w:jc w:val="center"/>
              <w:rPr>
                <w:rFonts w:ascii="Verdana" w:hAnsi="Verdana" w:cs="Arial"/>
              </w:rPr>
            </w:pPr>
          </w:p>
        </w:tc>
        <w:tc>
          <w:tcPr>
            <w:tcW w:w="1557" w:type="dxa"/>
          </w:tcPr>
          <w:p w14:paraId="7DDB2DE3" w14:textId="09EB1138" w:rsidR="00C15672" w:rsidRPr="00542754" w:rsidRDefault="00C15672" w:rsidP="00C15672">
            <w:pPr>
              <w:rPr>
                <w:rFonts w:ascii="Verdana" w:hAnsi="Verdana" w:cs="Arial"/>
                <w:color w:val="FF0000"/>
              </w:rPr>
            </w:pPr>
          </w:p>
        </w:tc>
      </w:tr>
      <w:tr w:rsidR="00C15672" w:rsidRPr="00542754" w14:paraId="7813EF61" w14:textId="77777777" w:rsidTr="008D7529">
        <w:trPr>
          <w:cantSplit/>
          <w:tblCellSpacing w:w="20" w:type="dxa"/>
        </w:trPr>
        <w:tc>
          <w:tcPr>
            <w:tcW w:w="2401" w:type="dxa"/>
          </w:tcPr>
          <w:p w14:paraId="0CF1D0B3" w14:textId="77777777" w:rsidR="00C15672" w:rsidRPr="00542754" w:rsidRDefault="00C15672" w:rsidP="00C15672">
            <w:pPr>
              <w:numPr>
                <w:ilvl w:val="0"/>
                <w:numId w:val="16"/>
              </w:numPr>
              <w:ind w:hanging="720"/>
              <w:rPr>
                <w:rFonts w:ascii="Verdana" w:hAnsi="Verdana"/>
                <w:color w:val="FF0000"/>
              </w:rPr>
            </w:pPr>
          </w:p>
        </w:tc>
        <w:tc>
          <w:tcPr>
            <w:tcW w:w="8527" w:type="dxa"/>
          </w:tcPr>
          <w:p w14:paraId="33E01335" w14:textId="60A488D0" w:rsidR="00C15672" w:rsidRPr="00542754" w:rsidRDefault="00C15672" w:rsidP="00C15672">
            <w:pPr>
              <w:rPr>
                <w:rFonts w:ascii="Verdana" w:hAnsi="Verdana"/>
              </w:rPr>
            </w:pPr>
            <w:r w:rsidRPr="00542754">
              <w:rPr>
                <w:rFonts w:ascii="Verdana" w:hAnsi="Verdana"/>
              </w:rPr>
              <w:t xml:space="preserve">De Algemene Inkoopvoorwaarden Diensten en Leveringen versie 03/2015, zoals genoemd in </w:t>
            </w:r>
            <w:r w:rsidR="004638BD" w:rsidRPr="00274A6D">
              <w:rPr>
                <w:rFonts w:ascii="Verdana" w:hAnsi="Verdana"/>
              </w:rPr>
              <w:t xml:space="preserve">Annex </w:t>
            </w:r>
            <w:r w:rsidR="00274A6D" w:rsidRPr="00274A6D">
              <w:rPr>
                <w:rFonts w:ascii="Verdana" w:hAnsi="Verdana"/>
              </w:rPr>
              <w:t>I</w:t>
            </w:r>
            <w:r w:rsidRPr="00274A6D">
              <w:rPr>
                <w:rFonts w:ascii="Verdana" w:hAnsi="Verdana"/>
              </w:rPr>
              <w:t>X</w:t>
            </w:r>
            <w:r w:rsidRPr="00542754">
              <w:rPr>
                <w:rFonts w:ascii="Verdana" w:hAnsi="Verdana"/>
              </w:rPr>
              <w:t xml:space="preserve"> van opdrachtgever zijn onherroepelijk van toepassing. Leveringsvoorwaarden van opdrachtnemer zijn uitdrukkelijk uitgesloten.</w:t>
            </w:r>
            <w:r w:rsidR="00734117">
              <w:rPr>
                <w:rFonts w:ascii="Verdana" w:hAnsi="Verdana"/>
              </w:rPr>
              <w:t xml:space="preserve"> Daar waar de overeenkomst of de A</w:t>
            </w:r>
            <w:r w:rsidR="00506A06">
              <w:rPr>
                <w:rFonts w:ascii="Verdana" w:hAnsi="Verdana"/>
              </w:rPr>
              <w:t xml:space="preserve">lgemene Inkoopvoorwaarden Diensten en Leveringen van het Horizon College </w:t>
            </w:r>
            <w:r w:rsidR="007146AC">
              <w:rPr>
                <w:rFonts w:ascii="Verdana" w:hAnsi="Verdana"/>
              </w:rPr>
              <w:t xml:space="preserve">niet </w:t>
            </w:r>
            <w:r w:rsidR="00506A06">
              <w:rPr>
                <w:rFonts w:ascii="Verdana" w:hAnsi="Verdana"/>
              </w:rPr>
              <w:t xml:space="preserve">in voorziet, zullen de Algemene </w:t>
            </w:r>
            <w:proofErr w:type="spellStart"/>
            <w:r w:rsidR="00506A06">
              <w:rPr>
                <w:rFonts w:ascii="Verdana" w:hAnsi="Verdana"/>
              </w:rPr>
              <w:t>Rijksinkoopvoorwaarden</w:t>
            </w:r>
            <w:proofErr w:type="spellEnd"/>
            <w:r w:rsidR="00506A06">
              <w:rPr>
                <w:rFonts w:ascii="Verdana" w:hAnsi="Verdana"/>
              </w:rPr>
              <w:t xml:space="preserve"> voor </w:t>
            </w:r>
            <w:r w:rsidR="00963989">
              <w:rPr>
                <w:rFonts w:ascii="Verdana" w:hAnsi="Verdana"/>
              </w:rPr>
              <w:t>D</w:t>
            </w:r>
            <w:r w:rsidR="00506A06">
              <w:rPr>
                <w:rFonts w:ascii="Verdana" w:hAnsi="Verdana"/>
              </w:rPr>
              <w:t>iensten van toepassing zijn.</w:t>
            </w:r>
          </w:p>
          <w:p w14:paraId="364DAA3A" w14:textId="77777777" w:rsidR="00C15672" w:rsidRPr="00542754" w:rsidRDefault="00C15672" w:rsidP="00C15672">
            <w:pPr>
              <w:rPr>
                <w:rFonts w:ascii="Verdana" w:hAnsi="Verdana"/>
              </w:rPr>
            </w:pPr>
            <w:r w:rsidRPr="00542754">
              <w:rPr>
                <w:rFonts w:ascii="Verdana" w:hAnsi="Verdana"/>
              </w:rPr>
              <w:t>Ingeval van strijdigheid tussen de documenten die onderdeel uitmaken van deze aanbesteding, geldt de navolgende rangorde waarbij het hoger genoemde document prevaleert boven het lager genoemde;</w:t>
            </w:r>
          </w:p>
          <w:p w14:paraId="5C8841F8" w14:textId="1D028A6A" w:rsidR="00C15672" w:rsidRPr="00542754" w:rsidRDefault="00C15672" w:rsidP="0010082E">
            <w:pPr>
              <w:pStyle w:val="Lijstalinea"/>
              <w:numPr>
                <w:ilvl w:val="0"/>
                <w:numId w:val="32"/>
              </w:numPr>
              <w:autoSpaceDE w:val="0"/>
              <w:autoSpaceDN w:val="0"/>
              <w:adjustRightInd w:val="0"/>
              <w:spacing w:line="240" w:lineRule="auto"/>
              <w:ind w:left="310" w:hanging="310"/>
              <w:rPr>
                <w:rFonts w:ascii="Verdana" w:hAnsi="Verdana" w:cs="Arial"/>
              </w:rPr>
            </w:pPr>
            <w:r w:rsidRPr="00542754">
              <w:rPr>
                <w:rFonts w:ascii="Verdana" w:hAnsi="Verdana" w:cs="Arial"/>
                <w:szCs w:val="20"/>
              </w:rPr>
              <w:t>De Overeenkomst</w:t>
            </w:r>
          </w:p>
          <w:p w14:paraId="7257AB32" w14:textId="66B928F1" w:rsidR="00C15672" w:rsidRPr="00542754" w:rsidRDefault="00C15672" w:rsidP="0010082E">
            <w:pPr>
              <w:pStyle w:val="Lijstalinea"/>
              <w:numPr>
                <w:ilvl w:val="0"/>
                <w:numId w:val="32"/>
              </w:numPr>
              <w:autoSpaceDE w:val="0"/>
              <w:autoSpaceDN w:val="0"/>
              <w:adjustRightInd w:val="0"/>
              <w:spacing w:line="240" w:lineRule="auto"/>
              <w:ind w:left="310" w:hanging="310"/>
              <w:rPr>
                <w:rFonts w:ascii="Verdana" w:hAnsi="Verdana" w:cs="Arial"/>
              </w:rPr>
            </w:pPr>
            <w:r w:rsidRPr="00542754">
              <w:rPr>
                <w:rFonts w:ascii="Verdana" w:hAnsi="Verdana" w:cs="Arial"/>
                <w:szCs w:val="20"/>
              </w:rPr>
              <w:t>Offerte document</w:t>
            </w:r>
            <w:r w:rsidR="005661D4" w:rsidRPr="00542754">
              <w:rPr>
                <w:rFonts w:ascii="Verdana" w:hAnsi="Verdana" w:cs="Arial"/>
                <w:szCs w:val="20"/>
              </w:rPr>
              <w:t xml:space="preserve"> inschrijver</w:t>
            </w:r>
          </w:p>
          <w:p w14:paraId="284F90C8" w14:textId="77777777" w:rsidR="00C15672" w:rsidRPr="00542754" w:rsidRDefault="00C15672" w:rsidP="0010082E">
            <w:pPr>
              <w:pStyle w:val="Lijstalinea"/>
              <w:numPr>
                <w:ilvl w:val="0"/>
                <w:numId w:val="32"/>
              </w:numPr>
              <w:autoSpaceDE w:val="0"/>
              <w:autoSpaceDN w:val="0"/>
              <w:adjustRightInd w:val="0"/>
              <w:spacing w:line="240" w:lineRule="auto"/>
              <w:ind w:left="310" w:hanging="310"/>
              <w:rPr>
                <w:rFonts w:ascii="Verdana" w:hAnsi="Verdana" w:cs="Arial"/>
              </w:rPr>
            </w:pPr>
            <w:r w:rsidRPr="00542754">
              <w:rPr>
                <w:rFonts w:ascii="Verdana" w:hAnsi="Verdana" w:cs="Arial"/>
                <w:szCs w:val="20"/>
              </w:rPr>
              <w:t>Aanbestedingsdocument</w:t>
            </w:r>
          </w:p>
          <w:p w14:paraId="0F7206A0" w14:textId="77777777" w:rsidR="00C15672" w:rsidRPr="00542754" w:rsidRDefault="00C15672" w:rsidP="0010082E">
            <w:pPr>
              <w:pStyle w:val="Lijstalinea"/>
              <w:numPr>
                <w:ilvl w:val="0"/>
                <w:numId w:val="32"/>
              </w:numPr>
              <w:autoSpaceDE w:val="0"/>
              <w:autoSpaceDN w:val="0"/>
              <w:adjustRightInd w:val="0"/>
              <w:spacing w:line="240" w:lineRule="auto"/>
              <w:ind w:left="310" w:hanging="310"/>
              <w:rPr>
                <w:rFonts w:ascii="Verdana" w:hAnsi="Verdana" w:cs="Arial"/>
              </w:rPr>
            </w:pPr>
            <w:r w:rsidRPr="00542754">
              <w:rPr>
                <w:rFonts w:ascii="Verdana" w:hAnsi="Verdana" w:cs="Arial"/>
                <w:szCs w:val="20"/>
              </w:rPr>
              <w:t>Prijzenblad</w:t>
            </w:r>
          </w:p>
          <w:p w14:paraId="2474E3EB" w14:textId="77777777" w:rsidR="00C15672" w:rsidRPr="00542754" w:rsidRDefault="00C15672" w:rsidP="0010082E">
            <w:pPr>
              <w:pStyle w:val="Lijstalinea"/>
              <w:numPr>
                <w:ilvl w:val="0"/>
                <w:numId w:val="32"/>
              </w:numPr>
              <w:autoSpaceDE w:val="0"/>
              <w:autoSpaceDN w:val="0"/>
              <w:adjustRightInd w:val="0"/>
              <w:spacing w:line="240" w:lineRule="auto"/>
              <w:ind w:left="310" w:hanging="310"/>
              <w:rPr>
                <w:rFonts w:ascii="Verdana" w:hAnsi="Verdana" w:cs="Arial"/>
              </w:rPr>
            </w:pPr>
            <w:r w:rsidRPr="00542754">
              <w:rPr>
                <w:rFonts w:ascii="Verdana" w:hAnsi="Verdana" w:cs="Arial"/>
                <w:szCs w:val="20"/>
              </w:rPr>
              <w:t>Algemene Inkoopvoorwaarden Diensten en Leveringen versie 03/2015</w:t>
            </w:r>
          </w:p>
          <w:p w14:paraId="33588643" w14:textId="77777777" w:rsidR="00C15672" w:rsidRPr="00542754" w:rsidRDefault="00C15672" w:rsidP="00C15672">
            <w:pPr>
              <w:rPr>
                <w:rFonts w:ascii="Verdana" w:hAnsi="Verdana"/>
              </w:rPr>
            </w:pPr>
            <w:r w:rsidRPr="00542754">
              <w:rPr>
                <w:rFonts w:ascii="Verdana" w:hAnsi="Verdana" w:cs="Arial"/>
                <w:szCs w:val="20"/>
              </w:rPr>
              <w:t>Eventuele aanvullende documenten.</w:t>
            </w:r>
          </w:p>
        </w:tc>
        <w:tc>
          <w:tcPr>
            <w:tcW w:w="1577" w:type="dxa"/>
          </w:tcPr>
          <w:p w14:paraId="662394A6" w14:textId="77777777" w:rsidR="00C15672" w:rsidRPr="00542754" w:rsidRDefault="00C15672" w:rsidP="00C15672">
            <w:pPr>
              <w:jc w:val="center"/>
              <w:rPr>
                <w:rFonts w:ascii="Verdana" w:hAnsi="Verdana" w:cs="Arial"/>
              </w:rPr>
            </w:pPr>
          </w:p>
        </w:tc>
        <w:tc>
          <w:tcPr>
            <w:tcW w:w="1557" w:type="dxa"/>
          </w:tcPr>
          <w:p w14:paraId="7E0A9C1D" w14:textId="77777777" w:rsidR="00C15672" w:rsidRPr="00542754" w:rsidRDefault="00C15672" w:rsidP="00C15672">
            <w:pPr>
              <w:rPr>
                <w:rFonts w:ascii="Verdana" w:hAnsi="Verdana" w:cs="Arial"/>
                <w:color w:val="FF0000"/>
              </w:rPr>
            </w:pPr>
          </w:p>
        </w:tc>
      </w:tr>
      <w:tr w:rsidR="00863F74" w:rsidRPr="00542754" w14:paraId="1984012A" w14:textId="77777777" w:rsidTr="008D7529">
        <w:trPr>
          <w:cantSplit/>
          <w:tblCellSpacing w:w="20" w:type="dxa"/>
        </w:trPr>
        <w:tc>
          <w:tcPr>
            <w:tcW w:w="2401" w:type="dxa"/>
          </w:tcPr>
          <w:p w14:paraId="19C1E872" w14:textId="77777777" w:rsidR="00863F74" w:rsidRPr="00542754" w:rsidRDefault="00863F74" w:rsidP="00C15672">
            <w:pPr>
              <w:numPr>
                <w:ilvl w:val="0"/>
                <w:numId w:val="16"/>
              </w:numPr>
              <w:ind w:hanging="720"/>
              <w:rPr>
                <w:rFonts w:ascii="Verdana" w:hAnsi="Verdana"/>
                <w:color w:val="FF0000"/>
              </w:rPr>
            </w:pPr>
          </w:p>
        </w:tc>
        <w:tc>
          <w:tcPr>
            <w:tcW w:w="8527" w:type="dxa"/>
          </w:tcPr>
          <w:p w14:paraId="6B406294" w14:textId="565EF3D0" w:rsidR="00730A29" w:rsidRPr="00542754" w:rsidRDefault="00730A29" w:rsidP="00730A29">
            <w:pPr>
              <w:pStyle w:val="paragraph"/>
              <w:shd w:val="clear" w:color="auto" w:fill="FFFFFF"/>
              <w:spacing w:before="0" w:beforeAutospacing="0" w:after="0" w:afterAutospacing="0"/>
              <w:textAlignment w:val="baseline"/>
              <w:rPr>
                <w:rFonts w:ascii="Verdana" w:hAnsi="Verdana" w:cs="Arial"/>
                <w:sz w:val="18"/>
                <w:szCs w:val="18"/>
              </w:rPr>
            </w:pPr>
            <w:r w:rsidRPr="00542754">
              <w:rPr>
                <w:rStyle w:val="normaltextrun"/>
                <w:rFonts w:ascii="Verdana" w:hAnsi="Verdana" w:cs="Arial"/>
                <w:color w:val="000000"/>
                <w:sz w:val="20"/>
                <w:szCs w:val="20"/>
              </w:rPr>
              <w:t xml:space="preserve">Met in achtneming van het gestelde in artikel 2.1.63c van de aanbestedingswet, kan deze opdracht mogelijk worden aangepast als gevolg van de voorgenomen fusie van het ROC Horizon College en het Regio College welke </w:t>
            </w:r>
            <w:r w:rsidR="00102921">
              <w:rPr>
                <w:rStyle w:val="normaltextrun"/>
                <w:rFonts w:ascii="Verdana" w:hAnsi="Verdana" w:cs="Arial"/>
                <w:sz w:val="20"/>
                <w:szCs w:val="20"/>
              </w:rPr>
              <w:t>mogelijk binnen de contractperiode</w:t>
            </w:r>
            <w:r w:rsidRPr="00542754">
              <w:rPr>
                <w:rStyle w:val="normaltextrun"/>
                <w:rFonts w:ascii="Verdana" w:hAnsi="Verdana" w:cs="Arial"/>
                <w:color w:val="000000"/>
                <w:sz w:val="20"/>
                <w:szCs w:val="20"/>
              </w:rPr>
              <w:t xml:space="preserve"> zal worden geëffectueerd. Door het ROC Horizon College </w:t>
            </w:r>
            <w:proofErr w:type="spellStart"/>
            <w:r w:rsidRPr="00542754">
              <w:rPr>
                <w:rStyle w:val="spellingerror"/>
                <w:rFonts w:ascii="Verdana" w:hAnsi="Verdana" w:cs="Arial"/>
                <w:color w:val="000000"/>
                <w:sz w:val="20"/>
                <w:szCs w:val="20"/>
              </w:rPr>
              <w:t>danwel</w:t>
            </w:r>
            <w:proofErr w:type="spellEnd"/>
            <w:r w:rsidRPr="00542754">
              <w:rPr>
                <w:rStyle w:val="normaltextrun"/>
                <w:rFonts w:ascii="Verdana" w:hAnsi="Verdana" w:cs="Arial"/>
                <w:color w:val="000000"/>
                <w:sz w:val="20"/>
                <w:szCs w:val="20"/>
              </w:rPr>
              <w:t> het Regio College, als verdwijnende rechtspersoon, zullen de rechten en verplichtingen overgedragen kunnen worden aan de verkrijgende rechtspersoon. Door deze overdracht wordt de opdracht mogelijk uitgebreid met de andere verdwijnende rechtspersoon (ROC Horizon College </w:t>
            </w:r>
            <w:proofErr w:type="spellStart"/>
            <w:r w:rsidRPr="00542754">
              <w:rPr>
                <w:rStyle w:val="spellingerror"/>
                <w:rFonts w:ascii="Verdana" w:hAnsi="Verdana" w:cs="Arial"/>
                <w:color w:val="000000"/>
                <w:sz w:val="20"/>
                <w:szCs w:val="20"/>
              </w:rPr>
              <w:t>danwel</w:t>
            </w:r>
            <w:proofErr w:type="spellEnd"/>
            <w:r w:rsidRPr="00542754">
              <w:rPr>
                <w:rStyle w:val="normaltextrun"/>
                <w:rFonts w:ascii="Verdana" w:hAnsi="Verdana" w:cs="Arial"/>
                <w:color w:val="000000"/>
                <w:sz w:val="20"/>
                <w:szCs w:val="20"/>
              </w:rPr>
              <w:t> het Regio College).</w:t>
            </w:r>
            <w:r w:rsidRPr="00542754">
              <w:rPr>
                <w:rStyle w:val="eop"/>
                <w:rFonts w:ascii="Verdana" w:hAnsi="Verdana" w:cs="Arial"/>
                <w:color w:val="000000"/>
                <w:sz w:val="20"/>
                <w:szCs w:val="20"/>
              </w:rPr>
              <w:t> </w:t>
            </w:r>
          </w:p>
          <w:p w14:paraId="2012A9A0" w14:textId="77777777" w:rsidR="00730A29" w:rsidRPr="00542754" w:rsidRDefault="00730A29" w:rsidP="00730A29">
            <w:pPr>
              <w:pStyle w:val="paragraph"/>
              <w:shd w:val="clear" w:color="auto" w:fill="FFFFFF"/>
              <w:spacing w:before="0" w:beforeAutospacing="0" w:after="0" w:afterAutospacing="0"/>
              <w:textAlignment w:val="baseline"/>
              <w:rPr>
                <w:rFonts w:ascii="Verdana" w:hAnsi="Verdana" w:cs="Arial"/>
                <w:sz w:val="18"/>
                <w:szCs w:val="18"/>
              </w:rPr>
            </w:pPr>
            <w:r w:rsidRPr="00542754">
              <w:rPr>
                <w:rStyle w:val="normaltextrun"/>
                <w:rFonts w:ascii="Verdana" w:hAnsi="Verdana" w:cs="Arial"/>
                <w:color w:val="000000"/>
                <w:sz w:val="20"/>
                <w:szCs w:val="20"/>
              </w:rPr>
              <w:t> </w:t>
            </w:r>
            <w:r w:rsidRPr="00542754">
              <w:rPr>
                <w:rStyle w:val="eop"/>
                <w:rFonts w:ascii="Verdana" w:hAnsi="Verdana" w:cs="Arial"/>
                <w:color w:val="000000"/>
                <w:sz w:val="20"/>
                <w:szCs w:val="20"/>
              </w:rPr>
              <w:t> </w:t>
            </w:r>
          </w:p>
          <w:p w14:paraId="3EFF2EDD" w14:textId="07021B4C" w:rsidR="00863F74" w:rsidRPr="00542754" w:rsidRDefault="00730A29" w:rsidP="00730A29">
            <w:pPr>
              <w:rPr>
                <w:rFonts w:ascii="Verdana" w:hAnsi="Verdana"/>
              </w:rPr>
            </w:pPr>
            <w:r w:rsidRPr="00542754">
              <w:rPr>
                <w:rStyle w:val="normaltextrun"/>
                <w:rFonts w:ascii="Verdana" w:hAnsi="Verdana" w:cs="Arial"/>
                <w:color w:val="000000"/>
                <w:szCs w:val="20"/>
              </w:rPr>
              <w:t>In het geval dat de voorgenomen fusie geen doorgang vindt, zal het ROC Horizon College zelfstandig de gesloten overeenkomst voortzetten.</w:t>
            </w:r>
            <w:r w:rsidRPr="00542754">
              <w:rPr>
                <w:rStyle w:val="eop"/>
                <w:rFonts w:ascii="Verdana" w:hAnsi="Verdana" w:cs="Segoe UI"/>
                <w:color w:val="000000"/>
                <w:szCs w:val="20"/>
              </w:rPr>
              <w:t> </w:t>
            </w:r>
          </w:p>
        </w:tc>
        <w:tc>
          <w:tcPr>
            <w:tcW w:w="1577" w:type="dxa"/>
          </w:tcPr>
          <w:p w14:paraId="5EB598C5" w14:textId="77777777" w:rsidR="00863F74" w:rsidRPr="00542754" w:rsidRDefault="00863F74" w:rsidP="00C15672">
            <w:pPr>
              <w:jc w:val="center"/>
              <w:rPr>
                <w:rFonts w:ascii="Verdana" w:hAnsi="Verdana" w:cs="Arial"/>
              </w:rPr>
            </w:pPr>
          </w:p>
        </w:tc>
        <w:tc>
          <w:tcPr>
            <w:tcW w:w="1557" w:type="dxa"/>
          </w:tcPr>
          <w:p w14:paraId="77B29827" w14:textId="77777777" w:rsidR="00863F74" w:rsidRPr="00542754" w:rsidRDefault="00863F74" w:rsidP="00C15672">
            <w:pPr>
              <w:rPr>
                <w:rFonts w:ascii="Verdana" w:hAnsi="Verdana" w:cs="Arial"/>
                <w:color w:val="FF0000"/>
              </w:rPr>
            </w:pPr>
          </w:p>
        </w:tc>
      </w:tr>
    </w:tbl>
    <w:p w14:paraId="5AB0AB3F" w14:textId="6FD8254E" w:rsidR="00BC6821" w:rsidRPr="00315251" w:rsidRDefault="00BC6821" w:rsidP="00315251">
      <w:pPr>
        <w:spacing w:after="240"/>
        <w:rPr>
          <w:rFonts w:ascii="Verdana" w:hAnsi="Verdana" w:cs="Arial"/>
          <w:b/>
          <w:sz w:val="24"/>
        </w:rPr>
      </w:pPr>
      <w:r w:rsidRPr="00542754">
        <w:rPr>
          <w:rFonts w:ascii="Verdana" w:hAnsi="Verdana"/>
        </w:rPr>
        <w:br w:type="page"/>
      </w:r>
      <w:r w:rsidRPr="00315251">
        <w:rPr>
          <w:rFonts w:ascii="Verdana" w:hAnsi="Verdana" w:cs="Arial"/>
          <w:b/>
          <w:sz w:val="24"/>
        </w:rPr>
        <w:lastRenderedPageBreak/>
        <w:t>Dienstverleningseisen</w:t>
      </w:r>
    </w:p>
    <w:tbl>
      <w:tblPr>
        <w:tblW w:w="14290"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2631"/>
        <w:gridCol w:w="8419"/>
        <w:gridCol w:w="1620"/>
        <w:gridCol w:w="1620"/>
      </w:tblGrid>
      <w:tr w:rsidR="00BC6821" w:rsidRPr="00542754" w14:paraId="32A7240B" w14:textId="77777777" w:rsidTr="3660C181">
        <w:trPr>
          <w:cantSplit/>
          <w:tblHeader/>
          <w:tblCellSpacing w:w="20" w:type="dxa"/>
        </w:trPr>
        <w:tc>
          <w:tcPr>
            <w:tcW w:w="2571" w:type="dxa"/>
            <w:shd w:val="clear" w:color="auto" w:fill="E6E6E6"/>
          </w:tcPr>
          <w:p w14:paraId="46A66528" w14:textId="77777777" w:rsidR="00BC6821" w:rsidRPr="00542754" w:rsidRDefault="00BC6821" w:rsidP="00BC6821">
            <w:pPr>
              <w:rPr>
                <w:rFonts w:ascii="Verdana" w:hAnsi="Verdana" w:cs="Arial"/>
                <w:b/>
              </w:rPr>
            </w:pPr>
            <w:r w:rsidRPr="00542754">
              <w:rPr>
                <w:rFonts w:ascii="Verdana" w:hAnsi="Verdana" w:cs="Arial"/>
                <w:b/>
              </w:rPr>
              <w:t>Nummer</w:t>
            </w:r>
          </w:p>
        </w:tc>
        <w:tc>
          <w:tcPr>
            <w:tcW w:w="8379" w:type="dxa"/>
            <w:shd w:val="clear" w:color="auto" w:fill="E6E6E6"/>
          </w:tcPr>
          <w:p w14:paraId="78837E21" w14:textId="77777777" w:rsidR="00BC6821" w:rsidRPr="00542754" w:rsidRDefault="00BC6821" w:rsidP="00BC6821">
            <w:pPr>
              <w:rPr>
                <w:rFonts w:ascii="Verdana" w:hAnsi="Verdana" w:cs="Arial"/>
                <w:b/>
              </w:rPr>
            </w:pPr>
            <w:r w:rsidRPr="00542754">
              <w:rPr>
                <w:rFonts w:ascii="Verdana" w:hAnsi="Verdana" w:cs="Arial"/>
                <w:b/>
              </w:rPr>
              <w:t>Eis</w:t>
            </w:r>
          </w:p>
        </w:tc>
        <w:tc>
          <w:tcPr>
            <w:tcW w:w="1580" w:type="dxa"/>
            <w:shd w:val="clear" w:color="auto" w:fill="E6E6E6"/>
          </w:tcPr>
          <w:p w14:paraId="678AA695" w14:textId="77777777" w:rsidR="00BC6821" w:rsidRPr="00542754" w:rsidRDefault="00BC6821" w:rsidP="00BC6821">
            <w:pPr>
              <w:rPr>
                <w:rFonts w:ascii="Verdana" w:hAnsi="Verdana"/>
                <w:b/>
                <w:bCs/>
              </w:rPr>
            </w:pPr>
            <w:r w:rsidRPr="00542754">
              <w:rPr>
                <w:rFonts w:ascii="Verdana" w:hAnsi="Verdana"/>
                <w:b/>
                <w:bCs/>
              </w:rPr>
              <w:t>Bijlage nummering</w:t>
            </w:r>
          </w:p>
        </w:tc>
        <w:tc>
          <w:tcPr>
            <w:tcW w:w="1560" w:type="dxa"/>
            <w:shd w:val="clear" w:color="auto" w:fill="E6E6E6"/>
          </w:tcPr>
          <w:p w14:paraId="4D257FDD" w14:textId="77777777" w:rsidR="00BC6821" w:rsidRPr="00542754" w:rsidRDefault="00BC6821" w:rsidP="00BC6821">
            <w:pPr>
              <w:rPr>
                <w:rFonts w:ascii="Verdana" w:hAnsi="Verdana" w:cs="Arial"/>
                <w:b/>
              </w:rPr>
            </w:pPr>
            <w:r w:rsidRPr="00542754">
              <w:rPr>
                <w:rFonts w:ascii="Verdana" w:hAnsi="Verdana" w:cs="Arial"/>
                <w:b/>
              </w:rPr>
              <w:t>Akkoord bevestigen met ‘ja’</w:t>
            </w:r>
          </w:p>
        </w:tc>
      </w:tr>
      <w:tr w:rsidR="00FE46C8" w:rsidRPr="00542754" w14:paraId="3144AB7F" w14:textId="77777777" w:rsidTr="3660C181">
        <w:trPr>
          <w:cantSplit/>
          <w:tblCellSpacing w:w="20" w:type="dxa"/>
        </w:trPr>
        <w:tc>
          <w:tcPr>
            <w:tcW w:w="2571" w:type="dxa"/>
          </w:tcPr>
          <w:p w14:paraId="511E7CE8" w14:textId="77777777" w:rsidR="00FE46C8" w:rsidRPr="00542754" w:rsidRDefault="00FE46C8" w:rsidP="006E1E8A">
            <w:pPr>
              <w:numPr>
                <w:ilvl w:val="0"/>
                <w:numId w:val="17"/>
              </w:numPr>
              <w:tabs>
                <w:tab w:val="num" w:pos="720"/>
              </w:tabs>
              <w:rPr>
                <w:rFonts w:ascii="Verdana" w:hAnsi="Verdana" w:cs="Arial"/>
              </w:rPr>
            </w:pPr>
          </w:p>
        </w:tc>
        <w:tc>
          <w:tcPr>
            <w:tcW w:w="8379" w:type="dxa"/>
          </w:tcPr>
          <w:p w14:paraId="19AAB1FE" w14:textId="79E0415D" w:rsidR="00FE46C8" w:rsidRPr="00542754" w:rsidRDefault="00FE46C8" w:rsidP="00E359F1">
            <w:pPr>
              <w:rPr>
                <w:rFonts w:ascii="Verdana" w:hAnsi="Verdana"/>
              </w:rPr>
            </w:pPr>
            <w:r w:rsidRPr="00542754">
              <w:rPr>
                <w:rFonts w:ascii="Verdana" w:hAnsi="Verdana"/>
              </w:rPr>
              <w:t>Inschrijver is in staat de dienstverlening</w:t>
            </w:r>
            <w:r w:rsidR="00506E42">
              <w:rPr>
                <w:rFonts w:ascii="Verdana" w:hAnsi="Verdana"/>
              </w:rPr>
              <w:t>,</w:t>
            </w:r>
            <w:r w:rsidRPr="00542754">
              <w:rPr>
                <w:rFonts w:ascii="Verdana" w:hAnsi="Verdana"/>
              </w:rPr>
              <w:t xml:space="preserve"> </w:t>
            </w:r>
            <w:r w:rsidR="00506E42">
              <w:rPr>
                <w:rFonts w:ascii="Verdana" w:hAnsi="Verdana"/>
              </w:rPr>
              <w:t>zo</w:t>
            </w:r>
            <w:r w:rsidRPr="00542754">
              <w:rPr>
                <w:rFonts w:ascii="Verdana" w:hAnsi="Verdana"/>
              </w:rPr>
              <w:t xml:space="preserve">als </w:t>
            </w:r>
            <w:r w:rsidR="004010F6">
              <w:rPr>
                <w:rFonts w:ascii="Verdana" w:hAnsi="Verdana"/>
              </w:rPr>
              <w:t>gedefinieerd</w:t>
            </w:r>
            <w:r w:rsidRPr="00542754">
              <w:rPr>
                <w:rFonts w:ascii="Verdana" w:hAnsi="Verdana"/>
              </w:rPr>
              <w:t xml:space="preserve"> in </w:t>
            </w:r>
            <w:r w:rsidR="004010F6">
              <w:rPr>
                <w:rFonts w:ascii="Verdana" w:hAnsi="Verdana"/>
              </w:rPr>
              <w:t>h</w:t>
            </w:r>
            <w:r w:rsidRPr="00542754">
              <w:rPr>
                <w:rFonts w:ascii="Verdana" w:hAnsi="Verdana"/>
              </w:rPr>
              <w:t xml:space="preserve">oofdstuk </w:t>
            </w:r>
            <w:r w:rsidR="00135766" w:rsidRPr="00542754">
              <w:rPr>
                <w:rFonts w:ascii="Verdana" w:hAnsi="Verdana"/>
              </w:rPr>
              <w:t>2</w:t>
            </w:r>
            <w:r w:rsidR="004010F6">
              <w:rPr>
                <w:rFonts w:ascii="Verdana" w:hAnsi="Verdana"/>
              </w:rPr>
              <w:t>.1.1</w:t>
            </w:r>
            <w:r w:rsidR="00506E42">
              <w:rPr>
                <w:rFonts w:ascii="Verdana" w:hAnsi="Verdana"/>
              </w:rPr>
              <w:t>,</w:t>
            </w:r>
            <w:r w:rsidRPr="00542754">
              <w:rPr>
                <w:rFonts w:ascii="Verdana" w:hAnsi="Verdana"/>
              </w:rPr>
              <w:t xml:space="preserve"> </w:t>
            </w:r>
            <w:r w:rsidR="00C15672" w:rsidRPr="00542754">
              <w:rPr>
                <w:rFonts w:ascii="Verdana" w:hAnsi="Verdana"/>
              </w:rPr>
              <w:t xml:space="preserve">gedurende de gehele looptijd van de overeenkomst </w:t>
            </w:r>
            <w:r w:rsidRPr="00542754">
              <w:rPr>
                <w:rFonts w:ascii="Verdana" w:hAnsi="Verdana"/>
              </w:rPr>
              <w:t xml:space="preserve">te leveren en alle </w:t>
            </w:r>
            <w:proofErr w:type="spellStart"/>
            <w:r w:rsidRPr="00542754">
              <w:rPr>
                <w:rFonts w:ascii="Verdana" w:hAnsi="Verdana"/>
              </w:rPr>
              <w:t>dienst</w:t>
            </w:r>
            <w:r w:rsidR="00A167A0">
              <w:rPr>
                <w:rFonts w:ascii="Verdana" w:hAnsi="Verdana"/>
              </w:rPr>
              <w:t>-</w:t>
            </w:r>
            <w:r w:rsidRPr="00542754">
              <w:rPr>
                <w:rFonts w:ascii="Verdana" w:hAnsi="Verdana"/>
              </w:rPr>
              <w:t>verlening</w:t>
            </w:r>
            <w:proofErr w:type="spellEnd"/>
            <w:r w:rsidRPr="00542754">
              <w:rPr>
                <w:rFonts w:ascii="Verdana" w:hAnsi="Verdana"/>
              </w:rPr>
              <w:t xml:space="preserve"> voldoe</w:t>
            </w:r>
            <w:r w:rsidR="00A167A0">
              <w:rPr>
                <w:rFonts w:ascii="Verdana" w:hAnsi="Verdana"/>
              </w:rPr>
              <w:t>t</w:t>
            </w:r>
            <w:r w:rsidRPr="00542754">
              <w:rPr>
                <w:rFonts w:ascii="Verdana" w:hAnsi="Verdana"/>
              </w:rPr>
              <w:t xml:space="preserve"> minimaal aan het gestelde in dit aanbestedingsdocument en bijbehorende bijlage(n).</w:t>
            </w:r>
          </w:p>
        </w:tc>
        <w:tc>
          <w:tcPr>
            <w:tcW w:w="1580" w:type="dxa"/>
          </w:tcPr>
          <w:p w14:paraId="447B0B5B" w14:textId="77777777" w:rsidR="00FE46C8" w:rsidRPr="00542754" w:rsidRDefault="00FE46C8" w:rsidP="000E7F68">
            <w:pPr>
              <w:jc w:val="center"/>
              <w:rPr>
                <w:rFonts w:ascii="Verdana" w:hAnsi="Verdana" w:cs="Arial"/>
              </w:rPr>
            </w:pPr>
          </w:p>
        </w:tc>
        <w:tc>
          <w:tcPr>
            <w:tcW w:w="1560" w:type="dxa"/>
          </w:tcPr>
          <w:p w14:paraId="3F6F70BC" w14:textId="77777777" w:rsidR="00FE46C8" w:rsidRPr="00542754" w:rsidRDefault="00FE46C8" w:rsidP="00BC6821">
            <w:pPr>
              <w:rPr>
                <w:rFonts w:ascii="Verdana" w:hAnsi="Verdana" w:cs="Arial"/>
              </w:rPr>
            </w:pPr>
          </w:p>
        </w:tc>
      </w:tr>
      <w:tr w:rsidR="00775CEC" w:rsidRPr="00542754" w14:paraId="394E2999"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0E31ABBC" w14:textId="77777777" w:rsidR="00775CEC" w:rsidRPr="00542754" w:rsidRDefault="00775CEC" w:rsidP="00775CEC">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22960046" w14:textId="4A7828AF" w:rsidR="00775CEC" w:rsidRPr="00542754" w:rsidRDefault="00B33FE4" w:rsidP="00B33FE4">
            <w:pPr>
              <w:rPr>
                <w:rFonts w:ascii="Verdana" w:hAnsi="Verdana" w:cs="Arial"/>
              </w:rPr>
            </w:pPr>
            <w:r w:rsidRPr="00542754">
              <w:rPr>
                <w:rFonts w:ascii="Verdana" w:hAnsi="Verdana" w:cs="Arial"/>
              </w:rPr>
              <w:t xml:space="preserve">Opdrachtgever wil met betrekking tot de uitvoering van de overeenkomst slechts te maken hebben met een zeer beperkte groep van contactpersonen van de zijde van inschrijver, te weten: een eindverantwoordelijk manager die als enig aanspreekpunt zal fungeren </w:t>
            </w:r>
            <w:r w:rsidR="00F24DAD">
              <w:rPr>
                <w:rFonts w:ascii="Verdana" w:hAnsi="Verdana" w:cs="Arial"/>
              </w:rPr>
              <w:t>voor</w:t>
            </w:r>
            <w:r w:rsidRPr="00542754">
              <w:rPr>
                <w:rFonts w:ascii="Verdana" w:hAnsi="Verdana" w:cs="Arial"/>
              </w:rPr>
              <w:t xml:space="preserve"> alle uit de te sluiten overeenkomst voortvloeiende werkzaamheden. Daarnaast zal inschrijver </w:t>
            </w:r>
            <w:r w:rsidR="009A664E">
              <w:rPr>
                <w:rFonts w:ascii="Verdana" w:hAnsi="Verdana" w:cs="Arial"/>
              </w:rPr>
              <w:t xml:space="preserve">voorzien </w:t>
            </w:r>
            <w:r w:rsidR="00815523" w:rsidRPr="3660C181">
              <w:rPr>
                <w:rFonts w:ascii="Verdana" w:hAnsi="Verdana" w:cs="Arial"/>
              </w:rPr>
              <w:t>in een single point of contact (SPOC)</w:t>
            </w:r>
            <w:r w:rsidR="009B6734">
              <w:rPr>
                <w:rFonts w:ascii="Verdana" w:hAnsi="Verdana" w:cs="Arial"/>
              </w:rPr>
              <w:t xml:space="preserve"> voor de interne klanten van de op</w:t>
            </w:r>
            <w:r w:rsidR="21E06476">
              <w:rPr>
                <w:rFonts w:ascii="Verdana" w:hAnsi="Verdana" w:cs="Arial"/>
              </w:rPr>
              <w:t>d</w:t>
            </w:r>
            <w:r w:rsidR="009B6734">
              <w:rPr>
                <w:rFonts w:ascii="Verdana" w:hAnsi="Verdana" w:cs="Arial"/>
              </w:rPr>
              <w:t>rachtgever.</w:t>
            </w:r>
            <w:r w:rsidRPr="00542754">
              <w:rPr>
                <w:rFonts w:ascii="Verdana" w:hAnsi="Verdana" w:cs="Arial"/>
              </w:rPr>
              <w:t xml:space="preserve"> Inschrijver geeft </w:t>
            </w:r>
            <w:r w:rsidRPr="006501D0">
              <w:rPr>
                <w:rFonts w:ascii="Verdana" w:hAnsi="Verdana" w:cs="Arial"/>
              </w:rPr>
              <w:t xml:space="preserve">op </w:t>
            </w:r>
            <w:r w:rsidRPr="006501D0">
              <w:rPr>
                <w:rFonts w:ascii="Verdana" w:hAnsi="Verdana"/>
              </w:rPr>
              <w:fldChar w:fldCharType="begin"/>
            </w:r>
            <w:r w:rsidRPr="006501D0">
              <w:rPr>
                <w:rFonts w:ascii="Verdana" w:hAnsi="Verdana"/>
              </w:rPr>
              <w:instrText xml:space="preserve"> REF _Ref177809714 \r \h  \* MERGEFORMAT </w:instrText>
            </w:r>
            <w:r w:rsidRPr="006501D0">
              <w:rPr>
                <w:rFonts w:ascii="Verdana" w:hAnsi="Verdana"/>
              </w:rPr>
            </w:r>
            <w:r w:rsidRPr="006501D0">
              <w:rPr>
                <w:rFonts w:ascii="Verdana" w:hAnsi="Verdana"/>
              </w:rPr>
              <w:fldChar w:fldCharType="separate"/>
            </w:r>
            <w:r w:rsidRPr="006501D0">
              <w:rPr>
                <w:rFonts w:ascii="Verdana" w:hAnsi="Verdana" w:cs="Arial"/>
              </w:rPr>
              <w:t xml:space="preserve">Annex </w:t>
            </w:r>
            <w:r w:rsidRPr="006501D0">
              <w:rPr>
                <w:rFonts w:ascii="Verdana" w:hAnsi="Verdana"/>
              </w:rPr>
              <w:fldChar w:fldCharType="end"/>
            </w:r>
            <w:r w:rsidR="00192FA7">
              <w:rPr>
                <w:rFonts w:ascii="Verdana" w:hAnsi="Verdana"/>
              </w:rPr>
              <w:t>VII</w:t>
            </w:r>
            <w:r w:rsidRPr="00542754">
              <w:rPr>
                <w:rFonts w:ascii="Verdana" w:hAnsi="Verdana" w:cs="Arial"/>
              </w:rPr>
              <w:t xml:space="preserve"> aan wie hij voorstelt als contactpers</w:t>
            </w:r>
            <w:r w:rsidR="005105D5">
              <w:rPr>
                <w:rFonts w:ascii="Verdana" w:hAnsi="Verdana" w:cs="Arial"/>
              </w:rPr>
              <w:t>o</w:t>
            </w:r>
            <w:r w:rsidRPr="00542754">
              <w:rPr>
                <w:rFonts w:ascii="Verdana" w:hAnsi="Verdana" w:cs="Arial"/>
              </w:rPr>
              <w:t>on en vervangende contactperso</w:t>
            </w:r>
            <w:r w:rsidR="005105D5">
              <w:rPr>
                <w:rFonts w:ascii="Verdana" w:hAnsi="Verdana" w:cs="Arial"/>
              </w:rPr>
              <w:t>on</w:t>
            </w:r>
            <w:r w:rsidRPr="00542754">
              <w:rPr>
                <w:rFonts w:ascii="Verdana" w:hAnsi="Verdana" w:cs="Arial"/>
              </w:rPr>
              <w:t>.</w:t>
            </w:r>
          </w:p>
        </w:tc>
        <w:tc>
          <w:tcPr>
            <w:tcW w:w="1580" w:type="dxa"/>
            <w:tcBorders>
              <w:top w:val="inset" w:sz="6" w:space="0" w:color="auto"/>
              <w:left w:val="inset" w:sz="6" w:space="0" w:color="auto"/>
              <w:bottom w:val="inset" w:sz="6" w:space="0" w:color="auto"/>
              <w:right w:val="inset" w:sz="6" w:space="0" w:color="auto"/>
            </w:tcBorders>
          </w:tcPr>
          <w:p w14:paraId="6F954103" w14:textId="77777777" w:rsidR="00775CEC" w:rsidRPr="00542754" w:rsidRDefault="000374E2" w:rsidP="00D91169">
            <w:pPr>
              <w:jc w:val="center"/>
              <w:rPr>
                <w:rFonts w:ascii="Verdana" w:hAnsi="Verdana" w:cs="Arial"/>
              </w:rPr>
            </w:pPr>
            <w:r w:rsidRPr="006501D0">
              <w:rPr>
                <w:rFonts w:ascii="Verdana" w:hAnsi="Verdana"/>
              </w:rPr>
              <w:t>Annex VII</w:t>
            </w:r>
            <w:r w:rsidR="00775CEC" w:rsidRPr="006501D0">
              <w:rPr>
                <w:rFonts w:ascii="Verdana" w:hAnsi="Verdana" w:cs="Arial"/>
              </w:rPr>
              <w:t xml:space="preserve"> bijvoegen als </w:t>
            </w:r>
            <w:r w:rsidRPr="006501D0">
              <w:rPr>
                <w:rFonts w:ascii="Verdana" w:hAnsi="Verdana" w:cs="Arial"/>
                <w:b/>
              </w:rPr>
              <w:t xml:space="preserve">Bijlage </w:t>
            </w:r>
            <w:r w:rsidR="00D91169" w:rsidRPr="006501D0">
              <w:rPr>
                <w:rFonts w:ascii="Verdana" w:hAnsi="Verdana" w:cs="Arial"/>
                <w:b/>
              </w:rPr>
              <w:t>6</w:t>
            </w:r>
          </w:p>
        </w:tc>
        <w:tc>
          <w:tcPr>
            <w:tcW w:w="1560" w:type="dxa"/>
            <w:tcBorders>
              <w:top w:val="inset" w:sz="6" w:space="0" w:color="auto"/>
              <w:left w:val="inset" w:sz="6" w:space="0" w:color="auto"/>
              <w:bottom w:val="inset" w:sz="6" w:space="0" w:color="auto"/>
              <w:right w:val="inset" w:sz="6" w:space="0" w:color="auto"/>
            </w:tcBorders>
          </w:tcPr>
          <w:p w14:paraId="4BEC0A26" w14:textId="77777777" w:rsidR="00775CEC" w:rsidRPr="00542754" w:rsidRDefault="00775CEC" w:rsidP="00775CEC">
            <w:pPr>
              <w:rPr>
                <w:rFonts w:ascii="Verdana" w:hAnsi="Verdana" w:cs="Arial"/>
              </w:rPr>
            </w:pPr>
          </w:p>
        </w:tc>
      </w:tr>
      <w:tr w:rsidR="00192FA7" w:rsidRPr="00542754" w14:paraId="6C537DBF"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47E62BC2" w14:textId="77777777" w:rsidR="00192FA7" w:rsidRPr="00542754" w:rsidRDefault="00192FA7" w:rsidP="00775CEC">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64297A28" w14:textId="46AD19D6" w:rsidR="00192FA7" w:rsidRPr="00BD20D5" w:rsidRDefault="00BD20D5" w:rsidP="004B0F40">
            <w:pPr>
              <w:rPr>
                <w:rFonts w:ascii="Verdana" w:hAnsi="Verdana"/>
              </w:rPr>
            </w:pPr>
            <w:r>
              <w:rPr>
                <w:rFonts w:ascii="Verdana" w:hAnsi="Verdana"/>
              </w:rPr>
              <w:t>Inschrijver is in staat o</w:t>
            </w:r>
            <w:r w:rsidR="00753056">
              <w:rPr>
                <w:rFonts w:ascii="Verdana" w:hAnsi="Verdana"/>
              </w:rPr>
              <w:t>m</w:t>
            </w:r>
            <w:r>
              <w:rPr>
                <w:rFonts w:ascii="Verdana" w:hAnsi="Verdana"/>
              </w:rPr>
              <w:t xml:space="preserve"> te voorzien in</w:t>
            </w:r>
            <w:r w:rsidRPr="007858C9">
              <w:rPr>
                <w:rFonts w:ascii="Verdana" w:hAnsi="Verdana"/>
              </w:rPr>
              <w:t xml:space="preserve"> de inhuurbehoefte van onderwijsgevende functies (docenten, assessoren, examinatoren), direct onderwijsondersteunend personeel (instructeurs, onderwijsassistenten, </w:t>
            </w:r>
            <w:proofErr w:type="spellStart"/>
            <w:r w:rsidRPr="007858C9">
              <w:rPr>
                <w:rFonts w:ascii="Verdana" w:hAnsi="Verdana"/>
              </w:rPr>
              <w:t>bpv</w:t>
            </w:r>
            <w:proofErr w:type="spellEnd"/>
            <w:r w:rsidRPr="007858C9">
              <w:rPr>
                <w:rFonts w:ascii="Verdana" w:hAnsi="Verdana"/>
              </w:rPr>
              <w:t xml:space="preserve"> begeleiders etc.), onderwijssurveillanten en administratieve functies</w:t>
            </w:r>
            <w:r>
              <w:rPr>
                <w:rFonts w:ascii="Verdana" w:hAnsi="Verdana"/>
              </w:rPr>
              <w:t>.</w:t>
            </w:r>
          </w:p>
        </w:tc>
        <w:tc>
          <w:tcPr>
            <w:tcW w:w="1580" w:type="dxa"/>
            <w:tcBorders>
              <w:top w:val="inset" w:sz="6" w:space="0" w:color="auto"/>
              <w:left w:val="inset" w:sz="6" w:space="0" w:color="auto"/>
              <w:bottom w:val="inset" w:sz="6" w:space="0" w:color="auto"/>
              <w:right w:val="inset" w:sz="6" w:space="0" w:color="auto"/>
            </w:tcBorders>
          </w:tcPr>
          <w:p w14:paraId="264031B7" w14:textId="77777777" w:rsidR="00192FA7" w:rsidRPr="00542754" w:rsidRDefault="00192FA7" w:rsidP="00D91169">
            <w:pPr>
              <w:jc w:val="center"/>
              <w:rPr>
                <w:rFonts w:ascii="Verdana" w:hAnsi="Verdana"/>
                <w:highlight w:val="cyan"/>
              </w:rPr>
            </w:pPr>
          </w:p>
        </w:tc>
        <w:tc>
          <w:tcPr>
            <w:tcW w:w="1560" w:type="dxa"/>
            <w:tcBorders>
              <w:top w:val="inset" w:sz="6" w:space="0" w:color="auto"/>
              <w:left w:val="inset" w:sz="6" w:space="0" w:color="auto"/>
              <w:bottom w:val="inset" w:sz="6" w:space="0" w:color="auto"/>
              <w:right w:val="inset" w:sz="6" w:space="0" w:color="auto"/>
            </w:tcBorders>
          </w:tcPr>
          <w:p w14:paraId="07C00383" w14:textId="77777777" w:rsidR="00192FA7" w:rsidRPr="00542754" w:rsidRDefault="00192FA7" w:rsidP="00775CEC">
            <w:pPr>
              <w:rPr>
                <w:rFonts w:ascii="Verdana" w:hAnsi="Verdana" w:cs="Arial"/>
              </w:rPr>
            </w:pPr>
          </w:p>
        </w:tc>
      </w:tr>
      <w:tr w:rsidR="001E0F04" w:rsidRPr="00542754" w14:paraId="70C68BF7"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36FEEE22" w14:textId="77777777" w:rsidR="001E0F04" w:rsidRPr="00542754" w:rsidRDefault="001E0F04" w:rsidP="00775CEC">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6D025648" w14:textId="2E3D9580" w:rsidR="001E0F04" w:rsidRPr="00542754" w:rsidRDefault="00475F0E" w:rsidP="00B33FE4">
            <w:pPr>
              <w:rPr>
                <w:rFonts w:ascii="Verdana" w:hAnsi="Verdana" w:cs="Arial"/>
              </w:rPr>
            </w:pPr>
            <w:r>
              <w:rPr>
                <w:rFonts w:ascii="Verdana" w:hAnsi="Verdana" w:cs="Arial"/>
              </w:rPr>
              <w:t xml:space="preserve">Inschrijver draagt zorg voor </w:t>
            </w:r>
            <w:r w:rsidR="005F60BD">
              <w:rPr>
                <w:rFonts w:ascii="Verdana" w:hAnsi="Verdana" w:cs="Arial"/>
              </w:rPr>
              <w:t>een intern wervingsproces</w:t>
            </w:r>
            <w:r w:rsidR="00CA14E0">
              <w:rPr>
                <w:rFonts w:ascii="Verdana" w:hAnsi="Verdana" w:cs="Arial"/>
              </w:rPr>
              <w:t xml:space="preserve"> van de </w:t>
            </w:r>
            <w:r w:rsidR="00B437E8">
              <w:rPr>
                <w:rFonts w:ascii="Verdana" w:hAnsi="Verdana" w:cs="Arial"/>
              </w:rPr>
              <w:t>flexwerkers</w:t>
            </w:r>
            <w:r w:rsidR="00F2202C">
              <w:rPr>
                <w:rFonts w:ascii="Verdana" w:hAnsi="Verdana" w:cs="Arial"/>
              </w:rPr>
              <w:t xml:space="preserve"> waarbij </w:t>
            </w:r>
            <w:r w:rsidR="00A97330">
              <w:rPr>
                <w:rFonts w:ascii="Verdana" w:hAnsi="Verdana" w:cs="Arial"/>
              </w:rPr>
              <w:t>r</w:t>
            </w:r>
            <w:r w:rsidR="00F2202C">
              <w:rPr>
                <w:rFonts w:ascii="Verdana" w:hAnsi="Verdana" w:cs="Arial"/>
              </w:rPr>
              <w:t>elevante gegevens worden geregistreerd</w:t>
            </w:r>
            <w:r w:rsidR="00D62226">
              <w:rPr>
                <w:rFonts w:ascii="Verdana" w:hAnsi="Verdana" w:cs="Arial"/>
              </w:rPr>
              <w:t xml:space="preserve"> en </w:t>
            </w:r>
            <w:r w:rsidR="00547265">
              <w:rPr>
                <w:rFonts w:ascii="Verdana" w:hAnsi="Verdana" w:cs="Arial"/>
              </w:rPr>
              <w:t xml:space="preserve">er </w:t>
            </w:r>
            <w:r w:rsidR="00D62226">
              <w:rPr>
                <w:rFonts w:ascii="Verdana" w:hAnsi="Verdana" w:cs="Arial"/>
              </w:rPr>
              <w:t xml:space="preserve">controle is op </w:t>
            </w:r>
            <w:r w:rsidR="00A97330">
              <w:rPr>
                <w:rFonts w:ascii="Verdana" w:hAnsi="Verdana" w:cs="Arial"/>
              </w:rPr>
              <w:t xml:space="preserve">o.a. </w:t>
            </w:r>
            <w:r w:rsidR="00D62226">
              <w:rPr>
                <w:rFonts w:ascii="Verdana" w:hAnsi="Verdana" w:cs="Arial"/>
              </w:rPr>
              <w:t>diploma’</w:t>
            </w:r>
            <w:r w:rsidR="00547265">
              <w:rPr>
                <w:rFonts w:ascii="Verdana" w:hAnsi="Verdana" w:cs="Arial"/>
              </w:rPr>
              <w:t xml:space="preserve">s </w:t>
            </w:r>
            <w:r w:rsidR="00D62226">
              <w:rPr>
                <w:rFonts w:ascii="Verdana" w:hAnsi="Verdana" w:cs="Arial"/>
              </w:rPr>
              <w:t>en geldigheid legitimatiebewijs.</w:t>
            </w:r>
          </w:p>
        </w:tc>
        <w:tc>
          <w:tcPr>
            <w:tcW w:w="1580" w:type="dxa"/>
            <w:tcBorders>
              <w:top w:val="inset" w:sz="6" w:space="0" w:color="auto"/>
              <w:left w:val="inset" w:sz="6" w:space="0" w:color="auto"/>
              <w:bottom w:val="inset" w:sz="6" w:space="0" w:color="auto"/>
              <w:right w:val="inset" w:sz="6" w:space="0" w:color="auto"/>
            </w:tcBorders>
          </w:tcPr>
          <w:p w14:paraId="0DB4F063" w14:textId="77777777" w:rsidR="001E0F04" w:rsidRPr="00542754" w:rsidRDefault="001E0F04" w:rsidP="00D91169">
            <w:pPr>
              <w:jc w:val="center"/>
              <w:rPr>
                <w:rFonts w:ascii="Verdana" w:hAnsi="Verdana"/>
                <w:highlight w:val="cyan"/>
              </w:rPr>
            </w:pPr>
          </w:p>
        </w:tc>
        <w:tc>
          <w:tcPr>
            <w:tcW w:w="1560" w:type="dxa"/>
            <w:tcBorders>
              <w:top w:val="inset" w:sz="6" w:space="0" w:color="auto"/>
              <w:left w:val="inset" w:sz="6" w:space="0" w:color="auto"/>
              <w:bottom w:val="inset" w:sz="6" w:space="0" w:color="auto"/>
              <w:right w:val="inset" w:sz="6" w:space="0" w:color="auto"/>
            </w:tcBorders>
          </w:tcPr>
          <w:p w14:paraId="7176AC8D" w14:textId="77777777" w:rsidR="001E0F04" w:rsidRPr="00542754" w:rsidRDefault="001E0F04" w:rsidP="00775CEC">
            <w:pPr>
              <w:rPr>
                <w:rFonts w:ascii="Verdana" w:hAnsi="Verdana" w:cs="Arial"/>
              </w:rPr>
            </w:pPr>
          </w:p>
        </w:tc>
      </w:tr>
      <w:tr w:rsidR="00F048F6" w:rsidRPr="00542754" w14:paraId="5E772C62"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05E40506" w14:textId="77777777" w:rsidR="00F048F6" w:rsidRPr="00542754" w:rsidRDefault="00F048F6" w:rsidP="00F048F6">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17A15D2C" w14:textId="08606508" w:rsidR="00F048F6" w:rsidRPr="00542754" w:rsidRDefault="004B79D6" w:rsidP="00F048F6">
            <w:pPr>
              <w:rPr>
                <w:rFonts w:ascii="Verdana" w:hAnsi="Verdana" w:cs="Arial"/>
                <w:szCs w:val="20"/>
              </w:rPr>
            </w:pPr>
            <w:r>
              <w:rPr>
                <w:rFonts w:ascii="Verdana" w:hAnsi="Verdana" w:cs="Arial"/>
                <w:szCs w:val="20"/>
              </w:rPr>
              <w:t xml:space="preserve">Inschrijver </w:t>
            </w:r>
            <w:r w:rsidR="00F053DE">
              <w:rPr>
                <w:rFonts w:ascii="Verdana" w:hAnsi="Verdana" w:cs="Arial"/>
                <w:szCs w:val="20"/>
              </w:rPr>
              <w:t>is verantwoordelijk voor het wer</w:t>
            </w:r>
            <w:r w:rsidR="000407CE">
              <w:rPr>
                <w:rFonts w:ascii="Verdana" w:hAnsi="Verdana" w:cs="Arial"/>
                <w:szCs w:val="20"/>
              </w:rPr>
              <w:t xml:space="preserve">ven van </w:t>
            </w:r>
            <w:r w:rsidR="00B74D6C">
              <w:rPr>
                <w:rFonts w:ascii="Verdana" w:hAnsi="Verdana" w:cs="Arial"/>
                <w:szCs w:val="20"/>
              </w:rPr>
              <w:t>kandidaten</w:t>
            </w:r>
            <w:r w:rsidR="00756C32">
              <w:rPr>
                <w:rFonts w:ascii="Verdana" w:hAnsi="Verdana" w:cs="Arial"/>
                <w:szCs w:val="20"/>
              </w:rPr>
              <w:t xml:space="preserve"> met het juiste opleidings- en functioneringsniveau</w:t>
            </w:r>
            <w:r w:rsidR="00D9546E">
              <w:rPr>
                <w:rFonts w:ascii="Verdana" w:hAnsi="Verdana" w:cs="Arial"/>
                <w:szCs w:val="20"/>
              </w:rPr>
              <w:t>, evenals de juiste competenties</w:t>
            </w:r>
            <w:r w:rsidR="0027078E">
              <w:rPr>
                <w:rFonts w:ascii="Verdana" w:hAnsi="Verdana" w:cs="Arial"/>
                <w:szCs w:val="20"/>
              </w:rPr>
              <w:t>,</w:t>
            </w:r>
            <w:r w:rsidR="00D9546E">
              <w:rPr>
                <w:rFonts w:ascii="Verdana" w:hAnsi="Verdana" w:cs="Arial"/>
                <w:szCs w:val="20"/>
              </w:rPr>
              <w:t xml:space="preserve"> welke toegespitst zijn op het door opdrachtgever aangegeven</w:t>
            </w:r>
            <w:r w:rsidR="003A3D6F">
              <w:rPr>
                <w:rFonts w:ascii="Verdana" w:hAnsi="Verdana" w:cs="Arial"/>
                <w:szCs w:val="20"/>
              </w:rPr>
              <w:t xml:space="preserve"> compe</w:t>
            </w:r>
            <w:r w:rsidR="00CB1ECF">
              <w:rPr>
                <w:rFonts w:ascii="Verdana" w:hAnsi="Verdana" w:cs="Arial"/>
                <w:szCs w:val="20"/>
              </w:rPr>
              <w:t>tentieprofiel</w:t>
            </w:r>
            <w:r w:rsidR="009F4453">
              <w:rPr>
                <w:rFonts w:ascii="Verdana" w:hAnsi="Verdana" w:cs="Arial"/>
                <w:szCs w:val="20"/>
              </w:rPr>
              <w:t xml:space="preserve"> en functiebeschrijving.</w:t>
            </w:r>
          </w:p>
        </w:tc>
        <w:tc>
          <w:tcPr>
            <w:tcW w:w="1580" w:type="dxa"/>
            <w:tcBorders>
              <w:top w:val="inset" w:sz="6" w:space="0" w:color="auto"/>
              <w:left w:val="inset" w:sz="6" w:space="0" w:color="auto"/>
              <w:bottom w:val="inset" w:sz="6" w:space="0" w:color="auto"/>
              <w:right w:val="inset" w:sz="6" w:space="0" w:color="auto"/>
            </w:tcBorders>
          </w:tcPr>
          <w:p w14:paraId="248017FC" w14:textId="77777777" w:rsidR="00F048F6" w:rsidRPr="00542754" w:rsidRDefault="00F048F6" w:rsidP="00F048F6">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6124DE76" w14:textId="77777777" w:rsidR="00F048F6" w:rsidRPr="00542754" w:rsidRDefault="00F048F6" w:rsidP="00F048F6">
            <w:pPr>
              <w:rPr>
                <w:rFonts w:ascii="Verdana" w:hAnsi="Verdana" w:cs="Arial"/>
              </w:rPr>
            </w:pPr>
          </w:p>
        </w:tc>
      </w:tr>
      <w:tr w:rsidR="00F048F6" w:rsidRPr="00542754" w14:paraId="094E234C"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6A378451" w14:textId="77777777" w:rsidR="00F048F6" w:rsidRPr="00542754" w:rsidRDefault="00F048F6" w:rsidP="00F048F6">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6EDC0977" w14:textId="3FF18053" w:rsidR="00F048F6" w:rsidRPr="00542754" w:rsidRDefault="007F6668" w:rsidP="00F048F6">
            <w:pPr>
              <w:rPr>
                <w:rFonts w:ascii="Verdana" w:hAnsi="Verdana" w:cs="Arial"/>
              </w:rPr>
            </w:pPr>
            <w:r>
              <w:rPr>
                <w:rFonts w:ascii="Verdana" w:hAnsi="Verdana" w:cs="Arial"/>
              </w:rPr>
              <w:t xml:space="preserve">De </w:t>
            </w:r>
            <w:r w:rsidR="001B1C73">
              <w:rPr>
                <w:rFonts w:ascii="Verdana" w:hAnsi="Verdana" w:cs="Arial"/>
              </w:rPr>
              <w:t>cv</w:t>
            </w:r>
            <w:r w:rsidR="00E17C3E" w:rsidRPr="00542754">
              <w:rPr>
                <w:rFonts w:ascii="Verdana" w:hAnsi="Verdana" w:cs="Arial"/>
              </w:rPr>
              <w:t xml:space="preserve">’s van voorgestelde kandidaten mogen niet ouder zijn dan 3 maanden en moeten voorzien </w:t>
            </w:r>
            <w:r w:rsidR="00DB5FFA">
              <w:rPr>
                <w:rFonts w:ascii="Verdana" w:hAnsi="Verdana" w:cs="Arial"/>
              </w:rPr>
              <w:t xml:space="preserve">zijn </w:t>
            </w:r>
            <w:r w:rsidR="00E17C3E" w:rsidRPr="00542754">
              <w:rPr>
                <w:rFonts w:ascii="Verdana" w:hAnsi="Verdana" w:cs="Arial"/>
              </w:rPr>
              <w:t>van een uitgebreide beschrijving van de werkzaamheden gedurende de laatste 2 jaar en van een indruk vanuit de uitzendorganisatie over de kandidaat.</w:t>
            </w:r>
          </w:p>
        </w:tc>
        <w:tc>
          <w:tcPr>
            <w:tcW w:w="1580" w:type="dxa"/>
            <w:tcBorders>
              <w:top w:val="inset" w:sz="6" w:space="0" w:color="auto"/>
              <w:left w:val="inset" w:sz="6" w:space="0" w:color="auto"/>
              <w:bottom w:val="inset" w:sz="6" w:space="0" w:color="auto"/>
              <w:right w:val="inset" w:sz="6" w:space="0" w:color="auto"/>
            </w:tcBorders>
          </w:tcPr>
          <w:p w14:paraId="0A64059B" w14:textId="7461CED9" w:rsidR="00F048F6" w:rsidRPr="00542754" w:rsidRDefault="00F048F6" w:rsidP="00F048F6">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3A37CA06" w14:textId="77777777" w:rsidR="00F048F6" w:rsidRPr="00542754" w:rsidRDefault="00F048F6" w:rsidP="00F048F6">
            <w:pPr>
              <w:rPr>
                <w:rFonts w:ascii="Verdana" w:hAnsi="Verdana" w:cs="Arial"/>
              </w:rPr>
            </w:pPr>
          </w:p>
        </w:tc>
      </w:tr>
      <w:tr w:rsidR="00F048F6" w:rsidRPr="00542754" w14:paraId="7C76F773"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63C9A34F" w14:textId="77777777" w:rsidR="00F048F6" w:rsidRPr="00542754" w:rsidRDefault="00F048F6" w:rsidP="00F048F6">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498AE9C9" w14:textId="5BCEA632" w:rsidR="00F048F6" w:rsidRPr="00542754" w:rsidRDefault="00F048F6" w:rsidP="00F048F6">
            <w:pPr>
              <w:rPr>
                <w:rFonts w:ascii="Verdana" w:hAnsi="Verdana" w:cs="Arial"/>
              </w:rPr>
            </w:pPr>
            <w:r w:rsidRPr="00542754">
              <w:rPr>
                <w:rFonts w:ascii="Verdana" w:hAnsi="Verdana" w:cs="Arial"/>
              </w:rPr>
              <w:t>Inschrijver verzorgt de verklaring met betrekking tot de geheimhoudingsplicht.</w:t>
            </w:r>
          </w:p>
        </w:tc>
        <w:tc>
          <w:tcPr>
            <w:tcW w:w="1580" w:type="dxa"/>
            <w:tcBorders>
              <w:top w:val="inset" w:sz="6" w:space="0" w:color="auto"/>
              <w:left w:val="inset" w:sz="6" w:space="0" w:color="auto"/>
              <w:bottom w:val="inset" w:sz="6" w:space="0" w:color="auto"/>
              <w:right w:val="inset" w:sz="6" w:space="0" w:color="auto"/>
            </w:tcBorders>
          </w:tcPr>
          <w:p w14:paraId="7137A6EC" w14:textId="77777777" w:rsidR="00F048F6" w:rsidRPr="00542754" w:rsidRDefault="00F048F6" w:rsidP="00F048F6">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7F0BA2F1" w14:textId="77777777" w:rsidR="00F048F6" w:rsidRPr="00542754" w:rsidRDefault="00F048F6" w:rsidP="00F048F6">
            <w:pPr>
              <w:rPr>
                <w:rFonts w:ascii="Verdana" w:hAnsi="Verdana" w:cs="Arial"/>
              </w:rPr>
            </w:pPr>
          </w:p>
        </w:tc>
      </w:tr>
      <w:tr w:rsidR="00D02ADE" w:rsidRPr="00542754" w14:paraId="0EDD910C"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15ACC94B" w14:textId="77777777" w:rsidR="00D02ADE" w:rsidRPr="00542754" w:rsidRDefault="00D02ADE" w:rsidP="00D02ADE">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20B2FBF1" w14:textId="63CDA16F" w:rsidR="00D02ADE" w:rsidRPr="00542754" w:rsidRDefault="008F4057" w:rsidP="00D02ADE">
            <w:pPr>
              <w:rPr>
                <w:rFonts w:ascii="Verdana" w:hAnsi="Verdana" w:cs="Arial"/>
              </w:rPr>
            </w:pPr>
            <w:r>
              <w:rPr>
                <w:rFonts w:ascii="Verdana" w:hAnsi="Verdana" w:cs="Arial"/>
              </w:rPr>
              <w:t>Inschrijver verzorgt</w:t>
            </w:r>
            <w:r w:rsidR="006F66C2">
              <w:rPr>
                <w:rFonts w:ascii="Verdana" w:hAnsi="Verdana" w:cs="Arial"/>
              </w:rPr>
              <w:t xml:space="preserve"> een geldige verklaring omtrent gedrag (VOG), te gebruiken voor het onderwijs. Deze mag niet ouder zijn dan 6 maanden. De kosten van de verklaring</w:t>
            </w:r>
            <w:r w:rsidR="00F3376E">
              <w:rPr>
                <w:rFonts w:ascii="Verdana" w:hAnsi="Verdana" w:cs="Arial"/>
              </w:rPr>
              <w:t xml:space="preserve"> omtrent gedrag komen voor rekening van opdrachtgever.</w:t>
            </w:r>
          </w:p>
        </w:tc>
        <w:tc>
          <w:tcPr>
            <w:tcW w:w="1580" w:type="dxa"/>
            <w:tcBorders>
              <w:top w:val="inset" w:sz="6" w:space="0" w:color="auto"/>
              <w:left w:val="inset" w:sz="6" w:space="0" w:color="auto"/>
              <w:bottom w:val="inset" w:sz="6" w:space="0" w:color="auto"/>
              <w:right w:val="inset" w:sz="6" w:space="0" w:color="auto"/>
            </w:tcBorders>
          </w:tcPr>
          <w:p w14:paraId="0D782126" w14:textId="77777777" w:rsidR="00D02ADE" w:rsidRPr="00542754" w:rsidRDefault="00D02ADE" w:rsidP="00D02ADE">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549C650D" w14:textId="77777777" w:rsidR="00D02ADE" w:rsidRPr="00542754" w:rsidRDefault="00D02ADE" w:rsidP="00D02ADE">
            <w:pPr>
              <w:rPr>
                <w:rFonts w:ascii="Verdana" w:hAnsi="Verdana" w:cs="Arial"/>
              </w:rPr>
            </w:pPr>
          </w:p>
        </w:tc>
      </w:tr>
      <w:tr w:rsidR="00140046" w:rsidRPr="00542754" w14:paraId="2B67897E"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7FC68A39" w14:textId="77777777" w:rsidR="00140046" w:rsidRPr="00542754" w:rsidRDefault="00140046" w:rsidP="00140046">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7EB19F6B" w14:textId="35748A88" w:rsidR="00140046" w:rsidRPr="00542754" w:rsidRDefault="00E17C3E" w:rsidP="00140046">
            <w:pPr>
              <w:rPr>
                <w:rFonts w:ascii="Verdana" w:hAnsi="Verdana" w:cs="Arial"/>
              </w:rPr>
            </w:pPr>
            <w:r w:rsidRPr="00542754">
              <w:rPr>
                <w:rFonts w:ascii="Verdana" w:hAnsi="Verdana" w:cs="Arial"/>
              </w:rPr>
              <w:t xml:space="preserve">Inschrijver </w:t>
            </w:r>
            <w:r>
              <w:rPr>
                <w:rFonts w:ascii="Verdana" w:hAnsi="Verdana" w:cs="Arial"/>
              </w:rPr>
              <w:t>toetst de opdrachten met inachtneming van de wetgeving</w:t>
            </w:r>
            <w:r w:rsidR="002F2882">
              <w:rPr>
                <w:rFonts w:ascii="Verdana" w:hAnsi="Verdana" w:cs="Arial"/>
              </w:rPr>
              <w:t>,</w:t>
            </w:r>
            <w:r>
              <w:rPr>
                <w:rFonts w:ascii="Verdana" w:hAnsi="Verdana" w:cs="Arial"/>
              </w:rPr>
              <w:t xml:space="preserve"> o.a. </w:t>
            </w:r>
            <w:r w:rsidR="00561A23">
              <w:rPr>
                <w:rFonts w:ascii="Verdana" w:hAnsi="Verdana" w:cs="Arial"/>
              </w:rPr>
              <w:t>de Wet Arbeidsmarkt in Balans (WAB</w:t>
            </w:r>
            <w:r>
              <w:rPr>
                <w:rFonts w:ascii="Verdana" w:hAnsi="Verdana" w:cs="Arial"/>
              </w:rPr>
              <w:t>)</w:t>
            </w:r>
            <w:r w:rsidRPr="00542754">
              <w:rPr>
                <w:rFonts w:ascii="Verdana" w:hAnsi="Verdana" w:cs="Arial"/>
              </w:rPr>
              <w:t>.</w:t>
            </w:r>
            <w:r w:rsidR="00140046" w:rsidRPr="00542754">
              <w:rPr>
                <w:rFonts w:ascii="Verdana" w:hAnsi="Verdana" w:cs="Arial"/>
              </w:rPr>
              <w:t xml:space="preserve"> De eventuele extra kosten die </w:t>
            </w:r>
            <w:r w:rsidRPr="00542754">
              <w:rPr>
                <w:rFonts w:ascii="Verdana" w:hAnsi="Verdana" w:cs="Arial"/>
              </w:rPr>
              <w:t>hieruit</w:t>
            </w:r>
            <w:r w:rsidR="00140046" w:rsidRPr="00542754">
              <w:rPr>
                <w:rFonts w:ascii="Verdana" w:hAnsi="Verdana" w:cs="Arial"/>
              </w:rPr>
              <w:t xml:space="preserve"> voortvloeien</w:t>
            </w:r>
            <w:r w:rsidR="006A20A8">
              <w:rPr>
                <w:rFonts w:ascii="Verdana" w:hAnsi="Verdana" w:cs="Arial"/>
              </w:rPr>
              <w:t>,</w:t>
            </w:r>
            <w:r w:rsidRPr="00542754">
              <w:rPr>
                <w:rFonts w:ascii="Verdana" w:hAnsi="Verdana" w:cs="Arial"/>
              </w:rPr>
              <w:t xml:space="preserve"> wanneer </w:t>
            </w:r>
            <w:r>
              <w:rPr>
                <w:rFonts w:ascii="Verdana" w:hAnsi="Verdana" w:cs="Arial"/>
              </w:rPr>
              <w:t>er</w:t>
            </w:r>
            <w:r w:rsidR="00537D61">
              <w:rPr>
                <w:rFonts w:ascii="Verdana" w:hAnsi="Verdana" w:cs="Arial"/>
              </w:rPr>
              <w:t xml:space="preserve"> sprake is van foutieve toetsing</w:t>
            </w:r>
            <w:r w:rsidR="006A20A8">
              <w:rPr>
                <w:rFonts w:ascii="Verdana" w:hAnsi="Verdana" w:cs="Arial"/>
              </w:rPr>
              <w:t>,</w:t>
            </w:r>
            <w:r w:rsidR="00140046" w:rsidRPr="00542754" w:rsidDel="00537D61">
              <w:rPr>
                <w:rFonts w:ascii="Verdana" w:hAnsi="Verdana" w:cs="Arial"/>
              </w:rPr>
              <w:t xml:space="preserve"> </w:t>
            </w:r>
            <w:r w:rsidR="00140046" w:rsidRPr="00542754">
              <w:rPr>
                <w:rFonts w:ascii="Verdana" w:hAnsi="Verdana" w:cs="Arial"/>
              </w:rPr>
              <w:t>zijn voor de inschrijver.</w:t>
            </w:r>
          </w:p>
        </w:tc>
        <w:tc>
          <w:tcPr>
            <w:tcW w:w="1580" w:type="dxa"/>
            <w:tcBorders>
              <w:top w:val="inset" w:sz="6" w:space="0" w:color="auto"/>
              <w:left w:val="inset" w:sz="6" w:space="0" w:color="auto"/>
              <w:bottom w:val="inset" w:sz="6" w:space="0" w:color="auto"/>
              <w:right w:val="inset" w:sz="6" w:space="0" w:color="auto"/>
            </w:tcBorders>
          </w:tcPr>
          <w:p w14:paraId="7F3DCFAB" w14:textId="77777777" w:rsidR="00140046" w:rsidRPr="00542754" w:rsidRDefault="00140046" w:rsidP="00140046">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0154C072" w14:textId="77777777" w:rsidR="00140046" w:rsidRPr="00542754" w:rsidRDefault="00140046" w:rsidP="00140046">
            <w:pPr>
              <w:rPr>
                <w:rFonts w:ascii="Verdana" w:hAnsi="Verdana" w:cs="Arial"/>
              </w:rPr>
            </w:pPr>
          </w:p>
        </w:tc>
      </w:tr>
      <w:tr w:rsidR="00140046" w:rsidRPr="00542754" w14:paraId="3CAE9C2B"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766C1CCC" w14:textId="77777777" w:rsidR="00140046" w:rsidRPr="00542754" w:rsidRDefault="00140046" w:rsidP="00140046">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2C99A656" w14:textId="2A93D4F2" w:rsidR="00140046" w:rsidRPr="00542754" w:rsidRDefault="00EC1067" w:rsidP="00140046">
            <w:pPr>
              <w:rPr>
                <w:rFonts w:ascii="Verdana" w:hAnsi="Verdana" w:cs="Arial"/>
              </w:rPr>
            </w:pPr>
            <w:r>
              <w:rPr>
                <w:rFonts w:ascii="Verdana" w:hAnsi="Verdana" w:cs="Arial"/>
              </w:rPr>
              <w:t>Opdrachtgever</w:t>
            </w:r>
            <w:r w:rsidR="00140046" w:rsidRPr="00542754">
              <w:rPr>
                <w:rFonts w:ascii="Verdana" w:hAnsi="Verdana" w:cs="Arial"/>
              </w:rPr>
              <w:t xml:space="preserve"> wenst door foutieve informatie vanuit </w:t>
            </w:r>
            <w:r w:rsidR="00832940">
              <w:rPr>
                <w:rFonts w:ascii="Verdana" w:hAnsi="Verdana" w:cs="Arial"/>
              </w:rPr>
              <w:t>inschrijver</w:t>
            </w:r>
            <w:r w:rsidR="00140046" w:rsidRPr="00542754">
              <w:rPr>
                <w:rFonts w:ascii="Verdana" w:hAnsi="Verdana" w:cs="Arial"/>
              </w:rPr>
              <w:t xml:space="preserve"> geen enkel risico te lopen met betrekking tot opvolgend werkgeverschap dan wel ontstaan van een aanstelling voor onbepaalde tijd vanuit detacheren, uitzenden of payroll. De eventuele kosten van een aanstelling voor onbepaalde tijd zijn voor de inschrijver.</w:t>
            </w:r>
          </w:p>
        </w:tc>
        <w:tc>
          <w:tcPr>
            <w:tcW w:w="1580" w:type="dxa"/>
            <w:tcBorders>
              <w:top w:val="inset" w:sz="6" w:space="0" w:color="auto"/>
              <w:left w:val="inset" w:sz="6" w:space="0" w:color="auto"/>
              <w:bottom w:val="inset" w:sz="6" w:space="0" w:color="auto"/>
              <w:right w:val="inset" w:sz="6" w:space="0" w:color="auto"/>
            </w:tcBorders>
          </w:tcPr>
          <w:p w14:paraId="1D8EFE32" w14:textId="77777777" w:rsidR="00140046" w:rsidRPr="00542754" w:rsidRDefault="00140046" w:rsidP="00140046">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11BA8C8C" w14:textId="77777777" w:rsidR="00140046" w:rsidRPr="00542754" w:rsidRDefault="00140046" w:rsidP="00140046">
            <w:pPr>
              <w:rPr>
                <w:rFonts w:ascii="Verdana" w:hAnsi="Verdana" w:cs="Arial"/>
              </w:rPr>
            </w:pPr>
          </w:p>
        </w:tc>
      </w:tr>
      <w:tr w:rsidR="00140046" w:rsidRPr="00542754" w14:paraId="51C7CDBF"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02B79F28" w14:textId="77777777" w:rsidR="00140046" w:rsidRPr="00542754" w:rsidRDefault="00140046" w:rsidP="00140046">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5961754E" w14:textId="2F307B55" w:rsidR="00140046" w:rsidRPr="00542754" w:rsidRDefault="00140046" w:rsidP="00140046">
            <w:pPr>
              <w:rPr>
                <w:rFonts w:ascii="Verdana" w:hAnsi="Verdana" w:cs="Arial"/>
              </w:rPr>
            </w:pPr>
            <w:r w:rsidRPr="00542754">
              <w:rPr>
                <w:rFonts w:ascii="Verdana" w:hAnsi="Verdana" w:cs="Arial"/>
              </w:rPr>
              <w:t>Inschrijver verricht alle benodigde administratie en verplichtingen ten behoeve van de flexwerker, waaronder in ieder geval: urenregistratie, facturering, afdracht werkgeverslasten, alle wettelijke, fiscale en ARBO verplichtingen.</w:t>
            </w:r>
          </w:p>
        </w:tc>
        <w:tc>
          <w:tcPr>
            <w:tcW w:w="1580" w:type="dxa"/>
            <w:tcBorders>
              <w:top w:val="inset" w:sz="6" w:space="0" w:color="auto"/>
              <w:left w:val="inset" w:sz="6" w:space="0" w:color="auto"/>
              <w:bottom w:val="inset" w:sz="6" w:space="0" w:color="auto"/>
              <w:right w:val="inset" w:sz="6" w:space="0" w:color="auto"/>
            </w:tcBorders>
          </w:tcPr>
          <w:p w14:paraId="0ADE1EE3" w14:textId="77777777" w:rsidR="00140046" w:rsidRPr="00542754" w:rsidRDefault="00140046" w:rsidP="00140046">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0653A403" w14:textId="77777777" w:rsidR="00140046" w:rsidRPr="00542754" w:rsidRDefault="00140046" w:rsidP="00140046">
            <w:pPr>
              <w:rPr>
                <w:rFonts w:ascii="Verdana" w:hAnsi="Verdana" w:cs="Arial"/>
              </w:rPr>
            </w:pPr>
          </w:p>
        </w:tc>
      </w:tr>
      <w:tr w:rsidR="00140046" w:rsidRPr="00542754" w14:paraId="0AF5AB9D"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53C6062F" w14:textId="77777777" w:rsidR="00140046" w:rsidRPr="00542754" w:rsidRDefault="00140046" w:rsidP="00140046">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6EE82B30" w14:textId="1CEF3839" w:rsidR="00140046" w:rsidRPr="00542754" w:rsidRDefault="00140046" w:rsidP="00140046">
            <w:pPr>
              <w:rPr>
                <w:rFonts w:ascii="Verdana" w:hAnsi="Verdana" w:cs="Arial"/>
              </w:rPr>
            </w:pPr>
            <w:r w:rsidRPr="00542754">
              <w:rPr>
                <w:rFonts w:ascii="Verdana" w:hAnsi="Verdana" w:cs="Arial"/>
              </w:rPr>
              <w:t>De inschrijver zorgt ervoor dat flexwerkers zich ziek melden bij de opdrachtgever en verzorgt de relevante begeleiding. De inschrijver neemt het initiatief richting opdrachtgever of en zo ja op welke termijn vervanging gewenst is.</w:t>
            </w:r>
          </w:p>
        </w:tc>
        <w:tc>
          <w:tcPr>
            <w:tcW w:w="1580" w:type="dxa"/>
            <w:tcBorders>
              <w:top w:val="inset" w:sz="6" w:space="0" w:color="auto"/>
              <w:left w:val="inset" w:sz="6" w:space="0" w:color="auto"/>
              <w:bottom w:val="inset" w:sz="6" w:space="0" w:color="auto"/>
              <w:right w:val="inset" w:sz="6" w:space="0" w:color="auto"/>
            </w:tcBorders>
          </w:tcPr>
          <w:p w14:paraId="5BCDC2C7" w14:textId="77777777" w:rsidR="00140046" w:rsidRPr="00542754" w:rsidRDefault="00140046" w:rsidP="00140046">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7FB62D52" w14:textId="77777777" w:rsidR="00140046" w:rsidRPr="00542754" w:rsidRDefault="00140046" w:rsidP="00140046">
            <w:pPr>
              <w:rPr>
                <w:rFonts w:ascii="Verdana" w:hAnsi="Verdana" w:cs="Arial"/>
              </w:rPr>
            </w:pPr>
          </w:p>
        </w:tc>
      </w:tr>
      <w:tr w:rsidR="00140046" w:rsidRPr="00542754" w14:paraId="2CBF630D"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070E7400" w14:textId="77777777" w:rsidR="00140046" w:rsidRPr="00542754" w:rsidRDefault="00140046" w:rsidP="00140046">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5084E410" w14:textId="27499D4E" w:rsidR="00140046" w:rsidRPr="00542754" w:rsidRDefault="00140046" w:rsidP="00140046">
            <w:pPr>
              <w:rPr>
                <w:rFonts w:ascii="Verdana" w:hAnsi="Verdana" w:cs="Arial"/>
              </w:rPr>
            </w:pPr>
            <w:r w:rsidRPr="00542754">
              <w:rPr>
                <w:rFonts w:ascii="Verdana" w:hAnsi="Verdana" w:cs="Arial"/>
              </w:rPr>
              <w:t>Indien een flexwerker zich om enige reden schuldig maakt aan plichtsverzuim in de terminologie van de rechtspositieregeling van de opdrachtgever, dan is dit reden voor onmiddellijke opzegging van de inleenopdracht. De gevolgen hiervan zijn voor rekening van inschrijver.</w:t>
            </w:r>
          </w:p>
        </w:tc>
        <w:tc>
          <w:tcPr>
            <w:tcW w:w="1580" w:type="dxa"/>
            <w:tcBorders>
              <w:top w:val="inset" w:sz="6" w:space="0" w:color="auto"/>
              <w:left w:val="inset" w:sz="6" w:space="0" w:color="auto"/>
              <w:bottom w:val="inset" w:sz="6" w:space="0" w:color="auto"/>
              <w:right w:val="inset" w:sz="6" w:space="0" w:color="auto"/>
            </w:tcBorders>
          </w:tcPr>
          <w:p w14:paraId="152E1F45" w14:textId="77777777" w:rsidR="00140046" w:rsidRPr="00542754" w:rsidRDefault="00140046" w:rsidP="00140046">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25724B4C" w14:textId="77777777" w:rsidR="00140046" w:rsidRPr="00542754" w:rsidRDefault="00140046" w:rsidP="00140046">
            <w:pPr>
              <w:rPr>
                <w:rFonts w:ascii="Verdana" w:hAnsi="Verdana" w:cs="Arial"/>
              </w:rPr>
            </w:pPr>
          </w:p>
        </w:tc>
      </w:tr>
      <w:tr w:rsidR="00140046" w:rsidRPr="00542754" w14:paraId="35DD8D56"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397E78F9" w14:textId="77777777" w:rsidR="00140046" w:rsidRPr="00542754" w:rsidRDefault="00140046" w:rsidP="00140046">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43F3CA77" w14:textId="4E247055" w:rsidR="00140046" w:rsidRPr="00542754" w:rsidRDefault="00140046" w:rsidP="00140046">
            <w:pPr>
              <w:rPr>
                <w:rFonts w:ascii="Verdana" w:hAnsi="Verdana" w:cs="Arial"/>
              </w:rPr>
            </w:pPr>
            <w:r w:rsidRPr="00542754">
              <w:rPr>
                <w:rFonts w:ascii="Verdana" w:hAnsi="Verdana" w:cs="Arial"/>
              </w:rPr>
              <w:t>Na drie maanden inleentermijn is de opdrachtgever gerechtigd zonder voorafgaande toestemming van de inschrijver de flexwerker in dienst te nemen dan wel anderszins voor zich te laten werken zonder dat de opdrachtgever hiervoor een vergoeding aan de inschrijver verschuldigd is. De opdrachtgever zal de inschrijver hierover vooraf informeren.</w:t>
            </w:r>
          </w:p>
        </w:tc>
        <w:tc>
          <w:tcPr>
            <w:tcW w:w="1580" w:type="dxa"/>
            <w:tcBorders>
              <w:top w:val="inset" w:sz="6" w:space="0" w:color="auto"/>
              <w:left w:val="inset" w:sz="6" w:space="0" w:color="auto"/>
              <w:bottom w:val="inset" w:sz="6" w:space="0" w:color="auto"/>
              <w:right w:val="inset" w:sz="6" w:space="0" w:color="auto"/>
            </w:tcBorders>
          </w:tcPr>
          <w:p w14:paraId="7AAB012E" w14:textId="77777777" w:rsidR="00140046" w:rsidRPr="00542754" w:rsidRDefault="00140046" w:rsidP="00140046">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0D594CA2" w14:textId="77777777" w:rsidR="00140046" w:rsidRPr="00542754" w:rsidRDefault="00140046" w:rsidP="00140046">
            <w:pPr>
              <w:rPr>
                <w:rFonts w:ascii="Verdana" w:hAnsi="Verdana" w:cs="Arial"/>
              </w:rPr>
            </w:pPr>
          </w:p>
        </w:tc>
      </w:tr>
      <w:tr w:rsidR="00140046" w:rsidRPr="00542754" w14:paraId="0C508A5F"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7C075D2F" w14:textId="77777777" w:rsidR="00140046" w:rsidRPr="00542754" w:rsidRDefault="00140046" w:rsidP="00140046">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418EC8F6" w14:textId="27538ABB" w:rsidR="00140046" w:rsidRPr="00542754" w:rsidRDefault="00E17C3E" w:rsidP="00140046">
            <w:pPr>
              <w:rPr>
                <w:rFonts w:ascii="Verdana" w:hAnsi="Verdana" w:cs="Arial"/>
              </w:rPr>
            </w:pPr>
            <w:r w:rsidRPr="00542754">
              <w:rPr>
                <w:rFonts w:ascii="Verdana" w:hAnsi="Verdana" w:cs="Arial"/>
              </w:rPr>
              <w:t>Indien</w:t>
            </w:r>
            <w:r w:rsidR="00FD3D10" w:rsidRPr="00542754">
              <w:rPr>
                <w:rFonts w:ascii="Verdana" w:hAnsi="Verdana" w:cs="Arial"/>
              </w:rPr>
              <w:t xml:space="preserve"> opdrachtgever binnen de eerste acht arbeidsuren aan de inschrijver aangeeft dat een flexwerker niet voldoet aan de gestelde eisen, wordt de opdracht onmiddellijk stopgezet. De gewerkte uren worden niet in rekening gebracht. </w:t>
            </w:r>
            <w:r w:rsidRPr="00542754">
              <w:rPr>
                <w:rFonts w:ascii="Verdana" w:hAnsi="Verdana" w:cs="Arial"/>
              </w:rPr>
              <w:t>Indien</w:t>
            </w:r>
            <w:r w:rsidR="00FD3D10" w:rsidRPr="00542754">
              <w:rPr>
                <w:rFonts w:ascii="Verdana" w:hAnsi="Verdana" w:cs="Arial"/>
              </w:rPr>
              <w:t xml:space="preserve"> opdrachtgever tijdens de eerste vijf volledige werkdagen aan de inschrijver aangeeft dat een flexwerker niet voldoet, wordt de opdracht per direct beëindigd. De gewerkte uren worden in dit geval wel vergoed.</w:t>
            </w:r>
          </w:p>
        </w:tc>
        <w:tc>
          <w:tcPr>
            <w:tcW w:w="1580" w:type="dxa"/>
            <w:tcBorders>
              <w:top w:val="inset" w:sz="6" w:space="0" w:color="auto"/>
              <w:left w:val="inset" w:sz="6" w:space="0" w:color="auto"/>
              <w:bottom w:val="inset" w:sz="6" w:space="0" w:color="auto"/>
              <w:right w:val="inset" w:sz="6" w:space="0" w:color="auto"/>
            </w:tcBorders>
          </w:tcPr>
          <w:p w14:paraId="1DC06CFF" w14:textId="77777777" w:rsidR="00140046" w:rsidRPr="00542754" w:rsidRDefault="00140046" w:rsidP="00140046">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7A222E20" w14:textId="77777777" w:rsidR="00140046" w:rsidRPr="00542754" w:rsidRDefault="00140046" w:rsidP="00140046">
            <w:pPr>
              <w:rPr>
                <w:rFonts w:ascii="Verdana" w:hAnsi="Verdana" w:cs="Arial"/>
              </w:rPr>
            </w:pPr>
          </w:p>
        </w:tc>
      </w:tr>
      <w:tr w:rsidR="006A2739" w:rsidRPr="00542754" w14:paraId="02F32617"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493D4621" w14:textId="77777777" w:rsidR="006A2739" w:rsidRPr="00542754" w:rsidRDefault="006A2739" w:rsidP="006A2739">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4EB84331" w14:textId="4D8ED92F" w:rsidR="006A2739" w:rsidRPr="00542754" w:rsidRDefault="006A2739" w:rsidP="006A2739">
            <w:pPr>
              <w:rPr>
                <w:rFonts w:ascii="Verdana" w:hAnsi="Verdana" w:cs="Arial"/>
              </w:rPr>
            </w:pPr>
            <w:r w:rsidRPr="00542754">
              <w:rPr>
                <w:rFonts w:ascii="Verdana" w:hAnsi="Verdana" w:cs="Arial"/>
              </w:rPr>
              <w:t xml:space="preserve">Inschrijver gaat akkoord met </w:t>
            </w:r>
            <w:proofErr w:type="spellStart"/>
            <w:r w:rsidRPr="00542754">
              <w:rPr>
                <w:rFonts w:ascii="Verdana" w:hAnsi="Verdana" w:cs="Arial"/>
              </w:rPr>
              <w:t>kostenloze</w:t>
            </w:r>
            <w:proofErr w:type="spellEnd"/>
            <w:r w:rsidRPr="00542754">
              <w:rPr>
                <w:rFonts w:ascii="Verdana" w:hAnsi="Verdana" w:cs="Arial"/>
              </w:rPr>
              <w:t xml:space="preserve"> planningswerkzaamheden ten behoeve van bijvoorbeeld inzet specifieke activiteiten waarbij sprake is van poolbeheer zoals receptionisten, surveillanten etc.</w:t>
            </w:r>
          </w:p>
        </w:tc>
        <w:tc>
          <w:tcPr>
            <w:tcW w:w="1580" w:type="dxa"/>
            <w:tcBorders>
              <w:top w:val="inset" w:sz="6" w:space="0" w:color="auto"/>
              <w:left w:val="inset" w:sz="6" w:space="0" w:color="auto"/>
              <w:bottom w:val="inset" w:sz="6" w:space="0" w:color="auto"/>
              <w:right w:val="inset" w:sz="6" w:space="0" w:color="auto"/>
            </w:tcBorders>
          </w:tcPr>
          <w:p w14:paraId="0DF69B86" w14:textId="77777777" w:rsidR="006A2739" w:rsidRPr="00542754" w:rsidRDefault="006A2739" w:rsidP="006A2739">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48B92CA9" w14:textId="77777777" w:rsidR="006A2739" w:rsidRPr="00542754" w:rsidRDefault="006A2739" w:rsidP="006A2739">
            <w:pPr>
              <w:rPr>
                <w:rFonts w:ascii="Verdana" w:hAnsi="Verdana" w:cs="Arial"/>
              </w:rPr>
            </w:pPr>
          </w:p>
        </w:tc>
      </w:tr>
      <w:tr w:rsidR="006A2739" w:rsidRPr="00542754" w14:paraId="68E8B72D"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056B7628" w14:textId="77777777" w:rsidR="006A2739" w:rsidRPr="00542754" w:rsidRDefault="006A2739" w:rsidP="006A2739">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06A08E5D" w14:textId="7C2EB50A" w:rsidR="006A2739" w:rsidRPr="00542754" w:rsidRDefault="006A2739" w:rsidP="006A2739">
            <w:pPr>
              <w:rPr>
                <w:rFonts w:ascii="Verdana" w:hAnsi="Verdana" w:cs="Arial"/>
              </w:rPr>
            </w:pPr>
            <w:r w:rsidRPr="00542754">
              <w:rPr>
                <w:rFonts w:ascii="Verdana" w:hAnsi="Verdana" w:cs="Arial"/>
              </w:rPr>
              <w:t xml:space="preserve">Inschrijver biedt de mogelijkheid om </w:t>
            </w:r>
            <w:proofErr w:type="spellStart"/>
            <w:r w:rsidRPr="00542754">
              <w:rPr>
                <w:rFonts w:ascii="Verdana" w:hAnsi="Verdana" w:cs="Arial"/>
              </w:rPr>
              <w:t>payrollers</w:t>
            </w:r>
            <w:proofErr w:type="spellEnd"/>
            <w:r w:rsidRPr="00542754">
              <w:rPr>
                <w:rFonts w:ascii="Verdana" w:hAnsi="Verdana" w:cs="Arial"/>
              </w:rPr>
              <w:t xml:space="preserve"> pensioen op te laten bouwen via het Algemeen Burgerlijk Pensioenfonds (ABP). Dit op voordracht van de opdrachtgever.</w:t>
            </w:r>
          </w:p>
        </w:tc>
        <w:tc>
          <w:tcPr>
            <w:tcW w:w="1580" w:type="dxa"/>
            <w:tcBorders>
              <w:top w:val="inset" w:sz="6" w:space="0" w:color="auto"/>
              <w:left w:val="inset" w:sz="6" w:space="0" w:color="auto"/>
              <w:bottom w:val="inset" w:sz="6" w:space="0" w:color="auto"/>
              <w:right w:val="inset" w:sz="6" w:space="0" w:color="auto"/>
            </w:tcBorders>
          </w:tcPr>
          <w:p w14:paraId="5882313E" w14:textId="77777777" w:rsidR="006A2739" w:rsidRPr="00542754" w:rsidRDefault="006A2739" w:rsidP="006A2739">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15A7FEDA" w14:textId="77777777" w:rsidR="006A2739" w:rsidRPr="00542754" w:rsidRDefault="006A2739" w:rsidP="006A2739">
            <w:pPr>
              <w:rPr>
                <w:rFonts w:ascii="Verdana" w:hAnsi="Verdana" w:cs="Arial"/>
              </w:rPr>
            </w:pPr>
          </w:p>
        </w:tc>
      </w:tr>
      <w:tr w:rsidR="006A2739" w:rsidRPr="00542754" w14:paraId="10E144CB"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02FF9E2E" w14:textId="77777777" w:rsidR="006A2739" w:rsidRPr="00542754" w:rsidRDefault="006A2739" w:rsidP="006A2739">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236407C8" w14:textId="55B1B1E2" w:rsidR="006A2739" w:rsidRPr="00542754" w:rsidRDefault="0092137D" w:rsidP="006A2739">
            <w:pPr>
              <w:rPr>
                <w:rFonts w:ascii="Verdana" w:hAnsi="Verdana" w:cs="Arial"/>
              </w:rPr>
            </w:pPr>
            <w:r w:rsidRPr="00542754">
              <w:rPr>
                <w:rFonts w:ascii="Verdana" w:hAnsi="Verdana" w:cs="Arial"/>
              </w:rPr>
              <w:t>Inschrijver</w:t>
            </w:r>
            <w:r w:rsidR="006A2739" w:rsidRPr="00542754">
              <w:rPr>
                <w:rFonts w:ascii="Verdana" w:hAnsi="Verdana" w:cs="Arial"/>
              </w:rPr>
              <w:t xml:space="preserve"> </w:t>
            </w:r>
            <w:r w:rsidR="00E00CA8">
              <w:rPr>
                <w:rFonts w:ascii="Verdana" w:hAnsi="Verdana" w:cs="Arial"/>
              </w:rPr>
              <w:t>k</w:t>
            </w:r>
            <w:r w:rsidR="00E17C3E">
              <w:rPr>
                <w:rFonts w:ascii="Verdana" w:hAnsi="Verdana" w:cs="Arial"/>
              </w:rPr>
              <w:t>an op verzoek</w:t>
            </w:r>
            <w:r w:rsidR="006A2739" w:rsidRPr="00542754">
              <w:rPr>
                <w:rFonts w:ascii="Verdana" w:hAnsi="Verdana" w:cs="Arial"/>
              </w:rPr>
              <w:t xml:space="preserve"> een verklaring van de Stichting Financiële Toetsing</w:t>
            </w:r>
            <w:r w:rsidR="00E00CA8">
              <w:rPr>
                <w:rFonts w:ascii="Verdana" w:hAnsi="Verdana" w:cs="Arial"/>
              </w:rPr>
              <w:t xml:space="preserve"> </w:t>
            </w:r>
            <w:r w:rsidR="00E17C3E">
              <w:rPr>
                <w:rFonts w:ascii="Verdana" w:hAnsi="Verdana" w:cs="Arial"/>
              </w:rPr>
              <w:t>overleggen</w:t>
            </w:r>
            <w:r w:rsidR="00E00CA8">
              <w:rPr>
                <w:rFonts w:ascii="Verdana" w:hAnsi="Verdana" w:cs="Arial"/>
              </w:rPr>
              <w:t>.</w:t>
            </w:r>
            <w:r w:rsidR="006A2739" w:rsidRPr="00542754">
              <w:rPr>
                <w:rFonts w:ascii="Verdana" w:hAnsi="Verdana" w:cs="Arial"/>
              </w:rPr>
              <w:t xml:space="preserve"> Hiermee vrijwaart </w:t>
            </w:r>
            <w:r w:rsidR="00E00CA8">
              <w:rPr>
                <w:rFonts w:ascii="Verdana" w:hAnsi="Verdana" w:cs="Arial"/>
              </w:rPr>
              <w:t>inschrijver</w:t>
            </w:r>
            <w:r w:rsidR="006A2739" w:rsidRPr="00542754">
              <w:rPr>
                <w:rFonts w:ascii="Verdana" w:hAnsi="Verdana" w:cs="Arial"/>
              </w:rPr>
              <w:t xml:space="preserve"> de opdrachtgever van naheffing van premies (zowel het werkgeversdeel als het werknemersdeel), belastingafdracht en opgelegde boetes en interest. </w:t>
            </w:r>
            <w:r w:rsidR="00EE41DE">
              <w:rPr>
                <w:rFonts w:ascii="Verdana" w:hAnsi="Verdana" w:cs="Arial"/>
              </w:rPr>
              <w:t>Inschrijver</w:t>
            </w:r>
            <w:r w:rsidR="006A2739" w:rsidRPr="00542754">
              <w:rPr>
                <w:rFonts w:ascii="Verdana" w:hAnsi="Verdana" w:cs="Arial"/>
              </w:rPr>
              <w:t xml:space="preserve"> gaat ermee akkoord dat het niet kunnen overleggen van deze verklaring een reden is voor onmiddellijke beëindiging van de overeenkomst.</w:t>
            </w:r>
          </w:p>
        </w:tc>
        <w:tc>
          <w:tcPr>
            <w:tcW w:w="1580" w:type="dxa"/>
            <w:tcBorders>
              <w:top w:val="inset" w:sz="6" w:space="0" w:color="auto"/>
              <w:left w:val="inset" w:sz="6" w:space="0" w:color="auto"/>
              <w:bottom w:val="inset" w:sz="6" w:space="0" w:color="auto"/>
              <w:right w:val="inset" w:sz="6" w:space="0" w:color="auto"/>
            </w:tcBorders>
          </w:tcPr>
          <w:p w14:paraId="4F8B388F" w14:textId="77777777" w:rsidR="006A2739" w:rsidRPr="00542754" w:rsidRDefault="006A2739" w:rsidP="006A2739">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2B059992" w14:textId="77777777" w:rsidR="006A2739" w:rsidRPr="00542754" w:rsidRDefault="006A2739" w:rsidP="006A2739">
            <w:pPr>
              <w:rPr>
                <w:rFonts w:ascii="Verdana" w:hAnsi="Verdana" w:cs="Arial"/>
              </w:rPr>
            </w:pPr>
          </w:p>
        </w:tc>
      </w:tr>
      <w:tr w:rsidR="006A2739" w:rsidRPr="00542754" w14:paraId="095BF96C"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63001314" w14:textId="77777777" w:rsidR="006A2739" w:rsidRPr="00542754" w:rsidRDefault="006A2739" w:rsidP="006A2739">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14E8C7FA" w14:textId="1D7B64C9" w:rsidR="006A2739" w:rsidRPr="00542754" w:rsidRDefault="006A2739" w:rsidP="006A2739">
            <w:pPr>
              <w:rPr>
                <w:rFonts w:ascii="Verdana" w:hAnsi="Verdana" w:cs="Arial"/>
              </w:rPr>
            </w:pPr>
            <w:r w:rsidRPr="00542754">
              <w:rPr>
                <w:rFonts w:ascii="Verdana" w:hAnsi="Verdana" w:cs="Arial"/>
              </w:rPr>
              <w:t>Tussentijdse organisatieaanpassingen en/of wijzigingen dienen zonder kosten in de factureringsmethodiek te worden verwerkt.</w:t>
            </w:r>
          </w:p>
        </w:tc>
        <w:tc>
          <w:tcPr>
            <w:tcW w:w="1580" w:type="dxa"/>
            <w:tcBorders>
              <w:top w:val="inset" w:sz="6" w:space="0" w:color="auto"/>
              <w:left w:val="inset" w:sz="6" w:space="0" w:color="auto"/>
              <w:bottom w:val="inset" w:sz="6" w:space="0" w:color="auto"/>
              <w:right w:val="inset" w:sz="6" w:space="0" w:color="auto"/>
            </w:tcBorders>
          </w:tcPr>
          <w:p w14:paraId="414C6FE7" w14:textId="77777777" w:rsidR="006A2739" w:rsidRPr="00542754" w:rsidRDefault="006A2739" w:rsidP="006A2739">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2C6DBF98" w14:textId="77777777" w:rsidR="006A2739" w:rsidRPr="00542754" w:rsidRDefault="006A2739" w:rsidP="006A2739">
            <w:pPr>
              <w:rPr>
                <w:rFonts w:ascii="Verdana" w:hAnsi="Verdana" w:cs="Arial"/>
              </w:rPr>
            </w:pPr>
          </w:p>
        </w:tc>
      </w:tr>
      <w:tr w:rsidR="006A2739" w:rsidRPr="00542754" w14:paraId="11658E7E"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5A89AC77" w14:textId="77777777" w:rsidR="006A2739" w:rsidRPr="00542754" w:rsidRDefault="006A2739" w:rsidP="006A2739">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6EAA3B40" w14:textId="30F6F7A5" w:rsidR="006A2739" w:rsidRPr="00542754" w:rsidRDefault="006A2739" w:rsidP="006A2739">
            <w:pPr>
              <w:rPr>
                <w:rFonts w:ascii="Verdana" w:hAnsi="Verdana" w:cs="Arial"/>
              </w:rPr>
            </w:pPr>
            <w:r w:rsidRPr="00542754">
              <w:rPr>
                <w:rFonts w:ascii="Verdana" w:hAnsi="Verdana" w:cs="Arial"/>
              </w:rPr>
              <w:t>De verplichtingen die na afloop van de duur voortvloeien uit de overeenkomst (als gevolg van reeds ingeleend personeel) zullen in acht worden genomen.</w:t>
            </w:r>
          </w:p>
        </w:tc>
        <w:tc>
          <w:tcPr>
            <w:tcW w:w="1580" w:type="dxa"/>
            <w:tcBorders>
              <w:top w:val="inset" w:sz="6" w:space="0" w:color="auto"/>
              <w:left w:val="inset" w:sz="6" w:space="0" w:color="auto"/>
              <w:bottom w:val="inset" w:sz="6" w:space="0" w:color="auto"/>
              <w:right w:val="inset" w:sz="6" w:space="0" w:color="auto"/>
            </w:tcBorders>
          </w:tcPr>
          <w:p w14:paraId="13B00748" w14:textId="77777777" w:rsidR="006A2739" w:rsidRPr="00542754" w:rsidRDefault="006A2739" w:rsidP="006A2739">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6314008A" w14:textId="77777777" w:rsidR="006A2739" w:rsidRPr="00542754" w:rsidRDefault="006A2739" w:rsidP="006A2739">
            <w:pPr>
              <w:rPr>
                <w:rFonts w:ascii="Verdana" w:hAnsi="Verdana" w:cs="Arial"/>
              </w:rPr>
            </w:pPr>
          </w:p>
        </w:tc>
      </w:tr>
      <w:tr w:rsidR="006A2739" w:rsidRPr="00542754" w14:paraId="4DEB5DC4"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457F251C" w14:textId="77777777" w:rsidR="006A2739" w:rsidRPr="00542754" w:rsidRDefault="006A2739" w:rsidP="006A2739">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39BF7A77" w14:textId="0D873DED" w:rsidR="006A2739" w:rsidRPr="00542754" w:rsidRDefault="006A2739" w:rsidP="006A2739">
            <w:pPr>
              <w:rPr>
                <w:rFonts w:ascii="Verdana" w:hAnsi="Verdana" w:cs="Arial"/>
              </w:rPr>
            </w:pPr>
            <w:r w:rsidRPr="00542754">
              <w:rPr>
                <w:rFonts w:ascii="Verdana" w:hAnsi="Verdana" w:cs="Arial"/>
              </w:rPr>
              <w:t>Inschrijver gaat akkoord dat bij inschaling van uitzendkrachten de vigerende CAO/MBO gehanteerd wordt.</w:t>
            </w:r>
          </w:p>
        </w:tc>
        <w:tc>
          <w:tcPr>
            <w:tcW w:w="1580" w:type="dxa"/>
            <w:tcBorders>
              <w:top w:val="inset" w:sz="6" w:space="0" w:color="auto"/>
              <w:left w:val="inset" w:sz="6" w:space="0" w:color="auto"/>
              <w:bottom w:val="inset" w:sz="6" w:space="0" w:color="auto"/>
              <w:right w:val="inset" w:sz="6" w:space="0" w:color="auto"/>
            </w:tcBorders>
          </w:tcPr>
          <w:p w14:paraId="01C9F22A" w14:textId="77777777" w:rsidR="006A2739" w:rsidRPr="00542754" w:rsidRDefault="006A2739" w:rsidP="006A2739">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3B5BDAF3" w14:textId="77777777" w:rsidR="006A2739" w:rsidRPr="00542754" w:rsidRDefault="006A2739" w:rsidP="006A2739">
            <w:pPr>
              <w:rPr>
                <w:rFonts w:ascii="Verdana" w:hAnsi="Verdana" w:cs="Arial"/>
              </w:rPr>
            </w:pPr>
          </w:p>
        </w:tc>
      </w:tr>
      <w:tr w:rsidR="00F87BCD" w:rsidRPr="00542754" w14:paraId="0F675283"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25EB59A3" w14:textId="77777777" w:rsidR="00F87BCD" w:rsidRPr="00542754" w:rsidRDefault="00F87BCD" w:rsidP="00F87BCD">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50DA7C82" w14:textId="48E68AC6" w:rsidR="00F87BCD" w:rsidRPr="00542754" w:rsidRDefault="00163CD7" w:rsidP="00F87BCD">
            <w:pPr>
              <w:rPr>
                <w:rFonts w:ascii="Verdana" w:hAnsi="Verdana" w:cs="Arial"/>
              </w:rPr>
            </w:pPr>
            <w:r>
              <w:rPr>
                <w:rFonts w:ascii="Verdana" w:hAnsi="Verdana"/>
              </w:rPr>
              <w:t xml:space="preserve">Indien </w:t>
            </w:r>
            <w:r w:rsidR="00F87BCD" w:rsidRPr="00542754">
              <w:rPr>
                <w:rFonts w:ascii="Verdana" w:hAnsi="Verdana"/>
              </w:rPr>
              <w:t xml:space="preserve">48 uur na het startmoment </w:t>
            </w:r>
            <w:r>
              <w:rPr>
                <w:rFonts w:ascii="Verdana" w:hAnsi="Verdana"/>
              </w:rPr>
              <w:t>de inschrijver nog geen geschikte kandidaat heeft aangeboden,</w:t>
            </w:r>
            <w:r w:rsidR="00E17C3E" w:rsidRPr="00542754">
              <w:rPr>
                <w:rFonts w:ascii="Verdana" w:hAnsi="Verdana"/>
              </w:rPr>
              <w:t xml:space="preserve"> </w:t>
            </w:r>
            <w:r w:rsidR="00F87BCD" w:rsidRPr="00542754">
              <w:rPr>
                <w:rFonts w:ascii="Verdana" w:hAnsi="Verdana"/>
              </w:rPr>
              <w:t xml:space="preserve">heeft </w:t>
            </w:r>
            <w:r w:rsidR="00D62F9B">
              <w:rPr>
                <w:rFonts w:ascii="Verdana" w:hAnsi="Verdana"/>
              </w:rPr>
              <w:t>opdrachtgever</w:t>
            </w:r>
            <w:r w:rsidR="00F87BCD" w:rsidRPr="00542754">
              <w:rPr>
                <w:rFonts w:ascii="Verdana" w:hAnsi="Verdana"/>
              </w:rPr>
              <w:t xml:space="preserve"> het recht om een opdracht </w:t>
            </w:r>
            <w:r w:rsidR="00825764">
              <w:rPr>
                <w:rFonts w:ascii="Verdana" w:hAnsi="Verdana"/>
              </w:rPr>
              <w:t xml:space="preserve">ook </w:t>
            </w:r>
            <w:r w:rsidR="00F87BCD" w:rsidRPr="00542754">
              <w:rPr>
                <w:rFonts w:ascii="Verdana" w:hAnsi="Verdana"/>
              </w:rPr>
              <w:t xml:space="preserve">elders te kunnen uitzetten.  </w:t>
            </w:r>
          </w:p>
        </w:tc>
        <w:tc>
          <w:tcPr>
            <w:tcW w:w="1580" w:type="dxa"/>
            <w:tcBorders>
              <w:top w:val="inset" w:sz="6" w:space="0" w:color="auto"/>
              <w:left w:val="inset" w:sz="6" w:space="0" w:color="auto"/>
              <w:bottom w:val="inset" w:sz="6" w:space="0" w:color="auto"/>
              <w:right w:val="inset" w:sz="6" w:space="0" w:color="auto"/>
            </w:tcBorders>
          </w:tcPr>
          <w:p w14:paraId="68E76D34" w14:textId="77777777" w:rsidR="00F87BCD" w:rsidRPr="00542754" w:rsidRDefault="00F87BCD" w:rsidP="00F87BCD">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115545E6" w14:textId="77777777" w:rsidR="00F87BCD" w:rsidRPr="00542754" w:rsidRDefault="00F87BCD" w:rsidP="00F87BCD">
            <w:pPr>
              <w:rPr>
                <w:rFonts w:ascii="Verdana" w:hAnsi="Verdana" w:cs="Arial"/>
              </w:rPr>
            </w:pPr>
          </w:p>
        </w:tc>
      </w:tr>
      <w:tr w:rsidR="00F87BCD" w:rsidRPr="00542754" w14:paraId="1C1B8484"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5CE8467C" w14:textId="77777777" w:rsidR="00F87BCD" w:rsidRPr="00542754" w:rsidRDefault="00F87BCD" w:rsidP="00F87BCD">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55E4F4B6" w14:textId="7524A837" w:rsidR="00F87BCD" w:rsidRPr="001B77B9" w:rsidRDefault="00DC2AFD" w:rsidP="001B77B9">
            <w:pPr>
              <w:autoSpaceDE w:val="0"/>
              <w:autoSpaceDN w:val="0"/>
              <w:adjustRightInd w:val="0"/>
              <w:rPr>
                <w:rFonts w:ascii="Verdana" w:hAnsi="Verdana"/>
              </w:rPr>
            </w:pPr>
            <w:r>
              <w:rPr>
                <w:rFonts w:ascii="Verdana" w:hAnsi="Verdana"/>
              </w:rPr>
              <w:t xml:space="preserve">Inschrijver is in staat om per kwartaal, of tussentijds op verzoek, </w:t>
            </w:r>
            <w:r w:rsidR="004D1AD9">
              <w:rPr>
                <w:rFonts w:ascii="Verdana" w:hAnsi="Verdana"/>
              </w:rPr>
              <w:t xml:space="preserve">digitaal een managementrapportage te overleggen. Dit rapport dient binnen 10 werkdagen </w:t>
            </w:r>
            <w:r w:rsidR="0014158C">
              <w:rPr>
                <w:rFonts w:ascii="Verdana" w:hAnsi="Verdana"/>
              </w:rPr>
              <w:t>na betreffende periode of verzoek</w:t>
            </w:r>
            <w:r w:rsidR="0041379D">
              <w:rPr>
                <w:rFonts w:ascii="Verdana" w:hAnsi="Verdana"/>
              </w:rPr>
              <w:t xml:space="preserve">, </w:t>
            </w:r>
            <w:r w:rsidR="00CE4BE8">
              <w:rPr>
                <w:rFonts w:ascii="Verdana" w:hAnsi="Verdana"/>
              </w:rPr>
              <w:t xml:space="preserve">kosteloos </w:t>
            </w:r>
            <w:r w:rsidR="0041379D">
              <w:rPr>
                <w:rFonts w:ascii="Verdana" w:hAnsi="Verdana"/>
              </w:rPr>
              <w:t>te worden verstrekt.</w:t>
            </w:r>
            <w:r w:rsidR="00E17C3E">
              <w:rPr>
                <w:rFonts w:ascii="Verdana" w:hAnsi="Verdana"/>
              </w:rPr>
              <w:t xml:space="preserve"> </w:t>
            </w:r>
          </w:p>
        </w:tc>
        <w:tc>
          <w:tcPr>
            <w:tcW w:w="1580" w:type="dxa"/>
            <w:tcBorders>
              <w:top w:val="inset" w:sz="6" w:space="0" w:color="auto"/>
              <w:left w:val="inset" w:sz="6" w:space="0" w:color="auto"/>
              <w:bottom w:val="inset" w:sz="6" w:space="0" w:color="auto"/>
              <w:right w:val="inset" w:sz="6" w:space="0" w:color="auto"/>
            </w:tcBorders>
          </w:tcPr>
          <w:p w14:paraId="4B8CD903" w14:textId="77777777" w:rsidR="00F87BCD" w:rsidRPr="00542754" w:rsidRDefault="00F87BCD" w:rsidP="00F87BCD">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756E1B55" w14:textId="77777777" w:rsidR="00F87BCD" w:rsidRPr="00542754" w:rsidRDefault="00F87BCD" w:rsidP="00F87BCD">
            <w:pPr>
              <w:rPr>
                <w:rFonts w:ascii="Verdana" w:hAnsi="Verdana" w:cs="Arial"/>
              </w:rPr>
            </w:pPr>
          </w:p>
        </w:tc>
      </w:tr>
      <w:tr w:rsidR="00D30F6C" w:rsidRPr="00542754" w14:paraId="7A868A8F"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7AAA433B" w14:textId="77777777" w:rsidR="00D30F6C" w:rsidRPr="00542754" w:rsidRDefault="00D30F6C" w:rsidP="00E17C3E">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259D5A70" w14:textId="42C5B03C" w:rsidR="00D30F6C" w:rsidRDefault="0077415A" w:rsidP="00E17C3E">
            <w:pPr>
              <w:autoSpaceDE w:val="0"/>
              <w:autoSpaceDN w:val="0"/>
              <w:adjustRightInd w:val="0"/>
              <w:rPr>
                <w:rFonts w:ascii="Verdana" w:hAnsi="Verdana"/>
              </w:rPr>
            </w:pPr>
            <w:r>
              <w:rPr>
                <w:rFonts w:ascii="Verdana" w:hAnsi="Verdana"/>
              </w:rPr>
              <w:t>Inschrijver heeft periodiek</w:t>
            </w:r>
            <w:r w:rsidR="00926ECE">
              <w:rPr>
                <w:rFonts w:ascii="Verdana" w:hAnsi="Verdana"/>
              </w:rPr>
              <w:t xml:space="preserve"> </w:t>
            </w:r>
            <w:r w:rsidR="00EF79F1">
              <w:rPr>
                <w:rFonts w:ascii="Verdana" w:hAnsi="Verdana"/>
              </w:rPr>
              <w:t>overleg met de vertegenwoordiger</w:t>
            </w:r>
            <w:r w:rsidR="006A4FC2">
              <w:rPr>
                <w:rFonts w:ascii="Verdana" w:hAnsi="Verdana"/>
              </w:rPr>
              <w:t>(s)</w:t>
            </w:r>
            <w:r w:rsidR="008A1DF9">
              <w:rPr>
                <w:rFonts w:ascii="Verdana" w:hAnsi="Verdana"/>
              </w:rPr>
              <w:t xml:space="preserve"> van opdrachtgever</w:t>
            </w:r>
            <w:r w:rsidR="00AD3452">
              <w:rPr>
                <w:rFonts w:ascii="Verdana" w:hAnsi="Verdana"/>
              </w:rPr>
              <w:t xml:space="preserve"> waarin de volgende onderwerpen </w:t>
            </w:r>
            <w:r w:rsidR="00786683">
              <w:rPr>
                <w:rFonts w:ascii="Verdana" w:hAnsi="Verdana"/>
              </w:rPr>
              <w:t>in ieder geval aan bod komen:</w:t>
            </w:r>
          </w:p>
          <w:p w14:paraId="4AE291AA" w14:textId="2C41A2B3" w:rsidR="00786683" w:rsidRDefault="00786683" w:rsidP="00E17C3E">
            <w:pPr>
              <w:autoSpaceDE w:val="0"/>
              <w:autoSpaceDN w:val="0"/>
              <w:adjustRightInd w:val="0"/>
              <w:rPr>
                <w:rFonts w:ascii="Verdana" w:hAnsi="Verdana"/>
              </w:rPr>
            </w:pPr>
            <w:r>
              <w:rPr>
                <w:rFonts w:ascii="Verdana" w:hAnsi="Verdana"/>
              </w:rPr>
              <w:t>- managementrapportage;</w:t>
            </w:r>
          </w:p>
          <w:p w14:paraId="6B8463E0" w14:textId="77777777" w:rsidR="00C917CD" w:rsidRDefault="00C917CD" w:rsidP="00E17C3E">
            <w:pPr>
              <w:autoSpaceDE w:val="0"/>
              <w:autoSpaceDN w:val="0"/>
              <w:adjustRightInd w:val="0"/>
              <w:rPr>
                <w:rFonts w:ascii="Verdana" w:hAnsi="Verdana"/>
              </w:rPr>
            </w:pPr>
            <w:r>
              <w:rPr>
                <w:rFonts w:ascii="Verdana" w:hAnsi="Verdana"/>
              </w:rPr>
              <w:t xml:space="preserve">- vastgestelde </w:t>
            </w:r>
            <w:proofErr w:type="spellStart"/>
            <w:r>
              <w:rPr>
                <w:rFonts w:ascii="Verdana" w:hAnsi="Verdana"/>
              </w:rPr>
              <w:t>KPI’s</w:t>
            </w:r>
            <w:proofErr w:type="spellEnd"/>
          </w:p>
          <w:p w14:paraId="0DE72B94" w14:textId="77777777" w:rsidR="00D5190A" w:rsidRDefault="00D5190A" w:rsidP="00E17C3E">
            <w:pPr>
              <w:autoSpaceDE w:val="0"/>
              <w:autoSpaceDN w:val="0"/>
              <w:adjustRightInd w:val="0"/>
              <w:rPr>
                <w:rFonts w:ascii="Verdana" w:hAnsi="Verdana"/>
              </w:rPr>
            </w:pPr>
            <w:r>
              <w:rPr>
                <w:rFonts w:ascii="Verdana" w:hAnsi="Verdana"/>
              </w:rPr>
              <w:t xml:space="preserve">- </w:t>
            </w:r>
            <w:r w:rsidR="004C0AB9">
              <w:rPr>
                <w:rFonts w:ascii="Verdana" w:hAnsi="Verdana"/>
              </w:rPr>
              <w:t>verbeteringsvoorstellen</w:t>
            </w:r>
            <w:r w:rsidR="005E54D7">
              <w:rPr>
                <w:rFonts w:ascii="Verdana" w:hAnsi="Verdana"/>
              </w:rPr>
              <w:t xml:space="preserve"> in de bestaande werkwijze ter optimalisatie van de dienstverlening en/of ter besparing van kosten.</w:t>
            </w:r>
          </w:p>
          <w:p w14:paraId="70E2244B" w14:textId="1584E165" w:rsidR="005E54D7" w:rsidRDefault="009408F6" w:rsidP="00E17C3E">
            <w:pPr>
              <w:autoSpaceDE w:val="0"/>
              <w:autoSpaceDN w:val="0"/>
              <w:adjustRightInd w:val="0"/>
              <w:rPr>
                <w:rFonts w:ascii="Verdana" w:hAnsi="Verdana"/>
              </w:rPr>
            </w:pPr>
            <w:r>
              <w:rPr>
                <w:rFonts w:ascii="Verdana" w:hAnsi="Verdana"/>
              </w:rPr>
              <w:t>De inschrijver neemt het initiatief tot het maken van een afspraak.</w:t>
            </w:r>
          </w:p>
        </w:tc>
        <w:tc>
          <w:tcPr>
            <w:tcW w:w="1580" w:type="dxa"/>
            <w:tcBorders>
              <w:top w:val="inset" w:sz="6" w:space="0" w:color="auto"/>
              <w:left w:val="inset" w:sz="6" w:space="0" w:color="auto"/>
              <w:bottom w:val="inset" w:sz="6" w:space="0" w:color="auto"/>
              <w:right w:val="inset" w:sz="6" w:space="0" w:color="auto"/>
            </w:tcBorders>
          </w:tcPr>
          <w:p w14:paraId="2E9746CF" w14:textId="77777777" w:rsidR="00D30F6C" w:rsidRPr="00542754" w:rsidRDefault="00D30F6C" w:rsidP="00E17C3E">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7C844CE3" w14:textId="77777777" w:rsidR="00D30F6C" w:rsidRPr="00542754" w:rsidRDefault="00D30F6C" w:rsidP="00E17C3E">
            <w:pPr>
              <w:rPr>
                <w:rFonts w:ascii="Verdana" w:hAnsi="Verdana" w:cs="Arial"/>
              </w:rPr>
            </w:pPr>
          </w:p>
        </w:tc>
      </w:tr>
      <w:tr w:rsidR="00F87BCD" w:rsidRPr="00542754" w14:paraId="3715FC32"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121B4067" w14:textId="77777777" w:rsidR="00F87BCD" w:rsidRPr="00542754" w:rsidRDefault="00F87BCD" w:rsidP="00F87BCD">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3A8260B9" w14:textId="63218703" w:rsidR="00F87BCD" w:rsidRPr="00542754" w:rsidRDefault="009360BA" w:rsidP="00F87BCD">
            <w:pPr>
              <w:rPr>
                <w:rFonts w:ascii="Verdana" w:hAnsi="Verdana" w:cs="Arial"/>
              </w:rPr>
            </w:pPr>
            <w:r>
              <w:rPr>
                <w:rFonts w:ascii="Verdana" w:hAnsi="Verdana"/>
              </w:rPr>
              <w:t>Inschrijver</w:t>
            </w:r>
            <w:r w:rsidRPr="00542754">
              <w:rPr>
                <w:rFonts w:ascii="Verdana" w:hAnsi="Verdana"/>
              </w:rPr>
              <w:t xml:space="preserve"> </w:t>
            </w:r>
            <w:r w:rsidR="003136B5">
              <w:rPr>
                <w:rFonts w:ascii="Verdana" w:hAnsi="Verdana"/>
              </w:rPr>
              <w:t>draagt zorg voor een digitale</w:t>
            </w:r>
            <w:r w:rsidR="00214B5F" w:rsidRPr="00542754">
              <w:rPr>
                <w:rFonts w:ascii="Verdana" w:hAnsi="Verdana"/>
              </w:rPr>
              <w:t xml:space="preserve"> verwerking van urendeclaraties/</w:t>
            </w:r>
            <w:r w:rsidR="00917C73">
              <w:rPr>
                <w:rFonts w:ascii="Verdana" w:hAnsi="Verdana"/>
              </w:rPr>
              <w:t xml:space="preserve"> </w:t>
            </w:r>
            <w:r w:rsidR="00214B5F" w:rsidRPr="00542754">
              <w:rPr>
                <w:rFonts w:ascii="Verdana" w:hAnsi="Verdana"/>
              </w:rPr>
              <w:t>werkbriefjes.</w:t>
            </w:r>
          </w:p>
        </w:tc>
        <w:tc>
          <w:tcPr>
            <w:tcW w:w="1580" w:type="dxa"/>
            <w:tcBorders>
              <w:top w:val="inset" w:sz="6" w:space="0" w:color="auto"/>
              <w:left w:val="inset" w:sz="6" w:space="0" w:color="auto"/>
              <w:bottom w:val="inset" w:sz="6" w:space="0" w:color="auto"/>
              <w:right w:val="inset" w:sz="6" w:space="0" w:color="auto"/>
            </w:tcBorders>
          </w:tcPr>
          <w:p w14:paraId="36C5609D" w14:textId="77777777" w:rsidR="00F87BCD" w:rsidRPr="00542754" w:rsidRDefault="00F87BCD" w:rsidP="00F87BCD">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4D1844D8" w14:textId="77777777" w:rsidR="00F87BCD" w:rsidRPr="00542754" w:rsidRDefault="00F87BCD" w:rsidP="00F87BCD">
            <w:pPr>
              <w:rPr>
                <w:rFonts w:ascii="Verdana" w:hAnsi="Verdana" w:cs="Arial"/>
              </w:rPr>
            </w:pPr>
          </w:p>
        </w:tc>
      </w:tr>
      <w:tr w:rsidR="00FC7F2B" w:rsidRPr="00542754" w14:paraId="0A7EC2EF" w14:textId="77777777" w:rsidTr="3660C181">
        <w:trPr>
          <w:cantSplit/>
          <w:tblCellSpacing w:w="20" w:type="dxa"/>
        </w:trPr>
        <w:tc>
          <w:tcPr>
            <w:tcW w:w="2571" w:type="dxa"/>
            <w:tcBorders>
              <w:top w:val="inset" w:sz="6" w:space="0" w:color="auto"/>
              <w:left w:val="inset" w:sz="6" w:space="0" w:color="auto"/>
              <w:bottom w:val="inset" w:sz="6" w:space="0" w:color="auto"/>
              <w:right w:val="inset" w:sz="6" w:space="0" w:color="auto"/>
            </w:tcBorders>
          </w:tcPr>
          <w:p w14:paraId="5156619D" w14:textId="345608BB" w:rsidR="00FC7F2B" w:rsidRPr="00542754" w:rsidRDefault="00FC7F2B" w:rsidP="00E17C3E">
            <w:pPr>
              <w:numPr>
                <w:ilvl w:val="0"/>
                <w:numId w:val="17"/>
              </w:numPr>
              <w:spacing w:line="240" w:lineRule="auto"/>
              <w:rPr>
                <w:rFonts w:ascii="Verdana" w:hAnsi="Verdana" w:cs="Arial"/>
              </w:rPr>
            </w:pPr>
          </w:p>
        </w:tc>
        <w:tc>
          <w:tcPr>
            <w:tcW w:w="8379" w:type="dxa"/>
            <w:tcBorders>
              <w:top w:val="inset" w:sz="6" w:space="0" w:color="auto"/>
              <w:left w:val="inset" w:sz="6" w:space="0" w:color="auto"/>
              <w:bottom w:val="inset" w:sz="6" w:space="0" w:color="auto"/>
              <w:right w:val="inset" w:sz="6" w:space="0" w:color="auto"/>
            </w:tcBorders>
          </w:tcPr>
          <w:p w14:paraId="79EB98C7" w14:textId="36AA219A" w:rsidR="00FC7F2B" w:rsidRDefault="009F33EF" w:rsidP="00E17C3E">
            <w:pPr>
              <w:rPr>
                <w:rFonts w:ascii="Verdana" w:hAnsi="Verdana" w:cs="Arial"/>
              </w:rPr>
            </w:pPr>
            <w:r>
              <w:rPr>
                <w:rFonts w:ascii="Verdana" w:hAnsi="Verdana" w:cs="Arial"/>
              </w:rPr>
              <w:t xml:space="preserve">Inschrijver is reeds werkzaam in </w:t>
            </w:r>
            <w:r w:rsidR="006D4F90">
              <w:rPr>
                <w:rFonts w:ascii="Verdana" w:hAnsi="Verdana" w:cs="Arial"/>
              </w:rPr>
              <w:t xml:space="preserve">de regio </w:t>
            </w:r>
            <w:r w:rsidR="009E49E4">
              <w:rPr>
                <w:rFonts w:ascii="Verdana" w:hAnsi="Verdana" w:cs="Arial"/>
              </w:rPr>
              <w:t>van de opdrachtgever.</w:t>
            </w:r>
          </w:p>
        </w:tc>
        <w:tc>
          <w:tcPr>
            <w:tcW w:w="1580" w:type="dxa"/>
            <w:tcBorders>
              <w:top w:val="inset" w:sz="6" w:space="0" w:color="auto"/>
              <w:left w:val="inset" w:sz="6" w:space="0" w:color="auto"/>
              <w:bottom w:val="inset" w:sz="6" w:space="0" w:color="auto"/>
              <w:right w:val="inset" w:sz="6" w:space="0" w:color="auto"/>
            </w:tcBorders>
          </w:tcPr>
          <w:p w14:paraId="5E50F4D7" w14:textId="77777777" w:rsidR="00FC7F2B" w:rsidRPr="00542754" w:rsidRDefault="00FC7F2B" w:rsidP="00E17C3E">
            <w:pPr>
              <w:jc w:val="center"/>
              <w:rPr>
                <w:rFonts w:ascii="Verdana" w:hAnsi="Verdana" w:cs="Arial"/>
              </w:rPr>
            </w:pPr>
          </w:p>
        </w:tc>
        <w:tc>
          <w:tcPr>
            <w:tcW w:w="1560" w:type="dxa"/>
            <w:tcBorders>
              <w:top w:val="inset" w:sz="6" w:space="0" w:color="auto"/>
              <w:left w:val="inset" w:sz="6" w:space="0" w:color="auto"/>
              <w:bottom w:val="inset" w:sz="6" w:space="0" w:color="auto"/>
              <w:right w:val="inset" w:sz="6" w:space="0" w:color="auto"/>
            </w:tcBorders>
          </w:tcPr>
          <w:p w14:paraId="62CDC155" w14:textId="77777777" w:rsidR="00FC7F2B" w:rsidRPr="00542754" w:rsidRDefault="00FC7F2B" w:rsidP="00E17C3E">
            <w:pPr>
              <w:rPr>
                <w:rFonts w:ascii="Verdana" w:hAnsi="Verdana" w:cs="Arial"/>
              </w:rPr>
            </w:pPr>
          </w:p>
        </w:tc>
      </w:tr>
    </w:tbl>
    <w:p w14:paraId="5DD423D0" w14:textId="2CDE03F2" w:rsidR="00C15672" w:rsidRPr="00542754" w:rsidRDefault="00C15672">
      <w:pPr>
        <w:rPr>
          <w:rFonts w:ascii="Verdana" w:hAnsi="Verdana"/>
        </w:rPr>
      </w:pPr>
      <w:r w:rsidRPr="00542754">
        <w:rPr>
          <w:rFonts w:ascii="Verdana" w:hAnsi="Verdana"/>
        </w:rPr>
        <w:br w:type="page"/>
      </w:r>
    </w:p>
    <w:bookmarkEnd w:id="6"/>
    <w:p w14:paraId="44F07115" w14:textId="77777777" w:rsidR="0059306B" w:rsidRPr="00542754" w:rsidRDefault="0059306B" w:rsidP="0059306B">
      <w:pPr>
        <w:tabs>
          <w:tab w:val="left" w:pos="7780"/>
        </w:tabs>
        <w:rPr>
          <w:rFonts w:ascii="Verdana" w:hAnsi="Verdana"/>
        </w:rPr>
      </w:pPr>
      <w:r w:rsidRPr="00542754">
        <w:rPr>
          <w:rFonts w:ascii="Verdana" w:hAnsi="Verdana"/>
        </w:rPr>
        <w:lastRenderedPageBreak/>
        <w:tab/>
      </w:r>
    </w:p>
    <w:p w14:paraId="6101AE19" w14:textId="22CEFEAC" w:rsidR="00CE6321" w:rsidRDefault="00CE6321" w:rsidP="00CE6321">
      <w:pPr>
        <w:tabs>
          <w:tab w:val="left" w:pos="7780"/>
        </w:tabs>
        <w:rPr>
          <w:rFonts w:ascii="Verdana" w:hAnsi="Verdana" w:cs="Arial"/>
        </w:rPr>
        <w:sectPr w:rsidR="00CE6321" w:rsidSect="00CE6321">
          <w:footnotePr>
            <w:numRestart w:val="eachPage"/>
          </w:footnotePr>
          <w:pgSz w:w="16838" w:h="11906" w:orient="landscape"/>
          <w:pgMar w:top="1418" w:right="1418" w:bottom="1418" w:left="1213" w:header="709" w:footer="454" w:gutter="0"/>
          <w:cols w:space="708"/>
          <w:titlePg/>
          <w:docGrid w:linePitch="360"/>
        </w:sectPr>
      </w:pPr>
      <w:bookmarkStart w:id="7" w:name="_Toc154202781"/>
      <w:bookmarkStart w:id="8" w:name="_Ref313608460"/>
      <w:bookmarkStart w:id="9" w:name="_Ref313608468"/>
      <w:bookmarkStart w:id="10" w:name="_Ref313608476"/>
      <w:bookmarkStart w:id="11" w:name="_Toc76113994"/>
    </w:p>
    <w:p w14:paraId="4262F040" w14:textId="74121E5C" w:rsidR="00F561C0" w:rsidRPr="00542754" w:rsidRDefault="00EE5CC7" w:rsidP="00EE5CC7">
      <w:pPr>
        <w:pStyle w:val="Bijlage1"/>
        <w:tabs>
          <w:tab w:val="clear" w:pos="432"/>
        </w:tabs>
        <w:spacing w:after="60"/>
        <w:rPr>
          <w:rFonts w:ascii="Verdana" w:hAnsi="Verdana" w:cs="Arial"/>
          <w:noProof w:val="0"/>
          <w:color w:val="auto"/>
        </w:rPr>
      </w:pPr>
      <w:r>
        <w:rPr>
          <w:rFonts w:ascii="Verdana" w:hAnsi="Verdana" w:cs="Arial"/>
          <w:noProof w:val="0"/>
          <w:color w:val="auto"/>
        </w:rPr>
        <w:lastRenderedPageBreak/>
        <w:t>Annex VI</w:t>
      </w:r>
      <w:r w:rsidR="003C2D7C">
        <w:rPr>
          <w:rFonts w:ascii="Verdana" w:hAnsi="Verdana" w:cs="Arial"/>
          <w:noProof w:val="0"/>
          <w:color w:val="auto"/>
        </w:rPr>
        <w:t xml:space="preserve">       </w:t>
      </w:r>
      <w:r w:rsidR="00025B98" w:rsidRPr="00542754">
        <w:rPr>
          <w:rFonts w:ascii="Verdana" w:hAnsi="Verdana" w:cs="Arial"/>
          <w:noProof w:val="0"/>
          <w:color w:val="auto"/>
        </w:rPr>
        <w:t>Referenties</w:t>
      </w:r>
      <w:bookmarkEnd w:id="7"/>
      <w:bookmarkEnd w:id="8"/>
      <w:bookmarkEnd w:id="9"/>
      <w:bookmarkEnd w:id="10"/>
      <w:bookmarkEnd w:id="11"/>
    </w:p>
    <w:tbl>
      <w:tblPr>
        <w:tblW w:w="9210" w:type="dxa"/>
        <w:tblBorders>
          <w:top w:val="single" w:sz="12" w:space="0" w:color="auto"/>
          <w:bottom w:val="single" w:sz="12" w:space="0" w:color="auto"/>
        </w:tblBorders>
        <w:shd w:val="clear" w:color="FFFF00" w:fill="auto"/>
        <w:tblLayout w:type="fixed"/>
        <w:tblCellMar>
          <w:left w:w="70" w:type="dxa"/>
          <w:right w:w="70" w:type="dxa"/>
        </w:tblCellMar>
        <w:tblLook w:val="0000" w:firstRow="0" w:lastRow="0" w:firstColumn="0" w:lastColumn="0" w:noHBand="0" w:noVBand="0"/>
      </w:tblPr>
      <w:tblGrid>
        <w:gridCol w:w="9210"/>
      </w:tblGrid>
      <w:tr w:rsidR="00025B98" w:rsidRPr="00542754" w14:paraId="00A54F00" w14:textId="77777777" w:rsidTr="009E3618">
        <w:trPr>
          <w:trHeight w:val="525"/>
        </w:trPr>
        <w:tc>
          <w:tcPr>
            <w:tcW w:w="9210" w:type="dxa"/>
            <w:tcBorders>
              <w:left w:val="single" w:sz="2" w:space="0" w:color="auto"/>
              <w:bottom w:val="single" w:sz="12" w:space="0" w:color="auto"/>
              <w:right w:val="single" w:sz="2" w:space="0" w:color="auto"/>
            </w:tcBorders>
            <w:shd w:val="clear" w:color="FFFF00" w:fill="auto"/>
          </w:tcPr>
          <w:p w14:paraId="68A798FF" w14:textId="77777777" w:rsidR="00210E33" w:rsidRPr="00542754" w:rsidRDefault="00210E33" w:rsidP="009E3618">
            <w:pPr>
              <w:pStyle w:val="Plattetekstinspringen3"/>
              <w:spacing w:after="0" w:line="240" w:lineRule="auto"/>
              <w:rPr>
                <w:rFonts w:ascii="Verdana" w:hAnsi="Verdana" w:cs="Arial"/>
                <w:b/>
                <w:sz w:val="18"/>
                <w:szCs w:val="18"/>
              </w:rPr>
            </w:pPr>
            <w:r w:rsidRPr="00542754">
              <w:rPr>
                <w:rFonts w:ascii="Verdana" w:hAnsi="Verdana" w:cs="Arial"/>
                <w:color w:val="000000"/>
                <w:sz w:val="18"/>
                <w:szCs w:val="18"/>
              </w:rPr>
              <w:t>Inschrijver dient per kerncompetentie een referentie in. Aanbestedende dienst behoudt zich het recht voor om de door inschrijver opgegeven referenties te verifiëren.</w:t>
            </w:r>
          </w:p>
        </w:tc>
      </w:tr>
    </w:tbl>
    <w:p w14:paraId="60D456BD" w14:textId="77777777" w:rsidR="00025B98" w:rsidRPr="00542754" w:rsidRDefault="00025B98" w:rsidP="009E361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rPr>
          <w:rFonts w:ascii="Verdana" w:hAnsi="Verdana" w:cs="Arial"/>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2689"/>
        <w:gridCol w:w="6633"/>
      </w:tblGrid>
      <w:tr w:rsidR="00A537C8" w:rsidRPr="00542754" w14:paraId="260E8D9E" w14:textId="77777777" w:rsidTr="00F11BA9">
        <w:tc>
          <w:tcPr>
            <w:tcW w:w="2689" w:type="dxa"/>
            <w:shd w:val="clear" w:color="auto" w:fill="auto"/>
          </w:tcPr>
          <w:p w14:paraId="4D108327" w14:textId="77777777" w:rsidR="00A537C8" w:rsidRPr="00542754" w:rsidRDefault="00A537C8" w:rsidP="009E3618">
            <w:pPr>
              <w:spacing w:line="240" w:lineRule="auto"/>
              <w:jc w:val="both"/>
              <w:rPr>
                <w:rFonts w:ascii="Verdana" w:hAnsi="Verdana" w:cs="Arial"/>
                <w:b/>
                <w:sz w:val="18"/>
                <w:szCs w:val="18"/>
              </w:rPr>
            </w:pPr>
            <w:r w:rsidRPr="00542754">
              <w:rPr>
                <w:rFonts w:ascii="Verdana" w:hAnsi="Verdana" w:cs="Arial"/>
                <w:b/>
                <w:sz w:val="18"/>
                <w:szCs w:val="18"/>
              </w:rPr>
              <w:t>Algemene gegevens</w:t>
            </w:r>
          </w:p>
        </w:tc>
        <w:tc>
          <w:tcPr>
            <w:tcW w:w="6633" w:type="dxa"/>
            <w:shd w:val="clear" w:color="auto" w:fill="auto"/>
          </w:tcPr>
          <w:p w14:paraId="0D844317" w14:textId="77777777" w:rsidR="00A537C8" w:rsidRPr="00542754" w:rsidRDefault="00A537C8" w:rsidP="009E3618">
            <w:pPr>
              <w:spacing w:line="240" w:lineRule="auto"/>
              <w:jc w:val="both"/>
              <w:rPr>
                <w:rFonts w:ascii="Verdana" w:hAnsi="Verdana" w:cs="Arial"/>
                <w:b/>
                <w:sz w:val="18"/>
                <w:szCs w:val="18"/>
              </w:rPr>
            </w:pPr>
          </w:p>
        </w:tc>
      </w:tr>
      <w:tr w:rsidR="00A537C8" w:rsidRPr="00542754" w14:paraId="18D11119" w14:textId="77777777" w:rsidTr="00F11BA9">
        <w:tc>
          <w:tcPr>
            <w:tcW w:w="2689" w:type="dxa"/>
            <w:shd w:val="clear" w:color="auto" w:fill="auto"/>
          </w:tcPr>
          <w:p w14:paraId="175BAC16" w14:textId="77777777" w:rsidR="00A537C8" w:rsidRPr="00542754" w:rsidRDefault="00A537C8" w:rsidP="009E3618">
            <w:pPr>
              <w:spacing w:line="240" w:lineRule="auto"/>
              <w:rPr>
                <w:rFonts w:ascii="Verdana" w:hAnsi="Verdana" w:cs="Arial"/>
                <w:sz w:val="18"/>
                <w:szCs w:val="18"/>
              </w:rPr>
            </w:pPr>
          </w:p>
          <w:p w14:paraId="32E5789F" w14:textId="1034A2F9"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Referentie slaat op kerncompetentie</w:t>
            </w:r>
            <w:r w:rsidR="00F11BA9" w:rsidRPr="00542754">
              <w:rPr>
                <w:rFonts w:ascii="Verdana" w:hAnsi="Verdana" w:cs="Arial"/>
                <w:sz w:val="18"/>
                <w:szCs w:val="18"/>
              </w:rPr>
              <w:t xml:space="preserve">, zie </w:t>
            </w:r>
            <w:r w:rsidR="00436EFF" w:rsidRPr="00E84962">
              <w:rPr>
                <w:rFonts w:ascii="Verdana" w:hAnsi="Verdana" w:cs="Arial"/>
                <w:sz w:val="18"/>
                <w:szCs w:val="18"/>
              </w:rPr>
              <w:t>paragraaf 2.</w:t>
            </w:r>
            <w:r w:rsidR="00E84962" w:rsidRPr="00E84962">
              <w:rPr>
                <w:rFonts w:ascii="Verdana" w:hAnsi="Verdana" w:cs="Arial"/>
                <w:sz w:val="18"/>
                <w:szCs w:val="18"/>
              </w:rPr>
              <w:t>4</w:t>
            </w:r>
            <w:r w:rsidRPr="00E84962">
              <w:rPr>
                <w:rFonts w:ascii="Verdana" w:hAnsi="Verdana" w:cs="Arial"/>
                <w:sz w:val="18"/>
                <w:szCs w:val="18"/>
              </w:rPr>
              <w:t>:</w:t>
            </w:r>
          </w:p>
          <w:p w14:paraId="2851412F" w14:textId="77777777" w:rsidR="00A537C8" w:rsidRPr="00542754" w:rsidRDefault="00A537C8" w:rsidP="009E3618">
            <w:pPr>
              <w:spacing w:line="240" w:lineRule="auto"/>
              <w:rPr>
                <w:rFonts w:ascii="Verdana" w:hAnsi="Verdana" w:cs="Arial"/>
                <w:sz w:val="18"/>
                <w:szCs w:val="18"/>
              </w:rPr>
            </w:pPr>
          </w:p>
        </w:tc>
        <w:tc>
          <w:tcPr>
            <w:tcW w:w="6633" w:type="dxa"/>
            <w:shd w:val="clear" w:color="auto" w:fill="auto"/>
          </w:tcPr>
          <w:p w14:paraId="503E5E3F" w14:textId="77777777"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 xml:space="preserve">    </w:t>
            </w:r>
          </w:p>
          <w:p w14:paraId="03B27D3E" w14:textId="77777777" w:rsidR="006C5D37" w:rsidRPr="00542754" w:rsidRDefault="00B55546" w:rsidP="006C5D37">
            <w:pPr>
              <w:spacing w:line="240" w:lineRule="auto"/>
              <w:rPr>
                <w:rFonts w:ascii="Verdana" w:hAnsi="Verdana" w:cs="Arial"/>
                <w:sz w:val="18"/>
                <w:szCs w:val="18"/>
              </w:rPr>
            </w:pPr>
            <w:r w:rsidRPr="00542754">
              <w:rPr>
                <w:rFonts w:ascii="Verdana" w:hAnsi="Verdana" w:cs="Arial"/>
                <w:sz w:val="18"/>
                <w:szCs w:val="18"/>
              </w:rPr>
              <w:fldChar w:fldCharType="begin">
                <w:ffData>
                  <w:name w:val="Check1"/>
                  <w:enabled/>
                  <w:calcOnExit w:val="0"/>
                  <w:checkBox>
                    <w:sizeAuto/>
                    <w:default w:val="0"/>
                    <w:checked w:val="0"/>
                  </w:checkBox>
                </w:ffData>
              </w:fldChar>
            </w:r>
            <w:r w:rsidR="00A537C8" w:rsidRPr="00542754">
              <w:rPr>
                <w:rFonts w:ascii="Verdana" w:hAnsi="Verdana" w:cs="Arial"/>
                <w:sz w:val="18"/>
                <w:szCs w:val="18"/>
              </w:rPr>
              <w:instrText xml:space="preserve"> FORMCHECKBOX </w:instrText>
            </w:r>
            <w:r w:rsidR="003C2D7C">
              <w:rPr>
                <w:rFonts w:ascii="Verdana" w:hAnsi="Verdana" w:cs="Arial"/>
                <w:sz w:val="18"/>
                <w:szCs w:val="18"/>
              </w:rPr>
            </w:r>
            <w:r w:rsidR="003C2D7C">
              <w:rPr>
                <w:rFonts w:ascii="Verdana" w:hAnsi="Verdana" w:cs="Arial"/>
                <w:sz w:val="18"/>
                <w:szCs w:val="18"/>
              </w:rPr>
              <w:fldChar w:fldCharType="separate"/>
            </w:r>
            <w:r w:rsidRPr="00542754">
              <w:rPr>
                <w:rFonts w:ascii="Verdana" w:hAnsi="Verdana" w:cs="Arial"/>
                <w:sz w:val="18"/>
                <w:szCs w:val="18"/>
              </w:rPr>
              <w:fldChar w:fldCharType="end"/>
            </w:r>
            <w:r w:rsidR="00A537C8" w:rsidRPr="00542754">
              <w:rPr>
                <w:rFonts w:ascii="Verdana" w:hAnsi="Verdana" w:cs="Arial"/>
                <w:sz w:val="18"/>
                <w:szCs w:val="18"/>
              </w:rPr>
              <w:t xml:space="preserve"> </w:t>
            </w:r>
            <w:r w:rsidR="00F11BA9" w:rsidRPr="00542754">
              <w:rPr>
                <w:rFonts w:ascii="Verdana" w:hAnsi="Verdana" w:cs="Arial"/>
                <w:sz w:val="18"/>
                <w:szCs w:val="18"/>
              </w:rPr>
              <w:t>Kerncompetentie 1</w:t>
            </w:r>
            <w:r w:rsidR="006C5D37" w:rsidRPr="00542754">
              <w:rPr>
                <w:rFonts w:ascii="Verdana" w:hAnsi="Verdana" w:cs="Arial"/>
                <w:sz w:val="18"/>
                <w:szCs w:val="18"/>
              </w:rPr>
              <w:t xml:space="preserve">                          </w:t>
            </w:r>
            <w:r w:rsidR="00A537C8" w:rsidRPr="00542754">
              <w:rPr>
                <w:rFonts w:ascii="Verdana" w:hAnsi="Verdana" w:cs="Arial"/>
                <w:sz w:val="18"/>
                <w:szCs w:val="18"/>
              </w:rPr>
              <w:t xml:space="preserve"> </w:t>
            </w:r>
            <w:r w:rsidRPr="00542754">
              <w:rPr>
                <w:rFonts w:ascii="Verdana" w:hAnsi="Verdana" w:cs="Arial"/>
                <w:sz w:val="18"/>
                <w:szCs w:val="18"/>
              </w:rPr>
              <w:fldChar w:fldCharType="begin">
                <w:ffData>
                  <w:name w:val="Check1"/>
                  <w:enabled/>
                  <w:calcOnExit w:val="0"/>
                  <w:checkBox>
                    <w:sizeAuto/>
                    <w:default w:val="0"/>
                    <w:checked w:val="0"/>
                  </w:checkBox>
                </w:ffData>
              </w:fldChar>
            </w:r>
            <w:r w:rsidR="00A537C8" w:rsidRPr="00542754">
              <w:rPr>
                <w:rFonts w:ascii="Verdana" w:hAnsi="Verdana" w:cs="Arial"/>
                <w:sz w:val="18"/>
                <w:szCs w:val="18"/>
              </w:rPr>
              <w:instrText xml:space="preserve"> FORMCHECKBOX </w:instrText>
            </w:r>
            <w:r w:rsidR="003C2D7C">
              <w:rPr>
                <w:rFonts w:ascii="Verdana" w:hAnsi="Verdana" w:cs="Arial"/>
                <w:sz w:val="18"/>
                <w:szCs w:val="18"/>
              </w:rPr>
            </w:r>
            <w:r w:rsidR="003C2D7C">
              <w:rPr>
                <w:rFonts w:ascii="Verdana" w:hAnsi="Verdana" w:cs="Arial"/>
                <w:sz w:val="18"/>
                <w:szCs w:val="18"/>
              </w:rPr>
              <w:fldChar w:fldCharType="separate"/>
            </w:r>
            <w:r w:rsidRPr="00542754">
              <w:rPr>
                <w:rFonts w:ascii="Verdana" w:hAnsi="Verdana" w:cs="Arial"/>
                <w:sz w:val="18"/>
                <w:szCs w:val="18"/>
              </w:rPr>
              <w:fldChar w:fldCharType="end"/>
            </w:r>
            <w:r w:rsidR="00A537C8" w:rsidRPr="00542754">
              <w:rPr>
                <w:rFonts w:ascii="Verdana" w:hAnsi="Verdana" w:cs="Arial"/>
                <w:sz w:val="18"/>
                <w:szCs w:val="18"/>
              </w:rPr>
              <w:t xml:space="preserve"> </w:t>
            </w:r>
            <w:r w:rsidR="00F11BA9" w:rsidRPr="00542754">
              <w:rPr>
                <w:rFonts w:ascii="Verdana" w:hAnsi="Verdana" w:cs="Arial"/>
                <w:sz w:val="18"/>
                <w:szCs w:val="18"/>
              </w:rPr>
              <w:t>Kerncompetentie 2</w:t>
            </w:r>
            <w:r w:rsidR="006C5D37" w:rsidRPr="00542754">
              <w:rPr>
                <w:rFonts w:ascii="Verdana" w:hAnsi="Verdana" w:cs="Arial"/>
                <w:sz w:val="18"/>
                <w:szCs w:val="18"/>
              </w:rPr>
              <w:t xml:space="preserve"> </w:t>
            </w:r>
          </w:p>
          <w:p w14:paraId="717B6BA4" w14:textId="77777777" w:rsidR="006C5D37" w:rsidRPr="00542754" w:rsidRDefault="006C5D37" w:rsidP="006C5D37">
            <w:pPr>
              <w:rPr>
                <w:rFonts w:ascii="Verdana" w:hAnsi="Verdana" w:cs="Arial"/>
                <w:sz w:val="18"/>
                <w:szCs w:val="18"/>
              </w:rPr>
            </w:pPr>
          </w:p>
          <w:p w14:paraId="26DD74A8" w14:textId="77777777" w:rsidR="00A537C8" w:rsidRPr="00542754" w:rsidRDefault="00A537C8" w:rsidP="006C5D37">
            <w:pPr>
              <w:rPr>
                <w:rFonts w:ascii="Verdana" w:hAnsi="Verdana" w:cs="Arial"/>
                <w:sz w:val="18"/>
                <w:szCs w:val="18"/>
              </w:rPr>
            </w:pPr>
          </w:p>
        </w:tc>
      </w:tr>
      <w:tr w:rsidR="00A537C8" w:rsidRPr="00542754" w14:paraId="6BA481A3" w14:textId="77777777" w:rsidTr="009E3618">
        <w:trPr>
          <w:trHeight w:val="572"/>
        </w:trPr>
        <w:tc>
          <w:tcPr>
            <w:tcW w:w="2689" w:type="dxa"/>
            <w:shd w:val="clear" w:color="auto" w:fill="auto"/>
          </w:tcPr>
          <w:p w14:paraId="67788E93" w14:textId="77777777"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Naam referentieopdracht:</w:t>
            </w:r>
          </w:p>
        </w:tc>
        <w:tc>
          <w:tcPr>
            <w:tcW w:w="6633" w:type="dxa"/>
            <w:shd w:val="clear" w:color="auto" w:fill="auto"/>
          </w:tcPr>
          <w:p w14:paraId="17028435" w14:textId="77777777" w:rsidR="00A537C8" w:rsidRPr="00542754" w:rsidRDefault="00A537C8" w:rsidP="009E3618">
            <w:pPr>
              <w:spacing w:line="240" w:lineRule="auto"/>
              <w:rPr>
                <w:rFonts w:ascii="Verdana" w:hAnsi="Verdana" w:cs="Arial"/>
                <w:sz w:val="18"/>
                <w:szCs w:val="18"/>
              </w:rPr>
            </w:pPr>
          </w:p>
          <w:p w14:paraId="5696A0D2" w14:textId="77777777" w:rsidR="00A537C8" w:rsidRPr="00542754" w:rsidRDefault="00A537C8" w:rsidP="009E3618">
            <w:pPr>
              <w:spacing w:line="240" w:lineRule="auto"/>
              <w:rPr>
                <w:rFonts w:ascii="Verdana" w:hAnsi="Verdana" w:cs="Arial"/>
                <w:sz w:val="18"/>
                <w:szCs w:val="18"/>
              </w:rPr>
            </w:pPr>
          </w:p>
        </w:tc>
      </w:tr>
      <w:tr w:rsidR="00A537C8" w:rsidRPr="00542754" w14:paraId="49D44364" w14:textId="77777777" w:rsidTr="00F11BA9">
        <w:trPr>
          <w:trHeight w:val="498"/>
        </w:trPr>
        <w:tc>
          <w:tcPr>
            <w:tcW w:w="2689" w:type="dxa"/>
            <w:shd w:val="clear" w:color="auto" w:fill="auto"/>
          </w:tcPr>
          <w:p w14:paraId="38C3253A" w14:textId="77777777"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Naam en plaats opdrachtgever:</w:t>
            </w:r>
          </w:p>
        </w:tc>
        <w:tc>
          <w:tcPr>
            <w:tcW w:w="6633" w:type="dxa"/>
            <w:shd w:val="clear" w:color="auto" w:fill="auto"/>
          </w:tcPr>
          <w:p w14:paraId="3177F817" w14:textId="77777777" w:rsidR="00A537C8" w:rsidRPr="00542754" w:rsidRDefault="00A537C8" w:rsidP="009E3618">
            <w:pPr>
              <w:spacing w:line="240" w:lineRule="auto"/>
              <w:rPr>
                <w:rFonts w:ascii="Verdana" w:hAnsi="Verdana" w:cs="Arial"/>
                <w:sz w:val="18"/>
                <w:szCs w:val="18"/>
              </w:rPr>
            </w:pPr>
          </w:p>
          <w:p w14:paraId="627551E9" w14:textId="77777777" w:rsidR="00A537C8" w:rsidRPr="00542754" w:rsidRDefault="00A537C8" w:rsidP="009E3618">
            <w:pPr>
              <w:spacing w:line="240" w:lineRule="auto"/>
              <w:rPr>
                <w:rFonts w:ascii="Verdana" w:hAnsi="Verdana" w:cs="Arial"/>
                <w:sz w:val="18"/>
                <w:szCs w:val="18"/>
              </w:rPr>
            </w:pPr>
          </w:p>
        </w:tc>
      </w:tr>
      <w:tr w:rsidR="00A537C8" w:rsidRPr="00542754" w14:paraId="40E54B71" w14:textId="77777777" w:rsidTr="009E3618">
        <w:trPr>
          <w:trHeight w:val="744"/>
        </w:trPr>
        <w:tc>
          <w:tcPr>
            <w:tcW w:w="2689" w:type="dxa"/>
            <w:shd w:val="clear" w:color="auto" w:fill="auto"/>
          </w:tcPr>
          <w:p w14:paraId="4138CF1A" w14:textId="77777777"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Naam contactpersoon bij opdrachtgever (referent):</w:t>
            </w:r>
          </w:p>
        </w:tc>
        <w:tc>
          <w:tcPr>
            <w:tcW w:w="6633" w:type="dxa"/>
            <w:shd w:val="clear" w:color="auto" w:fill="auto"/>
          </w:tcPr>
          <w:p w14:paraId="3B6DF37C" w14:textId="77777777" w:rsidR="00A537C8" w:rsidRPr="00542754" w:rsidRDefault="00A537C8" w:rsidP="009E3618">
            <w:pPr>
              <w:spacing w:line="240" w:lineRule="auto"/>
              <w:rPr>
                <w:rFonts w:ascii="Verdana" w:hAnsi="Verdana" w:cs="Arial"/>
                <w:sz w:val="18"/>
                <w:szCs w:val="18"/>
              </w:rPr>
            </w:pPr>
          </w:p>
          <w:p w14:paraId="0422AA20" w14:textId="77777777" w:rsidR="00A537C8" w:rsidRPr="00542754" w:rsidRDefault="00A537C8" w:rsidP="009E3618">
            <w:pPr>
              <w:spacing w:line="240" w:lineRule="auto"/>
              <w:rPr>
                <w:rFonts w:ascii="Verdana" w:hAnsi="Verdana" w:cs="Arial"/>
                <w:sz w:val="18"/>
                <w:szCs w:val="18"/>
              </w:rPr>
            </w:pPr>
          </w:p>
        </w:tc>
      </w:tr>
      <w:tr w:rsidR="00A537C8" w:rsidRPr="00542754" w14:paraId="2ACD191A" w14:textId="77777777" w:rsidTr="002050B2">
        <w:trPr>
          <w:trHeight w:val="786"/>
        </w:trPr>
        <w:tc>
          <w:tcPr>
            <w:tcW w:w="2689" w:type="dxa"/>
            <w:shd w:val="clear" w:color="auto" w:fill="auto"/>
          </w:tcPr>
          <w:p w14:paraId="113FF134" w14:textId="77777777"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 xml:space="preserve">Telefoonnummer contactpersoon </w:t>
            </w:r>
          </w:p>
          <w:p w14:paraId="5D150D17" w14:textId="77777777"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opdrachtgever (referent):</w:t>
            </w:r>
          </w:p>
        </w:tc>
        <w:tc>
          <w:tcPr>
            <w:tcW w:w="6633" w:type="dxa"/>
            <w:shd w:val="clear" w:color="auto" w:fill="auto"/>
          </w:tcPr>
          <w:p w14:paraId="0BA403D9" w14:textId="77777777" w:rsidR="00A537C8" w:rsidRPr="00542754" w:rsidRDefault="00A537C8" w:rsidP="009E3618">
            <w:pPr>
              <w:spacing w:line="240" w:lineRule="auto"/>
              <w:rPr>
                <w:rFonts w:ascii="Verdana" w:hAnsi="Verdana" w:cs="Arial"/>
                <w:sz w:val="18"/>
                <w:szCs w:val="18"/>
                <w:lang w:val="fr-FR"/>
              </w:rPr>
            </w:pPr>
          </w:p>
          <w:p w14:paraId="2E34632A" w14:textId="77777777" w:rsidR="00A537C8" w:rsidRPr="00542754" w:rsidRDefault="00A537C8" w:rsidP="009E3618">
            <w:pPr>
              <w:spacing w:line="240" w:lineRule="auto"/>
              <w:rPr>
                <w:rFonts w:ascii="Verdana" w:hAnsi="Verdana" w:cs="Arial"/>
                <w:sz w:val="18"/>
                <w:szCs w:val="18"/>
                <w:lang w:val="fr-FR"/>
              </w:rPr>
            </w:pPr>
          </w:p>
        </w:tc>
      </w:tr>
      <w:tr w:rsidR="00A537C8" w:rsidRPr="00542754" w14:paraId="3AD0C7FA" w14:textId="77777777" w:rsidTr="00F11BA9">
        <w:tc>
          <w:tcPr>
            <w:tcW w:w="2689" w:type="dxa"/>
            <w:shd w:val="clear" w:color="auto" w:fill="auto"/>
          </w:tcPr>
          <w:p w14:paraId="1948C1EE" w14:textId="77777777" w:rsidR="00A537C8" w:rsidRPr="00542754" w:rsidRDefault="00A537C8" w:rsidP="009E3618">
            <w:pPr>
              <w:spacing w:line="240" w:lineRule="auto"/>
              <w:rPr>
                <w:rFonts w:ascii="Verdana" w:hAnsi="Verdana" w:cs="Arial"/>
                <w:b/>
                <w:sz w:val="18"/>
                <w:szCs w:val="18"/>
              </w:rPr>
            </w:pPr>
            <w:r w:rsidRPr="00542754">
              <w:rPr>
                <w:rFonts w:ascii="Verdana" w:hAnsi="Verdana" w:cs="Arial"/>
                <w:b/>
                <w:sz w:val="18"/>
                <w:szCs w:val="18"/>
              </w:rPr>
              <w:t>Beschrijving van het project</w:t>
            </w:r>
          </w:p>
        </w:tc>
        <w:tc>
          <w:tcPr>
            <w:tcW w:w="6633" w:type="dxa"/>
            <w:shd w:val="clear" w:color="auto" w:fill="auto"/>
          </w:tcPr>
          <w:p w14:paraId="174485E1" w14:textId="77777777" w:rsidR="00A537C8" w:rsidRPr="00542754" w:rsidRDefault="00A537C8" w:rsidP="009E3618">
            <w:pPr>
              <w:spacing w:line="240" w:lineRule="auto"/>
              <w:rPr>
                <w:rFonts w:ascii="Verdana" w:hAnsi="Verdana" w:cs="Arial"/>
                <w:b/>
                <w:sz w:val="18"/>
                <w:szCs w:val="18"/>
              </w:rPr>
            </w:pPr>
          </w:p>
        </w:tc>
      </w:tr>
      <w:tr w:rsidR="00A537C8" w:rsidRPr="00542754" w14:paraId="4BAA1AAF" w14:textId="77777777" w:rsidTr="00F11BA9">
        <w:tc>
          <w:tcPr>
            <w:tcW w:w="2689" w:type="dxa"/>
            <w:shd w:val="clear" w:color="auto" w:fill="auto"/>
          </w:tcPr>
          <w:p w14:paraId="25E9C93D" w14:textId="77777777" w:rsidR="006402C4" w:rsidRDefault="006402C4" w:rsidP="009E3618">
            <w:pPr>
              <w:tabs>
                <w:tab w:val="left" w:pos="142"/>
              </w:tabs>
              <w:spacing w:line="240" w:lineRule="auto"/>
              <w:rPr>
                <w:rFonts w:ascii="Verdana" w:hAnsi="Verdana" w:cs="Arial"/>
                <w:sz w:val="18"/>
                <w:szCs w:val="18"/>
              </w:rPr>
            </w:pPr>
          </w:p>
          <w:p w14:paraId="3FE4DFE4" w14:textId="7C06A4B6" w:rsidR="00A537C8" w:rsidRPr="00542754" w:rsidRDefault="00A537C8" w:rsidP="009E3618">
            <w:pPr>
              <w:tabs>
                <w:tab w:val="left" w:pos="142"/>
              </w:tabs>
              <w:spacing w:line="240" w:lineRule="auto"/>
              <w:rPr>
                <w:rFonts w:ascii="Verdana" w:hAnsi="Verdana" w:cs="Arial"/>
                <w:sz w:val="18"/>
                <w:szCs w:val="18"/>
              </w:rPr>
            </w:pPr>
            <w:r w:rsidRPr="00542754">
              <w:rPr>
                <w:rFonts w:ascii="Verdana" w:hAnsi="Verdana" w:cs="Arial"/>
                <w:sz w:val="18"/>
                <w:szCs w:val="18"/>
              </w:rPr>
              <w:t>Naar tevredenheid van opdrachtgever:</w:t>
            </w:r>
          </w:p>
          <w:p w14:paraId="4A6E10A9" w14:textId="77777777" w:rsidR="00A537C8" w:rsidRPr="00542754" w:rsidRDefault="00A537C8" w:rsidP="009E3618">
            <w:pPr>
              <w:tabs>
                <w:tab w:val="left" w:pos="142"/>
              </w:tabs>
              <w:spacing w:line="240" w:lineRule="auto"/>
              <w:rPr>
                <w:rFonts w:ascii="Verdana" w:hAnsi="Verdana" w:cs="Arial"/>
                <w:sz w:val="18"/>
                <w:szCs w:val="18"/>
              </w:rPr>
            </w:pPr>
          </w:p>
        </w:tc>
        <w:tc>
          <w:tcPr>
            <w:tcW w:w="6633" w:type="dxa"/>
            <w:shd w:val="clear" w:color="auto" w:fill="auto"/>
          </w:tcPr>
          <w:p w14:paraId="7B81ED45" w14:textId="0993894A"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 xml:space="preserve"> </w:t>
            </w:r>
          </w:p>
          <w:p w14:paraId="42787404" w14:textId="77777777" w:rsidR="00A537C8" w:rsidRPr="00542754" w:rsidRDefault="00B55546" w:rsidP="009E3618">
            <w:pPr>
              <w:spacing w:line="240" w:lineRule="auto"/>
              <w:rPr>
                <w:rFonts w:ascii="Verdana" w:hAnsi="Verdana" w:cs="Arial"/>
                <w:sz w:val="18"/>
                <w:szCs w:val="18"/>
              </w:rPr>
            </w:pPr>
            <w:r w:rsidRPr="00542754">
              <w:rPr>
                <w:rFonts w:ascii="Verdana" w:hAnsi="Verdana" w:cs="Arial"/>
                <w:sz w:val="18"/>
                <w:szCs w:val="18"/>
              </w:rPr>
              <w:fldChar w:fldCharType="begin">
                <w:ffData>
                  <w:name w:val="Check1"/>
                  <w:enabled/>
                  <w:calcOnExit w:val="0"/>
                  <w:checkBox>
                    <w:sizeAuto/>
                    <w:default w:val="0"/>
                    <w:checked w:val="0"/>
                  </w:checkBox>
                </w:ffData>
              </w:fldChar>
            </w:r>
            <w:bookmarkStart w:id="12" w:name="Check1"/>
            <w:r w:rsidR="00A537C8" w:rsidRPr="00542754">
              <w:rPr>
                <w:rFonts w:ascii="Verdana" w:hAnsi="Verdana" w:cs="Arial"/>
                <w:sz w:val="18"/>
                <w:szCs w:val="18"/>
              </w:rPr>
              <w:instrText xml:space="preserve"> FORMCHECKBOX </w:instrText>
            </w:r>
            <w:r w:rsidR="003C2D7C">
              <w:rPr>
                <w:rFonts w:ascii="Verdana" w:hAnsi="Verdana" w:cs="Arial"/>
                <w:sz w:val="18"/>
                <w:szCs w:val="18"/>
              </w:rPr>
            </w:r>
            <w:r w:rsidR="003C2D7C">
              <w:rPr>
                <w:rFonts w:ascii="Verdana" w:hAnsi="Verdana" w:cs="Arial"/>
                <w:sz w:val="18"/>
                <w:szCs w:val="18"/>
              </w:rPr>
              <w:fldChar w:fldCharType="separate"/>
            </w:r>
            <w:r w:rsidRPr="00542754">
              <w:rPr>
                <w:rFonts w:ascii="Verdana" w:hAnsi="Verdana" w:cs="Arial"/>
                <w:sz w:val="18"/>
                <w:szCs w:val="18"/>
              </w:rPr>
              <w:fldChar w:fldCharType="end"/>
            </w:r>
            <w:bookmarkEnd w:id="12"/>
            <w:r w:rsidR="00A537C8" w:rsidRPr="00542754">
              <w:rPr>
                <w:rFonts w:ascii="Verdana" w:hAnsi="Verdana" w:cs="Arial"/>
                <w:sz w:val="18"/>
                <w:szCs w:val="18"/>
              </w:rPr>
              <w:t xml:space="preserve"> Ja </w:t>
            </w:r>
          </w:p>
          <w:p w14:paraId="22079259" w14:textId="77777777" w:rsidR="00A537C8" w:rsidRPr="00542754" w:rsidRDefault="00A537C8" w:rsidP="009E3618">
            <w:pPr>
              <w:spacing w:line="240" w:lineRule="auto"/>
              <w:rPr>
                <w:rFonts w:ascii="Verdana" w:hAnsi="Verdana" w:cs="Arial"/>
                <w:sz w:val="18"/>
                <w:szCs w:val="18"/>
              </w:rPr>
            </w:pPr>
          </w:p>
          <w:p w14:paraId="124A68FB" w14:textId="02230920" w:rsidR="00A537C8" w:rsidRPr="00542754" w:rsidRDefault="00A537C8" w:rsidP="00614A78">
            <w:pPr>
              <w:spacing w:line="240" w:lineRule="auto"/>
              <w:rPr>
                <w:rFonts w:ascii="Verdana" w:hAnsi="Verdana" w:cs="Arial"/>
                <w:sz w:val="18"/>
                <w:szCs w:val="18"/>
              </w:rPr>
            </w:pPr>
            <w:r w:rsidRPr="00542754">
              <w:rPr>
                <w:rFonts w:ascii="Verdana" w:hAnsi="Verdana" w:cs="Arial"/>
                <w:sz w:val="18"/>
                <w:szCs w:val="18"/>
                <w:u w:val="single"/>
              </w:rPr>
              <w:t>Na</w:t>
            </w:r>
            <w:r w:rsidRPr="00542754">
              <w:rPr>
                <w:rFonts w:ascii="Verdana" w:hAnsi="Verdana" w:cs="Arial"/>
                <w:sz w:val="18"/>
                <w:szCs w:val="18"/>
              </w:rPr>
              <w:t xml:space="preserve"> verzoek</w:t>
            </w:r>
            <w:r w:rsidR="00F11BA9" w:rsidRPr="00542754">
              <w:rPr>
                <w:rFonts w:ascii="Verdana" w:hAnsi="Verdana" w:cs="Arial"/>
                <w:sz w:val="18"/>
                <w:szCs w:val="18"/>
              </w:rPr>
              <w:t>,</w:t>
            </w:r>
            <w:r w:rsidRPr="00542754">
              <w:rPr>
                <w:rFonts w:ascii="Verdana" w:hAnsi="Verdana" w:cs="Arial"/>
                <w:sz w:val="18"/>
                <w:szCs w:val="18"/>
              </w:rPr>
              <w:t xml:space="preserve"> als bedoeld in </w:t>
            </w:r>
            <w:r w:rsidR="00125D97" w:rsidRPr="00542754">
              <w:rPr>
                <w:rFonts w:ascii="Verdana" w:hAnsi="Verdana" w:cs="Arial"/>
                <w:sz w:val="18"/>
                <w:szCs w:val="18"/>
              </w:rPr>
              <w:t>inschrijvingseis 6</w:t>
            </w:r>
            <w:r w:rsidR="00F11BA9" w:rsidRPr="00542754">
              <w:rPr>
                <w:rFonts w:ascii="Verdana" w:hAnsi="Verdana" w:cs="Arial"/>
                <w:sz w:val="18"/>
                <w:szCs w:val="18"/>
              </w:rPr>
              <w:t>,</w:t>
            </w:r>
            <w:r w:rsidRPr="00542754">
              <w:rPr>
                <w:rFonts w:ascii="Verdana" w:hAnsi="Verdana" w:cs="Arial"/>
                <w:sz w:val="18"/>
                <w:szCs w:val="18"/>
              </w:rPr>
              <w:t xml:space="preserve"> tevredenheidsverklaring overleggen. </w:t>
            </w:r>
          </w:p>
        </w:tc>
      </w:tr>
      <w:tr w:rsidR="00A537C8" w:rsidRPr="00542754" w14:paraId="24601B41" w14:textId="77777777" w:rsidTr="009E3618">
        <w:trPr>
          <w:trHeight w:val="568"/>
        </w:trPr>
        <w:tc>
          <w:tcPr>
            <w:tcW w:w="2689" w:type="dxa"/>
            <w:shd w:val="clear" w:color="auto" w:fill="auto"/>
          </w:tcPr>
          <w:p w14:paraId="57CE7993" w14:textId="77777777" w:rsidR="00A537C8" w:rsidRPr="00542754" w:rsidRDefault="00A537C8" w:rsidP="009E3618">
            <w:pPr>
              <w:tabs>
                <w:tab w:val="left" w:pos="142"/>
              </w:tabs>
              <w:spacing w:line="240" w:lineRule="auto"/>
              <w:rPr>
                <w:rFonts w:ascii="Verdana" w:hAnsi="Verdana" w:cs="Arial"/>
                <w:sz w:val="18"/>
                <w:szCs w:val="18"/>
              </w:rPr>
            </w:pPr>
          </w:p>
          <w:p w14:paraId="271AD99D" w14:textId="77777777" w:rsidR="00A537C8" w:rsidRPr="00542754" w:rsidRDefault="00A537C8" w:rsidP="009E3618">
            <w:pPr>
              <w:tabs>
                <w:tab w:val="left" w:pos="142"/>
              </w:tabs>
              <w:spacing w:line="240" w:lineRule="auto"/>
              <w:rPr>
                <w:rFonts w:ascii="Verdana" w:hAnsi="Verdana" w:cs="Arial"/>
                <w:sz w:val="18"/>
                <w:szCs w:val="18"/>
              </w:rPr>
            </w:pPr>
            <w:r w:rsidRPr="00542754">
              <w:rPr>
                <w:rFonts w:ascii="Verdana" w:hAnsi="Verdana" w:cs="Arial"/>
                <w:sz w:val="18"/>
                <w:szCs w:val="18"/>
              </w:rPr>
              <w:t xml:space="preserve">Uitgevoerd in de afgelopen 3 jaar. </w:t>
            </w:r>
          </w:p>
          <w:p w14:paraId="4AB526A2" w14:textId="77777777" w:rsidR="00A537C8" w:rsidRPr="00542754" w:rsidRDefault="00A537C8" w:rsidP="009E3618">
            <w:pPr>
              <w:tabs>
                <w:tab w:val="left" w:pos="142"/>
              </w:tabs>
              <w:spacing w:line="240" w:lineRule="auto"/>
              <w:rPr>
                <w:rFonts w:ascii="Verdana" w:hAnsi="Verdana" w:cs="Arial"/>
                <w:sz w:val="18"/>
                <w:szCs w:val="18"/>
              </w:rPr>
            </w:pPr>
          </w:p>
        </w:tc>
        <w:tc>
          <w:tcPr>
            <w:tcW w:w="6633" w:type="dxa"/>
            <w:shd w:val="clear" w:color="auto" w:fill="auto"/>
          </w:tcPr>
          <w:p w14:paraId="2297F3F0" w14:textId="77777777" w:rsidR="00A537C8" w:rsidRPr="00542754" w:rsidRDefault="00A537C8" w:rsidP="009E3618">
            <w:pPr>
              <w:tabs>
                <w:tab w:val="left" w:pos="1877"/>
              </w:tabs>
              <w:spacing w:line="240" w:lineRule="auto"/>
              <w:rPr>
                <w:rFonts w:ascii="Verdana" w:hAnsi="Verdana" w:cs="Arial"/>
                <w:sz w:val="18"/>
                <w:szCs w:val="18"/>
              </w:rPr>
            </w:pPr>
          </w:p>
          <w:p w14:paraId="3A7604EC" w14:textId="77777777" w:rsidR="00A537C8" w:rsidRPr="00542754" w:rsidRDefault="00B55546" w:rsidP="009E3618">
            <w:pPr>
              <w:spacing w:line="240" w:lineRule="auto"/>
              <w:rPr>
                <w:rFonts w:ascii="Verdana" w:hAnsi="Verdana" w:cs="Arial"/>
                <w:sz w:val="18"/>
                <w:szCs w:val="18"/>
              </w:rPr>
            </w:pPr>
            <w:r w:rsidRPr="00542754">
              <w:rPr>
                <w:rFonts w:ascii="Verdana" w:hAnsi="Verdana" w:cs="Arial"/>
                <w:sz w:val="18"/>
                <w:szCs w:val="18"/>
              </w:rPr>
              <w:fldChar w:fldCharType="begin">
                <w:ffData>
                  <w:name w:val="Check1"/>
                  <w:enabled/>
                  <w:calcOnExit w:val="0"/>
                  <w:checkBox>
                    <w:sizeAuto/>
                    <w:default w:val="0"/>
                    <w:checked w:val="0"/>
                  </w:checkBox>
                </w:ffData>
              </w:fldChar>
            </w:r>
            <w:r w:rsidR="00A537C8" w:rsidRPr="00542754">
              <w:rPr>
                <w:rFonts w:ascii="Verdana" w:hAnsi="Verdana" w:cs="Arial"/>
                <w:sz w:val="18"/>
                <w:szCs w:val="18"/>
              </w:rPr>
              <w:instrText xml:space="preserve"> FORMCHECKBOX </w:instrText>
            </w:r>
            <w:r w:rsidR="003C2D7C">
              <w:rPr>
                <w:rFonts w:ascii="Verdana" w:hAnsi="Verdana" w:cs="Arial"/>
                <w:sz w:val="18"/>
                <w:szCs w:val="18"/>
              </w:rPr>
            </w:r>
            <w:r w:rsidR="003C2D7C">
              <w:rPr>
                <w:rFonts w:ascii="Verdana" w:hAnsi="Verdana" w:cs="Arial"/>
                <w:sz w:val="18"/>
                <w:szCs w:val="18"/>
              </w:rPr>
              <w:fldChar w:fldCharType="separate"/>
            </w:r>
            <w:r w:rsidRPr="00542754">
              <w:rPr>
                <w:rFonts w:ascii="Verdana" w:hAnsi="Verdana" w:cs="Arial"/>
                <w:sz w:val="18"/>
                <w:szCs w:val="18"/>
              </w:rPr>
              <w:fldChar w:fldCharType="end"/>
            </w:r>
            <w:r w:rsidR="00F11BA9" w:rsidRPr="00542754">
              <w:rPr>
                <w:rFonts w:ascii="Verdana" w:hAnsi="Verdana" w:cs="Arial"/>
                <w:sz w:val="18"/>
                <w:szCs w:val="18"/>
              </w:rPr>
              <w:t xml:space="preserve"> Ja</w:t>
            </w:r>
          </w:p>
          <w:p w14:paraId="5CA79731" w14:textId="77777777" w:rsidR="00A537C8" w:rsidRPr="00542754" w:rsidRDefault="00A537C8" w:rsidP="009E3618">
            <w:pPr>
              <w:spacing w:line="240" w:lineRule="auto"/>
              <w:rPr>
                <w:rFonts w:ascii="Verdana" w:hAnsi="Verdana" w:cs="Arial"/>
                <w:sz w:val="18"/>
                <w:szCs w:val="18"/>
              </w:rPr>
            </w:pPr>
          </w:p>
        </w:tc>
      </w:tr>
      <w:tr w:rsidR="00A537C8" w:rsidRPr="00542754" w14:paraId="4AD8A99E" w14:textId="77777777" w:rsidTr="00F11BA9">
        <w:tc>
          <w:tcPr>
            <w:tcW w:w="2689" w:type="dxa"/>
            <w:shd w:val="clear" w:color="auto" w:fill="auto"/>
          </w:tcPr>
          <w:p w14:paraId="70923651" w14:textId="77777777" w:rsidR="00A537C8" w:rsidRPr="00542754" w:rsidRDefault="00A537C8" w:rsidP="009E3618">
            <w:pPr>
              <w:tabs>
                <w:tab w:val="left" w:pos="142"/>
              </w:tabs>
              <w:spacing w:line="240" w:lineRule="auto"/>
              <w:rPr>
                <w:rFonts w:ascii="Verdana" w:hAnsi="Verdana" w:cs="Arial"/>
                <w:sz w:val="18"/>
                <w:szCs w:val="18"/>
              </w:rPr>
            </w:pPr>
            <w:r w:rsidRPr="00542754">
              <w:rPr>
                <w:rFonts w:ascii="Verdana" w:hAnsi="Verdana" w:cs="Arial"/>
                <w:sz w:val="18"/>
                <w:szCs w:val="18"/>
              </w:rPr>
              <w:t>Omvang in uren of omvang in waarde (afhankelijk op welke minimumeis de referentie betrekking heeft).</w:t>
            </w:r>
          </w:p>
        </w:tc>
        <w:tc>
          <w:tcPr>
            <w:tcW w:w="6633" w:type="dxa"/>
            <w:shd w:val="clear" w:color="auto" w:fill="auto"/>
          </w:tcPr>
          <w:p w14:paraId="343AB258" w14:textId="77777777" w:rsidR="00A537C8" w:rsidRPr="00542754" w:rsidRDefault="00A537C8" w:rsidP="009E3618">
            <w:pPr>
              <w:tabs>
                <w:tab w:val="left" w:pos="1877"/>
              </w:tabs>
              <w:spacing w:line="240" w:lineRule="auto"/>
              <w:rPr>
                <w:rFonts w:ascii="Verdana" w:hAnsi="Verdana" w:cs="Arial"/>
                <w:sz w:val="18"/>
                <w:szCs w:val="18"/>
              </w:rPr>
            </w:pPr>
          </w:p>
        </w:tc>
      </w:tr>
      <w:tr w:rsidR="00A537C8" w:rsidRPr="00542754" w14:paraId="6CF750CF" w14:textId="77777777" w:rsidTr="00F11BA9">
        <w:trPr>
          <w:trHeight w:val="431"/>
        </w:trPr>
        <w:tc>
          <w:tcPr>
            <w:tcW w:w="2689" w:type="dxa"/>
            <w:shd w:val="clear" w:color="auto" w:fill="auto"/>
          </w:tcPr>
          <w:p w14:paraId="33C24C46" w14:textId="77777777"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 xml:space="preserve">Geef </w:t>
            </w:r>
            <w:r w:rsidRPr="00542754">
              <w:rPr>
                <w:rFonts w:ascii="Verdana" w:hAnsi="Verdana" w:cs="Arial"/>
                <w:sz w:val="18"/>
                <w:szCs w:val="18"/>
                <w:u w:val="single"/>
              </w:rPr>
              <w:t>uitvoerige</w:t>
            </w:r>
            <w:r w:rsidRPr="00542754">
              <w:rPr>
                <w:rFonts w:ascii="Verdana" w:hAnsi="Verdana" w:cs="Arial"/>
                <w:sz w:val="18"/>
                <w:szCs w:val="18"/>
              </w:rPr>
              <w:t xml:space="preserve"> beschrijving van en toelichting op de uitgevoerde referentieopdracht. </w:t>
            </w:r>
          </w:p>
          <w:p w14:paraId="3FF4DB24" w14:textId="77777777" w:rsidR="00A537C8" w:rsidRPr="00542754" w:rsidRDefault="00A537C8" w:rsidP="009E3618">
            <w:pPr>
              <w:spacing w:line="240" w:lineRule="auto"/>
              <w:rPr>
                <w:rFonts w:ascii="Verdana" w:hAnsi="Verdana" w:cs="Arial"/>
                <w:sz w:val="18"/>
                <w:szCs w:val="18"/>
              </w:rPr>
            </w:pPr>
          </w:p>
          <w:p w14:paraId="2F87D962" w14:textId="77777777"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Uit deze beschrijving en toelichting moet voldoende blijken dat aan alle onderdelen van de minimumeis is voldaan.</w:t>
            </w:r>
          </w:p>
        </w:tc>
        <w:tc>
          <w:tcPr>
            <w:tcW w:w="6633" w:type="dxa"/>
            <w:shd w:val="clear" w:color="auto" w:fill="auto"/>
          </w:tcPr>
          <w:p w14:paraId="09AB4E42" w14:textId="77777777" w:rsidR="00A537C8" w:rsidRPr="00542754" w:rsidRDefault="00A537C8" w:rsidP="009E3618">
            <w:pPr>
              <w:spacing w:line="240" w:lineRule="auto"/>
              <w:rPr>
                <w:rFonts w:ascii="Verdana" w:hAnsi="Verdana" w:cs="Arial"/>
                <w:sz w:val="18"/>
                <w:szCs w:val="18"/>
              </w:rPr>
            </w:pPr>
          </w:p>
          <w:p w14:paraId="0BE602A9" w14:textId="77777777" w:rsidR="00A537C8" w:rsidRPr="00542754" w:rsidRDefault="00A537C8" w:rsidP="009E3618">
            <w:pPr>
              <w:spacing w:line="240" w:lineRule="auto"/>
              <w:rPr>
                <w:rFonts w:ascii="Verdana" w:hAnsi="Verdana" w:cs="Arial"/>
                <w:sz w:val="18"/>
                <w:szCs w:val="18"/>
              </w:rPr>
            </w:pPr>
          </w:p>
          <w:p w14:paraId="1200C837" w14:textId="77777777" w:rsidR="00A537C8" w:rsidRPr="00542754" w:rsidRDefault="00A537C8" w:rsidP="009E3618">
            <w:pPr>
              <w:spacing w:line="240" w:lineRule="auto"/>
              <w:rPr>
                <w:rFonts w:ascii="Verdana" w:hAnsi="Verdana" w:cs="Arial"/>
                <w:sz w:val="18"/>
                <w:szCs w:val="18"/>
              </w:rPr>
            </w:pPr>
          </w:p>
          <w:p w14:paraId="430DB002" w14:textId="77777777" w:rsidR="00A537C8" w:rsidRPr="00542754" w:rsidRDefault="00A537C8" w:rsidP="009E3618">
            <w:pPr>
              <w:spacing w:line="240" w:lineRule="auto"/>
              <w:rPr>
                <w:rFonts w:ascii="Verdana" w:hAnsi="Verdana" w:cs="Arial"/>
                <w:sz w:val="18"/>
                <w:szCs w:val="18"/>
              </w:rPr>
            </w:pPr>
          </w:p>
          <w:p w14:paraId="7F26283F" w14:textId="77777777" w:rsidR="00A537C8" w:rsidRPr="00542754" w:rsidRDefault="00A537C8" w:rsidP="009E3618">
            <w:pPr>
              <w:spacing w:line="240" w:lineRule="auto"/>
              <w:rPr>
                <w:rFonts w:ascii="Verdana" w:hAnsi="Verdana" w:cs="Arial"/>
                <w:sz w:val="18"/>
                <w:szCs w:val="18"/>
              </w:rPr>
            </w:pPr>
          </w:p>
          <w:p w14:paraId="75E2EBD3" w14:textId="77777777" w:rsidR="00A537C8" w:rsidRPr="00542754" w:rsidRDefault="00A537C8" w:rsidP="009E3618">
            <w:pPr>
              <w:spacing w:line="240" w:lineRule="auto"/>
              <w:rPr>
                <w:rFonts w:ascii="Verdana" w:hAnsi="Verdana" w:cs="Arial"/>
                <w:sz w:val="18"/>
                <w:szCs w:val="18"/>
              </w:rPr>
            </w:pPr>
          </w:p>
          <w:p w14:paraId="1D7DF012" w14:textId="77777777" w:rsidR="00A537C8" w:rsidRPr="00542754" w:rsidRDefault="00A537C8" w:rsidP="009E3618">
            <w:pPr>
              <w:spacing w:line="240" w:lineRule="auto"/>
              <w:rPr>
                <w:rFonts w:ascii="Verdana" w:hAnsi="Verdana" w:cs="Arial"/>
                <w:sz w:val="18"/>
                <w:szCs w:val="18"/>
              </w:rPr>
            </w:pPr>
          </w:p>
          <w:p w14:paraId="036FA41B" w14:textId="77777777" w:rsidR="00A537C8" w:rsidRPr="00542754" w:rsidRDefault="00A537C8" w:rsidP="009E3618">
            <w:pPr>
              <w:spacing w:line="240" w:lineRule="auto"/>
              <w:rPr>
                <w:rFonts w:ascii="Verdana" w:hAnsi="Verdana" w:cs="Arial"/>
                <w:sz w:val="18"/>
                <w:szCs w:val="18"/>
              </w:rPr>
            </w:pPr>
          </w:p>
        </w:tc>
      </w:tr>
      <w:tr w:rsidR="00A537C8" w:rsidRPr="00542754" w14:paraId="0DCE81D7" w14:textId="77777777" w:rsidTr="00F11BA9">
        <w:trPr>
          <w:trHeight w:val="431"/>
        </w:trPr>
        <w:tc>
          <w:tcPr>
            <w:tcW w:w="2689" w:type="dxa"/>
            <w:shd w:val="clear" w:color="auto" w:fill="auto"/>
          </w:tcPr>
          <w:p w14:paraId="55E52FDF" w14:textId="77777777"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 xml:space="preserve">Indien onderdelen van de referentieopdracht uitgevoerd zijn door anderen dan inschrijver, </w:t>
            </w:r>
            <w:r w:rsidRPr="00542754">
              <w:rPr>
                <w:rFonts w:ascii="Verdana" w:hAnsi="Verdana" w:cs="Arial"/>
                <w:sz w:val="18"/>
                <w:szCs w:val="18"/>
                <w:u w:val="single"/>
              </w:rPr>
              <w:t>uitvoerig</w:t>
            </w:r>
            <w:r w:rsidRPr="00542754">
              <w:rPr>
                <w:rFonts w:ascii="Verdana" w:hAnsi="Verdana" w:cs="Arial"/>
                <w:sz w:val="18"/>
                <w:szCs w:val="18"/>
              </w:rPr>
              <w:t xml:space="preserve"> beschrijven:</w:t>
            </w:r>
          </w:p>
          <w:p w14:paraId="546A6D34" w14:textId="77777777"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 xml:space="preserve">a) welke onderdelen van </w:t>
            </w:r>
          </w:p>
          <w:p w14:paraId="11EC5303" w14:textId="77777777"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 xml:space="preserve">b) welke omvang zijn uitgevoerd door </w:t>
            </w:r>
          </w:p>
          <w:p w14:paraId="32395BE1" w14:textId="77777777" w:rsidR="00A537C8" w:rsidRPr="00542754" w:rsidRDefault="00A537C8" w:rsidP="009E3618">
            <w:pPr>
              <w:spacing w:line="240" w:lineRule="auto"/>
              <w:rPr>
                <w:rFonts w:ascii="Verdana" w:hAnsi="Verdana" w:cs="Arial"/>
                <w:sz w:val="18"/>
                <w:szCs w:val="18"/>
              </w:rPr>
            </w:pPr>
            <w:r w:rsidRPr="00542754">
              <w:rPr>
                <w:rFonts w:ascii="Verdana" w:hAnsi="Verdana" w:cs="Arial"/>
                <w:sz w:val="18"/>
                <w:szCs w:val="18"/>
              </w:rPr>
              <w:t>c) bij naam te noemen derden.</w:t>
            </w:r>
          </w:p>
        </w:tc>
        <w:tc>
          <w:tcPr>
            <w:tcW w:w="6633" w:type="dxa"/>
            <w:shd w:val="clear" w:color="auto" w:fill="auto"/>
          </w:tcPr>
          <w:p w14:paraId="5D868CA5" w14:textId="77777777" w:rsidR="00A537C8" w:rsidRPr="00542754" w:rsidRDefault="00A537C8" w:rsidP="009E3618">
            <w:pPr>
              <w:spacing w:line="240" w:lineRule="auto"/>
              <w:jc w:val="both"/>
              <w:rPr>
                <w:rFonts w:ascii="Verdana" w:hAnsi="Verdana" w:cs="Arial"/>
                <w:sz w:val="18"/>
                <w:szCs w:val="18"/>
              </w:rPr>
            </w:pPr>
          </w:p>
        </w:tc>
      </w:tr>
      <w:tr w:rsidR="00A537C8" w:rsidRPr="00542754" w14:paraId="29C54D9D" w14:textId="77777777" w:rsidTr="002050B2">
        <w:trPr>
          <w:trHeight w:val="70"/>
        </w:trPr>
        <w:tc>
          <w:tcPr>
            <w:tcW w:w="2689" w:type="dxa"/>
            <w:shd w:val="clear" w:color="auto" w:fill="auto"/>
          </w:tcPr>
          <w:p w14:paraId="33F2A88E" w14:textId="77777777" w:rsidR="00A537C8" w:rsidRPr="00542754" w:rsidRDefault="00A537C8" w:rsidP="009E3618">
            <w:pPr>
              <w:spacing w:line="240" w:lineRule="auto"/>
              <w:jc w:val="both"/>
              <w:rPr>
                <w:rFonts w:ascii="Verdana" w:hAnsi="Verdana" w:cs="Arial"/>
                <w:sz w:val="18"/>
                <w:szCs w:val="18"/>
              </w:rPr>
            </w:pPr>
            <w:r w:rsidRPr="00542754">
              <w:rPr>
                <w:rFonts w:ascii="Verdana" w:hAnsi="Verdana" w:cs="Arial"/>
                <w:sz w:val="18"/>
                <w:szCs w:val="18"/>
              </w:rPr>
              <w:t xml:space="preserve">Projectinformatie beschikbaar? </w:t>
            </w:r>
          </w:p>
        </w:tc>
        <w:tc>
          <w:tcPr>
            <w:tcW w:w="6633" w:type="dxa"/>
            <w:shd w:val="clear" w:color="auto" w:fill="auto"/>
          </w:tcPr>
          <w:p w14:paraId="4BDD0613" w14:textId="77777777" w:rsidR="00614A78" w:rsidRDefault="00B55546" w:rsidP="006C5D37">
            <w:pPr>
              <w:spacing w:line="240" w:lineRule="auto"/>
              <w:rPr>
                <w:rFonts w:ascii="Verdana" w:hAnsi="Verdana" w:cs="Arial"/>
                <w:sz w:val="18"/>
                <w:szCs w:val="18"/>
                <w:u w:val="single"/>
              </w:rPr>
            </w:pPr>
            <w:r w:rsidRPr="00542754">
              <w:rPr>
                <w:rFonts w:ascii="Verdana" w:hAnsi="Verdana" w:cs="Arial"/>
                <w:sz w:val="18"/>
                <w:szCs w:val="18"/>
              </w:rPr>
              <w:fldChar w:fldCharType="begin">
                <w:ffData>
                  <w:name w:val="Check1"/>
                  <w:enabled/>
                  <w:calcOnExit w:val="0"/>
                  <w:checkBox>
                    <w:sizeAuto/>
                    <w:default w:val="0"/>
                    <w:checked w:val="0"/>
                  </w:checkBox>
                </w:ffData>
              </w:fldChar>
            </w:r>
            <w:r w:rsidR="00A537C8" w:rsidRPr="00542754">
              <w:rPr>
                <w:rFonts w:ascii="Verdana" w:hAnsi="Verdana" w:cs="Arial"/>
                <w:sz w:val="18"/>
                <w:szCs w:val="18"/>
              </w:rPr>
              <w:instrText xml:space="preserve"> FORMCHECKBOX </w:instrText>
            </w:r>
            <w:r w:rsidR="003C2D7C">
              <w:rPr>
                <w:rFonts w:ascii="Verdana" w:hAnsi="Verdana" w:cs="Arial"/>
                <w:sz w:val="18"/>
                <w:szCs w:val="18"/>
              </w:rPr>
            </w:r>
            <w:r w:rsidR="003C2D7C">
              <w:rPr>
                <w:rFonts w:ascii="Verdana" w:hAnsi="Verdana" w:cs="Arial"/>
                <w:sz w:val="18"/>
                <w:szCs w:val="18"/>
              </w:rPr>
              <w:fldChar w:fldCharType="separate"/>
            </w:r>
            <w:r w:rsidRPr="00542754">
              <w:rPr>
                <w:rFonts w:ascii="Verdana" w:hAnsi="Verdana" w:cs="Arial"/>
                <w:sz w:val="18"/>
                <w:szCs w:val="18"/>
              </w:rPr>
              <w:fldChar w:fldCharType="end"/>
            </w:r>
            <w:r w:rsidR="00A537C8" w:rsidRPr="00542754">
              <w:rPr>
                <w:rFonts w:ascii="Verdana" w:hAnsi="Verdana" w:cs="Arial"/>
                <w:sz w:val="18"/>
                <w:szCs w:val="18"/>
              </w:rPr>
              <w:t xml:space="preserve"> Ja </w:t>
            </w:r>
            <w:r w:rsidR="00A537C8" w:rsidRPr="00542754">
              <w:rPr>
                <w:rFonts w:ascii="Verdana" w:eastAsia="Wingdings" w:hAnsi="Verdana" w:cs="Wingdings"/>
                <w:sz w:val="18"/>
                <w:szCs w:val="18"/>
              </w:rPr>
              <w:t></w:t>
            </w:r>
            <w:r w:rsidR="00F11BA9" w:rsidRPr="00542754">
              <w:rPr>
                <w:rFonts w:ascii="Verdana" w:hAnsi="Verdana" w:cs="Arial"/>
                <w:sz w:val="18"/>
                <w:szCs w:val="18"/>
                <w:u w:val="single"/>
              </w:rPr>
              <w:t xml:space="preserve"> </w:t>
            </w:r>
          </w:p>
          <w:p w14:paraId="4F41C8E8" w14:textId="58FA5773" w:rsidR="00A537C8" w:rsidRPr="00614A78" w:rsidRDefault="00F11BA9" w:rsidP="006C5D37">
            <w:pPr>
              <w:spacing w:line="240" w:lineRule="auto"/>
              <w:rPr>
                <w:rFonts w:ascii="Verdana" w:hAnsi="Verdana" w:cs="Arial"/>
                <w:sz w:val="18"/>
                <w:szCs w:val="18"/>
                <w:u w:val="single"/>
              </w:rPr>
            </w:pPr>
            <w:r w:rsidRPr="00542754">
              <w:rPr>
                <w:rFonts w:ascii="Verdana" w:hAnsi="Verdana" w:cs="Arial"/>
                <w:sz w:val="18"/>
                <w:szCs w:val="18"/>
                <w:u w:val="single"/>
              </w:rPr>
              <w:t>Na</w:t>
            </w:r>
            <w:r w:rsidRPr="00542754">
              <w:rPr>
                <w:rFonts w:ascii="Verdana" w:hAnsi="Verdana" w:cs="Arial"/>
                <w:sz w:val="18"/>
                <w:szCs w:val="18"/>
              </w:rPr>
              <w:t xml:space="preserve"> verzoek, </w:t>
            </w:r>
            <w:r w:rsidR="006C5D37" w:rsidRPr="00542754">
              <w:rPr>
                <w:rFonts w:ascii="Verdana" w:hAnsi="Verdana" w:cs="Arial"/>
                <w:sz w:val="18"/>
                <w:szCs w:val="18"/>
              </w:rPr>
              <w:t>tijdens verificatieperiode</w:t>
            </w:r>
            <w:r w:rsidRPr="00542754">
              <w:rPr>
                <w:rFonts w:ascii="Verdana" w:hAnsi="Verdana" w:cs="Arial"/>
                <w:sz w:val="18"/>
                <w:szCs w:val="18"/>
              </w:rPr>
              <w:t xml:space="preserve">, </w:t>
            </w:r>
            <w:r w:rsidR="00015259">
              <w:rPr>
                <w:rFonts w:ascii="Verdana" w:hAnsi="Verdana" w:cs="Arial"/>
                <w:sz w:val="18"/>
                <w:szCs w:val="18"/>
              </w:rPr>
              <w:t>gevraagde informatie overleggen.</w:t>
            </w:r>
          </w:p>
        </w:tc>
      </w:tr>
    </w:tbl>
    <w:p w14:paraId="113F5801" w14:textId="73D46322" w:rsidR="000B2ECB" w:rsidRPr="00542754" w:rsidRDefault="00B7069F" w:rsidP="00B7069F">
      <w:pPr>
        <w:pStyle w:val="Bijlage1"/>
        <w:tabs>
          <w:tab w:val="clear" w:pos="432"/>
        </w:tabs>
        <w:spacing w:after="240"/>
        <w:rPr>
          <w:rFonts w:ascii="Verdana" w:hAnsi="Verdana" w:cs="Arial"/>
          <w:color w:val="auto"/>
        </w:rPr>
      </w:pPr>
      <w:bookmarkStart w:id="13" w:name="_Toc154202787"/>
      <w:bookmarkStart w:id="14" w:name="_Ref177809714"/>
      <w:bookmarkStart w:id="15" w:name="_Ref313608784"/>
      <w:bookmarkStart w:id="16" w:name="_Ref313608818"/>
      <w:bookmarkStart w:id="17" w:name="_Toc76113995"/>
      <w:r>
        <w:rPr>
          <w:rFonts w:ascii="Verdana" w:hAnsi="Verdana" w:cs="Arial"/>
          <w:color w:val="auto"/>
        </w:rPr>
        <w:lastRenderedPageBreak/>
        <w:t xml:space="preserve">Annex VII </w:t>
      </w:r>
      <w:r w:rsidR="003C2D7C">
        <w:rPr>
          <w:rFonts w:ascii="Verdana" w:hAnsi="Verdana" w:cs="Arial"/>
          <w:color w:val="auto"/>
        </w:rPr>
        <w:t xml:space="preserve">      </w:t>
      </w:r>
      <w:r w:rsidR="000B2ECB" w:rsidRPr="00542754">
        <w:rPr>
          <w:rFonts w:ascii="Verdana" w:hAnsi="Verdana" w:cs="Arial"/>
          <w:color w:val="auto"/>
        </w:rPr>
        <w:t>Contactpersonen en communicatie</w:t>
      </w:r>
      <w:bookmarkEnd w:id="17"/>
    </w:p>
    <w:tbl>
      <w:tblPr>
        <w:tblStyle w:val="Tabelraster"/>
        <w:tblW w:w="0" w:type="auto"/>
        <w:tblLook w:val="04A0" w:firstRow="1" w:lastRow="0" w:firstColumn="1" w:lastColumn="0" w:noHBand="0" w:noVBand="1"/>
      </w:tblPr>
      <w:tblGrid>
        <w:gridCol w:w="3020"/>
        <w:gridCol w:w="3020"/>
        <w:gridCol w:w="3020"/>
      </w:tblGrid>
      <w:tr w:rsidR="000B2ECB" w:rsidRPr="00542754" w14:paraId="3880C659" w14:textId="77777777" w:rsidTr="00562267">
        <w:tc>
          <w:tcPr>
            <w:tcW w:w="3020" w:type="dxa"/>
            <w:shd w:val="clear" w:color="auto" w:fill="D9D9D9" w:themeFill="background1" w:themeFillShade="D9"/>
          </w:tcPr>
          <w:p w14:paraId="461FDB48" w14:textId="77777777" w:rsidR="000B2ECB" w:rsidRPr="00542754" w:rsidRDefault="000B2ECB" w:rsidP="000B2ECB">
            <w:pPr>
              <w:rPr>
                <w:rFonts w:ascii="Verdana" w:hAnsi="Verdana"/>
              </w:rPr>
            </w:pPr>
          </w:p>
        </w:tc>
        <w:tc>
          <w:tcPr>
            <w:tcW w:w="3020" w:type="dxa"/>
            <w:shd w:val="clear" w:color="auto" w:fill="D9D9D9" w:themeFill="background1" w:themeFillShade="D9"/>
            <w:vAlign w:val="center"/>
          </w:tcPr>
          <w:p w14:paraId="4F2C267B" w14:textId="77777777" w:rsidR="000B2ECB" w:rsidRPr="00542754" w:rsidRDefault="000B2ECB" w:rsidP="000B2ECB">
            <w:pPr>
              <w:rPr>
                <w:rFonts w:ascii="Verdana" w:hAnsi="Verdana"/>
              </w:rPr>
            </w:pPr>
            <w:r w:rsidRPr="00542754">
              <w:rPr>
                <w:rFonts w:ascii="Verdana" w:hAnsi="Verdana"/>
                <w:b/>
              </w:rPr>
              <w:t>Contactpersoon</w:t>
            </w:r>
          </w:p>
        </w:tc>
        <w:tc>
          <w:tcPr>
            <w:tcW w:w="3020" w:type="dxa"/>
            <w:shd w:val="clear" w:color="auto" w:fill="D9D9D9" w:themeFill="background1" w:themeFillShade="D9"/>
            <w:vAlign w:val="center"/>
          </w:tcPr>
          <w:p w14:paraId="6BCD27E7" w14:textId="77777777" w:rsidR="000B2ECB" w:rsidRPr="00542754" w:rsidRDefault="000B2ECB" w:rsidP="000B2ECB">
            <w:pPr>
              <w:rPr>
                <w:rFonts w:ascii="Verdana" w:hAnsi="Verdana"/>
              </w:rPr>
            </w:pPr>
            <w:r w:rsidRPr="00542754">
              <w:rPr>
                <w:rFonts w:ascii="Verdana" w:hAnsi="Verdana"/>
                <w:b/>
              </w:rPr>
              <w:t>Vervangend contactpersoon</w:t>
            </w:r>
          </w:p>
        </w:tc>
      </w:tr>
      <w:tr w:rsidR="000B2ECB" w:rsidRPr="00542754" w14:paraId="3F1D79C3" w14:textId="77777777" w:rsidTr="00562267">
        <w:tc>
          <w:tcPr>
            <w:tcW w:w="3020" w:type="dxa"/>
          </w:tcPr>
          <w:p w14:paraId="0BE11AE5" w14:textId="77777777" w:rsidR="00500E89" w:rsidRPr="00542754" w:rsidRDefault="000B2ECB" w:rsidP="000B2ECB">
            <w:pPr>
              <w:rPr>
                <w:rFonts w:ascii="Verdana" w:hAnsi="Verdana"/>
              </w:rPr>
            </w:pPr>
            <w:r w:rsidRPr="00542754">
              <w:rPr>
                <w:rFonts w:ascii="Verdana" w:hAnsi="Verdana"/>
              </w:rPr>
              <w:t>Contractverantwoordelijke</w:t>
            </w:r>
            <w:r w:rsidR="00427AA0" w:rsidRPr="00542754">
              <w:rPr>
                <w:rFonts w:ascii="Verdana" w:hAnsi="Verdana"/>
              </w:rPr>
              <w:t>/</w:t>
            </w:r>
          </w:p>
          <w:p w14:paraId="3F4620DE" w14:textId="6C7B7B61" w:rsidR="000B2ECB" w:rsidRPr="00542754" w:rsidRDefault="00427AA0" w:rsidP="000B2ECB">
            <w:pPr>
              <w:rPr>
                <w:rFonts w:ascii="Verdana" w:hAnsi="Verdana"/>
              </w:rPr>
            </w:pPr>
            <w:r w:rsidRPr="00542754">
              <w:rPr>
                <w:rFonts w:ascii="Verdana" w:hAnsi="Verdana"/>
              </w:rPr>
              <w:t>Accoun</w:t>
            </w:r>
            <w:r w:rsidR="004F528F">
              <w:rPr>
                <w:rFonts w:ascii="Verdana" w:hAnsi="Verdana"/>
              </w:rPr>
              <w:t>t</w:t>
            </w:r>
            <w:r w:rsidRPr="00542754">
              <w:rPr>
                <w:rFonts w:ascii="Verdana" w:hAnsi="Verdana"/>
              </w:rPr>
              <w:t>manager</w:t>
            </w:r>
          </w:p>
        </w:tc>
        <w:tc>
          <w:tcPr>
            <w:tcW w:w="3020" w:type="dxa"/>
          </w:tcPr>
          <w:p w14:paraId="0067CB01" w14:textId="77777777" w:rsidR="000B2ECB" w:rsidRPr="00542754" w:rsidRDefault="000B2ECB" w:rsidP="000B2ECB">
            <w:pPr>
              <w:rPr>
                <w:rFonts w:ascii="Verdana" w:hAnsi="Verdana"/>
              </w:rPr>
            </w:pPr>
          </w:p>
        </w:tc>
        <w:tc>
          <w:tcPr>
            <w:tcW w:w="3020" w:type="dxa"/>
          </w:tcPr>
          <w:p w14:paraId="28E39D7C" w14:textId="77777777" w:rsidR="000B2ECB" w:rsidRPr="00542754" w:rsidRDefault="000B2ECB" w:rsidP="000B2ECB">
            <w:pPr>
              <w:rPr>
                <w:rFonts w:ascii="Verdana" w:hAnsi="Verdana"/>
              </w:rPr>
            </w:pPr>
          </w:p>
        </w:tc>
      </w:tr>
      <w:tr w:rsidR="000B2ECB" w:rsidRPr="00542754" w14:paraId="5770B32D" w14:textId="77777777" w:rsidTr="00562267">
        <w:tc>
          <w:tcPr>
            <w:tcW w:w="3020" w:type="dxa"/>
          </w:tcPr>
          <w:p w14:paraId="68D4FC4A" w14:textId="177F9BA3" w:rsidR="000B2ECB" w:rsidRPr="00542754" w:rsidRDefault="00500E89" w:rsidP="000B2ECB">
            <w:pPr>
              <w:rPr>
                <w:rFonts w:ascii="Verdana" w:hAnsi="Verdana"/>
              </w:rPr>
            </w:pPr>
            <w:r w:rsidRPr="00542754">
              <w:rPr>
                <w:rFonts w:ascii="Verdana" w:hAnsi="Verdana"/>
              </w:rPr>
              <w:t xml:space="preserve">Vast contactpersoon </w:t>
            </w:r>
            <w:r w:rsidR="006851C3">
              <w:rPr>
                <w:rFonts w:ascii="Verdana" w:hAnsi="Verdana"/>
              </w:rPr>
              <w:t>interne klant</w:t>
            </w:r>
          </w:p>
        </w:tc>
        <w:tc>
          <w:tcPr>
            <w:tcW w:w="3020" w:type="dxa"/>
          </w:tcPr>
          <w:p w14:paraId="4DDF838A" w14:textId="77777777" w:rsidR="000B2ECB" w:rsidRPr="00542754" w:rsidRDefault="000B2ECB" w:rsidP="000B2ECB">
            <w:pPr>
              <w:rPr>
                <w:rFonts w:ascii="Verdana" w:hAnsi="Verdana"/>
              </w:rPr>
            </w:pPr>
          </w:p>
        </w:tc>
        <w:tc>
          <w:tcPr>
            <w:tcW w:w="3020" w:type="dxa"/>
          </w:tcPr>
          <w:p w14:paraId="12C62B1D" w14:textId="77777777" w:rsidR="000B2ECB" w:rsidRPr="00542754" w:rsidRDefault="000B2ECB" w:rsidP="000B2ECB">
            <w:pPr>
              <w:rPr>
                <w:rFonts w:ascii="Verdana" w:hAnsi="Verdana"/>
              </w:rPr>
            </w:pPr>
          </w:p>
        </w:tc>
      </w:tr>
    </w:tbl>
    <w:p w14:paraId="371B522E" w14:textId="1E5F3905" w:rsidR="008F14BE" w:rsidRDefault="008F14BE" w:rsidP="008F14BE">
      <w:pPr>
        <w:rPr>
          <w:rFonts w:ascii="Verdana" w:hAnsi="Verdana"/>
          <w:bCs/>
        </w:rPr>
      </w:pPr>
      <w:bookmarkStart w:id="18" w:name="_Toc154202785"/>
      <w:bookmarkStart w:id="19" w:name="_Ref177808946"/>
      <w:bookmarkStart w:id="20" w:name="_Ref177809125"/>
      <w:bookmarkEnd w:id="13"/>
      <w:bookmarkEnd w:id="14"/>
      <w:bookmarkEnd w:id="15"/>
      <w:bookmarkEnd w:id="16"/>
    </w:p>
    <w:bookmarkEnd w:id="18"/>
    <w:bookmarkEnd w:id="19"/>
    <w:bookmarkEnd w:id="20"/>
    <w:sectPr w:rsidR="008F14BE" w:rsidSect="003237E7">
      <w:footnotePr>
        <w:numRestart w:val="eachPage"/>
      </w:footnotePr>
      <w:pgSz w:w="11906" w:h="16838"/>
      <w:pgMar w:top="1418" w:right="1418" w:bottom="1213"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D8BA4" w14:textId="77777777" w:rsidR="00EE5ED3" w:rsidRDefault="00EE5ED3">
      <w:r>
        <w:separator/>
      </w:r>
    </w:p>
  </w:endnote>
  <w:endnote w:type="continuationSeparator" w:id="0">
    <w:p w14:paraId="53C1BCD3" w14:textId="77777777" w:rsidR="00EE5ED3" w:rsidRDefault="00EE5ED3">
      <w:r>
        <w:continuationSeparator/>
      </w:r>
    </w:p>
  </w:endnote>
  <w:endnote w:type="continuationNotice" w:id="1">
    <w:p w14:paraId="21C9756A" w14:textId="77777777" w:rsidR="00EE5ED3" w:rsidRDefault="00EE5E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ook">
    <w:altName w:val="Arial"/>
    <w:panose1 w:val="00000000000000000000"/>
    <w:charset w:val="00"/>
    <w:family w:val="auto"/>
    <w:notTrueType/>
    <w:pitch w:val="variable"/>
    <w:sig w:usb0="00000003" w:usb1="00000000" w:usb2="00000000" w:usb3="00000000" w:csb0="00000001" w:csb1="00000000"/>
  </w:font>
  <w:font w:name="Baskerville M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504020202020204"/>
    <w:charset w:val="00"/>
    <w:family w:val="swiss"/>
    <w:pitch w:val="variable"/>
    <w:sig w:usb0="00000003" w:usb1="00000000" w:usb2="00000000" w:usb3="00000000" w:csb0="00000001" w:csb1="00000000"/>
  </w:font>
  <w:font w:name="Gill Sans">
    <w:panose1 w:val="00000000000000000000"/>
    <w:charset w:val="00"/>
    <w:family w:val="swiss"/>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Prestige Elite">
    <w:altName w:val="Times New Roman"/>
    <w:panose1 w:val="00000000000000000000"/>
    <w:charset w:val="00"/>
    <w:family w:val="roman"/>
    <w:notTrueType/>
    <w:pitch w:val="variable"/>
    <w:sig w:usb0="00000003"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Bk">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538C" w14:textId="77777777" w:rsidR="0058524B" w:rsidRDefault="0058524B" w:rsidP="00CE6A88">
    <w:pPr>
      <w:pStyle w:val="Voettekst"/>
      <w:tabs>
        <w:tab w:val="clear" w:pos="4536"/>
        <w:tab w:val="clear" w:pos="9072"/>
        <w:tab w:val="right" w:pos="8820"/>
        <w:tab w:val="right" w:pos="13860"/>
      </w:tabs>
      <w:rPr>
        <w:szCs w:val="16"/>
      </w:rPr>
    </w:pPr>
  </w:p>
  <w:p w14:paraId="603D1ACB" w14:textId="4B025A65" w:rsidR="0058524B" w:rsidRPr="00542754" w:rsidRDefault="0058524B" w:rsidP="00CE6A88">
    <w:pPr>
      <w:pStyle w:val="Voettekst"/>
      <w:pBdr>
        <w:top w:val="single" w:sz="4" w:space="1" w:color="auto"/>
      </w:pBdr>
      <w:tabs>
        <w:tab w:val="clear" w:pos="4536"/>
        <w:tab w:val="clear" w:pos="9072"/>
        <w:tab w:val="right" w:pos="8820"/>
        <w:tab w:val="right" w:pos="13860"/>
      </w:tabs>
      <w:rPr>
        <w:rFonts w:ascii="Verdana" w:hAnsi="Verdana"/>
        <w:sz w:val="18"/>
        <w:szCs w:val="14"/>
      </w:rPr>
    </w:pPr>
    <w:r w:rsidRPr="00542754">
      <w:rPr>
        <w:rFonts w:ascii="Verdana" w:hAnsi="Verdana"/>
        <w:sz w:val="18"/>
        <w:szCs w:val="14"/>
      </w:rPr>
      <w:t xml:space="preserve">Datum: </w:t>
    </w:r>
    <w:r w:rsidR="00FD6C01" w:rsidRPr="00542754">
      <w:rPr>
        <w:rFonts w:ascii="Verdana" w:hAnsi="Verdana"/>
        <w:sz w:val="18"/>
        <w:szCs w:val="14"/>
      </w:rPr>
      <w:t>Juli 2021</w:t>
    </w:r>
    <w:r w:rsidRPr="00542754">
      <w:rPr>
        <w:rFonts w:ascii="Verdana" w:hAnsi="Verdana"/>
        <w:sz w:val="18"/>
        <w:szCs w:val="14"/>
      </w:rPr>
      <w:tab/>
    </w:r>
  </w:p>
  <w:p w14:paraId="2339BE08" w14:textId="5A5D6A57" w:rsidR="0058524B" w:rsidRPr="00542754" w:rsidRDefault="0058524B" w:rsidP="00CE6A88">
    <w:pPr>
      <w:pStyle w:val="Voettekst"/>
      <w:tabs>
        <w:tab w:val="clear" w:pos="4536"/>
        <w:tab w:val="center" w:pos="8364"/>
      </w:tabs>
      <w:rPr>
        <w:rFonts w:ascii="Verdana" w:hAnsi="Verdana"/>
        <w:sz w:val="18"/>
        <w:szCs w:val="14"/>
      </w:rPr>
    </w:pPr>
    <w:r w:rsidRPr="00542754">
      <w:rPr>
        <w:rFonts w:ascii="Verdana" w:hAnsi="Verdana"/>
        <w:sz w:val="18"/>
        <w:szCs w:val="14"/>
      </w:rPr>
      <w:t xml:space="preserve">Aanbestedingsdocument </w:t>
    </w:r>
    <w:r w:rsidR="00FD6C01" w:rsidRPr="00542754">
      <w:rPr>
        <w:rFonts w:ascii="Verdana" w:hAnsi="Verdana"/>
        <w:sz w:val="18"/>
        <w:szCs w:val="14"/>
      </w:rPr>
      <w:t>Uitzendarbeid</w:t>
    </w:r>
    <w:r w:rsidR="00C67783">
      <w:rPr>
        <w:rFonts w:ascii="Verdana" w:hAnsi="Verdana"/>
        <w:sz w:val="18"/>
        <w:szCs w:val="14"/>
      </w:rPr>
      <w:t xml:space="preserve"> Invulversie</w:t>
    </w:r>
    <w:r w:rsidRPr="00542754">
      <w:rPr>
        <w:rFonts w:ascii="Verdana" w:hAnsi="Verdana"/>
        <w:sz w:val="18"/>
        <w:szCs w:val="14"/>
      </w:rPr>
      <w:tab/>
      <w:t>Versie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C3C4" w14:textId="77777777" w:rsidR="0058524B" w:rsidRDefault="0058524B" w:rsidP="00005397">
    <w:pPr>
      <w:pStyle w:val="Voettekst"/>
      <w:tabs>
        <w:tab w:val="clear" w:pos="4536"/>
        <w:tab w:val="clear" w:pos="9072"/>
        <w:tab w:val="right" w:pos="8820"/>
        <w:tab w:val="right" w:pos="13860"/>
      </w:tabs>
      <w:rPr>
        <w:szCs w:val="16"/>
      </w:rPr>
    </w:pPr>
  </w:p>
  <w:p w14:paraId="7B31F6B7" w14:textId="721D0D6A" w:rsidR="0058524B" w:rsidRPr="00542754" w:rsidRDefault="0058524B" w:rsidP="00005397">
    <w:pPr>
      <w:pStyle w:val="Voettekst"/>
      <w:pBdr>
        <w:top w:val="single" w:sz="4" w:space="1" w:color="auto"/>
      </w:pBdr>
      <w:tabs>
        <w:tab w:val="clear" w:pos="4536"/>
        <w:tab w:val="clear" w:pos="9072"/>
        <w:tab w:val="right" w:pos="8820"/>
        <w:tab w:val="right" w:pos="13860"/>
      </w:tabs>
      <w:rPr>
        <w:rFonts w:ascii="Verdana" w:hAnsi="Verdana"/>
        <w:sz w:val="18"/>
        <w:szCs w:val="18"/>
      </w:rPr>
    </w:pPr>
    <w:r w:rsidRPr="00542754">
      <w:rPr>
        <w:rFonts w:ascii="Verdana" w:hAnsi="Verdana"/>
        <w:sz w:val="18"/>
        <w:szCs w:val="18"/>
      </w:rPr>
      <w:t>Datum</w:t>
    </w:r>
    <w:r w:rsidR="007A00F9" w:rsidRPr="00542754">
      <w:rPr>
        <w:rFonts w:ascii="Verdana" w:hAnsi="Verdana"/>
        <w:sz w:val="18"/>
        <w:szCs w:val="18"/>
      </w:rPr>
      <w:t>: Juli 2021</w:t>
    </w:r>
    <w:r w:rsidRPr="00542754">
      <w:rPr>
        <w:rFonts w:ascii="Verdana" w:hAnsi="Verdana"/>
        <w:sz w:val="18"/>
        <w:szCs w:val="18"/>
      </w:rPr>
      <w:tab/>
    </w:r>
  </w:p>
  <w:p w14:paraId="46D2B361" w14:textId="763A325C" w:rsidR="0058524B" w:rsidRPr="00542754" w:rsidRDefault="0058524B" w:rsidP="006C2A09">
    <w:pPr>
      <w:pStyle w:val="Voettekst"/>
      <w:tabs>
        <w:tab w:val="clear" w:pos="4536"/>
        <w:tab w:val="left" w:pos="2730"/>
        <w:tab w:val="center" w:pos="8364"/>
      </w:tabs>
      <w:rPr>
        <w:rFonts w:ascii="Verdana" w:hAnsi="Verdana"/>
        <w:sz w:val="18"/>
        <w:szCs w:val="18"/>
      </w:rPr>
    </w:pPr>
    <w:r w:rsidRPr="00542754">
      <w:rPr>
        <w:rFonts w:ascii="Verdana" w:hAnsi="Verdana"/>
        <w:sz w:val="18"/>
        <w:szCs w:val="18"/>
      </w:rPr>
      <w:t>Aanbestedingsdocument</w:t>
    </w:r>
    <w:r w:rsidR="007A00F9" w:rsidRPr="00542754">
      <w:rPr>
        <w:rFonts w:ascii="Verdana" w:hAnsi="Verdana"/>
        <w:sz w:val="18"/>
        <w:szCs w:val="18"/>
      </w:rPr>
      <w:t xml:space="preserve"> Uitzendarbeid</w:t>
    </w:r>
    <w:r w:rsidR="00824A9B">
      <w:rPr>
        <w:rFonts w:ascii="Verdana" w:hAnsi="Verdana"/>
        <w:sz w:val="18"/>
        <w:szCs w:val="18"/>
      </w:rPr>
      <w:t xml:space="preserve"> Invulversie</w:t>
    </w:r>
    <w:r w:rsidR="006C2A09" w:rsidRPr="00542754">
      <w:rPr>
        <w:rFonts w:ascii="Verdana" w:hAnsi="Verdana"/>
        <w:sz w:val="18"/>
        <w:szCs w:val="18"/>
      </w:rPr>
      <w:tab/>
    </w:r>
    <w:r w:rsidRPr="00542754">
      <w:rPr>
        <w:rFonts w:ascii="Verdana" w:hAnsi="Verdana"/>
        <w:sz w:val="18"/>
        <w:szCs w:val="18"/>
      </w:rPr>
      <w:t>Versie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676A4" w14:textId="77777777" w:rsidR="00EE5ED3" w:rsidRDefault="00EE5ED3">
      <w:r>
        <w:separator/>
      </w:r>
    </w:p>
  </w:footnote>
  <w:footnote w:type="continuationSeparator" w:id="0">
    <w:p w14:paraId="6EBA34A1" w14:textId="77777777" w:rsidR="00EE5ED3" w:rsidRDefault="00EE5ED3">
      <w:r>
        <w:continuationSeparator/>
      </w:r>
    </w:p>
  </w:footnote>
  <w:footnote w:type="continuationNotice" w:id="1">
    <w:p w14:paraId="2BD03085" w14:textId="77777777" w:rsidR="00EE5ED3" w:rsidRDefault="00EE5E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708E" w14:textId="77777777" w:rsidR="0058524B" w:rsidRDefault="0058524B">
    <w:pPr>
      <w:pStyle w:val="Koptekst"/>
      <w:pBdr>
        <w:bottom w:val="single" w:sz="4" w:space="1" w:color="auto"/>
      </w:pBdr>
      <w:tabs>
        <w:tab w:val="clear" w:pos="4536"/>
        <w:tab w:val="clear" w:pos="9072"/>
        <w:tab w:val="right" w:pos="8820"/>
        <w:tab w:val="right" w:pos="13860"/>
      </w:tabs>
      <w:rPr>
        <w:szCs w:val="16"/>
        <w:lang w:val="en-GB"/>
      </w:rPr>
    </w:pPr>
    <w:r>
      <w:rPr>
        <w:rFonts w:cs="Arial"/>
        <w:szCs w:val="20"/>
        <w:lang w:val="en-GB"/>
      </w:rPr>
      <w:t>ROC Horizon College</w:t>
    </w:r>
    <w:r>
      <w:rPr>
        <w:szCs w:val="16"/>
        <w:lang w:val="en-G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023F" w14:textId="77777777" w:rsidR="0058524B" w:rsidRPr="00005397" w:rsidRDefault="0058524B" w:rsidP="00005397">
    <w:pPr>
      <w:pStyle w:val="Koptekst"/>
      <w:pBdr>
        <w:bottom w:val="single" w:sz="4" w:space="1" w:color="auto"/>
      </w:pBdr>
      <w:tabs>
        <w:tab w:val="clear" w:pos="4536"/>
        <w:tab w:val="clear" w:pos="9072"/>
        <w:tab w:val="right" w:pos="8820"/>
        <w:tab w:val="right" w:pos="13860"/>
      </w:tabs>
      <w:rPr>
        <w:szCs w:val="16"/>
        <w:lang w:val="en-GB"/>
      </w:rPr>
    </w:pPr>
    <w:r>
      <w:rPr>
        <w:rFonts w:cs="Arial"/>
        <w:szCs w:val="20"/>
        <w:lang w:val="en-GB"/>
      </w:rPr>
      <w:t>ROC Horizon College</w:t>
    </w:r>
    <w:r>
      <w:rPr>
        <w:szCs w:val="16"/>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70E248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multilevel"/>
    <w:tmpl w:val="FB2EADA2"/>
    <w:lvl w:ilvl="0">
      <w:start w:val="1"/>
      <w:numFmt w:val="decimal"/>
      <w:pStyle w:val="Lijstnummering4"/>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singleLevel"/>
    <w:tmpl w:val="538C8D5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02CC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A182F4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0E765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E0F55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4A3C0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D24534"/>
    <w:lvl w:ilvl="0">
      <w:start w:val="1"/>
      <w:numFmt w:val="decimal"/>
      <w:pStyle w:val="Lijstnummering"/>
      <w:lvlText w:val="%1."/>
      <w:lvlJc w:val="left"/>
      <w:pPr>
        <w:tabs>
          <w:tab w:val="num" w:pos="360"/>
        </w:tabs>
        <w:ind w:left="360" w:hanging="360"/>
      </w:pPr>
    </w:lvl>
  </w:abstractNum>
  <w:abstractNum w:abstractNumId="9" w15:restartNumberingAfterBreak="0">
    <w:nsid w:val="002C4391"/>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10" w15:restartNumberingAfterBreak="0">
    <w:nsid w:val="031E38D4"/>
    <w:multiLevelType w:val="hybridMultilevel"/>
    <w:tmpl w:val="E730A3EE"/>
    <w:lvl w:ilvl="0" w:tplc="7D269754">
      <w:start w:val="1"/>
      <w:numFmt w:val="decimal"/>
      <w:lvlText w:val="Dienstverleningseis %1."/>
      <w:lvlJc w:val="left"/>
      <w:pPr>
        <w:tabs>
          <w:tab w:val="num" w:pos="-360"/>
        </w:tabs>
        <w:ind w:left="360" w:hanging="360"/>
      </w:pPr>
      <w:rPr>
        <w:rFonts w:hint="default"/>
      </w:rPr>
    </w:lvl>
    <w:lvl w:ilvl="1" w:tplc="7E0E8418">
      <w:start w:val="1"/>
      <w:numFmt w:val="lowerLetter"/>
      <w:lvlText w:val="%2)"/>
      <w:lvlJc w:val="left"/>
      <w:pPr>
        <w:tabs>
          <w:tab w:val="num" w:pos="1080"/>
        </w:tabs>
        <w:ind w:left="1080" w:hanging="360"/>
      </w:pPr>
      <w:rPr>
        <w:rFonts w:hint="default"/>
      </w:r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05EB31E6"/>
    <w:multiLevelType w:val="hybridMultilevel"/>
    <w:tmpl w:val="1EECC6D6"/>
    <w:lvl w:ilvl="0" w:tplc="FB629970">
      <w:start w:val="1"/>
      <w:numFmt w:val="decimal"/>
      <w:lvlText w:val="%1"/>
      <w:lvlJc w:val="left"/>
      <w:pPr>
        <w:ind w:left="720" w:hanging="360"/>
      </w:pPr>
      <w:rPr>
        <w:rFonts w:ascii="Arial" w:hAnsi="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8054C0A"/>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13" w15:restartNumberingAfterBreak="0">
    <w:nsid w:val="09F6566D"/>
    <w:multiLevelType w:val="hybridMultilevel"/>
    <w:tmpl w:val="1944A868"/>
    <w:lvl w:ilvl="0" w:tplc="3228A46E">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F976E7"/>
    <w:multiLevelType w:val="hybridMultilevel"/>
    <w:tmpl w:val="8E64FA12"/>
    <w:lvl w:ilvl="0" w:tplc="1E6A2670">
      <w:start w:val="1"/>
      <w:numFmt w:val="decimal"/>
      <w:pStyle w:val="Artikel11"/>
      <w:lvlText w:val="1.%1"/>
      <w:lvlJc w:val="left"/>
      <w:pPr>
        <w:ind w:left="1080" w:hanging="360"/>
      </w:pPr>
      <w:rPr>
        <w:rFonts w:hint="default"/>
      </w:rPr>
    </w:lvl>
    <w:lvl w:ilvl="1" w:tplc="60E80C5A">
      <w:start w:val="1"/>
      <w:numFmt w:val="decimal"/>
      <w:lvlText w:val="1.%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0F95A34"/>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16" w15:restartNumberingAfterBreak="0">
    <w:nsid w:val="13862FAC"/>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17" w15:restartNumberingAfterBreak="0">
    <w:nsid w:val="138E6A21"/>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18" w15:restartNumberingAfterBreak="0">
    <w:nsid w:val="19B03CFD"/>
    <w:multiLevelType w:val="hybridMultilevel"/>
    <w:tmpl w:val="9D3C885C"/>
    <w:lvl w:ilvl="0" w:tplc="D61A2FE4">
      <w:start w:val="1"/>
      <w:numFmt w:val="decimal"/>
      <w:lvlText w:val="Prijswens %1."/>
      <w:lvlJc w:val="left"/>
      <w:pPr>
        <w:tabs>
          <w:tab w:val="num" w:pos="144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1BC63EE7"/>
    <w:multiLevelType w:val="hybridMultilevel"/>
    <w:tmpl w:val="68B4523A"/>
    <w:lvl w:ilvl="0" w:tplc="6E4CBF90">
      <w:start w:val="1"/>
      <w:numFmt w:val="decimal"/>
      <w:lvlText w:val="Kwaliteitswens %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1E740558"/>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21" w15:restartNumberingAfterBreak="0">
    <w:nsid w:val="1F164053"/>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22" w15:restartNumberingAfterBreak="0">
    <w:nsid w:val="20E936D1"/>
    <w:multiLevelType w:val="hybridMultilevel"/>
    <w:tmpl w:val="8368C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53C1732"/>
    <w:multiLevelType w:val="hybridMultilevel"/>
    <w:tmpl w:val="548842A8"/>
    <w:lvl w:ilvl="0" w:tplc="B6BCD770">
      <w:start w:val="1"/>
      <w:numFmt w:val="decimal"/>
      <w:pStyle w:val="Artikelnummer"/>
      <w:lvlText w:val="Artikel %1"/>
      <w:lvlJc w:val="left"/>
      <w:pPr>
        <w:ind w:left="720" w:hanging="360"/>
      </w:pPr>
      <w:rPr>
        <w:rFonts w:ascii="Arial" w:hAnsi="Arial" w:cs="Times New Roman" w:hint="default"/>
        <w:b/>
        <w:i w:val="0"/>
        <w:sz w:val="20"/>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15:restartNumberingAfterBreak="0">
    <w:nsid w:val="27080A1F"/>
    <w:multiLevelType w:val="hybridMultilevel"/>
    <w:tmpl w:val="1F82207C"/>
    <w:lvl w:ilvl="0" w:tplc="CE6A570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96E0F2E"/>
    <w:multiLevelType w:val="hybridMultilevel"/>
    <w:tmpl w:val="32E00488"/>
    <w:styleLink w:val="Opmaakprofiel4"/>
    <w:lvl w:ilvl="0" w:tplc="7C04306C">
      <w:start w:val="1"/>
      <w:numFmt w:val="decimal"/>
      <w:lvlText w:val="%1"/>
      <w:lvlJc w:val="left"/>
      <w:pPr>
        <w:ind w:left="360" w:hanging="360"/>
      </w:pPr>
      <w:rPr>
        <w:rFonts w:ascii="Arial" w:hAnsi="Arial" w:hint="default"/>
      </w:rPr>
    </w:lvl>
    <w:lvl w:ilvl="1" w:tplc="1AE88DCE">
      <w:start w:val="1"/>
      <w:numFmt w:val="upperRoman"/>
      <w:lvlText w:val="%2"/>
      <w:lvlJc w:val="left"/>
      <w:pPr>
        <w:ind w:left="720" w:hanging="360"/>
      </w:pPr>
      <w:rPr>
        <w:rFonts w:hint="default"/>
      </w:rPr>
    </w:lvl>
    <w:lvl w:ilvl="2" w:tplc="90E2AB14">
      <w:start w:val="1"/>
      <w:numFmt w:val="decimal"/>
      <w:lvlText w:val="%3"/>
      <w:lvlJc w:val="left"/>
      <w:pPr>
        <w:ind w:left="1080" w:hanging="360"/>
      </w:pPr>
      <w:rPr>
        <w:rFonts w:hint="default"/>
      </w:rPr>
    </w:lvl>
    <w:lvl w:ilvl="3" w:tplc="8B2E0ED2">
      <w:start w:val="1"/>
      <w:numFmt w:val="decimal"/>
      <w:lvlText w:val="(%4)"/>
      <w:lvlJc w:val="left"/>
      <w:pPr>
        <w:ind w:left="1440" w:hanging="360"/>
      </w:pPr>
      <w:rPr>
        <w:rFonts w:hint="default"/>
      </w:rPr>
    </w:lvl>
    <w:lvl w:ilvl="4" w:tplc="093E0F0C">
      <w:start w:val="1"/>
      <w:numFmt w:val="lowerLetter"/>
      <w:lvlText w:val="(%5)"/>
      <w:lvlJc w:val="left"/>
      <w:pPr>
        <w:ind w:left="1800" w:hanging="360"/>
      </w:pPr>
      <w:rPr>
        <w:rFonts w:hint="default"/>
      </w:rPr>
    </w:lvl>
    <w:lvl w:ilvl="5" w:tplc="C348172E">
      <w:start w:val="1"/>
      <w:numFmt w:val="lowerRoman"/>
      <w:lvlText w:val="(%6)"/>
      <w:lvlJc w:val="left"/>
      <w:pPr>
        <w:ind w:left="2160" w:hanging="360"/>
      </w:pPr>
      <w:rPr>
        <w:rFonts w:hint="default"/>
      </w:rPr>
    </w:lvl>
    <w:lvl w:ilvl="6" w:tplc="9EE42486">
      <w:start w:val="1"/>
      <w:numFmt w:val="decimal"/>
      <w:lvlText w:val="%7."/>
      <w:lvlJc w:val="left"/>
      <w:pPr>
        <w:ind w:left="2520" w:hanging="360"/>
      </w:pPr>
      <w:rPr>
        <w:rFonts w:hint="default"/>
      </w:rPr>
    </w:lvl>
    <w:lvl w:ilvl="7" w:tplc="A9800D5A">
      <w:start w:val="1"/>
      <w:numFmt w:val="lowerLetter"/>
      <w:lvlText w:val="%8."/>
      <w:lvlJc w:val="left"/>
      <w:pPr>
        <w:ind w:left="2880" w:hanging="360"/>
      </w:pPr>
      <w:rPr>
        <w:rFonts w:hint="default"/>
      </w:rPr>
    </w:lvl>
    <w:lvl w:ilvl="8" w:tplc="78CEDC06">
      <w:start w:val="1"/>
      <w:numFmt w:val="lowerRoman"/>
      <w:lvlText w:val="%9."/>
      <w:lvlJc w:val="left"/>
      <w:pPr>
        <w:ind w:left="3240" w:hanging="360"/>
      </w:pPr>
      <w:rPr>
        <w:rFonts w:hint="default"/>
      </w:rPr>
    </w:lvl>
  </w:abstractNum>
  <w:abstractNum w:abstractNumId="26" w15:restartNumberingAfterBreak="0">
    <w:nsid w:val="2D1408A9"/>
    <w:multiLevelType w:val="hybridMultilevel"/>
    <w:tmpl w:val="C54A3EE6"/>
    <w:lvl w:ilvl="0" w:tplc="111E2880">
      <w:start w:val="1"/>
      <w:numFmt w:val="decimal"/>
      <w:pStyle w:val="-Bijlage-"/>
      <w:lvlText w:val="Bijlage %1 "/>
      <w:lvlJc w:val="left"/>
      <w:pPr>
        <w:tabs>
          <w:tab w:val="num" w:pos="1080"/>
        </w:tabs>
        <w:ind w:left="397" w:hanging="397"/>
      </w:pPr>
      <w:rPr>
        <w:rFonts w:ascii="Arial" w:hAnsi="Arial" w:hint="default"/>
        <w:b w:val="0"/>
        <w:i w:val="0"/>
        <w:caps w:val="0"/>
        <w:sz w:val="20"/>
        <w:u w:val="none"/>
      </w:rPr>
    </w:lvl>
    <w:lvl w:ilvl="1" w:tplc="223A7304">
      <w:numFmt w:val="decimal"/>
      <w:lvlText w:val=""/>
      <w:lvlJc w:val="left"/>
    </w:lvl>
    <w:lvl w:ilvl="2" w:tplc="E402C1DE">
      <w:numFmt w:val="decimal"/>
      <w:lvlText w:val=""/>
      <w:lvlJc w:val="left"/>
    </w:lvl>
    <w:lvl w:ilvl="3" w:tplc="F2D47154">
      <w:numFmt w:val="decimal"/>
      <w:lvlText w:val=""/>
      <w:lvlJc w:val="left"/>
    </w:lvl>
    <w:lvl w:ilvl="4" w:tplc="1766F9A8">
      <w:numFmt w:val="decimal"/>
      <w:lvlText w:val=""/>
      <w:lvlJc w:val="left"/>
    </w:lvl>
    <w:lvl w:ilvl="5" w:tplc="36BE6B88">
      <w:numFmt w:val="decimal"/>
      <w:lvlText w:val=""/>
      <w:lvlJc w:val="left"/>
    </w:lvl>
    <w:lvl w:ilvl="6" w:tplc="E00CCF00">
      <w:numFmt w:val="decimal"/>
      <w:lvlText w:val=""/>
      <w:lvlJc w:val="left"/>
    </w:lvl>
    <w:lvl w:ilvl="7" w:tplc="BB9A8616">
      <w:numFmt w:val="decimal"/>
      <w:lvlText w:val=""/>
      <w:lvlJc w:val="left"/>
    </w:lvl>
    <w:lvl w:ilvl="8" w:tplc="99222384">
      <w:numFmt w:val="decimal"/>
      <w:lvlText w:val=""/>
      <w:lvlJc w:val="left"/>
    </w:lvl>
  </w:abstractNum>
  <w:abstractNum w:abstractNumId="27" w15:restartNumberingAfterBreak="0">
    <w:nsid w:val="32A11852"/>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tentative="1">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28" w15:restartNumberingAfterBreak="0">
    <w:nsid w:val="35F53E72"/>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29" w15:restartNumberingAfterBreak="0">
    <w:nsid w:val="39343D74"/>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30" w15:restartNumberingAfterBreak="0">
    <w:nsid w:val="3A5F15CB"/>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tentative="1">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31" w15:restartNumberingAfterBreak="0">
    <w:nsid w:val="40DC7744"/>
    <w:multiLevelType w:val="hybridMultilevel"/>
    <w:tmpl w:val="6E868D80"/>
    <w:lvl w:ilvl="0" w:tplc="301AA77A">
      <w:start w:val="1"/>
      <w:numFmt w:val="decimal"/>
      <w:lvlText w:val="Selectiecriterium %1."/>
      <w:lvlJc w:val="left"/>
      <w:pPr>
        <w:tabs>
          <w:tab w:val="num" w:pos="360"/>
        </w:tabs>
        <w:ind w:left="0" w:firstLine="0"/>
      </w:pPr>
      <w:rPr>
        <w:rFonts w:hint="default"/>
        <w:color w:val="auto"/>
      </w:rPr>
    </w:lvl>
    <w:lvl w:ilvl="1" w:tplc="F8C4FFC2">
      <w:start w:val="1"/>
      <w:numFmt w:val="lowerLetter"/>
      <w:lvlText w:val="%2."/>
      <w:lvlJc w:val="left"/>
      <w:pPr>
        <w:tabs>
          <w:tab w:val="num" w:pos="1440"/>
        </w:tabs>
        <w:ind w:left="1440" w:hanging="360"/>
      </w:pPr>
    </w:lvl>
    <w:lvl w:ilvl="2" w:tplc="5106C6C8" w:tentative="1">
      <w:start w:val="1"/>
      <w:numFmt w:val="lowerRoman"/>
      <w:lvlText w:val="%3."/>
      <w:lvlJc w:val="right"/>
      <w:pPr>
        <w:tabs>
          <w:tab w:val="num" w:pos="2160"/>
        </w:tabs>
        <w:ind w:left="2160" w:hanging="180"/>
      </w:pPr>
    </w:lvl>
    <w:lvl w:ilvl="3" w:tplc="9DAC3994" w:tentative="1">
      <w:start w:val="1"/>
      <w:numFmt w:val="decimal"/>
      <w:lvlText w:val="%4."/>
      <w:lvlJc w:val="left"/>
      <w:pPr>
        <w:tabs>
          <w:tab w:val="num" w:pos="2880"/>
        </w:tabs>
        <w:ind w:left="2880" w:hanging="360"/>
      </w:pPr>
    </w:lvl>
    <w:lvl w:ilvl="4" w:tplc="390C0EEC" w:tentative="1">
      <w:start w:val="1"/>
      <w:numFmt w:val="lowerLetter"/>
      <w:lvlText w:val="%5."/>
      <w:lvlJc w:val="left"/>
      <w:pPr>
        <w:tabs>
          <w:tab w:val="num" w:pos="3600"/>
        </w:tabs>
        <w:ind w:left="3600" w:hanging="360"/>
      </w:pPr>
    </w:lvl>
    <w:lvl w:ilvl="5" w:tplc="DB5C0028" w:tentative="1">
      <w:start w:val="1"/>
      <w:numFmt w:val="lowerRoman"/>
      <w:lvlText w:val="%6."/>
      <w:lvlJc w:val="right"/>
      <w:pPr>
        <w:tabs>
          <w:tab w:val="num" w:pos="4320"/>
        </w:tabs>
        <w:ind w:left="4320" w:hanging="180"/>
      </w:pPr>
    </w:lvl>
    <w:lvl w:ilvl="6" w:tplc="3C18EEB2" w:tentative="1">
      <w:start w:val="1"/>
      <w:numFmt w:val="decimal"/>
      <w:lvlText w:val="%7."/>
      <w:lvlJc w:val="left"/>
      <w:pPr>
        <w:tabs>
          <w:tab w:val="num" w:pos="5040"/>
        </w:tabs>
        <w:ind w:left="5040" w:hanging="360"/>
      </w:pPr>
    </w:lvl>
    <w:lvl w:ilvl="7" w:tplc="B106A458" w:tentative="1">
      <w:start w:val="1"/>
      <w:numFmt w:val="lowerLetter"/>
      <w:lvlText w:val="%8."/>
      <w:lvlJc w:val="left"/>
      <w:pPr>
        <w:tabs>
          <w:tab w:val="num" w:pos="5760"/>
        </w:tabs>
        <w:ind w:left="5760" w:hanging="360"/>
      </w:pPr>
    </w:lvl>
    <w:lvl w:ilvl="8" w:tplc="6A7C8B3E" w:tentative="1">
      <w:start w:val="1"/>
      <w:numFmt w:val="lowerRoman"/>
      <w:lvlText w:val="%9."/>
      <w:lvlJc w:val="right"/>
      <w:pPr>
        <w:tabs>
          <w:tab w:val="num" w:pos="6480"/>
        </w:tabs>
        <w:ind w:left="6480" w:hanging="180"/>
      </w:pPr>
    </w:lvl>
  </w:abstractNum>
  <w:abstractNum w:abstractNumId="32" w15:restartNumberingAfterBreak="0">
    <w:nsid w:val="40F12F60"/>
    <w:multiLevelType w:val="hybridMultilevel"/>
    <w:tmpl w:val="00EA6108"/>
    <w:lvl w:ilvl="0" w:tplc="04130005">
      <w:start w:val="1"/>
      <w:numFmt w:val="bullet"/>
      <w:lvlText w:val=""/>
      <w:lvlJc w:val="left"/>
      <w:pPr>
        <w:tabs>
          <w:tab w:val="num" w:pos="720"/>
        </w:tabs>
        <w:ind w:left="720" w:hanging="360"/>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077259"/>
    <w:multiLevelType w:val="hybridMultilevel"/>
    <w:tmpl w:val="DB222FF0"/>
    <w:lvl w:ilvl="0" w:tplc="65525EA0">
      <w:start w:val="1"/>
      <w:numFmt w:val="decimal"/>
      <w:pStyle w:val="Algemeenartikelniveau3Char"/>
      <w:lvlText w:val="%1"/>
      <w:lvlJc w:val="left"/>
      <w:pPr>
        <w:ind w:left="8441" w:hanging="360"/>
      </w:pPr>
      <w:rPr>
        <w:rFonts w:hint="default"/>
        <w:sz w:val="20"/>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34" w15:restartNumberingAfterBreak="0">
    <w:nsid w:val="456E5BB1"/>
    <w:multiLevelType w:val="multilevel"/>
    <w:tmpl w:val="FE92EDBC"/>
    <w:styleLink w:val="Opmaakprofiel6"/>
    <w:lvl w:ilvl="0">
      <w:start w:val="1"/>
      <w:numFmt w:val="decimal"/>
      <w:lvlText w:val="%1"/>
      <w:lvlJc w:val="left"/>
      <w:pPr>
        <w:ind w:left="360" w:hanging="360"/>
      </w:pPr>
      <w:rPr>
        <w:rFonts w:ascii="Arial" w:hAnsi="Arial" w:hint="default"/>
      </w:rPr>
    </w:lvl>
    <w:lvl w:ilvl="1">
      <w:start w:val="6"/>
      <w:numFmt w:val="decimal"/>
      <w:lvlText w:val="Annex VI.%2"/>
      <w:lvlJc w:val="left"/>
      <w:pPr>
        <w:ind w:left="720" w:hanging="360"/>
      </w:pPr>
      <w:rPr>
        <w:rFonts w:hint="default"/>
      </w:rPr>
    </w:lvl>
    <w:lvl w:ilvl="2">
      <w:start w:val="1"/>
      <w:numFmt w:val="decimal"/>
      <w:lvlText w:val="Annex VI.%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65E4A62"/>
    <w:multiLevelType w:val="multilevel"/>
    <w:tmpl w:val="DA741842"/>
    <w:lvl w:ilvl="0">
      <w:start w:val="1"/>
      <w:numFmt w:val="decimal"/>
      <w:pStyle w:val="Kop1"/>
      <w:lvlText w:val="%1."/>
      <w:lvlJc w:val="left"/>
      <w:pPr>
        <w:tabs>
          <w:tab w:val="num" w:pos="360"/>
        </w:tabs>
        <w:ind w:left="360" w:hanging="360"/>
      </w:pPr>
      <w:rPr>
        <w:rFonts w:hint="default"/>
      </w:rPr>
    </w:lvl>
    <w:lvl w:ilvl="1">
      <w:start w:val="1"/>
      <w:numFmt w:val="decimal"/>
      <w:pStyle w:val="Kop2"/>
      <w:lvlText w:val="%1.%2."/>
      <w:lvlJc w:val="left"/>
      <w:pPr>
        <w:tabs>
          <w:tab w:val="num" w:pos="6958"/>
        </w:tabs>
        <w:ind w:left="6670" w:hanging="432"/>
      </w:pPr>
      <w:rPr>
        <w:rFonts w:hint="default"/>
      </w:rPr>
    </w:lvl>
    <w:lvl w:ilvl="2">
      <w:start w:val="1"/>
      <w:numFmt w:val="decimal"/>
      <w:pStyle w:val="Kop3"/>
      <w:lvlText w:val="%1.%2.%3."/>
      <w:lvlJc w:val="left"/>
      <w:pPr>
        <w:tabs>
          <w:tab w:val="num" w:pos="1800"/>
        </w:tabs>
        <w:ind w:left="1224" w:hanging="504"/>
      </w:pPr>
      <w:rPr>
        <w:rFonts w:hint="default"/>
        <w:b w:val="0"/>
        <w:color w:val="auto"/>
        <w:sz w:val="20"/>
        <w:szCs w:val="20"/>
      </w:rPr>
    </w:lvl>
    <w:lvl w:ilvl="3">
      <w:start w:val="1"/>
      <w:numFmt w:val="decimal"/>
      <w:lvlText w:val="Perceel %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6" w15:restartNumberingAfterBreak="0">
    <w:nsid w:val="471118B9"/>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tentative="1">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37" w15:restartNumberingAfterBreak="0">
    <w:nsid w:val="47153DB1"/>
    <w:multiLevelType w:val="hybridMultilevel"/>
    <w:tmpl w:val="631EF4F4"/>
    <w:lvl w:ilvl="0" w:tplc="DC564F3C">
      <w:start w:val="1"/>
      <w:numFmt w:val="decimal"/>
      <w:lvlText w:val="Commerciële eis %1."/>
      <w:lvlJc w:val="left"/>
      <w:pPr>
        <w:tabs>
          <w:tab w:val="num" w:pos="360"/>
        </w:tabs>
        <w:ind w:left="0" w:firstLine="0"/>
      </w:pPr>
      <w:rPr>
        <w:rFonts w:hint="default"/>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4757050F"/>
    <w:multiLevelType w:val="hybridMultilevel"/>
    <w:tmpl w:val="2DC68AFC"/>
    <w:lvl w:ilvl="0" w:tplc="50C401E4">
      <w:start w:val="1"/>
      <w:numFmt w:val="decimal"/>
      <w:pStyle w:val="Opmaakprofiel10"/>
      <w:lvlText w:val="Artikel %1"/>
      <w:lvlJc w:val="left"/>
      <w:pPr>
        <w:ind w:left="720" w:hanging="360"/>
      </w:pPr>
      <w:rPr>
        <w:rFonts w:ascii="Arial" w:hAnsi="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7F96E8A"/>
    <w:multiLevelType w:val="hybridMultilevel"/>
    <w:tmpl w:val="82F2FE32"/>
    <w:styleLink w:val="Opmaakprofiel3"/>
    <w:lvl w:ilvl="0" w:tplc="5FA01C74">
      <w:start w:val="1"/>
      <w:numFmt w:val="none"/>
      <w:lvlText w:val="%1)"/>
      <w:lvlJc w:val="left"/>
      <w:pPr>
        <w:ind w:left="360" w:hanging="360"/>
      </w:pPr>
      <w:rPr>
        <w:rFonts w:hint="default"/>
      </w:rPr>
    </w:lvl>
    <w:lvl w:ilvl="1" w:tplc="FF38923A">
      <w:start w:val="1"/>
      <w:numFmt w:val="upperRoman"/>
      <w:lvlText w:val="%2)"/>
      <w:lvlJc w:val="left"/>
      <w:pPr>
        <w:ind w:left="720" w:hanging="360"/>
      </w:pPr>
      <w:rPr>
        <w:rFonts w:hint="default"/>
      </w:rPr>
    </w:lvl>
    <w:lvl w:ilvl="2" w:tplc="411C1D58">
      <w:start w:val="1"/>
      <w:numFmt w:val="decimal"/>
      <w:lvlText w:val="%3)"/>
      <w:lvlJc w:val="left"/>
      <w:pPr>
        <w:ind w:left="1080" w:hanging="360"/>
      </w:pPr>
      <w:rPr>
        <w:rFonts w:hint="default"/>
      </w:rPr>
    </w:lvl>
    <w:lvl w:ilvl="3" w:tplc="FD6E1796">
      <w:start w:val="1"/>
      <w:numFmt w:val="decimal"/>
      <w:lvlText w:val="(%4)"/>
      <w:lvlJc w:val="left"/>
      <w:pPr>
        <w:ind w:left="1440" w:hanging="360"/>
      </w:pPr>
      <w:rPr>
        <w:rFonts w:hint="default"/>
      </w:rPr>
    </w:lvl>
    <w:lvl w:ilvl="4" w:tplc="3FEEF70C">
      <w:start w:val="1"/>
      <w:numFmt w:val="lowerLetter"/>
      <w:lvlText w:val="(%5)"/>
      <w:lvlJc w:val="left"/>
      <w:pPr>
        <w:ind w:left="1800" w:hanging="360"/>
      </w:pPr>
      <w:rPr>
        <w:rFonts w:hint="default"/>
      </w:rPr>
    </w:lvl>
    <w:lvl w:ilvl="5" w:tplc="0B1A2884">
      <w:start w:val="1"/>
      <w:numFmt w:val="lowerRoman"/>
      <w:lvlText w:val="(%6)"/>
      <w:lvlJc w:val="left"/>
      <w:pPr>
        <w:ind w:left="2160" w:hanging="360"/>
      </w:pPr>
      <w:rPr>
        <w:rFonts w:hint="default"/>
      </w:rPr>
    </w:lvl>
    <w:lvl w:ilvl="6" w:tplc="DB0254BC">
      <w:start w:val="1"/>
      <w:numFmt w:val="decimal"/>
      <w:lvlText w:val="%7."/>
      <w:lvlJc w:val="left"/>
      <w:pPr>
        <w:ind w:left="2520" w:hanging="360"/>
      </w:pPr>
      <w:rPr>
        <w:rFonts w:hint="default"/>
      </w:rPr>
    </w:lvl>
    <w:lvl w:ilvl="7" w:tplc="0D80355A">
      <w:start w:val="1"/>
      <w:numFmt w:val="lowerLetter"/>
      <w:lvlText w:val="%8."/>
      <w:lvlJc w:val="left"/>
      <w:pPr>
        <w:ind w:left="2880" w:hanging="360"/>
      </w:pPr>
      <w:rPr>
        <w:rFonts w:hint="default"/>
      </w:rPr>
    </w:lvl>
    <w:lvl w:ilvl="8" w:tplc="3E5CD4E6">
      <w:start w:val="1"/>
      <w:numFmt w:val="lowerRoman"/>
      <w:lvlText w:val="%9."/>
      <w:lvlJc w:val="left"/>
      <w:pPr>
        <w:ind w:left="3240" w:hanging="360"/>
      </w:pPr>
      <w:rPr>
        <w:rFonts w:hint="default"/>
      </w:rPr>
    </w:lvl>
  </w:abstractNum>
  <w:abstractNum w:abstractNumId="40" w15:restartNumberingAfterBreak="0">
    <w:nsid w:val="4F245445"/>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41" w15:restartNumberingAfterBreak="0">
    <w:nsid w:val="5661147A"/>
    <w:multiLevelType w:val="hybridMultilevel"/>
    <w:tmpl w:val="753C043A"/>
    <w:lvl w:ilvl="0" w:tplc="CE6A570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6DF72DE"/>
    <w:multiLevelType w:val="hybridMultilevel"/>
    <w:tmpl w:val="F33E55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00F6E01"/>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44" w15:restartNumberingAfterBreak="0">
    <w:nsid w:val="6156701C"/>
    <w:multiLevelType w:val="multilevel"/>
    <w:tmpl w:val="EC46DAB2"/>
    <w:lvl w:ilvl="0">
      <w:start w:val="1"/>
      <w:numFmt w:val="decimal"/>
      <w:pStyle w:val="kop10"/>
      <w:suff w:val="space"/>
      <w:lvlText w:val="%1."/>
      <w:lvlJc w:val="left"/>
      <w:pPr>
        <w:ind w:left="0" w:firstLine="0"/>
      </w:pPr>
      <w:rPr>
        <w:rFonts w:hint="default"/>
      </w:rPr>
    </w:lvl>
    <w:lvl w:ilvl="1">
      <w:start w:val="1"/>
      <w:numFmt w:val="decimal"/>
      <w:pStyle w:val="kop20"/>
      <w:suff w:val="space"/>
      <w:lvlText w:val="%1.%2."/>
      <w:lvlJc w:val="left"/>
      <w:pPr>
        <w:ind w:left="0" w:firstLine="0"/>
      </w:pPr>
      <w:rPr>
        <w:rFonts w:hint="default"/>
      </w:rPr>
    </w:lvl>
    <w:lvl w:ilvl="2">
      <w:start w:val="1"/>
      <w:numFmt w:val="decimal"/>
      <w:pStyle w:val="kop30"/>
      <w:suff w:val="space"/>
      <w:lvlText w:val="%1.%2.%3."/>
      <w:lvlJc w:val="left"/>
      <w:pPr>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621F1D30"/>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tentative="1">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46" w15:restartNumberingAfterBreak="0">
    <w:nsid w:val="654D76E2"/>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47" w15:restartNumberingAfterBreak="0">
    <w:nsid w:val="67C009D0"/>
    <w:multiLevelType w:val="multilevel"/>
    <w:tmpl w:val="4EAEEBDA"/>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pStyle w:val="Style2"/>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48" w15:restartNumberingAfterBreak="0">
    <w:nsid w:val="67C133F0"/>
    <w:multiLevelType w:val="hybridMultilevel"/>
    <w:tmpl w:val="806C578E"/>
    <w:lvl w:ilvl="0" w:tplc="41E8AE18">
      <w:start w:val="1"/>
      <w:numFmt w:val="decimal"/>
      <w:lvlText w:val="Inschrijvingseis %1."/>
      <w:lvlJc w:val="left"/>
      <w:pPr>
        <w:tabs>
          <w:tab w:val="num" w:pos="180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68D9122F"/>
    <w:multiLevelType w:val="multilevel"/>
    <w:tmpl w:val="9EFE216E"/>
    <w:lvl w:ilvl="0">
      <w:start w:val="1"/>
      <w:numFmt w:val="upperRoman"/>
      <w:lvlText w:val="Annex %1"/>
      <w:lvlJc w:val="left"/>
      <w:pPr>
        <w:tabs>
          <w:tab w:val="num" w:pos="3282"/>
        </w:tabs>
        <w:ind w:left="2274" w:hanging="432"/>
      </w:pPr>
      <w:rPr>
        <w:rFonts w:hint="default"/>
        <w:color w:val="auto"/>
      </w:rPr>
    </w:lvl>
    <w:lvl w:ilvl="1">
      <w:start w:val="1"/>
      <w:numFmt w:val="decimal"/>
      <w:lvlText w:val="%1.%2"/>
      <w:lvlJc w:val="left"/>
      <w:pPr>
        <w:tabs>
          <w:tab w:val="num" w:pos="396"/>
        </w:tabs>
        <w:ind w:left="396" w:hanging="576"/>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684"/>
        </w:tabs>
        <w:ind w:left="684" w:hanging="864"/>
      </w:pPr>
      <w:rPr>
        <w:rFonts w:hint="default"/>
      </w:rPr>
    </w:lvl>
    <w:lvl w:ilvl="4">
      <w:start w:val="1"/>
      <w:numFmt w:val="decimal"/>
      <w:lvlText w:val="%1.%2.%3.%4.%5"/>
      <w:lvlJc w:val="left"/>
      <w:pPr>
        <w:tabs>
          <w:tab w:val="num" w:pos="828"/>
        </w:tabs>
        <w:ind w:left="828" w:hanging="1008"/>
      </w:pPr>
      <w:rPr>
        <w:rFonts w:hint="default"/>
      </w:rPr>
    </w:lvl>
    <w:lvl w:ilvl="5">
      <w:start w:val="1"/>
      <w:numFmt w:val="decimal"/>
      <w:lvlText w:val="%1.%2.%3.%4.%5.%6"/>
      <w:lvlJc w:val="left"/>
      <w:pPr>
        <w:tabs>
          <w:tab w:val="num" w:pos="972"/>
        </w:tabs>
        <w:ind w:left="972" w:hanging="1152"/>
      </w:pPr>
      <w:rPr>
        <w:rFonts w:hint="default"/>
      </w:rPr>
    </w:lvl>
    <w:lvl w:ilvl="6">
      <w:start w:val="1"/>
      <w:numFmt w:val="decimal"/>
      <w:lvlText w:val="%1.%2.%3.%4.%5.%6.%7"/>
      <w:lvlJc w:val="left"/>
      <w:pPr>
        <w:tabs>
          <w:tab w:val="num" w:pos="1116"/>
        </w:tabs>
        <w:ind w:left="1116" w:hanging="1296"/>
      </w:pPr>
      <w:rPr>
        <w:rFonts w:hint="default"/>
      </w:rPr>
    </w:lvl>
    <w:lvl w:ilvl="7">
      <w:start w:val="1"/>
      <w:numFmt w:val="decimal"/>
      <w:lvlText w:val="%1.%2.%3.%4.%5.%6.%7.%8"/>
      <w:lvlJc w:val="left"/>
      <w:pPr>
        <w:tabs>
          <w:tab w:val="num" w:pos="1260"/>
        </w:tabs>
        <w:ind w:left="1260" w:hanging="1440"/>
      </w:pPr>
      <w:rPr>
        <w:rFonts w:hint="default"/>
      </w:rPr>
    </w:lvl>
    <w:lvl w:ilvl="8">
      <w:start w:val="1"/>
      <w:numFmt w:val="decimal"/>
      <w:lvlText w:val="%1.%2.%3.%4.%5.%6.%7.%8.%9"/>
      <w:lvlJc w:val="left"/>
      <w:pPr>
        <w:tabs>
          <w:tab w:val="num" w:pos="1404"/>
        </w:tabs>
        <w:ind w:left="1404" w:hanging="1584"/>
      </w:pPr>
      <w:rPr>
        <w:rFonts w:hint="default"/>
      </w:rPr>
    </w:lvl>
  </w:abstractNum>
  <w:abstractNum w:abstractNumId="50" w15:restartNumberingAfterBreak="0">
    <w:nsid w:val="710C28DE"/>
    <w:multiLevelType w:val="hybridMultilevel"/>
    <w:tmpl w:val="ABD46006"/>
    <w:styleLink w:val="Opmaakprofiel2"/>
    <w:lvl w:ilvl="0" w:tplc="F7CCE954">
      <w:start w:val="1"/>
      <w:numFmt w:val="upperRoman"/>
      <w:lvlText w:val="%1)"/>
      <w:lvlJc w:val="left"/>
      <w:pPr>
        <w:ind w:left="360" w:hanging="360"/>
      </w:pPr>
      <w:rPr>
        <w:rFonts w:hint="default"/>
      </w:rPr>
    </w:lvl>
    <w:lvl w:ilvl="1" w:tplc="BCC8E906">
      <w:start w:val="1"/>
      <w:numFmt w:val="decimal"/>
      <w:lvlText w:val="%2)"/>
      <w:lvlJc w:val="left"/>
      <w:pPr>
        <w:ind w:left="720" w:hanging="360"/>
      </w:pPr>
      <w:rPr>
        <w:rFonts w:hint="default"/>
      </w:rPr>
    </w:lvl>
    <w:lvl w:ilvl="2" w:tplc="4DCCFB0C">
      <w:start w:val="1"/>
      <w:numFmt w:val="lowerRoman"/>
      <w:lvlText w:val="%3)"/>
      <w:lvlJc w:val="left"/>
      <w:pPr>
        <w:ind w:left="1080" w:hanging="360"/>
      </w:pPr>
      <w:rPr>
        <w:rFonts w:hint="default"/>
      </w:rPr>
    </w:lvl>
    <w:lvl w:ilvl="3" w:tplc="8C681CC4">
      <w:start w:val="1"/>
      <w:numFmt w:val="decimal"/>
      <w:lvlText w:val="(%4)"/>
      <w:lvlJc w:val="left"/>
      <w:pPr>
        <w:ind w:left="1440" w:hanging="360"/>
      </w:pPr>
      <w:rPr>
        <w:rFonts w:hint="default"/>
      </w:rPr>
    </w:lvl>
    <w:lvl w:ilvl="4" w:tplc="FE7C8D78">
      <w:start w:val="1"/>
      <w:numFmt w:val="lowerLetter"/>
      <w:lvlText w:val="(%5)"/>
      <w:lvlJc w:val="left"/>
      <w:pPr>
        <w:ind w:left="1800" w:hanging="360"/>
      </w:pPr>
      <w:rPr>
        <w:rFonts w:hint="default"/>
      </w:rPr>
    </w:lvl>
    <w:lvl w:ilvl="5" w:tplc="C4965D9C">
      <w:start w:val="1"/>
      <w:numFmt w:val="lowerRoman"/>
      <w:lvlText w:val="(%6)"/>
      <w:lvlJc w:val="left"/>
      <w:pPr>
        <w:ind w:left="2160" w:hanging="360"/>
      </w:pPr>
      <w:rPr>
        <w:rFonts w:hint="default"/>
      </w:rPr>
    </w:lvl>
    <w:lvl w:ilvl="6" w:tplc="A0160B78">
      <w:start w:val="1"/>
      <w:numFmt w:val="decimal"/>
      <w:lvlText w:val="%7."/>
      <w:lvlJc w:val="left"/>
      <w:pPr>
        <w:ind w:left="2520" w:hanging="360"/>
      </w:pPr>
      <w:rPr>
        <w:rFonts w:hint="default"/>
      </w:rPr>
    </w:lvl>
    <w:lvl w:ilvl="7" w:tplc="71D2E56C">
      <w:start w:val="1"/>
      <w:numFmt w:val="lowerLetter"/>
      <w:lvlText w:val="%8."/>
      <w:lvlJc w:val="left"/>
      <w:pPr>
        <w:ind w:left="2880" w:hanging="360"/>
      </w:pPr>
      <w:rPr>
        <w:rFonts w:hint="default"/>
      </w:rPr>
    </w:lvl>
    <w:lvl w:ilvl="8" w:tplc="0AF82944">
      <w:start w:val="1"/>
      <w:numFmt w:val="lowerRoman"/>
      <w:lvlText w:val="%9."/>
      <w:lvlJc w:val="left"/>
      <w:pPr>
        <w:ind w:left="3240" w:hanging="360"/>
      </w:pPr>
      <w:rPr>
        <w:rFonts w:hint="default"/>
      </w:rPr>
    </w:lvl>
  </w:abstractNum>
  <w:abstractNum w:abstractNumId="51" w15:restartNumberingAfterBreak="0">
    <w:nsid w:val="718C5CAA"/>
    <w:multiLevelType w:val="hybridMultilevel"/>
    <w:tmpl w:val="FA30A62C"/>
    <w:lvl w:ilvl="0" w:tplc="66483BFA">
      <w:start w:val="1"/>
      <w:numFmt w:val="decimal"/>
      <w:lvlText w:val="%1"/>
      <w:lvlJc w:val="left"/>
      <w:pPr>
        <w:ind w:left="726" w:hanging="360"/>
      </w:pPr>
      <w:rPr>
        <w:rFonts w:hint="default"/>
        <w:b w:val="0"/>
        <w:color w:val="auto"/>
      </w:rPr>
    </w:lvl>
    <w:lvl w:ilvl="1" w:tplc="04130019" w:tentative="1">
      <w:start w:val="1"/>
      <w:numFmt w:val="lowerLetter"/>
      <w:lvlText w:val="%2."/>
      <w:lvlJc w:val="left"/>
      <w:pPr>
        <w:ind w:left="1446" w:hanging="360"/>
      </w:pPr>
    </w:lvl>
    <w:lvl w:ilvl="2" w:tplc="0413001B">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52" w15:restartNumberingAfterBreak="0">
    <w:nsid w:val="74164901"/>
    <w:multiLevelType w:val="hybridMultilevel"/>
    <w:tmpl w:val="0D18D008"/>
    <w:lvl w:ilvl="0" w:tplc="04130005">
      <w:start w:val="1"/>
      <w:numFmt w:val="bullet"/>
      <w:lvlText w:val=""/>
      <w:lvlJc w:val="left"/>
      <w:pPr>
        <w:tabs>
          <w:tab w:val="num" w:pos="720"/>
        </w:tabs>
        <w:ind w:left="720" w:hanging="360"/>
      </w:pPr>
      <w:rPr>
        <w:rFonts w:ascii="Wingdings" w:hAnsi="Wingdings" w:hint="default"/>
      </w:rPr>
    </w:lvl>
    <w:lvl w:ilvl="1" w:tplc="4C34E22E" w:tentative="1">
      <w:start w:val="1"/>
      <w:numFmt w:val="bullet"/>
      <w:lvlText w:val="o"/>
      <w:lvlJc w:val="left"/>
      <w:pPr>
        <w:tabs>
          <w:tab w:val="num" w:pos="1440"/>
        </w:tabs>
        <w:ind w:left="1440" w:hanging="360"/>
      </w:pPr>
      <w:rPr>
        <w:rFonts w:ascii="Courier New" w:hAnsi="Courier New" w:hint="default"/>
      </w:rPr>
    </w:lvl>
    <w:lvl w:ilvl="2" w:tplc="974CE676" w:tentative="1">
      <w:start w:val="1"/>
      <w:numFmt w:val="bullet"/>
      <w:lvlText w:val=""/>
      <w:lvlJc w:val="left"/>
      <w:pPr>
        <w:tabs>
          <w:tab w:val="num" w:pos="2160"/>
        </w:tabs>
        <w:ind w:left="2160" w:hanging="360"/>
      </w:pPr>
      <w:rPr>
        <w:rFonts w:ascii="Wingdings" w:hAnsi="Wingdings" w:hint="default"/>
      </w:rPr>
    </w:lvl>
    <w:lvl w:ilvl="3" w:tplc="D55CA626" w:tentative="1">
      <w:start w:val="1"/>
      <w:numFmt w:val="bullet"/>
      <w:lvlText w:val=""/>
      <w:lvlJc w:val="left"/>
      <w:pPr>
        <w:tabs>
          <w:tab w:val="num" w:pos="2880"/>
        </w:tabs>
        <w:ind w:left="2880" w:hanging="360"/>
      </w:pPr>
      <w:rPr>
        <w:rFonts w:ascii="Symbol" w:hAnsi="Symbol" w:hint="default"/>
      </w:rPr>
    </w:lvl>
    <w:lvl w:ilvl="4" w:tplc="A7FC15E8" w:tentative="1">
      <w:start w:val="1"/>
      <w:numFmt w:val="bullet"/>
      <w:lvlText w:val="o"/>
      <w:lvlJc w:val="left"/>
      <w:pPr>
        <w:tabs>
          <w:tab w:val="num" w:pos="3600"/>
        </w:tabs>
        <w:ind w:left="3600" w:hanging="360"/>
      </w:pPr>
      <w:rPr>
        <w:rFonts w:ascii="Courier New" w:hAnsi="Courier New" w:hint="default"/>
      </w:rPr>
    </w:lvl>
    <w:lvl w:ilvl="5" w:tplc="AB38F32A" w:tentative="1">
      <w:start w:val="1"/>
      <w:numFmt w:val="bullet"/>
      <w:lvlText w:val=""/>
      <w:lvlJc w:val="left"/>
      <w:pPr>
        <w:tabs>
          <w:tab w:val="num" w:pos="4320"/>
        </w:tabs>
        <w:ind w:left="4320" w:hanging="360"/>
      </w:pPr>
      <w:rPr>
        <w:rFonts w:ascii="Wingdings" w:hAnsi="Wingdings" w:hint="default"/>
      </w:rPr>
    </w:lvl>
    <w:lvl w:ilvl="6" w:tplc="42DC845E" w:tentative="1">
      <w:start w:val="1"/>
      <w:numFmt w:val="bullet"/>
      <w:lvlText w:val=""/>
      <w:lvlJc w:val="left"/>
      <w:pPr>
        <w:tabs>
          <w:tab w:val="num" w:pos="5040"/>
        </w:tabs>
        <w:ind w:left="5040" w:hanging="360"/>
      </w:pPr>
      <w:rPr>
        <w:rFonts w:ascii="Symbol" w:hAnsi="Symbol" w:hint="default"/>
      </w:rPr>
    </w:lvl>
    <w:lvl w:ilvl="7" w:tplc="6ACA41DA" w:tentative="1">
      <w:start w:val="1"/>
      <w:numFmt w:val="bullet"/>
      <w:lvlText w:val="o"/>
      <w:lvlJc w:val="left"/>
      <w:pPr>
        <w:tabs>
          <w:tab w:val="num" w:pos="5760"/>
        </w:tabs>
        <w:ind w:left="5760" w:hanging="360"/>
      </w:pPr>
      <w:rPr>
        <w:rFonts w:ascii="Courier New" w:hAnsi="Courier New" w:hint="default"/>
      </w:rPr>
    </w:lvl>
    <w:lvl w:ilvl="8" w:tplc="D6ECD30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59F3230"/>
    <w:multiLevelType w:val="hybridMultilevel"/>
    <w:tmpl w:val="EF2A9CE2"/>
    <w:lvl w:ilvl="0" w:tplc="F9B4F68C">
      <w:start w:val="1"/>
      <w:numFmt w:val="decimal"/>
      <w:lvlText w:val="Juridische eis %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4" w15:restartNumberingAfterBreak="0">
    <w:nsid w:val="7A6F5909"/>
    <w:multiLevelType w:val="hybridMultilevel"/>
    <w:tmpl w:val="123E2D82"/>
    <w:lvl w:ilvl="0" w:tplc="FFFFFFFF">
      <w:start w:val="1"/>
      <w:numFmt w:val="bullet"/>
      <w:lvlText w:val=""/>
      <w:lvlJc w:val="left"/>
      <w:pPr>
        <w:tabs>
          <w:tab w:val="num" w:pos="397"/>
        </w:tabs>
        <w:ind w:left="397" w:hanging="397"/>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E461481"/>
    <w:multiLevelType w:val="multilevel"/>
    <w:tmpl w:val="1C5AFB3E"/>
    <w:lvl w:ilvl="0">
      <w:start w:val="6"/>
      <w:numFmt w:val="upperRoman"/>
      <w:lvlText w:val="Annex %1"/>
      <w:lvlJc w:val="left"/>
      <w:pPr>
        <w:tabs>
          <w:tab w:val="num" w:pos="3282"/>
        </w:tabs>
        <w:ind w:left="2274" w:hanging="432"/>
      </w:pPr>
      <w:rPr>
        <w:rFonts w:hint="default"/>
        <w:color w:val="auto"/>
      </w:rPr>
    </w:lvl>
    <w:lvl w:ilvl="1">
      <w:start w:val="1"/>
      <w:numFmt w:val="decimal"/>
      <w:lvlText w:val="%1.%2"/>
      <w:lvlJc w:val="left"/>
      <w:pPr>
        <w:tabs>
          <w:tab w:val="num" w:pos="396"/>
        </w:tabs>
        <w:ind w:left="396" w:hanging="576"/>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684"/>
        </w:tabs>
        <w:ind w:left="684" w:hanging="864"/>
      </w:pPr>
      <w:rPr>
        <w:rFonts w:hint="default"/>
      </w:rPr>
    </w:lvl>
    <w:lvl w:ilvl="4">
      <w:start w:val="1"/>
      <w:numFmt w:val="decimal"/>
      <w:lvlText w:val="%1.%2.%3.%4.%5"/>
      <w:lvlJc w:val="left"/>
      <w:pPr>
        <w:tabs>
          <w:tab w:val="num" w:pos="828"/>
        </w:tabs>
        <w:ind w:left="828" w:hanging="1008"/>
      </w:pPr>
      <w:rPr>
        <w:rFonts w:hint="default"/>
      </w:rPr>
    </w:lvl>
    <w:lvl w:ilvl="5">
      <w:start w:val="1"/>
      <w:numFmt w:val="decimal"/>
      <w:lvlText w:val="%1.%2.%3.%4.%5.%6"/>
      <w:lvlJc w:val="left"/>
      <w:pPr>
        <w:tabs>
          <w:tab w:val="num" w:pos="972"/>
        </w:tabs>
        <w:ind w:left="972" w:hanging="1152"/>
      </w:pPr>
      <w:rPr>
        <w:rFonts w:hint="default"/>
      </w:rPr>
    </w:lvl>
    <w:lvl w:ilvl="6">
      <w:start w:val="1"/>
      <w:numFmt w:val="decimal"/>
      <w:lvlText w:val="%1.%2.%3.%4.%5.%6.%7"/>
      <w:lvlJc w:val="left"/>
      <w:pPr>
        <w:tabs>
          <w:tab w:val="num" w:pos="1116"/>
        </w:tabs>
        <w:ind w:left="1116" w:hanging="1296"/>
      </w:pPr>
      <w:rPr>
        <w:rFonts w:hint="default"/>
      </w:rPr>
    </w:lvl>
    <w:lvl w:ilvl="7">
      <w:start w:val="1"/>
      <w:numFmt w:val="decimal"/>
      <w:lvlText w:val="%1.%2.%3.%4.%5.%6.%7.%8"/>
      <w:lvlJc w:val="left"/>
      <w:pPr>
        <w:tabs>
          <w:tab w:val="num" w:pos="1260"/>
        </w:tabs>
        <w:ind w:left="1260" w:hanging="1440"/>
      </w:pPr>
      <w:rPr>
        <w:rFonts w:hint="default"/>
      </w:rPr>
    </w:lvl>
    <w:lvl w:ilvl="8">
      <w:start w:val="1"/>
      <w:numFmt w:val="decimal"/>
      <w:lvlText w:val="%1.%2.%3.%4.%5.%6.%7.%8.%9"/>
      <w:lvlJc w:val="left"/>
      <w:pPr>
        <w:tabs>
          <w:tab w:val="num" w:pos="1404"/>
        </w:tabs>
        <w:ind w:left="1404" w:hanging="1584"/>
      </w:pPr>
      <w:rPr>
        <w:rFonts w:hint="default"/>
      </w:rPr>
    </w:lvl>
  </w:abstractNum>
  <w:num w:numId="1">
    <w:abstractNumId w:val="3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9"/>
  </w:num>
  <w:num w:numId="12">
    <w:abstractNumId w:val="52"/>
  </w:num>
  <w:num w:numId="13">
    <w:abstractNumId w:val="32"/>
  </w:num>
  <w:num w:numId="14">
    <w:abstractNumId w:val="37"/>
  </w:num>
  <w:num w:numId="15">
    <w:abstractNumId w:val="31"/>
  </w:num>
  <w:num w:numId="16">
    <w:abstractNumId w:val="53"/>
  </w:num>
  <w:num w:numId="17">
    <w:abstractNumId w:val="10"/>
  </w:num>
  <w:num w:numId="18">
    <w:abstractNumId w:val="19"/>
  </w:num>
  <w:num w:numId="19">
    <w:abstractNumId w:val="18"/>
  </w:num>
  <w:num w:numId="20">
    <w:abstractNumId w:val="44"/>
  </w:num>
  <w:num w:numId="21">
    <w:abstractNumId w:val="26"/>
  </w:num>
  <w:num w:numId="22">
    <w:abstractNumId w:val="48"/>
  </w:num>
  <w:num w:numId="23">
    <w:abstractNumId w:val="47"/>
  </w:num>
  <w:num w:numId="2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4"/>
  </w:num>
  <w:num w:numId="27">
    <w:abstractNumId w:val="33"/>
  </w:num>
  <w:num w:numId="28">
    <w:abstractNumId w:val="50"/>
  </w:num>
  <w:num w:numId="29">
    <w:abstractNumId w:val="39"/>
  </w:num>
  <w:num w:numId="30">
    <w:abstractNumId w:val="25"/>
  </w:num>
  <w:num w:numId="31">
    <w:abstractNumId w:val="34"/>
  </w:num>
  <w:num w:numId="32">
    <w:abstractNumId w:val="42"/>
  </w:num>
  <w:num w:numId="33">
    <w:abstractNumId w:val="24"/>
  </w:num>
  <w:num w:numId="34">
    <w:abstractNumId w:val="54"/>
  </w:num>
  <w:num w:numId="35">
    <w:abstractNumId w:val="13"/>
  </w:num>
  <w:num w:numId="36">
    <w:abstractNumId w:val="38"/>
  </w:num>
  <w:num w:numId="37">
    <w:abstractNumId w:val="11"/>
  </w:num>
  <w:num w:numId="38">
    <w:abstractNumId w:val="11"/>
    <w:lvlOverride w:ilvl="0">
      <w:startOverride w:val="1"/>
    </w:lvlOverride>
  </w:num>
  <w:num w:numId="39">
    <w:abstractNumId w:val="45"/>
  </w:num>
  <w:num w:numId="40">
    <w:abstractNumId w:val="27"/>
  </w:num>
  <w:num w:numId="41">
    <w:abstractNumId w:val="36"/>
  </w:num>
  <w:num w:numId="42">
    <w:abstractNumId w:val="30"/>
  </w:num>
  <w:num w:numId="43">
    <w:abstractNumId w:val="28"/>
  </w:num>
  <w:num w:numId="44">
    <w:abstractNumId w:val="43"/>
  </w:num>
  <w:num w:numId="45">
    <w:abstractNumId w:val="51"/>
  </w:num>
  <w:num w:numId="46">
    <w:abstractNumId w:val="9"/>
  </w:num>
  <w:num w:numId="47">
    <w:abstractNumId w:val="20"/>
  </w:num>
  <w:num w:numId="48">
    <w:abstractNumId w:val="12"/>
  </w:num>
  <w:num w:numId="49">
    <w:abstractNumId w:val="29"/>
  </w:num>
  <w:num w:numId="50">
    <w:abstractNumId w:val="21"/>
  </w:num>
  <w:num w:numId="51">
    <w:abstractNumId w:val="40"/>
  </w:num>
  <w:num w:numId="52">
    <w:abstractNumId w:val="46"/>
  </w:num>
  <w:num w:numId="53">
    <w:abstractNumId w:val="15"/>
  </w:num>
  <w:num w:numId="54">
    <w:abstractNumId w:val="16"/>
  </w:num>
  <w:num w:numId="55">
    <w:abstractNumId w:val="17"/>
  </w:num>
  <w:num w:numId="56">
    <w:abstractNumId w:val="22"/>
  </w:num>
  <w:num w:numId="57">
    <w:abstractNumId w:val="41"/>
  </w:num>
  <w:num w:numId="58">
    <w:abstractNumId w:val="5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activeWritingStyle w:appName="MSWord" w:lang="nl" w:vendorID="1" w:dllVersion="512" w:checkStyle="1"/>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D52"/>
    <w:rsid w:val="000002AC"/>
    <w:rsid w:val="00001469"/>
    <w:rsid w:val="00001573"/>
    <w:rsid w:val="00001C4D"/>
    <w:rsid w:val="00002046"/>
    <w:rsid w:val="000029DB"/>
    <w:rsid w:val="00005397"/>
    <w:rsid w:val="00006F73"/>
    <w:rsid w:val="000077C7"/>
    <w:rsid w:val="00007B1A"/>
    <w:rsid w:val="00010503"/>
    <w:rsid w:val="00010751"/>
    <w:rsid w:val="00010B70"/>
    <w:rsid w:val="00010D22"/>
    <w:rsid w:val="00011889"/>
    <w:rsid w:val="000123DC"/>
    <w:rsid w:val="0001376E"/>
    <w:rsid w:val="00015259"/>
    <w:rsid w:val="0001570F"/>
    <w:rsid w:val="000162A9"/>
    <w:rsid w:val="0001657A"/>
    <w:rsid w:val="00016918"/>
    <w:rsid w:val="00017D85"/>
    <w:rsid w:val="00017F71"/>
    <w:rsid w:val="00017F7E"/>
    <w:rsid w:val="00020203"/>
    <w:rsid w:val="00020C36"/>
    <w:rsid w:val="000212A7"/>
    <w:rsid w:val="000213A6"/>
    <w:rsid w:val="0002179D"/>
    <w:rsid w:val="000221EA"/>
    <w:rsid w:val="00022D0D"/>
    <w:rsid w:val="000234E8"/>
    <w:rsid w:val="0002414F"/>
    <w:rsid w:val="00024F1A"/>
    <w:rsid w:val="00025B98"/>
    <w:rsid w:val="0002696B"/>
    <w:rsid w:val="00027E6D"/>
    <w:rsid w:val="00030152"/>
    <w:rsid w:val="000318FD"/>
    <w:rsid w:val="00032DC5"/>
    <w:rsid w:val="00032DDA"/>
    <w:rsid w:val="0003462D"/>
    <w:rsid w:val="00035B18"/>
    <w:rsid w:val="0003685B"/>
    <w:rsid w:val="00036BC3"/>
    <w:rsid w:val="000370C8"/>
    <w:rsid w:val="0003716E"/>
    <w:rsid w:val="000373C8"/>
    <w:rsid w:val="000374E2"/>
    <w:rsid w:val="000407CE"/>
    <w:rsid w:val="0004106B"/>
    <w:rsid w:val="000411DF"/>
    <w:rsid w:val="00043290"/>
    <w:rsid w:val="0004376D"/>
    <w:rsid w:val="00043860"/>
    <w:rsid w:val="0004474D"/>
    <w:rsid w:val="00045721"/>
    <w:rsid w:val="00045AE0"/>
    <w:rsid w:val="000479EC"/>
    <w:rsid w:val="0005037E"/>
    <w:rsid w:val="00050B40"/>
    <w:rsid w:val="00050E33"/>
    <w:rsid w:val="00051BF8"/>
    <w:rsid w:val="0005237D"/>
    <w:rsid w:val="00054140"/>
    <w:rsid w:val="00054328"/>
    <w:rsid w:val="00054C89"/>
    <w:rsid w:val="00054DD2"/>
    <w:rsid w:val="000556C1"/>
    <w:rsid w:val="00055753"/>
    <w:rsid w:val="00057177"/>
    <w:rsid w:val="0005737A"/>
    <w:rsid w:val="000604C6"/>
    <w:rsid w:val="00060665"/>
    <w:rsid w:val="00060703"/>
    <w:rsid w:val="00061004"/>
    <w:rsid w:val="00061732"/>
    <w:rsid w:val="000630B9"/>
    <w:rsid w:val="0006602A"/>
    <w:rsid w:val="000662E4"/>
    <w:rsid w:val="00071364"/>
    <w:rsid w:val="0007266C"/>
    <w:rsid w:val="000731C7"/>
    <w:rsid w:val="000741CA"/>
    <w:rsid w:val="00075382"/>
    <w:rsid w:val="000759C6"/>
    <w:rsid w:val="00076971"/>
    <w:rsid w:val="0007767D"/>
    <w:rsid w:val="00080239"/>
    <w:rsid w:val="00080F12"/>
    <w:rsid w:val="00080F42"/>
    <w:rsid w:val="0008138B"/>
    <w:rsid w:val="00083701"/>
    <w:rsid w:val="0008427B"/>
    <w:rsid w:val="000850E1"/>
    <w:rsid w:val="000852D8"/>
    <w:rsid w:val="00085319"/>
    <w:rsid w:val="000856C4"/>
    <w:rsid w:val="00085F91"/>
    <w:rsid w:val="0008629A"/>
    <w:rsid w:val="00086329"/>
    <w:rsid w:val="0008659B"/>
    <w:rsid w:val="000869A4"/>
    <w:rsid w:val="00086BB2"/>
    <w:rsid w:val="00086EAC"/>
    <w:rsid w:val="0009003A"/>
    <w:rsid w:val="00090B12"/>
    <w:rsid w:val="000910F2"/>
    <w:rsid w:val="00096195"/>
    <w:rsid w:val="0009719C"/>
    <w:rsid w:val="000A0F52"/>
    <w:rsid w:val="000A1B56"/>
    <w:rsid w:val="000A2939"/>
    <w:rsid w:val="000A4A2C"/>
    <w:rsid w:val="000A4D87"/>
    <w:rsid w:val="000A572B"/>
    <w:rsid w:val="000A744A"/>
    <w:rsid w:val="000B0545"/>
    <w:rsid w:val="000B0716"/>
    <w:rsid w:val="000B1B54"/>
    <w:rsid w:val="000B25E2"/>
    <w:rsid w:val="000B2ECB"/>
    <w:rsid w:val="000B387C"/>
    <w:rsid w:val="000B4B15"/>
    <w:rsid w:val="000B5EE8"/>
    <w:rsid w:val="000B6F12"/>
    <w:rsid w:val="000B714F"/>
    <w:rsid w:val="000C0FC8"/>
    <w:rsid w:val="000C1287"/>
    <w:rsid w:val="000C1D46"/>
    <w:rsid w:val="000C2042"/>
    <w:rsid w:val="000C2D45"/>
    <w:rsid w:val="000C2F10"/>
    <w:rsid w:val="000C380B"/>
    <w:rsid w:val="000C3A0B"/>
    <w:rsid w:val="000C4007"/>
    <w:rsid w:val="000C4421"/>
    <w:rsid w:val="000C4717"/>
    <w:rsid w:val="000C521D"/>
    <w:rsid w:val="000C5336"/>
    <w:rsid w:val="000C60C4"/>
    <w:rsid w:val="000C64B7"/>
    <w:rsid w:val="000C73FA"/>
    <w:rsid w:val="000D19BD"/>
    <w:rsid w:val="000D2503"/>
    <w:rsid w:val="000D291D"/>
    <w:rsid w:val="000D2EAD"/>
    <w:rsid w:val="000D3012"/>
    <w:rsid w:val="000D4370"/>
    <w:rsid w:val="000D4C59"/>
    <w:rsid w:val="000D5C45"/>
    <w:rsid w:val="000D67AA"/>
    <w:rsid w:val="000D7067"/>
    <w:rsid w:val="000E0B03"/>
    <w:rsid w:val="000E100B"/>
    <w:rsid w:val="000E1A27"/>
    <w:rsid w:val="000E29C2"/>
    <w:rsid w:val="000E3271"/>
    <w:rsid w:val="000E3B11"/>
    <w:rsid w:val="000E3D5A"/>
    <w:rsid w:val="000E4614"/>
    <w:rsid w:val="000E4DF3"/>
    <w:rsid w:val="000E4FBC"/>
    <w:rsid w:val="000E5F53"/>
    <w:rsid w:val="000E6719"/>
    <w:rsid w:val="000E6D69"/>
    <w:rsid w:val="000E7F68"/>
    <w:rsid w:val="000F118F"/>
    <w:rsid w:val="000F13E9"/>
    <w:rsid w:val="000F2168"/>
    <w:rsid w:val="000F250C"/>
    <w:rsid w:val="000F3798"/>
    <w:rsid w:val="000F454F"/>
    <w:rsid w:val="000F5D57"/>
    <w:rsid w:val="000F5D8A"/>
    <w:rsid w:val="000F6B69"/>
    <w:rsid w:val="000F7D38"/>
    <w:rsid w:val="00100654"/>
    <w:rsid w:val="0010082E"/>
    <w:rsid w:val="001008CB"/>
    <w:rsid w:val="00100987"/>
    <w:rsid w:val="00100C71"/>
    <w:rsid w:val="00100FE1"/>
    <w:rsid w:val="00101A7B"/>
    <w:rsid w:val="00101BF9"/>
    <w:rsid w:val="00102194"/>
    <w:rsid w:val="0010289C"/>
    <w:rsid w:val="00102921"/>
    <w:rsid w:val="00102BDA"/>
    <w:rsid w:val="001038D0"/>
    <w:rsid w:val="001040F2"/>
    <w:rsid w:val="00104BBF"/>
    <w:rsid w:val="00105604"/>
    <w:rsid w:val="00106110"/>
    <w:rsid w:val="001063F8"/>
    <w:rsid w:val="0011094E"/>
    <w:rsid w:val="00110C6D"/>
    <w:rsid w:val="00111141"/>
    <w:rsid w:val="00111297"/>
    <w:rsid w:val="00112D6F"/>
    <w:rsid w:val="00112EB2"/>
    <w:rsid w:val="00114181"/>
    <w:rsid w:val="0011441D"/>
    <w:rsid w:val="0011444A"/>
    <w:rsid w:val="0011539F"/>
    <w:rsid w:val="0011630E"/>
    <w:rsid w:val="00116916"/>
    <w:rsid w:val="00117523"/>
    <w:rsid w:val="00117B1D"/>
    <w:rsid w:val="00120AA3"/>
    <w:rsid w:val="00120ADC"/>
    <w:rsid w:val="00120B62"/>
    <w:rsid w:val="00120BDB"/>
    <w:rsid w:val="00120F12"/>
    <w:rsid w:val="00120FED"/>
    <w:rsid w:val="001213BD"/>
    <w:rsid w:val="00121991"/>
    <w:rsid w:val="00122445"/>
    <w:rsid w:val="00123F4B"/>
    <w:rsid w:val="00124044"/>
    <w:rsid w:val="001255BE"/>
    <w:rsid w:val="00125751"/>
    <w:rsid w:val="00125996"/>
    <w:rsid w:val="00125A3C"/>
    <w:rsid w:val="00125D97"/>
    <w:rsid w:val="00125F3E"/>
    <w:rsid w:val="0012689E"/>
    <w:rsid w:val="00127957"/>
    <w:rsid w:val="00127A7A"/>
    <w:rsid w:val="001305AD"/>
    <w:rsid w:val="00132D2A"/>
    <w:rsid w:val="00133B69"/>
    <w:rsid w:val="00133DF6"/>
    <w:rsid w:val="00134D51"/>
    <w:rsid w:val="00134EEF"/>
    <w:rsid w:val="00134EF1"/>
    <w:rsid w:val="00135766"/>
    <w:rsid w:val="001357C8"/>
    <w:rsid w:val="00136121"/>
    <w:rsid w:val="00136316"/>
    <w:rsid w:val="0013653A"/>
    <w:rsid w:val="00137067"/>
    <w:rsid w:val="001376C8"/>
    <w:rsid w:val="00137D0F"/>
    <w:rsid w:val="0013DF6C"/>
    <w:rsid w:val="00140046"/>
    <w:rsid w:val="00140F6E"/>
    <w:rsid w:val="001414AD"/>
    <w:rsid w:val="0014158C"/>
    <w:rsid w:val="00142021"/>
    <w:rsid w:val="00142B6F"/>
    <w:rsid w:val="00143639"/>
    <w:rsid w:val="0014483E"/>
    <w:rsid w:val="00145B0A"/>
    <w:rsid w:val="00145B94"/>
    <w:rsid w:val="00146C1D"/>
    <w:rsid w:val="00146DA7"/>
    <w:rsid w:val="001501C7"/>
    <w:rsid w:val="00150B66"/>
    <w:rsid w:val="00150DB7"/>
    <w:rsid w:val="001512AF"/>
    <w:rsid w:val="00151870"/>
    <w:rsid w:val="00151B10"/>
    <w:rsid w:val="00151FFC"/>
    <w:rsid w:val="00153223"/>
    <w:rsid w:val="00153420"/>
    <w:rsid w:val="00154B6C"/>
    <w:rsid w:val="001559CB"/>
    <w:rsid w:val="00156200"/>
    <w:rsid w:val="001562C6"/>
    <w:rsid w:val="00156D57"/>
    <w:rsid w:val="001570F4"/>
    <w:rsid w:val="00160A4D"/>
    <w:rsid w:val="00161611"/>
    <w:rsid w:val="00163AC7"/>
    <w:rsid w:val="00163CD7"/>
    <w:rsid w:val="0016422D"/>
    <w:rsid w:val="00164660"/>
    <w:rsid w:val="001650C5"/>
    <w:rsid w:val="0016576C"/>
    <w:rsid w:val="001661B2"/>
    <w:rsid w:val="00166628"/>
    <w:rsid w:val="00166997"/>
    <w:rsid w:val="00166E3A"/>
    <w:rsid w:val="001705CA"/>
    <w:rsid w:val="0017071C"/>
    <w:rsid w:val="00170D53"/>
    <w:rsid w:val="001711AB"/>
    <w:rsid w:val="00171DC7"/>
    <w:rsid w:val="00171EEF"/>
    <w:rsid w:val="001722CA"/>
    <w:rsid w:val="00172C72"/>
    <w:rsid w:val="001730AE"/>
    <w:rsid w:val="00173157"/>
    <w:rsid w:val="00173D92"/>
    <w:rsid w:val="00173E82"/>
    <w:rsid w:val="00174B8E"/>
    <w:rsid w:val="0017757D"/>
    <w:rsid w:val="00177961"/>
    <w:rsid w:val="00177C38"/>
    <w:rsid w:val="00177FD7"/>
    <w:rsid w:val="00180BE9"/>
    <w:rsid w:val="001815EC"/>
    <w:rsid w:val="00184BEC"/>
    <w:rsid w:val="00184CC1"/>
    <w:rsid w:val="001851CB"/>
    <w:rsid w:val="0019012D"/>
    <w:rsid w:val="00190131"/>
    <w:rsid w:val="0019040B"/>
    <w:rsid w:val="00190B5B"/>
    <w:rsid w:val="00190D52"/>
    <w:rsid w:val="00190E91"/>
    <w:rsid w:val="00191EF1"/>
    <w:rsid w:val="001921F6"/>
    <w:rsid w:val="00192ABE"/>
    <w:rsid w:val="00192FA7"/>
    <w:rsid w:val="001933EA"/>
    <w:rsid w:val="00194693"/>
    <w:rsid w:val="00195E88"/>
    <w:rsid w:val="001963FE"/>
    <w:rsid w:val="001971B9"/>
    <w:rsid w:val="001A0014"/>
    <w:rsid w:val="001A00E6"/>
    <w:rsid w:val="001A063C"/>
    <w:rsid w:val="001A1E33"/>
    <w:rsid w:val="001A2565"/>
    <w:rsid w:val="001A33BF"/>
    <w:rsid w:val="001A3604"/>
    <w:rsid w:val="001A3B27"/>
    <w:rsid w:val="001A4825"/>
    <w:rsid w:val="001A4A00"/>
    <w:rsid w:val="001A4E7F"/>
    <w:rsid w:val="001A68C4"/>
    <w:rsid w:val="001A68CC"/>
    <w:rsid w:val="001B1C6A"/>
    <w:rsid w:val="001B1C73"/>
    <w:rsid w:val="001B3F04"/>
    <w:rsid w:val="001B47FE"/>
    <w:rsid w:val="001B49F5"/>
    <w:rsid w:val="001B4C1C"/>
    <w:rsid w:val="001B559F"/>
    <w:rsid w:val="001B6711"/>
    <w:rsid w:val="001B71EC"/>
    <w:rsid w:val="001B77B9"/>
    <w:rsid w:val="001C0938"/>
    <w:rsid w:val="001C2649"/>
    <w:rsid w:val="001C32BD"/>
    <w:rsid w:val="001C6FF8"/>
    <w:rsid w:val="001C742C"/>
    <w:rsid w:val="001C7EFB"/>
    <w:rsid w:val="001D0DB8"/>
    <w:rsid w:val="001D129A"/>
    <w:rsid w:val="001D18D7"/>
    <w:rsid w:val="001D3E13"/>
    <w:rsid w:val="001D5139"/>
    <w:rsid w:val="001D5674"/>
    <w:rsid w:val="001D5D2A"/>
    <w:rsid w:val="001D64C4"/>
    <w:rsid w:val="001D7360"/>
    <w:rsid w:val="001E03DD"/>
    <w:rsid w:val="001E0F04"/>
    <w:rsid w:val="001E1A07"/>
    <w:rsid w:val="001E4537"/>
    <w:rsid w:val="001E4DC1"/>
    <w:rsid w:val="001E52A2"/>
    <w:rsid w:val="001E5729"/>
    <w:rsid w:val="001E5A43"/>
    <w:rsid w:val="001E5E7D"/>
    <w:rsid w:val="001E7BA7"/>
    <w:rsid w:val="001F0142"/>
    <w:rsid w:val="001F4497"/>
    <w:rsid w:val="001F4E54"/>
    <w:rsid w:val="001F5328"/>
    <w:rsid w:val="001F6813"/>
    <w:rsid w:val="001F76DA"/>
    <w:rsid w:val="002015CB"/>
    <w:rsid w:val="0020215A"/>
    <w:rsid w:val="002021AD"/>
    <w:rsid w:val="002029F5"/>
    <w:rsid w:val="00202B3B"/>
    <w:rsid w:val="00202DF6"/>
    <w:rsid w:val="00202FA2"/>
    <w:rsid w:val="002031F7"/>
    <w:rsid w:val="00203F8F"/>
    <w:rsid w:val="002045C3"/>
    <w:rsid w:val="002050B2"/>
    <w:rsid w:val="00205490"/>
    <w:rsid w:val="00205F84"/>
    <w:rsid w:val="00206A88"/>
    <w:rsid w:val="0020739D"/>
    <w:rsid w:val="0020781A"/>
    <w:rsid w:val="0021024B"/>
    <w:rsid w:val="00210E33"/>
    <w:rsid w:val="00212FD9"/>
    <w:rsid w:val="00214B5F"/>
    <w:rsid w:val="00214B8B"/>
    <w:rsid w:val="00216194"/>
    <w:rsid w:val="00216EB9"/>
    <w:rsid w:val="00220026"/>
    <w:rsid w:val="00220182"/>
    <w:rsid w:val="0022153A"/>
    <w:rsid w:val="00223C9F"/>
    <w:rsid w:val="00223DC7"/>
    <w:rsid w:val="00223F26"/>
    <w:rsid w:val="002254D3"/>
    <w:rsid w:val="002256B6"/>
    <w:rsid w:val="00226EE4"/>
    <w:rsid w:val="0022725B"/>
    <w:rsid w:val="00227DB4"/>
    <w:rsid w:val="002303DA"/>
    <w:rsid w:val="00232F8B"/>
    <w:rsid w:val="00234478"/>
    <w:rsid w:val="00234E76"/>
    <w:rsid w:val="002351EC"/>
    <w:rsid w:val="00235FBA"/>
    <w:rsid w:val="002365E5"/>
    <w:rsid w:val="00240722"/>
    <w:rsid w:val="00240F4D"/>
    <w:rsid w:val="00242233"/>
    <w:rsid w:val="002429F8"/>
    <w:rsid w:val="00245B83"/>
    <w:rsid w:val="0024602B"/>
    <w:rsid w:val="0024625D"/>
    <w:rsid w:val="00246E32"/>
    <w:rsid w:val="00246F03"/>
    <w:rsid w:val="0024731E"/>
    <w:rsid w:val="0024784A"/>
    <w:rsid w:val="00252A4C"/>
    <w:rsid w:val="00252FF4"/>
    <w:rsid w:val="0025311D"/>
    <w:rsid w:val="0025330A"/>
    <w:rsid w:val="002536AB"/>
    <w:rsid w:val="002537E2"/>
    <w:rsid w:val="002538CB"/>
    <w:rsid w:val="002540A6"/>
    <w:rsid w:val="002540CC"/>
    <w:rsid w:val="00256581"/>
    <w:rsid w:val="00260DD3"/>
    <w:rsid w:val="00262317"/>
    <w:rsid w:val="002649A5"/>
    <w:rsid w:val="00264E1E"/>
    <w:rsid w:val="00265143"/>
    <w:rsid w:val="002656B3"/>
    <w:rsid w:val="00265909"/>
    <w:rsid w:val="002662B1"/>
    <w:rsid w:val="0026678B"/>
    <w:rsid w:val="002671D1"/>
    <w:rsid w:val="002706C7"/>
    <w:rsid w:val="0027078E"/>
    <w:rsid w:val="00272E32"/>
    <w:rsid w:val="00273D08"/>
    <w:rsid w:val="00273E52"/>
    <w:rsid w:val="00274978"/>
    <w:rsid w:val="00274A6D"/>
    <w:rsid w:val="00274F7F"/>
    <w:rsid w:val="00275623"/>
    <w:rsid w:val="002759FD"/>
    <w:rsid w:val="00277278"/>
    <w:rsid w:val="00277B78"/>
    <w:rsid w:val="00280BC3"/>
    <w:rsid w:val="00281104"/>
    <w:rsid w:val="00281A5F"/>
    <w:rsid w:val="00282A95"/>
    <w:rsid w:val="0028522A"/>
    <w:rsid w:val="00285842"/>
    <w:rsid w:val="00285CC4"/>
    <w:rsid w:val="00285F1D"/>
    <w:rsid w:val="002863E3"/>
    <w:rsid w:val="00286C41"/>
    <w:rsid w:val="00287C77"/>
    <w:rsid w:val="00291357"/>
    <w:rsid w:val="00292690"/>
    <w:rsid w:val="00293380"/>
    <w:rsid w:val="00294BFB"/>
    <w:rsid w:val="00294DD3"/>
    <w:rsid w:val="002974F7"/>
    <w:rsid w:val="002A1206"/>
    <w:rsid w:val="002A2491"/>
    <w:rsid w:val="002A3894"/>
    <w:rsid w:val="002A4FEB"/>
    <w:rsid w:val="002A5A85"/>
    <w:rsid w:val="002A5E6F"/>
    <w:rsid w:val="002A67D4"/>
    <w:rsid w:val="002A6932"/>
    <w:rsid w:val="002A6AEA"/>
    <w:rsid w:val="002A7576"/>
    <w:rsid w:val="002A7618"/>
    <w:rsid w:val="002A7AC3"/>
    <w:rsid w:val="002B06EA"/>
    <w:rsid w:val="002B08BC"/>
    <w:rsid w:val="002B08F7"/>
    <w:rsid w:val="002B0F08"/>
    <w:rsid w:val="002B0F1F"/>
    <w:rsid w:val="002B1105"/>
    <w:rsid w:val="002B3299"/>
    <w:rsid w:val="002B3699"/>
    <w:rsid w:val="002B4893"/>
    <w:rsid w:val="002B6F88"/>
    <w:rsid w:val="002B7267"/>
    <w:rsid w:val="002C00E2"/>
    <w:rsid w:val="002C1351"/>
    <w:rsid w:val="002C20EA"/>
    <w:rsid w:val="002C2C67"/>
    <w:rsid w:val="002C3181"/>
    <w:rsid w:val="002C3264"/>
    <w:rsid w:val="002C3542"/>
    <w:rsid w:val="002C3935"/>
    <w:rsid w:val="002C3E2B"/>
    <w:rsid w:val="002C40E3"/>
    <w:rsid w:val="002C562E"/>
    <w:rsid w:val="002C5C33"/>
    <w:rsid w:val="002C5DFF"/>
    <w:rsid w:val="002C6352"/>
    <w:rsid w:val="002C63E6"/>
    <w:rsid w:val="002C6435"/>
    <w:rsid w:val="002C742F"/>
    <w:rsid w:val="002C7443"/>
    <w:rsid w:val="002D103E"/>
    <w:rsid w:val="002D1887"/>
    <w:rsid w:val="002D1AB4"/>
    <w:rsid w:val="002D2535"/>
    <w:rsid w:val="002D3126"/>
    <w:rsid w:val="002D3351"/>
    <w:rsid w:val="002D3B70"/>
    <w:rsid w:val="002D3D20"/>
    <w:rsid w:val="002D5105"/>
    <w:rsid w:val="002D5177"/>
    <w:rsid w:val="002D64BE"/>
    <w:rsid w:val="002D6C4E"/>
    <w:rsid w:val="002E01C0"/>
    <w:rsid w:val="002E04DB"/>
    <w:rsid w:val="002E122A"/>
    <w:rsid w:val="002E15E0"/>
    <w:rsid w:val="002E1FB7"/>
    <w:rsid w:val="002E23ED"/>
    <w:rsid w:val="002E36C2"/>
    <w:rsid w:val="002E3907"/>
    <w:rsid w:val="002E3C87"/>
    <w:rsid w:val="002E503D"/>
    <w:rsid w:val="002E6B21"/>
    <w:rsid w:val="002E7B04"/>
    <w:rsid w:val="002F0C64"/>
    <w:rsid w:val="002F1B54"/>
    <w:rsid w:val="002F1F88"/>
    <w:rsid w:val="002F2882"/>
    <w:rsid w:val="002F2D93"/>
    <w:rsid w:val="002F3080"/>
    <w:rsid w:val="002F354B"/>
    <w:rsid w:val="002F39C6"/>
    <w:rsid w:val="002F3F58"/>
    <w:rsid w:val="002F416C"/>
    <w:rsid w:val="002F4A76"/>
    <w:rsid w:val="002F5706"/>
    <w:rsid w:val="002F623B"/>
    <w:rsid w:val="002F684C"/>
    <w:rsid w:val="002F6C0C"/>
    <w:rsid w:val="002F6EA9"/>
    <w:rsid w:val="002F77EE"/>
    <w:rsid w:val="002F7AF9"/>
    <w:rsid w:val="003001B1"/>
    <w:rsid w:val="003024BF"/>
    <w:rsid w:val="00302C17"/>
    <w:rsid w:val="00302D68"/>
    <w:rsid w:val="00303600"/>
    <w:rsid w:val="00304153"/>
    <w:rsid w:val="003045FB"/>
    <w:rsid w:val="00304717"/>
    <w:rsid w:val="00305408"/>
    <w:rsid w:val="00305C47"/>
    <w:rsid w:val="003068C5"/>
    <w:rsid w:val="00306A6B"/>
    <w:rsid w:val="003103F2"/>
    <w:rsid w:val="00310B61"/>
    <w:rsid w:val="00312D9C"/>
    <w:rsid w:val="003136B5"/>
    <w:rsid w:val="00314318"/>
    <w:rsid w:val="00314C1B"/>
    <w:rsid w:val="00314DCC"/>
    <w:rsid w:val="00315251"/>
    <w:rsid w:val="003154E2"/>
    <w:rsid w:val="003156C7"/>
    <w:rsid w:val="00317986"/>
    <w:rsid w:val="00317D34"/>
    <w:rsid w:val="003202D6"/>
    <w:rsid w:val="003206D7"/>
    <w:rsid w:val="003218AF"/>
    <w:rsid w:val="003222AD"/>
    <w:rsid w:val="00323045"/>
    <w:rsid w:val="003237E7"/>
    <w:rsid w:val="00324241"/>
    <w:rsid w:val="00324DA0"/>
    <w:rsid w:val="00325995"/>
    <w:rsid w:val="00326266"/>
    <w:rsid w:val="00326365"/>
    <w:rsid w:val="00326DE2"/>
    <w:rsid w:val="003277AA"/>
    <w:rsid w:val="00327857"/>
    <w:rsid w:val="00327CD7"/>
    <w:rsid w:val="00330864"/>
    <w:rsid w:val="003311E2"/>
    <w:rsid w:val="00331279"/>
    <w:rsid w:val="0033345A"/>
    <w:rsid w:val="00333AE3"/>
    <w:rsid w:val="0033428B"/>
    <w:rsid w:val="00334559"/>
    <w:rsid w:val="003378EC"/>
    <w:rsid w:val="00340C84"/>
    <w:rsid w:val="0034198E"/>
    <w:rsid w:val="00342047"/>
    <w:rsid w:val="00342209"/>
    <w:rsid w:val="00342ED6"/>
    <w:rsid w:val="00344268"/>
    <w:rsid w:val="00344508"/>
    <w:rsid w:val="003446D9"/>
    <w:rsid w:val="00344B55"/>
    <w:rsid w:val="00345233"/>
    <w:rsid w:val="00345470"/>
    <w:rsid w:val="003454DF"/>
    <w:rsid w:val="00345C32"/>
    <w:rsid w:val="0034688A"/>
    <w:rsid w:val="00347270"/>
    <w:rsid w:val="0034752A"/>
    <w:rsid w:val="00351E48"/>
    <w:rsid w:val="00352CE6"/>
    <w:rsid w:val="00352E02"/>
    <w:rsid w:val="00353562"/>
    <w:rsid w:val="00353E27"/>
    <w:rsid w:val="00354917"/>
    <w:rsid w:val="00354974"/>
    <w:rsid w:val="003555AC"/>
    <w:rsid w:val="00357F0D"/>
    <w:rsid w:val="00360245"/>
    <w:rsid w:val="00361005"/>
    <w:rsid w:val="00361B0E"/>
    <w:rsid w:val="00361C1D"/>
    <w:rsid w:val="00362980"/>
    <w:rsid w:val="003631A8"/>
    <w:rsid w:val="00363745"/>
    <w:rsid w:val="00363D24"/>
    <w:rsid w:val="0036466D"/>
    <w:rsid w:val="0036523B"/>
    <w:rsid w:val="00366447"/>
    <w:rsid w:val="003670FE"/>
    <w:rsid w:val="003673E7"/>
    <w:rsid w:val="00367C7C"/>
    <w:rsid w:val="00370167"/>
    <w:rsid w:val="003705D1"/>
    <w:rsid w:val="00370BBC"/>
    <w:rsid w:val="00371634"/>
    <w:rsid w:val="00373C67"/>
    <w:rsid w:val="0037430E"/>
    <w:rsid w:val="003747F0"/>
    <w:rsid w:val="00375765"/>
    <w:rsid w:val="00375CE6"/>
    <w:rsid w:val="00375DFC"/>
    <w:rsid w:val="00377C98"/>
    <w:rsid w:val="003803A9"/>
    <w:rsid w:val="00381065"/>
    <w:rsid w:val="00381B2C"/>
    <w:rsid w:val="003822FD"/>
    <w:rsid w:val="0038471C"/>
    <w:rsid w:val="00385CBC"/>
    <w:rsid w:val="003861A0"/>
    <w:rsid w:val="00386458"/>
    <w:rsid w:val="003865BC"/>
    <w:rsid w:val="00386B03"/>
    <w:rsid w:val="003870EC"/>
    <w:rsid w:val="003872C1"/>
    <w:rsid w:val="00387588"/>
    <w:rsid w:val="00387778"/>
    <w:rsid w:val="0039154A"/>
    <w:rsid w:val="00391F78"/>
    <w:rsid w:val="0039382F"/>
    <w:rsid w:val="0039455C"/>
    <w:rsid w:val="003954B2"/>
    <w:rsid w:val="00396610"/>
    <w:rsid w:val="003A3D6F"/>
    <w:rsid w:val="003A3F03"/>
    <w:rsid w:val="003A4D92"/>
    <w:rsid w:val="003A557F"/>
    <w:rsid w:val="003A56FB"/>
    <w:rsid w:val="003A7C3E"/>
    <w:rsid w:val="003B09F2"/>
    <w:rsid w:val="003B0CFD"/>
    <w:rsid w:val="003B1A3D"/>
    <w:rsid w:val="003B24AF"/>
    <w:rsid w:val="003B3BCA"/>
    <w:rsid w:val="003B3DB9"/>
    <w:rsid w:val="003B4D7F"/>
    <w:rsid w:val="003B4EDD"/>
    <w:rsid w:val="003B5664"/>
    <w:rsid w:val="003B6455"/>
    <w:rsid w:val="003B7109"/>
    <w:rsid w:val="003C01EB"/>
    <w:rsid w:val="003C0614"/>
    <w:rsid w:val="003C06A9"/>
    <w:rsid w:val="003C1BDE"/>
    <w:rsid w:val="003C27FE"/>
    <w:rsid w:val="003C281C"/>
    <w:rsid w:val="003C2D7C"/>
    <w:rsid w:val="003C3451"/>
    <w:rsid w:val="003C35F0"/>
    <w:rsid w:val="003C5230"/>
    <w:rsid w:val="003C5F33"/>
    <w:rsid w:val="003C762D"/>
    <w:rsid w:val="003D01DF"/>
    <w:rsid w:val="003D06CB"/>
    <w:rsid w:val="003D0F2F"/>
    <w:rsid w:val="003D23C9"/>
    <w:rsid w:val="003D26EC"/>
    <w:rsid w:val="003D279A"/>
    <w:rsid w:val="003D3097"/>
    <w:rsid w:val="003D3574"/>
    <w:rsid w:val="003D35A0"/>
    <w:rsid w:val="003D3604"/>
    <w:rsid w:val="003D3A96"/>
    <w:rsid w:val="003D3BB4"/>
    <w:rsid w:val="003D59FC"/>
    <w:rsid w:val="003D5E5F"/>
    <w:rsid w:val="003D634E"/>
    <w:rsid w:val="003D6F78"/>
    <w:rsid w:val="003E04A3"/>
    <w:rsid w:val="003E2397"/>
    <w:rsid w:val="003E3726"/>
    <w:rsid w:val="003E3991"/>
    <w:rsid w:val="003E3E07"/>
    <w:rsid w:val="003E3F33"/>
    <w:rsid w:val="003E45D5"/>
    <w:rsid w:val="003E575F"/>
    <w:rsid w:val="003E5A00"/>
    <w:rsid w:val="003E5D07"/>
    <w:rsid w:val="003F0F0A"/>
    <w:rsid w:val="003F15AC"/>
    <w:rsid w:val="003F180B"/>
    <w:rsid w:val="003F2193"/>
    <w:rsid w:val="003F2465"/>
    <w:rsid w:val="003F283B"/>
    <w:rsid w:val="003F2D79"/>
    <w:rsid w:val="003F3CFC"/>
    <w:rsid w:val="003F4871"/>
    <w:rsid w:val="003F4A4F"/>
    <w:rsid w:val="003F4C97"/>
    <w:rsid w:val="003F4D9A"/>
    <w:rsid w:val="003F5382"/>
    <w:rsid w:val="003F5F27"/>
    <w:rsid w:val="003F6528"/>
    <w:rsid w:val="003F6A16"/>
    <w:rsid w:val="004007AA"/>
    <w:rsid w:val="00401074"/>
    <w:rsid w:val="004010F6"/>
    <w:rsid w:val="00401B89"/>
    <w:rsid w:val="00402B05"/>
    <w:rsid w:val="004031CE"/>
    <w:rsid w:val="00403201"/>
    <w:rsid w:val="004033AD"/>
    <w:rsid w:val="00403D69"/>
    <w:rsid w:val="0040624D"/>
    <w:rsid w:val="004066EF"/>
    <w:rsid w:val="00406960"/>
    <w:rsid w:val="00407330"/>
    <w:rsid w:val="00407C6F"/>
    <w:rsid w:val="00410E35"/>
    <w:rsid w:val="0041111B"/>
    <w:rsid w:val="004114B5"/>
    <w:rsid w:val="004136E2"/>
    <w:rsid w:val="0041379D"/>
    <w:rsid w:val="00413D2D"/>
    <w:rsid w:val="00414255"/>
    <w:rsid w:val="004146F3"/>
    <w:rsid w:val="00415F5C"/>
    <w:rsid w:val="00417FEE"/>
    <w:rsid w:val="004217C8"/>
    <w:rsid w:val="0042181D"/>
    <w:rsid w:val="0042286E"/>
    <w:rsid w:val="00422B8D"/>
    <w:rsid w:val="00423C24"/>
    <w:rsid w:val="00423F6F"/>
    <w:rsid w:val="00424170"/>
    <w:rsid w:val="004261F8"/>
    <w:rsid w:val="00426411"/>
    <w:rsid w:val="00427AA0"/>
    <w:rsid w:val="00431F10"/>
    <w:rsid w:val="00433E92"/>
    <w:rsid w:val="00435135"/>
    <w:rsid w:val="004353CF"/>
    <w:rsid w:val="00435542"/>
    <w:rsid w:val="0043579C"/>
    <w:rsid w:val="004367FC"/>
    <w:rsid w:val="00436EFF"/>
    <w:rsid w:val="00440133"/>
    <w:rsid w:val="00440845"/>
    <w:rsid w:val="00440EDB"/>
    <w:rsid w:val="00441210"/>
    <w:rsid w:val="004414AE"/>
    <w:rsid w:val="00441F7F"/>
    <w:rsid w:val="0044232A"/>
    <w:rsid w:val="00442D02"/>
    <w:rsid w:val="00444C87"/>
    <w:rsid w:val="004451FE"/>
    <w:rsid w:val="004454B8"/>
    <w:rsid w:val="00446009"/>
    <w:rsid w:val="00446A09"/>
    <w:rsid w:val="004476DF"/>
    <w:rsid w:val="00447E5B"/>
    <w:rsid w:val="00451F4C"/>
    <w:rsid w:val="00452A2A"/>
    <w:rsid w:val="004531F5"/>
    <w:rsid w:val="00453A3D"/>
    <w:rsid w:val="00453D86"/>
    <w:rsid w:val="004541D9"/>
    <w:rsid w:val="00455DA6"/>
    <w:rsid w:val="00456001"/>
    <w:rsid w:val="004560CC"/>
    <w:rsid w:val="004572EF"/>
    <w:rsid w:val="0045740D"/>
    <w:rsid w:val="0045797E"/>
    <w:rsid w:val="004630C6"/>
    <w:rsid w:val="004638BD"/>
    <w:rsid w:val="00464015"/>
    <w:rsid w:val="00464548"/>
    <w:rsid w:val="00465166"/>
    <w:rsid w:val="0046732E"/>
    <w:rsid w:val="00470126"/>
    <w:rsid w:val="004704CC"/>
    <w:rsid w:val="004706BF"/>
    <w:rsid w:val="00471831"/>
    <w:rsid w:val="00475E0D"/>
    <w:rsid w:val="00475F0E"/>
    <w:rsid w:val="0047681F"/>
    <w:rsid w:val="00476B48"/>
    <w:rsid w:val="00477323"/>
    <w:rsid w:val="0047756F"/>
    <w:rsid w:val="00477943"/>
    <w:rsid w:val="00480367"/>
    <w:rsid w:val="00480CB4"/>
    <w:rsid w:val="00481DCA"/>
    <w:rsid w:val="00481E08"/>
    <w:rsid w:val="00482469"/>
    <w:rsid w:val="004827D3"/>
    <w:rsid w:val="00482A6B"/>
    <w:rsid w:val="00483754"/>
    <w:rsid w:val="00483870"/>
    <w:rsid w:val="004850A6"/>
    <w:rsid w:val="0048590F"/>
    <w:rsid w:val="00485976"/>
    <w:rsid w:val="004860B1"/>
    <w:rsid w:val="004879FB"/>
    <w:rsid w:val="00487A92"/>
    <w:rsid w:val="00487CA5"/>
    <w:rsid w:val="004904D3"/>
    <w:rsid w:val="004919D5"/>
    <w:rsid w:val="00492E0D"/>
    <w:rsid w:val="004931B7"/>
    <w:rsid w:val="00496C29"/>
    <w:rsid w:val="00497372"/>
    <w:rsid w:val="004A025A"/>
    <w:rsid w:val="004A05DE"/>
    <w:rsid w:val="004A0E68"/>
    <w:rsid w:val="004A122E"/>
    <w:rsid w:val="004A1F9F"/>
    <w:rsid w:val="004A2611"/>
    <w:rsid w:val="004A28BC"/>
    <w:rsid w:val="004A2ACD"/>
    <w:rsid w:val="004A350A"/>
    <w:rsid w:val="004A392A"/>
    <w:rsid w:val="004A48CE"/>
    <w:rsid w:val="004A4A81"/>
    <w:rsid w:val="004A5BB5"/>
    <w:rsid w:val="004A7B4C"/>
    <w:rsid w:val="004A7F63"/>
    <w:rsid w:val="004B0F40"/>
    <w:rsid w:val="004B246A"/>
    <w:rsid w:val="004B25B8"/>
    <w:rsid w:val="004B5E90"/>
    <w:rsid w:val="004B67A8"/>
    <w:rsid w:val="004B74D1"/>
    <w:rsid w:val="004B79D6"/>
    <w:rsid w:val="004B7B91"/>
    <w:rsid w:val="004C0360"/>
    <w:rsid w:val="004C09CB"/>
    <w:rsid w:val="004C0AB9"/>
    <w:rsid w:val="004C0F8A"/>
    <w:rsid w:val="004C17B7"/>
    <w:rsid w:val="004C3835"/>
    <w:rsid w:val="004C4B97"/>
    <w:rsid w:val="004C6C4F"/>
    <w:rsid w:val="004D18C0"/>
    <w:rsid w:val="004D190B"/>
    <w:rsid w:val="004D1AD9"/>
    <w:rsid w:val="004D3650"/>
    <w:rsid w:val="004D3AE0"/>
    <w:rsid w:val="004D48A8"/>
    <w:rsid w:val="004D5031"/>
    <w:rsid w:val="004D6D65"/>
    <w:rsid w:val="004D6DC8"/>
    <w:rsid w:val="004D7DAC"/>
    <w:rsid w:val="004E071B"/>
    <w:rsid w:val="004E0CAA"/>
    <w:rsid w:val="004E175F"/>
    <w:rsid w:val="004E273C"/>
    <w:rsid w:val="004E29FC"/>
    <w:rsid w:val="004E46DB"/>
    <w:rsid w:val="004E4E26"/>
    <w:rsid w:val="004E5FA7"/>
    <w:rsid w:val="004E63E2"/>
    <w:rsid w:val="004E71B0"/>
    <w:rsid w:val="004E73CA"/>
    <w:rsid w:val="004F15B5"/>
    <w:rsid w:val="004F253F"/>
    <w:rsid w:val="004F2D04"/>
    <w:rsid w:val="004F42B6"/>
    <w:rsid w:val="004F4CC6"/>
    <w:rsid w:val="004F4CE2"/>
    <w:rsid w:val="004F528F"/>
    <w:rsid w:val="004F6FF2"/>
    <w:rsid w:val="004F70C7"/>
    <w:rsid w:val="005000A4"/>
    <w:rsid w:val="00500D31"/>
    <w:rsid w:val="00500E89"/>
    <w:rsid w:val="005010C2"/>
    <w:rsid w:val="005012CA"/>
    <w:rsid w:val="005019E8"/>
    <w:rsid w:val="00502404"/>
    <w:rsid w:val="00502538"/>
    <w:rsid w:val="00503CA9"/>
    <w:rsid w:val="00504460"/>
    <w:rsid w:val="00504667"/>
    <w:rsid w:val="005062C8"/>
    <w:rsid w:val="00506A06"/>
    <w:rsid w:val="00506E42"/>
    <w:rsid w:val="00507612"/>
    <w:rsid w:val="005105D5"/>
    <w:rsid w:val="00511018"/>
    <w:rsid w:val="005118F4"/>
    <w:rsid w:val="00513836"/>
    <w:rsid w:val="00514D23"/>
    <w:rsid w:val="005154A1"/>
    <w:rsid w:val="00515C70"/>
    <w:rsid w:val="00515ED7"/>
    <w:rsid w:val="005177EB"/>
    <w:rsid w:val="00517A6E"/>
    <w:rsid w:val="00517DB4"/>
    <w:rsid w:val="00521332"/>
    <w:rsid w:val="005216B4"/>
    <w:rsid w:val="0052228F"/>
    <w:rsid w:val="005227E4"/>
    <w:rsid w:val="00523B12"/>
    <w:rsid w:val="00523C93"/>
    <w:rsid w:val="00526A90"/>
    <w:rsid w:val="00526C55"/>
    <w:rsid w:val="0052766F"/>
    <w:rsid w:val="00530C96"/>
    <w:rsid w:val="005348D1"/>
    <w:rsid w:val="00535CC6"/>
    <w:rsid w:val="00536801"/>
    <w:rsid w:val="005370F3"/>
    <w:rsid w:val="00537BBC"/>
    <w:rsid w:val="00537D61"/>
    <w:rsid w:val="00542754"/>
    <w:rsid w:val="005431F1"/>
    <w:rsid w:val="00543303"/>
    <w:rsid w:val="005434EA"/>
    <w:rsid w:val="00543702"/>
    <w:rsid w:val="0054408C"/>
    <w:rsid w:val="00545F27"/>
    <w:rsid w:val="00546721"/>
    <w:rsid w:val="005467D3"/>
    <w:rsid w:val="00547265"/>
    <w:rsid w:val="00547662"/>
    <w:rsid w:val="00547C24"/>
    <w:rsid w:val="005501A1"/>
    <w:rsid w:val="005514FB"/>
    <w:rsid w:val="00551C91"/>
    <w:rsid w:val="00553D31"/>
    <w:rsid w:val="00553FB3"/>
    <w:rsid w:val="00554846"/>
    <w:rsid w:val="00555662"/>
    <w:rsid w:val="00555E16"/>
    <w:rsid w:val="005564B7"/>
    <w:rsid w:val="00556707"/>
    <w:rsid w:val="00556837"/>
    <w:rsid w:val="00556E15"/>
    <w:rsid w:val="005575A7"/>
    <w:rsid w:val="00557F19"/>
    <w:rsid w:val="00560F62"/>
    <w:rsid w:val="005613E7"/>
    <w:rsid w:val="00561A23"/>
    <w:rsid w:val="005620A4"/>
    <w:rsid w:val="00562263"/>
    <w:rsid w:val="00562267"/>
    <w:rsid w:val="0056379E"/>
    <w:rsid w:val="0056417A"/>
    <w:rsid w:val="00564C6A"/>
    <w:rsid w:val="00564F1E"/>
    <w:rsid w:val="005661D4"/>
    <w:rsid w:val="005667F0"/>
    <w:rsid w:val="0057070D"/>
    <w:rsid w:val="00572468"/>
    <w:rsid w:val="005730B5"/>
    <w:rsid w:val="005735D3"/>
    <w:rsid w:val="0057370C"/>
    <w:rsid w:val="00573958"/>
    <w:rsid w:val="005740C3"/>
    <w:rsid w:val="005752C0"/>
    <w:rsid w:val="00575FBC"/>
    <w:rsid w:val="00576822"/>
    <w:rsid w:val="0057725D"/>
    <w:rsid w:val="0057798E"/>
    <w:rsid w:val="005808B5"/>
    <w:rsid w:val="00581400"/>
    <w:rsid w:val="00582135"/>
    <w:rsid w:val="005828C4"/>
    <w:rsid w:val="0058489E"/>
    <w:rsid w:val="0058524B"/>
    <w:rsid w:val="0058576D"/>
    <w:rsid w:val="00585E58"/>
    <w:rsid w:val="00586082"/>
    <w:rsid w:val="00586509"/>
    <w:rsid w:val="00586B04"/>
    <w:rsid w:val="005870A0"/>
    <w:rsid w:val="00587201"/>
    <w:rsid w:val="00587394"/>
    <w:rsid w:val="00587A35"/>
    <w:rsid w:val="00587BEB"/>
    <w:rsid w:val="005907EB"/>
    <w:rsid w:val="00591D98"/>
    <w:rsid w:val="00592227"/>
    <w:rsid w:val="0059306B"/>
    <w:rsid w:val="005931A0"/>
    <w:rsid w:val="0059353C"/>
    <w:rsid w:val="00593E4F"/>
    <w:rsid w:val="005943D3"/>
    <w:rsid w:val="00596FA5"/>
    <w:rsid w:val="0059734F"/>
    <w:rsid w:val="005A0ACD"/>
    <w:rsid w:val="005A1B83"/>
    <w:rsid w:val="005A246A"/>
    <w:rsid w:val="005A37E1"/>
    <w:rsid w:val="005A4A98"/>
    <w:rsid w:val="005A548C"/>
    <w:rsid w:val="005B15C1"/>
    <w:rsid w:val="005B2152"/>
    <w:rsid w:val="005B382F"/>
    <w:rsid w:val="005B3F74"/>
    <w:rsid w:val="005B4EF4"/>
    <w:rsid w:val="005B6B4A"/>
    <w:rsid w:val="005B76E6"/>
    <w:rsid w:val="005B7EA8"/>
    <w:rsid w:val="005C2186"/>
    <w:rsid w:val="005C3842"/>
    <w:rsid w:val="005C4BDA"/>
    <w:rsid w:val="005C524B"/>
    <w:rsid w:val="005C570C"/>
    <w:rsid w:val="005C5CA8"/>
    <w:rsid w:val="005C6E01"/>
    <w:rsid w:val="005C6FDE"/>
    <w:rsid w:val="005C7EC4"/>
    <w:rsid w:val="005D0D52"/>
    <w:rsid w:val="005D29D4"/>
    <w:rsid w:val="005D30DC"/>
    <w:rsid w:val="005D3D82"/>
    <w:rsid w:val="005D4113"/>
    <w:rsid w:val="005D463E"/>
    <w:rsid w:val="005D4961"/>
    <w:rsid w:val="005D5003"/>
    <w:rsid w:val="005D5472"/>
    <w:rsid w:val="005D63E6"/>
    <w:rsid w:val="005D69E0"/>
    <w:rsid w:val="005D6B0D"/>
    <w:rsid w:val="005D73F2"/>
    <w:rsid w:val="005D787A"/>
    <w:rsid w:val="005E19EB"/>
    <w:rsid w:val="005E1DF8"/>
    <w:rsid w:val="005E4014"/>
    <w:rsid w:val="005E4E29"/>
    <w:rsid w:val="005E50FE"/>
    <w:rsid w:val="005E54D7"/>
    <w:rsid w:val="005E5DD9"/>
    <w:rsid w:val="005E61E8"/>
    <w:rsid w:val="005E649A"/>
    <w:rsid w:val="005E70AC"/>
    <w:rsid w:val="005F27DD"/>
    <w:rsid w:val="005F2EA6"/>
    <w:rsid w:val="005F331E"/>
    <w:rsid w:val="005F36E8"/>
    <w:rsid w:val="005F3B34"/>
    <w:rsid w:val="005F592F"/>
    <w:rsid w:val="005F5B7D"/>
    <w:rsid w:val="005F60BD"/>
    <w:rsid w:val="005F713A"/>
    <w:rsid w:val="005F731D"/>
    <w:rsid w:val="006025F0"/>
    <w:rsid w:val="0060359F"/>
    <w:rsid w:val="006040D2"/>
    <w:rsid w:val="006043C2"/>
    <w:rsid w:val="006055AB"/>
    <w:rsid w:val="006058D2"/>
    <w:rsid w:val="00607AC3"/>
    <w:rsid w:val="00607D55"/>
    <w:rsid w:val="006115AF"/>
    <w:rsid w:val="00612104"/>
    <w:rsid w:val="00612A82"/>
    <w:rsid w:val="00614A78"/>
    <w:rsid w:val="00615628"/>
    <w:rsid w:val="00616129"/>
    <w:rsid w:val="0061630E"/>
    <w:rsid w:val="00617109"/>
    <w:rsid w:val="006177A2"/>
    <w:rsid w:val="006200EF"/>
    <w:rsid w:val="00620585"/>
    <w:rsid w:val="006223E7"/>
    <w:rsid w:val="006235CA"/>
    <w:rsid w:val="00623623"/>
    <w:rsid w:val="006241F3"/>
    <w:rsid w:val="00624D67"/>
    <w:rsid w:val="0062503E"/>
    <w:rsid w:val="00626517"/>
    <w:rsid w:val="0062680F"/>
    <w:rsid w:val="006308B9"/>
    <w:rsid w:val="006310FE"/>
    <w:rsid w:val="00631309"/>
    <w:rsid w:val="00631B5D"/>
    <w:rsid w:val="00631D05"/>
    <w:rsid w:val="00631FC0"/>
    <w:rsid w:val="006323E6"/>
    <w:rsid w:val="00632CD7"/>
    <w:rsid w:val="0063331D"/>
    <w:rsid w:val="00633EEA"/>
    <w:rsid w:val="00635971"/>
    <w:rsid w:val="006402C4"/>
    <w:rsid w:val="00640EAB"/>
    <w:rsid w:val="00641B78"/>
    <w:rsid w:val="00641C20"/>
    <w:rsid w:val="006429BD"/>
    <w:rsid w:val="00643B8E"/>
    <w:rsid w:val="00644643"/>
    <w:rsid w:val="00644758"/>
    <w:rsid w:val="006449AF"/>
    <w:rsid w:val="006449F4"/>
    <w:rsid w:val="00644AC4"/>
    <w:rsid w:val="00644ADE"/>
    <w:rsid w:val="00647652"/>
    <w:rsid w:val="00647816"/>
    <w:rsid w:val="00650052"/>
    <w:rsid w:val="006501D0"/>
    <w:rsid w:val="00650A28"/>
    <w:rsid w:val="00650FFD"/>
    <w:rsid w:val="00651FE6"/>
    <w:rsid w:val="0065222D"/>
    <w:rsid w:val="006522EA"/>
    <w:rsid w:val="00653C2B"/>
    <w:rsid w:val="006540A3"/>
    <w:rsid w:val="006548D3"/>
    <w:rsid w:val="00654DC7"/>
    <w:rsid w:val="00654F52"/>
    <w:rsid w:val="006563DF"/>
    <w:rsid w:val="00656DA0"/>
    <w:rsid w:val="00656E60"/>
    <w:rsid w:val="006579E1"/>
    <w:rsid w:val="00657AB0"/>
    <w:rsid w:val="00657D0B"/>
    <w:rsid w:val="00660411"/>
    <w:rsid w:val="00660658"/>
    <w:rsid w:val="0066073C"/>
    <w:rsid w:val="00661602"/>
    <w:rsid w:val="00661DEA"/>
    <w:rsid w:val="0066290A"/>
    <w:rsid w:val="0066339C"/>
    <w:rsid w:val="006635D5"/>
    <w:rsid w:val="0066366E"/>
    <w:rsid w:val="006640BB"/>
    <w:rsid w:val="00664104"/>
    <w:rsid w:val="00664681"/>
    <w:rsid w:val="00664DC2"/>
    <w:rsid w:val="00665043"/>
    <w:rsid w:val="00665BB9"/>
    <w:rsid w:val="006676A4"/>
    <w:rsid w:val="00667975"/>
    <w:rsid w:val="0067009B"/>
    <w:rsid w:val="00670139"/>
    <w:rsid w:val="006707F5"/>
    <w:rsid w:val="00670ACB"/>
    <w:rsid w:val="006719F5"/>
    <w:rsid w:val="00671A78"/>
    <w:rsid w:val="00671BA2"/>
    <w:rsid w:val="00672251"/>
    <w:rsid w:val="00672261"/>
    <w:rsid w:val="006723BF"/>
    <w:rsid w:val="006723E2"/>
    <w:rsid w:val="006727C5"/>
    <w:rsid w:val="00672A00"/>
    <w:rsid w:val="00673347"/>
    <w:rsid w:val="0067392A"/>
    <w:rsid w:val="00675E3A"/>
    <w:rsid w:val="00676653"/>
    <w:rsid w:val="00676A96"/>
    <w:rsid w:val="00677DF4"/>
    <w:rsid w:val="00680C75"/>
    <w:rsid w:val="00681010"/>
    <w:rsid w:val="006813AD"/>
    <w:rsid w:val="00682FF0"/>
    <w:rsid w:val="00683AB5"/>
    <w:rsid w:val="00684456"/>
    <w:rsid w:val="006851C3"/>
    <w:rsid w:val="0068558D"/>
    <w:rsid w:val="00685E02"/>
    <w:rsid w:val="00686458"/>
    <w:rsid w:val="006909EC"/>
    <w:rsid w:val="00690BED"/>
    <w:rsid w:val="00690E57"/>
    <w:rsid w:val="00690FFF"/>
    <w:rsid w:val="00691BDA"/>
    <w:rsid w:val="0069297D"/>
    <w:rsid w:val="00693030"/>
    <w:rsid w:val="006937EE"/>
    <w:rsid w:val="0069610D"/>
    <w:rsid w:val="00696375"/>
    <w:rsid w:val="006963B5"/>
    <w:rsid w:val="006969A9"/>
    <w:rsid w:val="00696BF0"/>
    <w:rsid w:val="0069724A"/>
    <w:rsid w:val="00697B3B"/>
    <w:rsid w:val="006A0440"/>
    <w:rsid w:val="006A094D"/>
    <w:rsid w:val="006A0B75"/>
    <w:rsid w:val="006A15E7"/>
    <w:rsid w:val="006A170D"/>
    <w:rsid w:val="006A20A8"/>
    <w:rsid w:val="006A2323"/>
    <w:rsid w:val="006A2739"/>
    <w:rsid w:val="006A3F74"/>
    <w:rsid w:val="006A43EC"/>
    <w:rsid w:val="006A4C46"/>
    <w:rsid w:val="006A4CCC"/>
    <w:rsid w:val="006A4FC2"/>
    <w:rsid w:val="006A5037"/>
    <w:rsid w:val="006A5903"/>
    <w:rsid w:val="006A600E"/>
    <w:rsid w:val="006A61C7"/>
    <w:rsid w:val="006A6F3D"/>
    <w:rsid w:val="006A731F"/>
    <w:rsid w:val="006B031F"/>
    <w:rsid w:val="006B1041"/>
    <w:rsid w:val="006B14AD"/>
    <w:rsid w:val="006B2687"/>
    <w:rsid w:val="006B2DFF"/>
    <w:rsid w:val="006B3073"/>
    <w:rsid w:val="006B505C"/>
    <w:rsid w:val="006B5E19"/>
    <w:rsid w:val="006B64E1"/>
    <w:rsid w:val="006B6FCE"/>
    <w:rsid w:val="006B768C"/>
    <w:rsid w:val="006C1209"/>
    <w:rsid w:val="006C129A"/>
    <w:rsid w:val="006C13C8"/>
    <w:rsid w:val="006C15B6"/>
    <w:rsid w:val="006C1CE8"/>
    <w:rsid w:val="006C2227"/>
    <w:rsid w:val="006C2A09"/>
    <w:rsid w:val="006C402B"/>
    <w:rsid w:val="006C5D37"/>
    <w:rsid w:val="006C72F4"/>
    <w:rsid w:val="006C75DC"/>
    <w:rsid w:val="006D011A"/>
    <w:rsid w:val="006D0CFE"/>
    <w:rsid w:val="006D1319"/>
    <w:rsid w:val="006D1F2F"/>
    <w:rsid w:val="006D239A"/>
    <w:rsid w:val="006D4DB1"/>
    <w:rsid w:val="006D4F18"/>
    <w:rsid w:val="006D4F90"/>
    <w:rsid w:val="006E0086"/>
    <w:rsid w:val="006E1AA0"/>
    <w:rsid w:val="006E1E1E"/>
    <w:rsid w:val="006E1E8A"/>
    <w:rsid w:val="006E3362"/>
    <w:rsid w:val="006E3FCD"/>
    <w:rsid w:val="006E4AD7"/>
    <w:rsid w:val="006E584C"/>
    <w:rsid w:val="006E69DE"/>
    <w:rsid w:val="006E7100"/>
    <w:rsid w:val="006E7120"/>
    <w:rsid w:val="006E74D3"/>
    <w:rsid w:val="006E7E38"/>
    <w:rsid w:val="006F00C3"/>
    <w:rsid w:val="006F2140"/>
    <w:rsid w:val="006F2B5B"/>
    <w:rsid w:val="006F4629"/>
    <w:rsid w:val="006F52B7"/>
    <w:rsid w:val="006F549F"/>
    <w:rsid w:val="006F5D18"/>
    <w:rsid w:val="006F66C2"/>
    <w:rsid w:val="006F6884"/>
    <w:rsid w:val="006F6BA6"/>
    <w:rsid w:val="006F6D15"/>
    <w:rsid w:val="006F751C"/>
    <w:rsid w:val="00702379"/>
    <w:rsid w:val="00703187"/>
    <w:rsid w:val="00703717"/>
    <w:rsid w:val="007038E6"/>
    <w:rsid w:val="0070408B"/>
    <w:rsid w:val="007045ED"/>
    <w:rsid w:val="00705095"/>
    <w:rsid w:val="00705AC5"/>
    <w:rsid w:val="0070620C"/>
    <w:rsid w:val="007064BA"/>
    <w:rsid w:val="007067C5"/>
    <w:rsid w:val="00706A49"/>
    <w:rsid w:val="00710241"/>
    <w:rsid w:val="00711430"/>
    <w:rsid w:val="0071188D"/>
    <w:rsid w:val="00712385"/>
    <w:rsid w:val="00713869"/>
    <w:rsid w:val="007146AC"/>
    <w:rsid w:val="007148BB"/>
    <w:rsid w:val="00714D04"/>
    <w:rsid w:val="007155E6"/>
    <w:rsid w:val="00715A2D"/>
    <w:rsid w:val="00715B04"/>
    <w:rsid w:val="00715E21"/>
    <w:rsid w:val="00716D36"/>
    <w:rsid w:val="00717ACD"/>
    <w:rsid w:val="00721210"/>
    <w:rsid w:val="00722453"/>
    <w:rsid w:val="00722551"/>
    <w:rsid w:val="00722E48"/>
    <w:rsid w:val="00723014"/>
    <w:rsid w:val="00723486"/>
    <w:rsid w:val="00723767"/>
    <w:rsid w:val="007249DE"/>
    <w:rsid w:val="00724FE8"/>
    <w:rsid w:val="00726018"/>
    <w:rsid w:val="007260D0"/>
    <w:rsid w:val="00726B1C"/>
    <w:rsid w:val="00730A29"/>
    <w:rsid w:val="00732B5F"/>
    <w:rsid w:val="00732D0A"/>
    <w:rsid w:val="00732D34"/>
    <w:rsid w:val="00732E01"/>
    <w:rsid w:val="00733BD0"/>
    <w:rsid w:val="007340B3"/>
    <w:rsid w:val="00734117"/>
    <w:rsid w:val="00734B3B"/>
    <w:rsid w:val="007364C9"/>
    <w:rsid w:val="00736723"/>
    <w:rsid w:val="00736DFA"/>
    <w:rsid w:val="00737BD2"/>
    <w:rsid w:val="00740B82"/>
    <w:rsid w:val="0074181D"/>
    <w:rsid w:val="007418E5"/>
    <w:rsid w:val="00741F22"/>
    <w:rsid w:val="00742A39"/>
    <w:rsid w:val="007433BD"/>
    <w:rsid w:val="00744BB1"/>
    <w:rsid w:val="0074571B"/>
    <w:rsid w:val="00745AE0"/>
    <w:rsid w:val="00745CFC"/>
    <w:rsid w:val="007461F8"/>
    <w:rsid w:val="00746E74"/>
    <w:rsid w:val="0075078C"/>
    <w:rsid w:val="007510D7"/>
    <w:rsid w:val="00751157"/>
    <w:rsid w:val="00753056"/>
    <w:rsid w:val="007530C7"/>
    <w:rsid w:val="0075317C"/>
    <w:rsid w:val="00756031"/>
    <w:rsid w:val="00756889"/>
    <w:rsid w:val="00756C32"/>
    <w:rsid w:val="0076140C"/>
    <w:rsid w:val="00762B49"/>
    <w:rsid w:val="00763160"/>
    <w:rsid w:val="0076390C"/>
    <w:rsid w:val="00766392"/>
    <w:rsid w:val="00766433"/>
    <w:rsid w:val="0076647F"/>
    <w:rsid w:val="007667F4"/>
    <w:rsid w:val="00767E7D"/>
    <w:rsid w:val="00770B92"/>
    <w:rsid w:val="00772B26"/>
    <w:rsid w:val="00772E0A"/>
    <w:rsid w:val="0077415A"/>
    <w:rsid w:val="007749F0"/>
    <w:rsid w:val="00775CEC"/>
    <w:rsid w:val="00780373"/>
    <w:rsid w:val="00780B15"/>
    <w:rsid w:val="00781089"/>
    <w:rsid w:val="007811BA"/>
    <w:rsid w:val="00781F4B"/>
    <w:rsid w:val="007830CD"/>
    <w:rsid w:val="0078548F"/>
    <w:rsid w:val="007858C9"/>
    <w:rsid w:val="00786683"/>
    <w:rsid w:val="007877F9"/>
    <w:rsid w:val="007900AC"/>
    <w:rsid w:val="00790872"/>
    <w:rsid w:val="007920C7"/>
    <w:rsid w:val="0079298D"/>
    <w:rsid w:val="007933CC"/>
    <w:rsid w:val="00793800"/>
    <w:rsid w:val="007938F2"/>
    <w:rsid w:val="007950BA"/>
    <w:rsid w:val="00795CDE"/>
    <w:rsid w:val="00796BC2"/>
    <w:rsid w:val="00797C1C"/>
    <w:rsid w:val="007A00F9"/>
    <w:rsid w:val="007A16F5"/>
    <w:rsid w:val="007A1937"/>
    <w:rsid w:val="007A1E6F"/>
    <w:rsid w:val="007A2084"/>
    <w:rsid w:val="007A25CD"/>
    <w:rsid w:val="007A640D"/>
    <w:rsid w:val="007A6BC2"/>
    <w:rsid w:val="007A6EA0"/>
    <w:rsid w:val="007A75A8"/>
    <w:rsid w:val="007B1188"/>
    <w:rsid w:val="007B1353"/>
    <w:rsid w:val="007B14B9"/>
    <w:rsid w:val="007B2C01"/>
    <w:rsid w:val="007B461E"/>
    <w:rsid w:val="007B48BD"/>
    <w:rsid w:val="007B4D7C"/>
    <w:rsid w:val="007B6A00"/>
    <w:rsid w:val="007C0BD1"/>
    <w:rsid w:val="007C0CD6"/>
    <w:rsid w:val="007C2287"/>
    <w:rsid w:val="007C2822"/>
    <w:rsid w:val="007C28F4"/>
    <w:rsid w:val="007C2F63"/>
    <w:rsid w:val="007C3E0E"/>
    <w:rsid w:val="007C4365"/>
    <w:rsid w:val="007C4FE1"/>
    <w:rsid w:val="007C5A9F"/>
    <w:rsid w:val="007C5EFB"/>
    <w:rsid w:val="007C6013"/>
    <w:rsid w:val="007C6584"/>
    <w:rsid w:val="007D056C"/>
    <w:rsid w:val="007D07E4"/>
    <w:rsid w:val="007D1A68"/>
    <w:rsid w:val="007D23E2"/>
    <w:rsid w:val="007D4A5F"/>
    <w:rsid w:val="007D4B25"/>
    <w:rsid w:val="007D4FA5"/>
    <w:rsid w:val="007D6007"/>
    <w:rsid w:val="007D6842"/>
    <w:rsid w:val="007D6CF0"/>
    <w:rsid w:val="007D7EF6"/>
    <w:rsid w:val="007E1919"/>
    <w:rsid w:val="007E245A"/>
    <w:rsid w:val="007E301A"/>
    <w:rsid w:val="007E741B"/>
    <w:rsid w:val="007F0119"/>
    <w:rsid w:val="007F1309"/>
    <w:rsid w:val="007F18F0"/>
    <w:rsid w:val="007F1B7E"/>
    <w:rsid w:val="007F1CAC"/>
    <w:rsid w:val="007F2406"/>
    <w:rsid w:val="007F27FB"/>
    <w:rsid w:val="007F3FA7"/>
    <w:rsid w:val="007F454A"/>
    <w:rsid w:val="007F584F"/>
    <w:rsid w:val="007F5EEB"/>
    <w:rsid w:val="007F5FFD"/>
    <w:rsid w:val="007F6668"/>
    <w:rsid w:val="007F6F15"/>
    <w:rsid w:val="007F6FD6"/>
    <w:rsid w:val="007F7267"/>
    <w:rsid w:val="007F7D36"/>
    <w:rsid w:val="008005BE"/>
    <w:rsid w:val="008009F0"/>
    <w:rsid w:val="008009F5"/>
    <w:rsid w:val="00800D7F"/>
    <w:rsid w:val="00800F9A"/>
    <w:rsid w:val="008011D4"/>
    <w:rsid w:val="00801E37"/>
    <w:rsid w:val="00802364"/>
    <w:rsid w:val="00802B91"/>
    <w:rsid w:val="00803648"/>
    <w:rsid w:val="008050C0"/>
    <w:rsid w:val="008052BB"/>
    <w:rsid w:val="00805D99"/>
    <w:rsid w:val="00806493"/>
    <w:rsid w:val="00806EFD"/>
    <w:rsid w:val="00810ABF"/>
    <w:rsid w:val="00810FD3"/>
    <w:rsid w:val="0081327D"/>
    <w:rsid w:val="00814E96"/>
    <w:rsid w:val="0081526F"/>
    <w:rsid w:val="00815523"/>
    <w:rsid w:val="00816882"/>
    <w:rsid w:val="00816A14"/>
    <w:rsid w:val="0081734F"/>
    <w:rsid w:val="0082014A"/>
    <w:rsid w:val="008202EC"/>
    <w:rsid w:val="0082088F"/>
    <w:rsid w:val="00821A3D"/>
    <w:rsid w:val="008223DE"/>
    <w:rsid w:val="008238CE"/>
    <w:rsid w:val="008240CF"/>
    <w:rsid w:val="00824A9B"/>
    <w:rsid w:val="00825764"/>
    <w:rsid w:val="00825B20"/>
    <w:rsid w:val="00825CA7"/>
    <w:rsid w:val="008267AF"/>
    <w:rsid w:val="00826B6D"/>
    <w:rsid w:val="00830054"/>
    <w:rsid w:val="00830259"/>
    <w:rsid w:val="0083097B"/>
    <w:rsid w:val="00830DFE"/>
    <w:rsid w:val="00831ABD"/>
    <w:rsid w:val="00831EA0"/>
    <w:rsid w:val="00832940"/>
    <w:rsid w:val="00832D81"/>
    <w:rsid w:val="00832FBD"/>
    <w:rsid w:val="00833561"/>
    <w:rsid w:val="00833DAB"/>
    <w:rsid w:val="00833F72"/>
    <w:rsid w:val="0083416D"/>
    <w:rsid w:val="00834B58"/>
    <w:rsid w:val="00835653"/>
    <w:rsid w:val="00835684"/>
    <w:rsid w:val="00835A5D"/>
    <w:rsid w:val="0083769A"/>
    <w:rsid w:val="008376D4"/>
    <w:rsid w:val="00837A16"/>
    <w:rsid w:val="00840723"/>
    <w:rsid w:val="008407F0"/>
    <w:rsid w:val="00840E90"/>
    <w:rsid w:val="0084219E"/>
    <w:rsid w:val="00842F61"/>
    <w:rsid w:val="008432A0"/>
    <w:rsid w:val="0084353C"/>
    <w:rsid w:val="00844387"/>
    <w:rsid w:val="00844770"/>
    <w:rsid w:val="008451BE"/>
    <w:rsid w:val="00845C83"/>
    <w:rsid w:val="00845D8A"/>
    <w:rsid w:val="00846A9C"/>
    <w:rsid w:val="00846BD1"/>
    <w:rsid w:val="00847164"/>
    <w:rsid w:val="008475BD"/>
    <w:rsid w:val="0084765A"/>
    <w:rsid w:val="008477F4"/>
    <w:rsid w:val="0084F7FE"/>
    <w:rsid w:val="0085063C"/>
    <w:rsid w:val="00851836"/>
    <w:rsid w:val="008526FB"/>
    <w:rsid w:val="00852703"/>
    <w:rsid w:val="008534FF"/>
    <w:rsid w:val="00853750"/>
    <w:rsid w:val="00853F8B"/>
    <w:rsid w:val="00854207"/>
    <w:rsid w:val="0085473D"/>
    <w:rsid w:val="008559A2"/>
    <w:rsid w:val="00857FCF"/>
    <w:rsid w:val="008604B3"/>
    <w:rsid w:val="00860984"/>
    <w:rsid w:val="00861DDE"/>
    <w:rsid w:val="00863933"/>
    <w:rsid w:val="00863F74"/>
    <w:rsid w:val="00866C19"/>
    <w:rsid w:val="008706C2"/>
    <w:rsid w:val="00871481"/>
    <w:rsid w:val="00871955"/>
    <w:rsid w:val="00872AAD"/>
    <w:rsid w:val="00873006"/>
    <w:rsid w:val="0087344C"/>
    <w:rsid w:val="00875CB1"/>
    <w:rsid w:val="008809C8"/>
    <w:rsid w:val="00880AD3"/>
    <w:rsid w:val="00880BA8"/>
    <w:rsid w:val="00881608"/>
    <w:rsid w:val="008816B1"/>
    <w:rsid w:val="00881841"/>
    <w:rsid w:val="00882C2D"/>
    <w:rsid w:val="00883268"/>
    <w:rsid w:val="008848E7"/>
    <w:rsid w:val="008849BA"/>
    <w:rsid w:val="00885FEE"/>
    <w:rsid w:val="00887806"/>
    <w:rsid w:val="00887AAD"/>
    <w:rsid w:val="00890805"/>
    <w:rsid w:val="00891902"/>
    <w:rsid w:val="0089299C"/>
    <w:rsid w:val="00892EC3"/>
    <w:rsid w:val="00893235"/>
    <w:rsid w:val="0089563A"/>
    <w:rsid w:val="00896FBF"/>
    <w:rsid w:val="00897368"/>
    <w:rsid w:val="00897A1F"/>
    <w:rsid w:val="00897CFE"/>
    <w:rsid w:val="008A0149"/>
    <w:rsid w:val="008A1DF9"/>
    <w:rsid w:val="008A2862"/>
    <w:rsid w:val="008A359F"/>
    <w:rsid w:val="008A3C18"/>
    <w:rsid w:val="008A4A2F"/>
    <w:rsid w:val="008A4D1A"/>
    <w:rsid w:val="008A5579"/>
    <w:rsid w:val="008A597A"/>
    <w:rsid w:val="008A5E16"/>
    <w:rsid w:val="008A5EC4"/>
    <w:rsid w:val="008A634A"/>
    <w:rsid w:val="008A7436"/>
    <w:rsid w:val="008A7950"/>
    <w:rsid w:val="008A7DE4"/>
    <w:rsid w:val="008B0822"/>
    <w:rsid w:val="008B212E"/>
    <w:rsid w:val="008B2B1D"/>
    <w:rsid w:val="008B2DDA"/>
    <w:rsid w:val="008B2F3B"/>
    <w:rsid w:val="008B316C"/>
    <w:rsid w:val="008B4109"/>
    <w:rsid w:val="008B464A"/>
    <w:rsid w:val="008B6825"/>
    <w:rsid w:val="008B72C0"/>
    <w:rsid w:val="008B7CD4"/>
    <w:rsid w:val="008C0A28"/>
    <w:rsid w:val="008C10EC"/>
    <w:rsid w:val="008C16B5"/>
    <w:rsid w:val="008C1725"/>
    <w:rsid w:val="008C262A"/>
    <w:rsid w:val="008C2C7B"/>
    <w:rsid w:val="008C2DB6"/>
    <w:rsid w:val="008C325B"/>
    <w:rsid w:val="008C3885"/>
    <w:rsid w:val="008C6559"/>
    <w:rsid w:val="008C7715"/>
    <w:rsid w:val="008D152D"/>
    <w:rsid w:val="008D2D2C"/>
    <w:rsid w:val="008D2E69"/>
    <w:rsid w:val="008D2F8F"/>
    <w:rsid w:val="008D3D2B"/>
    <w:rsid w:val="008D5FB1"/>
    <w:rsid w:val="008D61E9"/>
    <w:rsid w:val="008D6831"/>
    <w:rsid w:val="008D7529"/>
    <w:rsid w:val="008E14DE"/>
    <w:rsid w:val="008E22AE"/>
    <w:rsid w:val="008E2406"/>
    <w:rsid w:val="008E4D8F"/>
    <w:rsid w:val="008E596E"/>
    <w:rsid w:val="008E5C2E"/>
    <w:rsid w:val="008E6B36"/>
    <w:rsid w:val="008E6EDD"/>
    <w:rsid w:val="008F14BE"/>
    <w:rsid w:val="008F2943"/>
    <w:rsid w:val="008F2FB9"/>
    <w:rsid w:val="008F3C90"/>
    <w:rsid w:val="008F3D55"/>
    <w:rsid w:val="008F4057"/>
    <w:rsid w:val="008F5EDE"/>
    <w:rsid w:val="008F7075"/>
    <w:rsid w:val="008F71D2"/>
    <w:rsid w:val="008F7F90"/>
    <w:rsid w:val="009000FB"/>
    <w:rsid w:val="00902482"/>
    <w:rsid w:val="00902532"/>
    <w:rsid w:val="009028D5"/>
    <w:rsid w:val="00903488"/>
    <w:rsid w:val="00903539"/>
    <w:rsid w:val="00905F1D"/>
    <w:rsid w:val="0090662F"/>
    <w:rsid w:val="00906773"/>
    <w:rsid w:val="00907C38"/>
    <w:rsid w:val="00907D8E"/>
    <w:rsid w:val="00907E3F"/>
    <w:rsid w:val="009119EA"/>
    <w:rsid w:val="009125FD"/>
    <w:rsid w:val="00912645"/>
    <w:rsid w:val="00912940"/>
    <w:rsid w:val="0091313C"/>
    <w:rsid w:val="00913A01"/>
    <w:rsid w:val="00914BD0"/>
    <w:rsid w:val="00914F2F"/>
    <w:rsid w:val="009155E9"/>
    <w:rsid w:val="009163ED"/>
    <w:rsid w:val="00917896"/>
    <w:rsid w:val="00917C73"/>
    <w:rsid w:val="00920A54"/>
    <w:rsid w:val="00920CB6"/>
    <w:rsid w:val="0092137D"/>
    <w:rsid w:val="00922936"/>
    <w:rsid w:val="0092295A"/>
    <w:rsid w:val="00922E07"/>
    <w:rsid w:val="00922F80"/>
    <w:rsid w:val="00925261"/>
    <w:rsid w:val="00926D6D"/>
    <w:rsid w:val="00926ECE"/>
    <w:rsid w:val="00926FD3"/>
    <w:rsid w:val="0092773F"/>
    <w:rsid w:val="009279FE"/>
    <w:rsid w:val="00930ACF"/>
    <w:rsid w:val="00930D1E"/>
    <w:rsid w:val="009328F5"/>
    <w:rsid w:val="00932C0A"/>
    <w:rsid w:val="00932CA6"/>
    <w:rsid w:val="009330CF"/>
    <w:rsid w:val="009333C3"/>
    <w:rsid w:val="00933E9A"/>
    <w:rsid w:val="00934DA4"/>
    <w:rsid w:val="00934DCB"/>
    <w:rsid w:val="00934FEF"/>
    <w:rsid w:val="00935F6F"/>
    <w:rsid w:val="009360BA"/>
    <w:rsid w:val="0093730A"/>
    <w:rsid w:val="009408F6"/>
    <w:rsid w:val="0094103E"/>
    <w:rsid w:val="00942B1E"/>
    <w:rsid w:val="00943E4C"/>
    <w:rsid w:val="00944D68"/>
    <w:rsid w:val="009450E2"/>
    <w:rsid w:val="00945D16"/>
    <w:rsid w:val="00946BF9"/>
    <w:rsid w:val="00950158"/>
    <w:rsid w:val="0095140A"/>
    <w:rsid w:val="00952931"/>
    <w:rsid w:val="00952C42"/>
    <w:rsid w:val="00953BC2"/>
    <w:rsid w:val="009540BC"/>
    <w:rsid w:val="00954352"/>
    <w:rsid w:val="00954B08"/>
    <w:rsid w:val="00954FED"/>
    <w:rsid w:val="009558E7"/>
    <w:rsid w:val="00955BA8"/>
    <w:rsid w:val="00955BFE"/>
    <w:rsid w:val="00956557"/>
    <w:rsid w:val="009570E9"/>
    <w:rsid w:val="00957213"/>
    <w:rsid w:val="00957EBD"/>
    <w:rsid w:val="0096061A"/>
    <w:rsid w:val="00960647"/>
    <w:rsid w:val="00960CF7"/>
    <w:rsid w:val="00960D2A"/>
    <w:rsid w:val="00960EFF"/>
    <w:rsid w:val="009615AE"/>
    <w:rsid w:val="00963989"/>
    <w:rsid w:val="0096445D"/>
    <w:rsid w:val="00965B6F"/>
    <w:rsid w:val="009660E1"/>
    <w:rsid w:val="00966986"/>
    <w:rsid w:val="00966A44"/>
    <w:rsid w:val="00970704"/>
    <w:rsid w:val="00971D0D"/>
    <w:rsid w:val="00973690"/>
    <w:rsid w:val="00973C03"/>
    <w:rsid w:val="00973C31"/>
    <w:rsid w:val="00974149"/>
    <w:rsid w:val="0097470B"/>
    <w:rsid w:val="00975FF1"/>
    <w:rsid w:val="0097670E"/>
    <w:rsid w:val="0097681C"/>
    <w:rsid w:val="00976A1D"/>
    <w:rsid w:val="00976E11"/>
    <w:rsid w:val="00977758"/>
    <w:rsid w:val="009778F5"/>
    <w:rsid w:val="00977C24"/>
    <w:rsid w:val="00983071"/>
    <w:rsid w:val="00984AAC"/>
    <w:rsid w:val="00985078"/>
    <w:rsid w:val="009858D0"/>
    <w:rsid w:val="0098673D"/>
    <w:rsid w:val="00986A74"/>
    <w:rsid w:val="00986E10"/>
    <w:rsid w:val="00987D72"/>
    <w:rsid w:val="0099001C"/>
    <w:rsid w:val="00991784"/>
    <w:rsid w:val="0099188A"/>
    <w:rsid w:val="00993B9E"/>
    <w:rsid w:val="00993BC3"/>
    <w:rsid w:val="00993E59"/>
    <w:rsid w:val="00994227"/>
    <w:rsid w:val="009944CA"/>
    <w:rsid w:val="0099451D"/>
    <w:rsid w:val="00994779"/>
    <w:rsid w:val="00996314"/>
    <w:rsid w:val="00996882"/>
    <w:rsid w:val="00997519"/>
    <w:rsid w:val="00997D53"/>
    <w:rsid w:val="009A0DB2"/>
    <w:rsid w:val="009A10B0"/>
    <w:rsid w:val="009A328E"/>
    <w:rsid w:val="009A4BB6"/>
    <w:rsid w:val="009A4CE7"/>
    <w:rsid w:val="009A664E"/>
    <w:rsid w:val="009A7CB0"/>
    <w:rsid w:val="009B073F"/>
    <w:rsid w:val="009B0F6E"/>
    <w:rsid w:val="009B2C92"/>
    <w:rsid w:val="009B3A00"/>
    <w:rsid w:val="009B3F13"/>
    <w:rsid w:val="009B4341"/>
    <w:rsid w:val="009B43FF"/>
    <w:rsid w:val="009B5785"/>
    <w:rsid w:val="009B57E8"/>
    <w:rsid w:val="009B5D46"/>
    <w:rsid w:val="009B6734"/>
    <w:rsid w:val="009B67E2"/>
    <w:rsid w:val="009B7F2F"/>
    <w:rsid w:val="009C0DD4"/>
    <w:rsid w:val="009C1ACC"/>
    <w:rsid w:val="009C212E"/>
    <w:rsid w:val="009C35E8"/>
    <w:rsid w:val="009C3834"/>
    <w:rsid w:val="009C485E"/>
    <w:rsid w:val="009C4923"/>
    <w:rsid w:val="009C4C6B"/>
    <w:rsid w:val="009C4F07"/>
    <w:rsid w:val="009C50D2"/>
    <w:rsid w:val="009C5564"/>
    <w:rsid w:val="009C5D5C"/>
    <w:rsid w:val="009D0D81"/>
    <w:rsid w:val="009D29B6"/>
    <w:rsid w:val="009D29E0"/>
    <w:rsid w:val="009D2EC0"/>
    <w:rsid w:val="009D304B"/>
    <w:rsid w:val="009D37E3"/>
    <w:rsid w:val="009D46EC"/>
    <w:rsid w:val="009D4D68"/>
    <w:rsid w:val="009D5E38"/>
    <w:rsid w:val="009D6001"/>
    <w:rsid w:val="009D6473"/>
    <w:rsid w:val="009D68F5"/>
    <w:rsid w:val="009D7091"/>
    <w:rsid w:val="009D7717"/>
    <w:rsid w:val="009D7BD4"/>
    <w:rsid w:val="009E1BF3"/>
    <w:rsid w:val="009E3618"/>
    <w:rsid w:val="009E3BBA"/>
    <w:rsid w:val="009E49E4"/>
    <w:rsid w:val="009E56ED"/>
    <w:rsid w:val="009E603D"/>
    <w:rsid w:val="009E6605"/>
    <w:rsid w:val="009E67D5"/>
    <w:rsid w:val="009E6904"/>
    <w:rsid w:val="009E6FD1"/>
    <w:rsid w:val="009E7BD6"/>
    <w:rsid w:val="009E7D84"/>
    <w:rsid w:val="009F04FB"/>
    <w:rsid w:val="009F0F9E"/>
    <w:rsid w:val="009F1B6A"/>
    <w:rsid w:val="009F2092"/>
    <w:rsid w:val="009F33EF"/>
    <w:rsid w:val="009F3E6F"/>
    <w:rsid w:val="009F440C"/>
    <w:rsid w:val="009F4453"/>
    <w:rsid w:val="009F5261"/>
    <w:rsid w:val="009F53BB"/>
    <w:rsid w:val="009F76DB"/>
    <w:rsid w:val="009F7AF5"/>
    <w:rsid w:val="00A000EB"/>
    <w:rsid w:val="00A00E3D"/>
    <w:rsid w:val="00A0163A"/>
    <w:rsid w:val="00A022AF"/>
    <w:rsid w:val="00A03A8A"/>
    <w:rsid w:val="00A03E0F"/>
    <w:rsid w:val="00A04686"/>
    <w:rsid w:val="00A04A64"/>
    <w:rsid w:val="00A05090"/>
    <w:rsid w:val="00A0731A"/>
    <w:rsid w:val="00A1026A"/>
    <w:rsid w:val="00A105DA"/>
    <w:rsid w:val="00A10C3F"/>
    <w:rsid w:val="00A11927"/>
    <w:rsid w:val="00A132B7"/>
    <w:rsid w:val="00A13306"/>
    <w:rsid w:val="00A13C50"/>
    <w:rsid w:val="00A14D87"/>
    <w:rsid w:val="00A15C0A"/>
    <w:rsid w:val="00A167A0"/>
    <w:rsid w:val="00A2054B"/>
    <w:rsid w:val="00A20920"/>
    <w:rsid w:val="00A227C1"/>
    <w:rsid w:val="00A24DAD"/>
    <w:rsid w:val="00A26949"/>
    <w:rsid w:val="00A26FE3"/>
    <w:rsid w:val="00A31890"/>
    <w:rsid w:val="00A31D92"/>
    <w:rsid w:val="00A31E5E"/>
    <w:rsid w:val="00A31F4C"/>
    <w:rsid w:val="00A32EBD"/>
    <w:rsid w:val="00A34CA7"/>
    <w:rsid w:val="00A36795"/>
    <w:rsid w:val="00A375D6"/>
    <w:rsid w:val="00A37851"/>
    <w:rsid w:val="00A37A10"/>
    <w:rsid w:val="00A40AC1"/>
    <w:rsid w:val="00A40AC6"/>
    <w:rsid w:val="00A41C71"/>
    <w:rsid w:val="00A4288F"/>
    <w:rsid w:val="00A42F75"/>
    <w:rsid w:val="00A4314F"/>
    <w:rsid w:val="00A43E25"/>
    <w:rsid w:val="00A447DB"/>
    <w:rsid w:val="00A456DF"/>
    <w:rsid w:val="00A5142A"/>
    <w:rsid w:val="00A517C7"/>
    <w:rsid w:val="00A51F78"/>
    <w:rsid w:val="00A52AAD"/>
    <w:rsid w:val="00A532AE"/>
    <w:rsid w:val="00A537C8"/>
    <w:rsid w:val="00A53FA7"/>
    <w:rsid w:val="00A54C9C"/>
    <w:rsid w:val="00A55E71"/>
    <w:rsid w:val="00A56007"/>
    <w:rsid w:val="00A56689"/>
    <w:rsid w:val="00A56D39"/>
    <w:rsid w:val="00A57B41"/>
    <w:rsid w:val="00A60673"/>
    <w:rsid w:val="00A611B9"/>
    <w:rsid w:val="00A611D0"/>
    <w:rsid w:val="00A611D6"/>
    <w:rsid w:val="00A61638"/>
    <w:rsid w:val="00A61798"/>
    <w:rsid w:val="00A6231A"/>
    <w:rsid w:val="00A628A4"/>
    <w:rsid w:val="00A62C43"/>
    <w:rsid w:val="00A62C5D"/>
    <w:rsid w:val="00A63152"/>
    <w:rsid w:val="00A63235"/>
    <w:rsid w:val="00A642FE"/>
    <w:rsid w:val="00A6451A"/>
    <w:rsid w:val="00A647F7"/>
    <w:rsid w:val="00A65D0C"/>
    <w:rsid w:val="00A668EA"/>
    <w:rsid w:val="00A7016B"/>
    <w:rsid w:val="00A725B3"/>
    <w:rsid w:val="00A72B2C"/>
    <w:rsid w:val="00A738C4"/>
    <w:rsid w:val="00A73BCC"/>
    <w:rsid w:val="00A73C43"/>
    <w:rsid w:val="00A745AD"/>
    <w:rsid w:val="00A74BC7"/>
    <w:rsid w:val="00A74DC5"/>
    <w:rsid w:val="00A75B5E"/>
    <w:rsid w:val="00A7662C"/>
    <w:rsid w:val="00A77A8A"/>
    <w:rsid w:val="00A8126F"/>
    <w:rsid w:val="00A813DB"/>
    <w:rsid w:val="00A81640"/>
    <w:rsid w:val="00A81DDD"/>
    <w:rsid w:val="00A81F81"/>
    <w:rsid w:val="00A8205C"/>
    <w:rsid w:val="00A84C96"/>
    <w:rsid w:val="00A858F7"/>
    <w:rsid w:val="00A85A00"/>
    <w:rsid w:val="00A86A3A"/>
    <w:rsid w:val="00A87CEA"/>
    <w:rsid w:val="00A929DB"/>
    <w:rsid w:val="00A93859"/>
    <w:rsid w:val="00A9420B"/>
    <w:rsid w:val="00A94286"/>
    <w:rsid w:val="00A95437"/>
    <w:rsid w:val="00A965C6"/>
    <w:rsid w:val="00A96976"/>
    <w:rsid w:val="00A96EAD"/>
    <w:rsid w:val="00A97330"/>
    <w:rsid w:val="00A97579"/>
    <w:rsid w:val="00A97CB8"/>
    <w:rsid w:val="00A97E06"/>
    <w:rsid w:val="00AA040A"/>
    <w:rsid w:val="00AA0F33"/>
    <w:rsid w:val="00AA17CC"/>
    <w:rsid w:val="00AA2B58"/>
    <w:rsid w:val="00AA2EFA"/>
    <w:rsid w:val="00AA3BB2"/>
    <w:rsid w:val="00AA3E4B"/>
    <w:rsid w:val="00AA5E3E"/>
    <w:rsid w:val="00AA6019"/>
    <w:rsid w:val="00AA71E9"/>
    <w:rsid w:val="00AB0106"/>
    <w:rsid w:val="00AB16B3"/>
    <w:rsid w:val="00AB2070"/>
    <w:rsid w:val="00AB21FB"/>
    <w:rsid w:val="00AB2767"/>
    <w:rsid w:val="00AB296D"/>
    <w:rsid w:val="00AB3D74"/>
    <w:rsid w:val="00AB4646"/>
    <w:rsid w:val="00AB5FCA"/>
    <w:rsid w:val="00AB65F4"/>
    <w:rsid w:val="00AB6CF7"/>
    <w:rsid w:val="00AC142B"/>
    <w:rsid w:val="00AC1C85"/>
    <w:rsid w:val="00AC1F64"/>
    <w:rsid w:val="00AC2313"/>
    <w:rsid w:val="00AC3791"/>
    <w:rsid w:val="00AC47B9"/>
    <w:rsid w:val="00AC530E"/>
    <w:rsid w:val="00AC7DBE"/>
    <w:rsid w:val="00AD0ACE"/>
    <w:rsid w:val="00AD1218"/>
    <w:rsid w:val="00AD15CD"/>
    <w:rsid w:val="00AD18CB"/>
    <w:rsid w:val="00AD2755"/>
    <w:rsid w:val="00AD28E7"/>
    <w:rsid w:val="00AD290B"/>
    <w:rsid w:val="00AD3452"/>
    <w:rsid w:val="00AD3CB7"/>
    <w:rsid w:val="00AD42B2"/>
    <w:rsid w:val="00AD576A"/>
    <w:rsid w:val="00AD5865"/>
    <w:rsid w:val="00AD62A8"/>
    <w:rsid w:val="00AD7685"/>
    <w:rsid w:val="00AE0826"/>
    <w:rsid w:val="00AE0EAA"/>
    <w:rsid w:val="00AE2047"/>
    <w:rsid w:val="00AE2CAB"/>
    <w:rsid w:val="00AE4EDC"/>
    <w:rsid w:val="00AE579B"/>
    <w:rsid w:val="00AE6B2D"/>
    <w:rsid w:val="00AE72E3"/>
    <w:rsid w:val="00AF04D6"/>
    <w:rsid w:val="00AF1571"/>
    <w:rsid w:val="00AF16D1"/>
    <w:rsid w:val="00AF1737"/>
    <w:rsid w:val="00AF3543"/>
    <w:rsid w:val="00AF3F28"/>
    <w:rsid w:val="00AF5517"/>
    <w:rsid w:val="00AF6D90"/>
    <w:rsid w:val="00AF7DD6"/>
    <w:rsid w:val="00B0214F"/>
    <w:rsid w:val="00B0299A"/>
    <w:rsid w:val="00B034A7"/>
    <w:rsid w:val="00B037FC"/>
    <w:rsid w:val="00B046A2"/>
    <w:rsid w:val="00B04D4B"/>
    <w:rsid w:val="00B05A6D"/>
    <w:rsid w:val="00B06506"/>
    <w:rsid w:val="00B071B3"/>
    <w:rsid w:val="00B07316"/>
    <w:rsid w:val="00B10531"/>
    <w:rsid w:val="00B105B4"/>
    <w:rsid w:val="00B12324"/>
    <w:rsid w:val="00B12461"/>
    <w:rsid w:val="00B1253E"/>
    <w:rsid w:val="00B12B02"/>
    <w:rsid w:val="00B1307A"/>
    <w:rsid w:val="00B13E0B"/>
    <w:rsid w:val="00B13F5A"/>
    <w:rsid w:val="00B14CC1"/>
    <w:rsid w:val="00B1522C"/>
    <w:rsid w:val="00B15581"/>
    <w:rsid w:val="00B15967"/>
    <w:rsid w:val="00B202BD"/>
    <w:rsid w:val="00B21187"/>
    <w:rsid w:val="00B2268C"/>
    <w:rsid w:val="00B233A5"/>
    <w:rsid w:val="00B245BA"/>
    <w:rsid w:val="00B24D2D"/>
    <w:rsid w:val="00B24DC9"/>
    <w:rsid w:val="00B2525D"/>
    <w:rsid w:val="00B2629A"/>
    <w:rsid w:val="00B26A34"/>
    <w:rsid w:val="00B26E57"/>
    <w:rsid w:val="00B26FB2"/>
    <w:rsid w:val="00B27B00"/>
    <w:rsid w:val="00B30319"/>
    <w:rsid w:val="00B30CD6"/>
    <w:rsid w:val="00B32B1E"/>
    <w:rsid w:val="00B33FE4"/>
    <w:rsid w:val="00B34CFA"/>
    <w:rsid w:val="00B359EB"/>
    <w:rsid w:val="00B36615"/>
    <w:rsid w:val="00B37673"/>
    <w:rsid w:val="00B401FA"/>
    <w:rsid w:val="00B403AD"/>
    <w:rsid w:val="00B403D1"/>
    <w:rsid w:val="00B43072"/>
    <w:rsid w:val="00B4326B"/>
    <w:rsid w:val="00B437E8"/>
    <w:rsid w:val="00B441D8"/>
    <w:rsid w:val="00B44425"/>
    <w:rsid w:val="00B44906"/>
    <w:rsid w:val="00B4530C"/>
    <w:rsid w:val="00B45A5D"/>
    <w:rsid w:val="00B46C7A"/>
    <w:rsid w:val="00B47289"/>
    <w:rsid w:val="00B51055"/>
    <w:rsid w:val="00B51851"/>
    <w:rsid w:val="00B51E63"/>
    <w:rsid w:val="00B52F03"/>
    <w:rsid w:val="00B54D44"/>
    <w:rsid w:val="00B55546"/>
    <w:rsid w:val="00B55866"/>
    <w:rsid w:val="00B55B99"/>
    <w:rsid w:val="00B5610B"/>
    <w:rsid w:val="00B61414"/>
    <w:rsid w:val="00B632AD"/>
    <w:rsid w:val="00B63BD2"/>
    <w:rsid w:val="00B646A2"/>
    <w:rsid w:val="00B65380"/>
    <w:rsid w:val="00B65AB3"/>
    <w:rsid w:val="00B65C52"/>
    <w:rsid w:val="00B67316"/>
    <w:rsid w:val="00B7069F"/>
    <w:rsid w:val="00B70F09"/>
    <w:rsid w:val="00B72C10"/>
    <w:rsid w:val="00B7303A"/>
    <w:rsid w:val="00B73ECB"/>
    <w:rsid w:val="00B748F9"/>
    <w:rsid w:val="00B74B4E"/>
    <w:rsid w:val="00B74D6C"/>
    <w:rsid w:val="00B76A09"/>
    <w:rsid w:val="00B7779A"/>
    <w:rsid w:val="00B779DB"/>
    <w:rsid w:val="00B80BB4"/>
    <w:rsid w:val="00B80E46"/>
    <w:rsid w:val="00B811A3"/>
    <w:rsid w:val="00B83D87"/>
    <w:rsid w:val="00B84D33"/>
    <w:rsid w:val="00B84D5A"/>
    <w:rsid w:val="00B8613C"/>
    <w:rsid w:val="00B8647A"/>
    <w:rsid w:val="00B86F6F"/>
    <w:rsid w:val="00B87ACD"/>
    <w:rsid w:val="00B904B9"/>
    <w:rsid w:val="00B91DE4"/>
    <w:rsid w:val="00B91F39"/>
    <w:rsid w:val="00B92029"/>
    <w:rsid w:val="00B925BF"/>
    <w:rsid w:val="00B92A7A"/>
    <w:rsid w:val="00B93136"/>
    <w:rsid w:val="00B948A3"/>
    <w:rsid w:val="00B950A6"/>
    <w:rsid w:val="00B9628D"/>
    <w:rsid w:val="00B96CDE"/>
    <w:rsid w:val="00B96F5F"/>
    <w:rsid w:val="00B977A0"/>
    <w:rsid w:val="00BA1040"/>
    <w:rsid w:val="00BA1871"/>
    <w:rsid w:val="00BA2DAF"/>
    <w:rsid w:val="00BA2E4F"/>
    <w:rsid w:val="00BA334A"/>
    <w:rsid w:val="00BA5321"/>
    <w:rsid w:val="00BA53E0"/>
    <w:rsid w:val="00BA7F6A"/>
    <w:rsid w:val="00BB0A2B"/>
    <w:rsid w:val="00BB3100"/>
    <w:rsid w:val="00BB42B5"/>
    <w:rsid w:val="00BB4A64"/>
    <w:rsid w:val="00BB5E75"/>
    <w:rsid w:val="00BB61F0"/>
    <w:rsid w:val="00BB6547"/>
    <w:rsid w:val="00BB7705"/>
    <w:rsid w:val="00BC062C"/>
    <w:rsid w:val="00BC0718"/>
    <w:rsid w:val="00BC08BE"/>
    <w:rsid w:val="00BC14D9"/>
    <w:rsid w:val="00BC2E5A"/>
    <w:rsid w:val="00BC30C6"/>
    <w:rsid w:val="00BC42F1"/>
    <w:rsid w:val="00BC431C"/>
    <w:rsid w:val="00BC4411"/>
    <w:rsid w:val="00BC4553"/>
    <w:rsid w:val="00BC4829"/>
    <w:rsid w:val="00BC4B7C"/>
    <w:rsid w:val="00BC4D7F"/>
    <w:rsid w:val="00BC50E2"/>
    <w:rsid w:val="00BC55A6"/>
    <w:rsid w:val="00BC58D2"/>
    <w:rsid w:val="00BC67A2"/>
    <w:rsid w:val="00BC6821"/>
    <w:rsid w:val="00BC7B8A"/>
    <w:rsid w:val="00BD032D"/>
    <w:rsid w:val="00BD0439"/>
    <w:rsid w:val="00BD1F71"/>
    <w:rsid w:val="00BD20D5"/>
    <w:rsid w:val="00BD20F3"/>
    <w:rsid w:val="00BD2601"/>
    <w:rsid w:val="00BD33C7"/>
    <w:rsid w:val="00BD3588"/>
    <w:rsid w:val="00BD4154"/>
    <w:rsid w:val="00BD51FB"/>
    <w:rsid w:val="00BD5457"/>
    <w:rsid w:val="00BD57D3"/>
    <w:rsid w:val="00BD5919"/>
    <w:rsid w:val="00BD67DB"/>
    <w:rsid w:val="00BD686F"/>
    <w:rsid w:val="00BD697A"/>
    <w:rsid w:val="00BE0489"/>
    <w:rsid w:val="00BE1E16"/>
    <w:rsid w:val="00BE1FA0"/>
    <w:rsid w:val="00BE226A"/>
    <w:rsid w:val="00BE23E6"/>
    <w:rsid w:val="00BE2C84"/>
    <w:rsid w:val="00BE3C24"/>
    <w:rsid w:val="00BE4598"/>
    <w:rsid w:val="00BE5447"/>
    <w:rsid w:val="00BE6903"/>
    <w:rsid w:val="00BF06D7"/>
    <w:rsid w:val="00BF0C3A"/>
    <w:rsid w:val="00BF0DE0"/>
    <w:rsid w:val="00BF11B4"/>
    <w:rsid w:val="00BF142F"/>
    <w:rsid w:val="00BF1782"/>
    <w:rsid w:val="00BF1786"/>
    <w:rsid w:val="00BF238B"/>
    <w:rsid w:val="00BF37C7"/>
    <w:rsid w:val="00BF41AA"/>
    <w:rsid w:val="00BF4F9A"/>
    <w:rsid w:val="00BF5284"/>
    <w:rsid w:val="00BF57EB"/>
    <w:rsid w:val="00BF5A60"/>
    <w:rsid w:val="00BF5CCA"/>
    <w:rsid w:val="00BF6632"/>
    <w:rsid w:val="00BF6C60"/>
    <w:rsid w:val="00BF6CF9"/>
    <w:rsid w:val="00BF7264"/>
    <w:rsid w:val="00BF7982"/>
    <w:rsid w:val="00BF7A15"/>
    <w:rsid w:val="00C012DE"/>
    <w:rsid w:val="00C01CBF"/>
    <w:rsid w:val="00C0457D"/>
    <w:rsid w:val="00C05513"/>
    <w:rsid w:val="00C05BB4"/>
    <w:rsid w:val="00C06B90"/>
    <w:rsid w:val="00C07528"/>
    <w:rsid w:val="00C1077A"/>
    <w:rsid w:val="00C10F4E"/>
    <w:rsid w:val="00C1143E"/>
    <w:rsid w:val="00C11534"/>
    <w:rsid w:val="00C13860"/>
    <w:rsid w:val="00C13AC9"/>
    <w:rsid w:val="00C13FD4"/>
    <w:rsid w:val="00C146A6"/>
    <w:rsid w:val="00C15672"/>
    <w:rsid w:val="00C16BBA"/>
    <w:rsid w:val="00C16EA1"/>
    <w:rsid w:val="00C20B2E"/>
    <w:rsid w:val="00C21241"/>
    <w:rsid w:val="00C216CD"/>
    <w:rsid w:val="00C21C93"/>
    <w:rsid w:val="00C2340D"/>
    <w:rsid w:val="00C23ED4"/>
    <w:rsid w:val="00C247EC"/>
    <w:rsid w:val="00C25CC9"/>
    <w:rsid w:val="00C25D94"/>
    <w:rsid w:val="00C274E1"/>
    <w:rsid w:val="00C31765"/>
    <w:rsid w:val="00C31C30"/>
    <w:rsid w:val="00C3251F"/>
    <w:rsid w:val="00C32C9F"/>
    <w:rsid w:val="00C342FD"/>
    <w:rsid w:val="00C345BF"/>
    <w:rsid w:val="00C347C1"/>
    <w:rsid w:val="00C35618"/>
    <w:rsid w:val="00C360D1"/>
    <w:rsid w:val="00C36BE2"/>
    <w:rsid w:val="00C3747D"/>
    <w:rsid w:val="00C376DF"/>
    <w:rsid w:val="00C37FC5"/>
    <w:rsid w:val="00C41686"/>
    <w:rsid w:val="00C42CA9"/>
    <w:rsid w:val="00C43159"/>
    <w:rsid w:val="00C43E04"/>
    <w:rsid w:val="00C45833"/>
    <w:rsid w:val="00C45955"/>
    <w:rsid w:val="00C45CC8"/>
    <w:rsid w:val="00C4682A"/>
    <w:rsid w:val="00C46A24"/>
    <w:rsid w:val="00C471EE"/>
    <w:rsid w:val="00C472E2"/>
    <w:rsid w:val="00C47717"/>
    <w:rsid w:val="00C4772F"/>
    <w:rsid w:val="00C50255"/>
    <w:rsid w:val="00C512E8"/>
    <w:rsid w:val="00C529F0"/>
    <w:rsid w:val="00C53191"/>
    <w:rsid w:val="00C53266"/>
    <w:rsid w:val="00C54149"/>
    <w:rsid w:val="00C5567A"/>
    <w:rsid w:val="00C556D7"/>
    <w:rsid w:val="00C55FC4"/>
    <w:rsid w:val="00C56BE8"/>
    <w:rsid w:val="00C56CF1"/>
    <w:rsid w:val="00C56D10"/>
    <w:rsid w:val="00C57FA7"/>
    <w:rsid w:val="00C6064B"/>
    <w:rsid w:val="00C60A8D"/>
    <w:rsid w:val="00C61D94"/>
    <w:rsid w:val="00C63302"/>
    <w:rsid w:val="00C64579"/>
    <w:rsid w:val="00C64D33"/>
    <w:rsid w:val="00C64FD7"/>
    <w:rsid w:val="00C65828"/>
    <w:rsid w:val="00C66B78"/>
    <w:rsid w:val="00C67783"/>
    <w:rsid w:val="00C712DD"/>
    <w:rsid w:val="00C717FC"/>
    <w:rsid w:val="00C73AF3"/>
    <w:rsid w:val="00C73FEC"/>
    <w:rsid w:val="00C749CC"/>
    <w:rsid w:val="00C756DC"/>
    <w:rsid w:val="00C76E31"/>
    <w:rsid w:val="00C8007A"/>
    <w:rsid w:val="00C80F44"/>
    <w:rsid w:val="00C83192"/>
    <w:rsid w:val="00C83F55"/>
    <w:rsid w:val="00C84413"/>
    <w:rsid w:val="00C8640D"/>
    <w:rsid w:val="00C8700F"/>
    <w:rsid w:val="00C871F1"/>
    <w:rsid w:val="00C873D7"/>
    <w:rsid w:val="00C87560"/>
    <w:rsid w:val="00C90439"/>
    <w:rsid w:val="00C90EF9"/>
    <w:rsid w:val="00C917CD"/>
    <w:rsid w:val="00C91D00"/>
    <w:rsid w:val="00C93219"/>
    <w:rsid w:val="00C934E8"/>
    <w:rsid w:val="00C93C93"/>
    <w:rsid w:val="00C94719"/>
    <w:rsid w:val="00C94A7B"/>
    <w:rsid w:val="00C94ADE"/>
    <w:rsid w:val="00C955DE"/>
    <w:rsid w:val="00C95A6C"/>
    <w:rsid w:val="00C95B3C"/>
    <w:rsid w:val="00C970B3"/>
    <w:rsid w:val="00C972F3"/>
    <w:rsid w:val="00C9792D"/>
    <w:rsid w:val="00CA0F42"/>
    <w:rsid w:val="00CA14C3"/>
    <w:rsid w:val="00CA14E0"/>
    <w:rsid w:val="00CA1A1E"/>
    <w:rsid w:val="00CA2309"/>
    <w:rsid w:val="00CA3BFC"/>
    <w:rsid w:val="00CA3D0F"/>
    <w:rsid w:val="00CA4DCB"/>
    <w:rsid w:val="00CA50D4"/>
    <w:rsid w:val="00CA5255"/>
    <w:rsid w:val="00CA5753"/>
    <w:rsid w:val="00CA6264"/>
    <w:rsid w:val="00CA638C"/>
    <w:rsid w:val="00CA776F"/>
    <w:rsid w:val="00CB0077"/>
    <w:rsid w:val="00CB06E0"/>
    <w:rsid w:val="00CB1D33"/>
    <w:rsid w:val="00CB1ECF"/>
    <w:rsid w:val="00CB28BE"/>
    <w:rsid w:val="00CB310E"/>
    <w:rsid w:val="00CB3661"/>
    <w:rsid w:val="00CB4409"/>
    <w:rsid w:val="00CB514F"/>
    <w:rsid w:val="00CB57A8"/>
    <w:rsid w:val="00CB5FC4"/>
    <w:rsid w:val="00CB612B"/>
    <w:rsid w:val="00CB6351"/>
    <w:rsid w:val="00CB6696"/>
    <w:rsid w:val="00CB6DEA"/>
    <w:rsid w:val="00CB71E4"/>
    <w:rsid w:val="00CB7576"/>
    <w:rsid w:val="00CB79A0"/>
    <w:rsid w:val="00CC12A8"/>
    <w:rsid w:val="00CC1314"/>
    <w:rsid w:val="00CC21C5"/>
    <w:rsid w:val="00CC2659"/>
    <w:rsid w:val="00CC306B"/>
    <w:rsid w:val="00CC3C72"/>
    <w:rsid w:val="00CC4223"/>
    <w:rsid w:val="00CC4D19"/>
    <w:rsid w:val="00CC5CFF"/>
    <w:rsid w:val="00CC5D36"/>
    <w:rsid w:val="00CC6D39"/>
    <w:rsid w:val="00CC741F"/>
    <w:rsid w:val="00CD04C5"/>
    <w:rsid w:val="00CD0923"/>
    <w:rsid w:val="00CD0D34"/>
    <w:rsid w:val="00CD0E75"/>
    <w:rsid w:val="00CD18B0"/>
    <w:rsid w:val="00CD24F7"/>
    <w:rsid w:val="00CD612D"/>
    <w:rsid w:val="00CD6B6C"/>
    <w:rsid w:val="00CD6D32"/>
    <w:rsid w:val="00CD7550"/>
    <w:rsid w:val="00CE03D0"/>
    <w:rsid w:val="00CE0BA0"/>
    <w:rsid w:val="00CE1AF4"/>
    <w:rsid w:val="00CE20CA"/>
    <w:rsid w:val="00CE297B"/>
    <w:rsid w:val="00CE2D99"/>
    <w:rsid w:val="00CE4A37"/>
    <w:rsid w:val="00CE4BE8"/>
    <w:rsid w:val="00CE6321"/>
    <w:rsid w:val="00CE64C4"/>
    <w:rsid w:val="00CE6A88"/>
    <w:rsid w:val="00CF1C02"/>
    <w:rsid w:val="00CF2A75"/>
    <w:rsid w:val="00CF409C"/>
    <w:rsid w:val="00CF493D"/>
    <w:rsid w:val="00CF651D"/>
    <w:rsid w:val="00CF6C3E"/>
    <w:rsid w:val="00CF7719"/>
    <w:rsid w:val="00D002A4"/>
    <w:rsid w:val="00D005C5"/>
    <w:rsid w:val="00D0115E"/>
    <w:rsid w:val="00D01332"/>
    <w:rsid w:val="00D01A7B"/>
    <w:rsid w:val="00D02ADE"/>
    <w:rsid w:val="00D02FA1"/>
    <w:rsid w:val="00D030BB"/>
    <w:rsid w:val="00D043FD"/>
    <w:rsid w:val="00D05D32"/>
    <w:rsid w:val="00D05D47"/>
    <w:rsid w:val="00D066ED"/>
    <w:rsid w:val="00D06811"/>
    <w:rsid w:val="00D070F8"/>
    <w:rsid w:val="00D07AE7"/>
    <w:rsid w:val="00D103F6"/>
    <w:rsid w:val="00D105E6"/>
    <w:rsid w:val="00D109A1"/>
    <w:rsid w:val="00D11684"/>
    <w:rsid w:val="00D122CE"/>
    <w:rsid w:val="00D12650"/>
    <w:rsid w:val="00D130A5"/>
    <w:rsid w:val="00D13160"/>
    <w:rsid w:val="00D1333E"/>
    <w:rsid w:val="00D1405A"/>
    <w:rsid w:val="00D147C3"/>
    <w:rsid w:val="00D16660"/>
    <w:rsid w:val="00D179C4"/>
    <w:rsid w:val="00D20D02"/>
    <w:rsid w:val="00D2183D"/>
    <w:rsid w:val="00D222FE"/>
    <w:rsid w:val="00D24879"/>
    <w:rsid w:val="00D2549D"/>
    <w:rsid w:val="00D2572B"/>
    <w:rsid w:val="00D25F16"/>
    <w:rsid w:val="00D2606F"/>
    <w:rsid w:val="00D27321"/>
    <w:rsid w:val="00D2740D"/>
    <w:rsid w:val="00D30EEE"/>
    <w:rsid w:val="00D30F6C"/>
    <w:rsid w:val="00D32592"/>
    <w:rsid w:val="00D32D38"/>
    <w:rsid w:val="00D33A3A"/>
    <w:rsid w:val="00D3424A"/>
    <w:rsid w:val="00D34767"/>
    <w:rsid w:val="00D35A6F"/>
    <w:rsid w:val="00D35D91"/>
    <w:rsid w:val="00D36242"/>
    <w:rsid w:val="00D36834"/>
    <w:rsid w:val="00D36F8C"/>
    <w:rsid w:val="00D37412"/>
    <w:rsid w:val="00D375E3"/>
    <w:rsid w:val="00D37666"/>
    <w:rsid w:val="00D42F57"/>
    <w:rsid w:val="00D442B2"/>
    <w:rsid w:val="00D44EAB"/>
    <w:rsid w:val="00D46D54"/>
    <w:rsid w:val="00D50D2F"/>
    <w:rsid w:val="00D5190A"/>
    <w:rsid w:val="00D51D50"/>
    <w:rsid w:val="00D52F76"/>
    <w:rsid w:val="00D5389F"/>
    <w:rsid w:val="00D53E6C"/>
    <w:rsid w:val="00D54D68"/>
    <w:rsid w:val="00D55170"/>
    <w:rsid w:val="00D55666"/>
    <w:rsid w:val="00D5599E"/>
    <w:rsid w:val="00D55E22"/>
    <w:rsid w:val="00D564F3"/>
    <w:rsid w:val="00D5674B"/>
    <w:rsid w:val="00D573CB"/>
    <w:rsid w:val="00D60A24"/>
    <w:rsid w:val="00D61634"/>
    <w:rsid w:val="00D61A70"/>
    <w:rsid w:val="00D62226"/>
    <w:rsid w:val="00D62F9B"/>
    <w:rsid w:val="00D631E0"/>
    <w:rsid w:val="00D643B2"/>
    <w:rsid w:val="00D65336"/>
    <w:rsid w:val="00D66BA7"/>
    <w:rsid w:val="00D6704B"/>
    <w:rsid w:val="00D677FC"/>
    <w:rsid w:val="00D67BD3"/>
    <w:rsid w:val="00D708EB"/>
    <w:rsid w:val="00D714B9"/>
    <w:rsid w:val="00D72058"/>
    <w:rsid w:val="00D72295"/>
    <w:rsid w:val="00D72433"/>
    <w:rsid w:val="00D7292B"/>
    <w:rsid w:val="00D72C55"/>
    <w:rsid w:val="00D7452A"/>
    <w:rsid w:val="00D74892"/>
    <w:rsid w:val="00D74F12"/>
    <w:rsid w:val="00D75521"/>
    <w:rsid w:val="00D76E62"/>
    <w:rsid w:val="00D77418"/>
    <w:rsid w:val="00D77BC1"/>
    <w:rsid w:val="00D801A7"/>
    <w:rsid w:val="00D81043"/>
    <w:rsid w:val="00D81BE1"/>
    <w:rsid w:val="00D821EE"/>
    <w:rsid w:val="00D82D52"/>
    <w:rsid w:val="00D86084"/>
    <w:rsid w:val="00D86273"/>
    <w:rsid w:val="00D86606"/>
    <w:rsid w:val="00D90657"/>
    <w:rsid w:val="00D91169"/>
    <w:rsid w:val="00D92337"/>
    <w:rsid w:val="00D92DD5"/>
    <w:rsid w:val="00D937D6"/>
    <w:rsid w:val="00D948F1"/>
    <w:rsid w:val="00D9546E"/>
    <w:rsid w:val="00D97D8D"/>
    <w:rsid w:val="00DA014A"/>
    <w:rsid w:val="00DA0E90"/>
    <w:rsid w:val="00DA12A0"/>
    <w:rsid w:val="00DA21E2"/>
    <w:rsid w:val="00DA245D"/>
    <w:rsid w:val="00DA281C"/>
    <w:rsid w:val="00DA3630"/>
    <w:rsid w:val="00DA56D7"/>
    <w:rsid w:val="00DA651E"/>
    <w:rsid w:val="00DA6B33"/>
    <w:rsid w:val="00DA7E9B"/>
    <w:rsid w:val="00DB0AC0"/>
    <w:rsid w:val="00DB22B6"/>
    <w:rsid w:val="00DB275F"/>
    <w:rsid w:val="00DB2EE8"/>
    <w:rsid w:val="00DB32B2"/>
    <w:rsid w:val="00DB4385"/>
    <w:rsid w:val="00DB4D84"/>
    <w:rsid w:val="00DB4DE7"/>
    <w:rsid w:val="00DB564B"/>
    <w:rsid w:val="00DB59DB"/>
    <w:rsid w:val="00DB5C82"/>
    <w:rsid w:val="00DB5F4C"/>
    <w:rsid w:val="00DB5FFA"/>
    <w:rsid w:val="00DB63AC"/>
    <w:rsid w:val="00DB7695"/>
    <w:rsid w:val="00DB79FA"/>
    <w:rsid w:val="00DB7C83"/>
    <w:rsid w:val="00DB7D5D"/>
    <w:rsid w:val="00DB7EE9"/>
    <w:rsid w:val="00DB7FBA"/>
    <w:rsid w:val="00DC013C"/>
    <w:rsid w:val="00DC0C1B"/>
    <w:rsid w:val="00DC2AFD"/>
    <w:rsid w:val="00DC3544"/>
    <w:rsid w:val="00DC3733"/>
    <w:rsid w:val="00DC5A6C"/>
    <w:rsid w:val="00DC6A8A"/>
    <w:rsid w:val="00DC6D91"/>
    <w:rsid w:val="00DC7338"/>
    <w:rsid w:val="00DD0590"/>
    <w:rsid w:val="00DD0F48"/>
    <w:rsid w:val="00DD2612"/>
    <w:rsid w:val="00DD3CCC"/>
    <w:rsid w:val="00DD3D52"/>
    <w:rsid w:val="00DD4C24"/>
    <w:rsid w:val="00DD4C4A"/>
    <w:rsid w:val="00DD57A9"/>
    <w:rsid w:val="00DD6837"/>
    <w:rsid w:val="00DD713D"/>
    <w:rsid w:val="00DD757F"/>
    <w:rsid w:val="00DD7BE4"/>
    <w:rsid w:val="00DD7F75"/>
    <w:rsid w:val="00DE345E"/>
    <w:rsid w:val="00DE4458"/>
    <w:rsid w:val="00DE570F"/>
    <w:rsid w:val="00DE66C0"/>
    <w:rsid w:val="00DE6C8B"/>
    <w:rsid w:val="00DE6EBA"/>
    <w:rsid w:val="00DE75E9"/>
    <w:rsid w:val="00DF00C0"/>
    <w:rsid w:val="00DF1194"/>
    <w:rsid w:val="00DF11E2"/>
    <w:rsid w:val="00DF1780"/>
    <w:rsid w:val="00DF1B89"/>
    <w:rsid w:val="00DF1DA6"/>
    <w:rsid w:val="00DF3F73"/>
    <w:rsid w:val="00DF409A"/>
    <w:rsid w:val="00DF499C"/>
    <w:rsid w:val="00DF4B9B"/>
    <w:rsid w:val="00DF4D36"/>
    <w:rsid w:val="00DF5116"/>
    <w:rsid w:val="00DF58DC"/>
    <w:rsid w:val="00DF69E4"/>
    <w:rsid w:val="00DF74DA"/>
    <w:rsid w:val="00E00CA8"/>
    <w:rsid w:val="00E00E82"/>
    <w:rsid w:val="00E025FF"/>
    <w:rsid w:val="00E02D56"/>
    <w:rsid w:val="00E02F94"/>
    <w:rsid w:val="00E03725"/>
    <w:rsid w:val="00E04942"/>
    <w:rsid w:val="00E049A0"/>
    <w:rsid w:val="00E057FD"/>
    <w:rsid w:val="00E05E4D"/>
    <w:rsid w:val="00E060EC"/>
    <w:rsid w:val="00E074F4"/>
    <w:rsid w:val="00E105ED"/>
    <w:rsid w:val="00E11341"/>
    <w:rsid w:val="00E11A1F"/>
    <w:rsid w:val="00E11C35"/>
    <w:rsid w:val="00E12892"/>
    <w:rsid w:val="00E13426"/>
    <w:rsid w:val="00E14184"/>
    <w:rsid w:val="00E14DB6"/>
    <w:rsid w:val="00E174FC"/>
    <w:rsid w:val="00E17AEF"/>
    <w:rsid w:val="00E17C3E"/>
    <w:rsid w:val="00E207A5"/>
    <w:rsid w:val="00E20BCB"/>
    <w:rsid w:val="00E21920"/>
    <w:rsid w:val="00E22348"/>
    <w:rsid w:val="00E232E1"/>
    <w:rsid w:val="00E242AE"/>
    <w:rsid w:val="00E24311"/>
    <w:rsid w:val="00E245EC"/>
    <w:rsid w:val="00E25F97"/>
    <w:rsid w:val="00E3069F"/>
    <w:rsid w:val="00E30BC0"/>
    <w:rsid w:val="00E30DDC"/>
    <w:rsid w:val="00E30E28"/>
    <w:rsid w:val="00E31CBA"/>
    <w:rsid w:val="00E31E61"/>
    <w:rsid w:val="00E32163"/>
    <w:rsid w:val="00E32A81"/>
    <w:rsid w:val="00E34041"/>
    <w:rsid w:val="00E35038"/>
    <w:rsid w:val="00E35417"/>
    <w:rsid w:val="00E359F1"/>
    <w:rsid w:val="00E364A1"/>
    <w:rsid w:val="00E36ECE"/>
    <w:rsid w:val="00E36F63"/>
    <w:rsid w:val="00E37E87"/>
    <w:rsid w:val="00E406D5"/>
    <w:rsid w:val="00E413AD"/>
    <w:rsid w:val="00E41B9E"/>
    <w:rsid w:val="00E424C3"/>
    <w:rsid w:val="00E430C5"/>
    <w:rsid w:val="00E431CC"/>
    <w:rsid w:val="00E436AE"/>
    <w:rsid w:val="00E442D8"/>
    <w:rsid w:val="00E45237"/>
    <w:rsid w:val="00E4549D"/>
    <w:rsid w:val="00E4550A"/>
    <w:rsid w:val="00E4638B"/>
    <w:rsid w:val="00E46CB3"/>
    <w:rsid w:val="00E53839"/>
    <w:rsid w:val="00E53AB7"/>
    <w:rsid w:val="00E53D2B"/>
    <w:rsid w:val="00E54EAE"/>
    <w:rsid w:val="00E54F63"/>
    <w:rsid w:val="00E554D0"/>
    <w:rsid w:val="00E558C6"/>
    <w:rsid w:val="00E55A63"/>
    <w:rsid w:val="00E55A82"/>
    <w:rsid w:val="00E5652A"/>
    <w:rsid w:val="00E56628"/>
    <w:rsid w:val="00E577CD"/>
    <w:rsid w:val="00E602C0"/>
    <w:rsid w:val="00E6053C"/>
    <w:rsid w:val="00E61643"/>
    <w:rsid w:val="00E62E1E"/>
    <w:rsid w:val="00E64105"/>
    <w:rsid w:val="00E648BA"/>
    <w:rsid w:val="00E659AA"/>
    <w:rsid w:val="00E703B4"/>
    <w:rsid w:val="00E707D8"/>
    <w:rsid w:val="00E70DC6"/>
    <w:rsid w:val="00E72CB1"/>
    <w:rsid w:val="00E73194"/>
    <w:rsid w:val="00E73E30"/>
    <w:rsid w:val="00E75013"/>
    <w:rsid w:val="00E75867"/>
    <w:rsid w:val="00E758F8"/>
    <w:rsid w:val="00E772CC"/>
    <w:rsid w:val="00E77358"/>
    <w:rsid w:val="00E81753"/>
    <w:rsid w:val="00E84962"/>
    <w:rsid w:val="00E84F2A"/>
    <w:rsid w:val="00E8509C"/>
    <w:rsid w:val="00E85D53"/>
    <w:rsid w:val="00E87B04"/>
    <w:rsid w:val="00E906B6"/>
    <w:rsid w:val="00E90A79"/>
    <w:rsid w:val="00E90F7F"/>
    <w:rsid w:val="00E913AF"/>
    <w:rsid w:val="00E916AA"/>
    <w:rsid w:val="00E92390"/>
    <w:rsid w:val="00E92759"/>
    <w:rsid w:val="00E97299"/>
    <w:rsid w:val="00E978EF"/>
    <w:rsid w:val="00EA05AE"/>
    <w:rsid w:val="00EA0A74"/>
    <w:rsid w:val="00EA12FB"/>
    <w:rsid w:val="00EA18F3"/>
    <w:rsid w:val="00EA2114"/>
    <w:rsid w:val="00EA2443"/>
    <w:rsid w:val="00EA2E43"/>
    <w:rsid w:val="00EA31EC"/>
    <w:rsid w:val="00EA336B"/>
    <w:rsid w:val="00EA3A04"/>
    <w:rsid w:val="00EA46D9"/>
    <w:rsid w:val="00EA6203"/>
    <w:rsid w:val="00EA62A7"/>
    <w:rsid w:val="00EB0BF2"/>
    <w:rsid w:val="00EB0FC7"/>
    <w:rsid w:val="00EB1DCF"/>
    <w:rsid w:val="00EB2E97"/>
    <w:rsid w:val="00EB3243"/>
    <w:rsid w:val="00EB3C21"/>
    <w:rsid w:val="00EB4EC0"/>
    <w:rsid w:val="00EB511B"/>
    <w:rsid w:val="00EB53E4"/>
    <w:rsid w:val="00EB73CF"/>
    <w:rsid w:val="00EB74CC"/>
    <w:rsid w:val="00EC0986"/>
    <w:rsid w:val="00EC1067"/>
    <w:rsid w:val="00EC215B"/>
    <w:rsid w:val="00EC2590"/>
    <w:rsid w:val="00EC2E6F"/>
    <w:rsid w:val="00EC3160"/>
    <w:rsid w:val="00EC3F49"/>
    <w:rsid w:val="00EC42C1"/>
    <w:rsid w:val="00EC485D"/>
    <w:rsid w:val="00EC4941"/>
    <w:rsid w:val="00EC590B"/>
    <w:rsid w:val="00EC669E"/>
    <w:rsid w:val="00EC6E17"/>
    <w:rsid w:val="00EC78CE"/>
    <w:rsid w:val="00ED0A0B"/>
    <w:rsid w:val="00ED0B0F"/>
    <w:rsid w:val="00ED15A4"/>
    <w:rsid w:val="00ED20D0"/>
    <w:rsid w:val="00ED258D"/>
    <w:rsid w:val="00ED2C87"/>
    <w:rsid w:val="00ED3219"/>
    <w:rsid w:val="00ED6459"/>
    <w:rsid w:val="00ED740E"/>
    <w:rsid w:val="00ED7808"/>
    <w:rsid w:val="00ED7BE8"/>
    <w:rsid w:val="00EE0F0C"/>
    <w:rsid w:val="00EE0F72"/>
    <w:rsid w:val="00EE11D7"/>
    <w:rsid w:val="00EE33A1"/>
    <w:rsid w:val="00EE3FE1"/>
    <w:rsid w:val="00EE41DE"/>
    <w:rsid w:val="00EE4A90"/>
    <w:rsid w:val="00EE5A0C"/>
    <w:rsid w:val="00EE5CC7"/>
    <w:rsid w:val="00EE5ED3"/>
    <w:rsid w:val="00EE7014"/>
    <w:rsid w:val="00EE70A7"/>
    <w:rsid w:val="00EE7EA8"/>
    <w:rsid w:val="00EF03B2"/>
    <w:rsid w:val="00EF1E17"/>
    <w:rsid w:val="00EF24B7"/>
    <w:rsid w:val="00EF2E06"/>
    <w:rsid w:val="00EF3A02"/>
    <w:rsid w:val="00EF41A5"/>
    <w:rsid w:val="00EF617E"/>
    <w:rsid w:val="00EF692B"/>
    <w:rsid w:val="00EF6E47"/>
    <w:rsid w:val="00EF79F1"/>
    <w:rsid w:val="00EF7AAC"/>
    <w:rsid w:val="00F0022F"/>
    <w:rsid w:val="00F01BE4"/>
    <w:rsid w:val="00F028AE"/>
    <w:rsid w:val="00F028D1"/>
    <w:rsid w:val="00F03127"/>
    <w:rsid w:val="00F037B4"/>
    <w:rsid w:val="00F048F6"/>
    <w:rsid w:val="00F053DE"/>
    <w:rsid w:val="00F055AE"/>
    <w:rsid w:val="00F056F5"/>
    <w:rsid w:val="00F058A2"/>
    <w:rsid w:val="00F05AFC"/>
    <w:rsid w:val="00F05E87"/>
    <w:rsid w:val="00F06F4B"/>
    <w:rsid w:val="00F07C3A"/>
    <w:rsid w:val="00F11388"/>
    <w:rsid w:val="00F11BA9"/>
    <w:rsid w:val="00F11C1A"/>
    <w:rsid w:val="00F12AF5"/>
    <w:rsid w:val="00F144E5"/>
    <w:rsid w:val="00F15E5A"/>
    <w:rsid w:val="00F16EC6"/>
    <w:rsid w:val="00F17AFA"/>
    <w:rsid w:val="00F2017F"/>
    <w:rsid w:val="00F20731"/>
    <w:rsid w:val="00F20B6B"/>
    <w:rsid w:val="00F20BCD"/>
    <w:rsid w:val="00F21CA5"/>
    <w:rsid w:val="00F21F5D"/>
    <w:rsid w:val="00F2202C"/>
    <w:rsid w:val="00F237A0"/>
    <w:rsid w:val="00F23FFD"/>
    <w:rsid w:val="00F24134"/>
    <w:rsid w:val="00F248ED"/>
    <w:rsid w:val="00F24970"/>
    <w:rsid w:val="00F24CD3"/>
    <w:rsid w:val="00F24DAD"/>
    <w:rsid w:val="00F24E39"/>
    <w:rsid w:val="00F2510D"/>
    <w:rsid w:val="00F259A2"/>
    <w:rsid w:val="00F259D2"/>
    <w:rsid w:val="00F25A5B"/>
    <w:rsid w:val="00F25BA3"/>
    <w:rsid w:val="00F26679"/>
    <w:rsid w:val="00F27EEE"/>
    <w:rsid w:val="00F30071"/>
    <w:rsid w:val="00F305EB"/>
    <w:rsid w:val="00F3137E"/>
    <w:rsid w:val="00F32677"/>
    <w:rsid w:val="00F330FB"/>
    <w:rsid w:val="00F3376E"/>
    <w:rsid w:val="00F3394B"/>
    <w:rsid w:val="00F33979"/>
    <w:rsid w:val="00F3406C"/>
    <w:rsid w:val="00F36EE6"/>
    <w:rsid w:val="00F415D9"/>
    <w:rsid w:val="00F42548"/>
    <w:rsid w:val="00F42BAA"/>
    <w:rsid w:val="00F430C9"/>
    <w:rsid w:val="00F437E6"/>
    <w:rsid w:val="00F443FA"/>
    <w:rsid w:val="00F44FA6"/>
    <w:rsid w:val="00F452F6"/>
    <w:rsid w:val="00F4584F"/>
    <w:rsid w:val="00F45A7E"/>
    <w:rsid w:val="00F479B7"/>
    <w:rsid w:val="00F47D4A"/>
    <w:rsid w:val="00F50F0E"/>
    <w:rsid w:val="00F52920"/>
    <w:rsid w:val="00F52FF9"/>
    <w:rsid w:val="00F535B8"/>
    <w:rsid w:val="00F548F7"/>
    <w:rsid w:val="00F54B74"/>
    <w:rsid w:val="00F55093"/>
    <w:rsid w:val="00F555CE"/>
    <w:rsid w:val="00F5589D"/>
    <w:rsid w:val="00F561C0"/>
    <w:rsid w:val="00F611C0"/>
    <w:rsid w:val="00F62312"/>
    <w:rsid w:val="00F62DEF"/>
    <w:rsid w:val="00F63125"/>
    <w:rsid w:val="00F64310"/>
    <w:rsid w:val="00F65135"/>
    <w:rsid w:val="00F652A9"/>
    <w:rsid w:val="00F65634"/>
    <w:rsid w:val="00F66101"/>
    <w:rsid w:val="00F66F83"/>
    <w:rsid w:val="00F675F3"/>
    <w:rsid w:val="00F7048A"/>
    <w:rsid w:val="00F70681"/>
    <w:rsid w:val="00F71BCB"/>
    <w:rsid w:val="00F71C94"/>
    <w:rsid w:val="00F72439"/>
    <w:rsid w:val="00F72A67"/>
    <w:rsid w:val="00F72E1E"/>
    <w:rsid w:val="00F740B1"/>
    <w:rsid w:val="00F740B8"/>
    <w:rsid w:val="00F753AA"/>
    <w:rsid w:val="00F75644"/>
    <w:rsid w:val="00F7607A"/>
    <w:rsid w:val="00F761EE"/>
    <w:rsid w:val="00F76879"/>
    <w:rsid w:val="00F76F30"/>
    <w:rsid w:val="00F77919"/>
    <w:rsid w:val="00F77E28"/>
    <w:rsid w:val="00F80166"/>
    <w:rsid w:val="00F8017D"/>
    <w:rsid w:val="00F82F2D"/>
    <w:rsid w:val="00F83427"/>
    <w:rsid w:val="00F83864"/>
    <w:rsid w:val="00F83ABB"/>
    <w:rsid w:val="00F84864"/>
    <w:rsid w:val="00F84A1B"/>
    <w:rsid w:val="00F85666"/>
    <w:rsid w:val="00F86265"/>
    <w:rsid w:val="00F869D8"/>
    <w:rsid w:val="00F87285"/>
    <w:rsid w:val="00F87460"/>
    <w:rsid w:val="00F87BCD"/>
    <w:rsid w:val="00F87C38"/>
    <w:rsid w:val="00F90984"/>
    <w:rsid w:val="00F90BA9"/>
    <w:rsid w:val="00F913B5"/>
    <w:rsid w:val="00F92C46"/>
    <w:rsid w:val="00F93330"/>
    <w:rsid w:val="00F94110"/>
    <w:rsid w:val="00F964DA"/>
    <w:rsid w:val="00F967BB"/>
    <w:rsid w:val="00F9725F"/>
    <w:rsid w:val="00FA1D82"/>
    <w:rsid w:val="00FA2187"/>
    <w:rsid w:val="00FA2F13"/>
    <w:rsid w:val="00FA3C66"/>
    <w:rsid w:val="00FA40D1"/>
    <w:rsid w:val="00FA581D"/>
    <w:rsid w:val="00FA64D0"/>
    <w:rsid w:val="00FA6F8C"/>
    <w:rsid w:val="00FB00D3"/>
    <w:rsid w:val="00FB2761"/>
    <w:rsid w:val="00FB2F26"/>
    <w:rsid w:val="00FB317C"/>
    <w:rsid w:val="00FB3443"/>
    <w:rsid w:val="00FB35F4"/>
    <w:rsid w:val="00FB36DF"/>
    <w:rsid w:val="00FB4036"/>
    <w:rsid w:val="00FB4207"/>
    <w:rsid w:val="00FB4F8B"/>
    <w:rsid w:val="00FB54D8"/>
    <w:rsid w:val="00FB5CFF"/>
    <w:rsid w:val="00FB6B6C"/>
    <w:rsid w:val="00FB6F00"/>
    <w:rsid w:val="00FC0BE4"/>
    <w:rsid w:val="00FC156B"/>
    <w:rsid w:val="00FC28B2"/>
    <w:rsid w:val="00FC29E9"/>
    <w:rsid w:val="00FC32B3"/>
    <w:rsid w:val="00FC3643"/>
    <w:rsid w:val="00FC3E2D"/>
    <w:rsid w:val="00FC4D59"/>
    <w:rsid w:val="00FC4F8D"/>
    <w:rsid w:val="00FC73CC"/>
    <w:rsid w:val="00FC7F2B"/>
    <w:rsid w:val="00FD0B75"/>
    <w:rsid w:val="00FD1B20"/>
    <w:rsid w:val="00FD25AE"/>
    <w:rsid w:val="00FD3D10"/>
    <w:rsid w:val="00FD5EA3"/>
    <w:rsid w:val="00FD5F45"/>
    <w:rsid w:val="00FD64A4"/>
    <w:rsid w:val="00FD6C01"/>
    <w:rsid w:val="00FD7608"/>
    <w:rsid w:val="00FD78C9"/>
    <w:rsid w:val="00FE14D8"/>
    <w:rsid w:val="00FE28D1"/>
    <w:rsid w:val="00FE2C69"/>
    <w:rsid w:val="00FE31BE"/>
    <w:rsid w:val="00FE3BB1"/>
    <w:rsid w:val="00FE46C8"/>
    <w:rsid w:val="00FE535A"/>
    <w:rsid w:val="00FE6765"/>
    <w:rsid w:val="00FE744A"/>
    <w:rsid w:val="00FE7BEF"/>
    <w:rsid w:val="00FF0C8E"/>
    <w:rsid w:val="00FF152A"/>
    <w:rsid w:val="00FF15DB"/>
    <w:rsid w:val="00FF3E36"/>
    <w:rsid w:val="00FF41FA"/>
    <w:rsid w:val="00FF4639"/>
    <w:rsid w:val="00FF4E72"/>
    <w:rsid w:val="00FF4E8B"/>
    <w:rsid w:val="00FF52A4"/>
    <w:rsid w:val="00FF52B3"/>
    <w:rsid w:val="00FF5345"/>
    <w:rsid w:val="00FF7546"/>
    <w:rsid w:val="02138C41"/>
    <w:rsid w:val="0217C9C7"/>
    <w:rsid w:val="0389B0F8"/>
    <w:rsid w:val="060C792B"/>
    <w:rsid w:val="06D6AB7E"/>
    <w:rsid w:val="06E01F17"/>
    <w:rsid w:val="08C683AD"/>
    <w:rsid w:val="09453FD8"/>
    <w:rsid w:val="09C99F79"/>
    <w:rsid w:val="0A5759F3"/>
    <w:rsid w:val="0B11CE66"/>
    <w:rsid w:val="0BDC92A8"/>
    <w:rsid w:val="0CF6031D"/>
    <w:rsid w:val="0DA40319"/>
    <w:rsid w:val="0ED8FDC4"/>
    <w:rsid w:val="0F063FC8"/>
    <w:rsid w:val="0F248051"/>
    <w:rsid w:val="1009B535"/>
    <w:rsid w:val="10131C15"/>
    <w:rsid w:val="101DC61E"/>
    <w:rsid w:val="11C93E79"/>
    <w:rsid w:val="11E9101C"/>
    <w:rsid w:val="11F25144"/>
    <w:rsid w:val="12249826"/>
    <w:rsid w:val="148C2B6B"/>
    <w:rsid w:val="14A7EC68"/>
    <w:rsid w:val="15860814"/>
    <w:rsid w:val="1593F463"/>
    <w:rsid w:val="16F3A297"/>
    <w:rsid w:val="18302E2A"/>
    <w:rsid w:val="1874DD99"/>
    <w:rsid w:val="19F894EF"/>
    <w:rsid w:val="1A354449"/>
    <w:rsid w:val="1B26A218"/>
    <w:rsid w:val="1BA735FA"/>
    <w:rsid w:val="1BCAA5E7"/>
    <w:rsid w:val="1C498D9C"/>
    <w:rsid w:val="1C5BCD6B"/>
    <w:rsid w:val="1C61933E"/>
    <w:rsid w:val="1D1FEA9D"/>
    <w:rsid w:val="20CF479C"/>
    <w:rsid w:val="2116C236"/>
    <w:rsid w:val="21E06476"/>
    <w:rsid w:val="21F1FEDA"/>
    <w:rsid w:val="22241141"/>
    <w:rsid w:val="22449243"/>
    <w:rsid w:val="250CB690"/>
    <w:rsid w:val="2588AF6B"/>
    <w:rsid w:val="260A3A22"/>
    <w:rsid w:val="26CEB823"/>
    <w:rsid w:val="292BBFF6"/>
    <w:rsid w:val="2A980AD8"/>
    <w:rsid w:val="2ACBFB64"/>
    <w:rsid w:val="2ACE8F91"/>
    <w:rsid w:val="2D480F92"/>
    <w:rsid w:val="2DE9EB2C"/>
    <w:rsid w:val="2E09E86C"/>
    <w:rsid w:val="2EB623CC"/>
    <w:rsid w:val="2F9C5236"/>
    <w:rsid w:val="303D28AF"/>
    <w:rsid w:val="3086678F"/>
    <w:rsid w:val="31C8BBC1"/>
    <w:rsid w:val="32B4A87F"/>
    <w:rsid w:val="33ADDAE7"/>
    <w:rsid w:val="342A5E24"/>
    <w:rsid w:val="35AE6D98"/>
    <w:rsid w:val="3660C181"/>
    <w:rsid w:val="3A5F67BC"/>
    <w:rsid w:val="3C2CBB37"/>
    <w:rsid w:val="3D83CE7B"/>
    <w:rsid w:val="418DD547"/>
    <w:rsid w:val="4208B262"/>
    <w:rsid w:val="42744E70"/>
    <w:rsid w:val="44339AA5"/>
    <w:rsid w:val="44643A3C"/>
    <w:rsid w:val="446BA5C9"/>
    <w:rsid w:val="44FD9F0D"/>
    <w:rsid w:val="474B3F6A"/>
    <w:rsid w:val="4762AE29"/>
    <w:rsid w:val="48FCCD8C"/>
    <w:rsid w:val="4915A1E7"/>
    <w:rsid w:val="4D905E3D"/>
    <w:rsid w:val="4E6FD05F"/>
    <w:rsid w:val="4F6905D4"/>
    <w:rsid w:val="4FDB391A"/>
    <w:rsid w:val="4FEE3A59"/>
    <w:rsid w:val="502D9E4E"/>
    <w:rsid w:val="50AB1CE5"/>
    <w:rsid w:val="5109D657"/>
    <w:rsid w:val="5285391E"/>
    <w:rsid w:val="528FCE7E"/>
    <w:rsid w:val="5396703F"/>
    <w:rsid w:val="55CD26A7"/>
    <w:rsid w:val="55E10A73"/>
    <w:rsid w:val="5729D60F"/>
    <w:rsid w:val="593FE3A4"/>
    <w:rsid w:val="5B660D7D"/>
    <w:rsid w:val="5C660645"/>
    <w:rsid w:val="5D0994F4"/>
    <w:rsid w:val="5D57AD28"/>
    <w:rsid w:val="5ED7BDED"/>
    <w:rsid w:val="625B2FEF"/>
    <w:rsid w:val="62794314"/>
    <w:rsid w:val="62CE0325"/>
    <w:rsid w:val="63465827"/>
    <w:rsid w:val="63943381"/>
    <w:rsid w:val="65B30154"/>
    <w:rsid w:val="6653E831"/>
    <w:rsid w:val="6661CD23"/>
    <w:rsid w:val="667B97AE"/>
    <w:rsid w:val="6813E78B"/>
    <w:rsid w:val="68CD4071"/>
    <w:rsid w:val="696875F9"/>
    <w:rsid w:val="69BF8CDA"/>
    <w:rsid w:val="6A235E80"/>
    <w:rsid w:val="6CD48CE0"/>
    <w:rsid w:val="6DCC3A53"/>
    <w:rsid w:val="6F035D07"/>
    <w:rsid w:val="6FCF0987"/>
    <w:rsid w:val="6FE8D06D"/>
    <w:rsid w:val="707640E4"/>
    <w:rsid w:val="72D6BF9F"/>
    <w:rsid w:val="758B38E0"/>
    <w:rsid w:val="76521BCB"/>
    <w:rsid w:val="76EB2223"/>
    <w:rsid w:val="7836062D"/>
    <w:rsid w:val="79A3E3E3"/>
    <w:rsid w:val="7A1FF70A"/>
    <w:rsid w:val="7A5E7A4B"/>
    <w:rsid w:val="7A78196E"/>
    <w:rsid w:val="7B508C49"/>
    <w:rsid w:val="7C4342BC"/>
    <w:rsid w:val="7CC9331A"/>
    <w:rsid w:val="7D7D9C47"/>
    <w:rsid w:val="7F33B0AB"/>
    <w:rsid w:val="7F3ABA4A"/>
    <w:rsid w:val="7F41F8B7"/>
    <w:rsid w:val="7FB5EB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CC934D"/>
  <w15:docId w15:val="{DA3FAAE3-0F37-4506-ACD3-6514945E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D0923"/>
    <w:rPr>
      <w:rFonts w:ascii="Arial" w:hAnsi="Arial"/>
      <w:szCs w:val="24"/>
    </w:rPr>
  </w:style>
  <w:style w:type="paragraph" w:styleId="Kop1">
    <w:name w:val="heading 1"/>
    <w:aliases w:val="Section Heading,sectionHeading,Hoofdstuk (1.),Hoofdstuk"/>
    <w:basedOn w:val="Standaard"/>
    <w:next w:val="Standaard"/>
    <w:qFormat/>
    <w:rsid w:val="00ED6459"/>
    <w:pPr>
      <w:keepNext/>
      <w:numPr>
        <w:numId w:val="1"/>
      </w:numPr>
      <w:spacing w:before="240" w:after="60"/>
      <w:outlineLvl w:val="0"/>
    </w:pPr>
    <w:rPr>
      <w:rFonts w:cs="Arial"/>
      <w:b/>
      <w:bCs/>
      <w:kern w:val="32"/>
      <w:sz w:val="32"/>
      <w:szCs w:val="32"/>
      <w:u w:val="single"/>
    </w:rPr>
  </w:style>
  <w:style w:type="paragraph" w:styleId="Kop2">
    <w:name w:val="heading 2"/>
    <w:aliases w:val="Bijlage,Reset numbering,Paragraaf (1.1),Paragraaf,2scr,h2,paragraaf,Chapter Title,H2,Head B,Heading Contents,h21,Fab-2,R2,H21,H22,H211,H23,H212,H24,H213,H25,H214,H26,H215,H27,H216,H28,H217,H29,H218,H210,H219,H220,H2110,H221,H2111,H231,H2121"/>
    <w:basedOn w:val="Standaard"/>
    <w:next w:val="Standaard"/>
    <w:qFormat/>
    <w:rsid w:val="00ED6459"/>
    <w:pPr>
      <w:keepNext/>
      <w:numPr>
        <w:ilvl w:val="1"/>
        <w:numId w:val="1"/>
      </w:numPr>
      <w:spacing w:before="240" w:after="60"/>
      <w:outlineLvl w:val="1"/>
    </w:pPr>
    <w:rPr>
      <w:rFonts w:cs="Arial"/>
      <w:b/>
      <w:bCs/>
      <w:iCs/>
      <w:sz w:val="28"/>
      <w:szCs w:val="28"/>
    </w:rPr>
  </w:style>
  <w:style w:type="paragraph" w:styleId="Kop3">
    <w:name w:val="heading 3"/>
    <w:aliases w:val="Voorwoord,Level 1 - 1,Sub-paragraaf,3scr,subparagraaf,Episteem PvA Kop 3,Paragrf 3,Head C,Section,h3,H31,H32,H33,H311,Subhead B,Heading C,e,(Alt+3),Fab-3,Org Heading 1,Map title,3h,sl3,Bold 12,L3,H3,l3,CT,3,ips_subparagraaf,3rd level,level_3"/>
    <w:basedOn w:val="Standaard"/>
    <w:next w:val="Standaard"/>
    <w:link w:val="Kop3Char"/>
    <w:qFormat/>
    <w:rsid w:val="00ED6459"/>
    <w:pPr>
      <w:keepNext/>
      <w:numPr>
        <w:ilvl w:val="2"/>
        <w:numId w:val="1"/>
      </w:numPr>
      <w:spacing w:before="240" w:after="60"/>
      <w:outlineLvl w:val="2"/>
    </w:pPr>
    <w:rPr>
      <w:rFonts w:cs="Arial"/>
      <w:b/>
      <w:bCs/>
      <w:sz w:val="24"/>
      <w:szCs w:val="26"/>
    </w:rPr>
  </w:style>
  <w:style w:type="paragraph" w:styleId="Kop4">
    <w:name w:val="heading 4"/>
    <w:aliases w:val="Kop 4+tab,Artikel,Level 2 - a"/>
    <w:basedOn w:val="Standaard"/>
    <w:next w:val="Standaard"/>
    <w:qFormat/>
    <w:rsid w:val="00ED6459"/>
    <w:pPr>
      <w:keepNext/>
      <w:spacing w:before="240" w:after="60"/>
      <w:outlineLvl w:val="3"/>
    </w:pPr>
    <w:rPr>
      <w:b/>
      <w:bCs/>
      <w:sz w:val="36"/>
      <w:szCs w:val="28"/>
    </w:rPr>
  </w:style>
  <w:style w:type="paragraph" w:styleId="Kop5">
    <w:name w:val="heading 5"/>
    <w:aliases w:val="Level 3 - i"/>
    <w:basedOn w:val="Standaard"/>
    <w:next w:val="Standaard"/>
    <w:qFormat/>
    <w:rsid w:val="00ED6459"/>
    <w:pPr>
      <w:spacing w:before="240" w:after="60"/>
      <w:outlineLvl w:val="4"/>
    </w:pPr>
    <w:rPr>
      <w:b/>
      <w:bCs/>
      <w:i/>
      <w:iCs/>
      <w:sz w:val="26"/>
      <w:szCs w:val="26"/>
    </w:rPr>
  </w:style>
  <w:style w:type="paragraph" w:styleId="Kop6">
    <w:name w:val="heading 6"/>
    <w:aliases w:val="Legal Level 1."/>
    <w:basedOn w:val="Standaard"/>
    <w:next w:val="Standaard"/>
    <w:qFormat/>
    <w:rsid w:val="00ED6459"/>
    <w:p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ED6459"/>
    <w:pPr>
      <w:spacing w:before="240" w:after="60"/>
      <w:outlineLvl w:val="6"/>
    </w:pPr>
    <w:rPr>
      <w:rFonts w:ascii="Times New Roman" w:hAnsi="Times New Roman"/>
      <w:sz w:val="24"/>
    </w:rPr>
  </w:style>
  <w:style w:type="paragraph" w:styleId="Kop8">
    <w:name w:val="heading 8"/>
    <w:aliases w:val="Legal Level 1.1.1."/>
    <w:basedOn w:val="Standaard"/>
    <w:next w:val="Standaard"/>
    <w:qFormat/>
    <w:rsid w:val="00ED6459"/>
    <w:pPr>
      <w:spacing w:before="240" w:after="60"/>
      <w:outlineLvl w:val="7"/>
    </w:pPr>
    <w:rPr>
      <w:rFonts w:ascii="Times New Roman" w:hAnsi="Times New Roman"/>
      <w:i/>
      <w:iCs/>
      <w:sz w:val="24"/>
    </w:rPr>
  </w:style>
  <w:style w:type="paragraph" w:styleId="Kop9">
    <w:name w:val="heading 9"/>
    <w:aliases w:val="Legal Level 1.1.1.1."/>
    <w:basedOn w:val="Standaard"/>
    <w:next w:val="Standaard"/>
    <w:qFormat/>
    <w:rsid w:val="00ED6459"/>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ED6459"/>
    <w:rPr>
      <w:color w:val="0000FF"/>
      <w:u w:val="single"/>
    </w:rPr>
  </w:style>
  <w:style w:type="paragraph" w:styleId="Inhopg1">
    <w:name w:val="toc 1"/>
    <w:basedOn w:val="Standaard"/>
    <w:next w:val="Standaard"/>
    <w:autoRedefine/>
    <w:uiPriority w:val="39"/>
    <w:rsid w:val="00310B61"/>
    <w:pPr>
      <w:tabs>
        <w:tab w:val="left" w:pos="1000"/>
        <w:tab w:val="right" w:leader="dot" w:pos="9060"/>
      </w:tabs>
    </w:pPr>
    <w:rPr>
      <w:rFonts w:cs="Arial"/>
      <w:b/>
      <w:noProof/>
      <w:szCs w:val="20"/>
    </w:rPr>
  </w:style>
  <w:style w:type="paragraph" w:styleId="Inhopg2">
    <w:name w:val="toc 2"/>
    <w:basedOn w:val="Standaard"/>
    <w:next w:val="Standaard"/>
    <w:autoRedefine/>
    <w:uiPriority w:val="39"/>
    <w:rsid w:val="0040624D"/>
    <w:pPr>
      <w:tabs>
        <w:tab w:val="left" w:pos="1440"/>
        <w:tab w:val="right" w:leader="dot" w:pos="9060"/>
      </w:tabs>
      <w:ind w:left="284"/>
    </w:pPr>
  </w:style>
  <w:style w:type="paragraph" w:styleId="Inhopg3">
    <w:name w:val="toc 3"/>
    <w:basedOn w:val="Standaard"/>
    <w:next w:val="Standaard"/>
    <w:autoRedefine/>
    <w:semiHidden/>
    <w:rsid w:val="00ED6459"/>
    <w:pPr>
      <w:ind w:left="400"/>
    </w:pPr>
  </w:style>
  <w:style w:type="paragraph" w:styleId="Berichtkop">
    <w:name w:val="Message Header"/>
    <w:basedOn w:val="Standaard"/>
    <w:semiHidden/>
    <w:rsid w:val="00ED645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Datum">
    <w:name w:val="Date"/>
    <w:basedOn w:val="Standaard"/>
    <w:next w:val="Standaard"/>
    <w:rsid w:val="00ED6459"/>
  </w:style>
  <w:style w:type="paragraph" w:customStyle="1" w:styleId="rapporttitel">
    <w:name w:val="rapport_titel"/>
    <w:basedOn w:val="Standaard"/>
    <w:next w:val="Standaard"/>
    <w:semiHidden/>
    <w:rsid w:val="00ED6459"/>
    <w:pPr>
      <w:spacing w:line="284" w:lineRule="exact"/>
    </w:pPr>
    <w:rPr>
      <w:rFonts w:ascii="Futura Book" w:hAnsi="Futura Book" w:cs="Futura Book"/>
      <w:b/>
      <w:bCs/>
      <w:sz w:val="26"/>
      <w:szCs w:val="26"/>
    </w:rPr>
  </w:style>
  <w:style w:type="paragraph" w:styleId="Tekstopmerking">
    <w:name w:val="annotation text"/>
    <w:basedOn w:val="Standaard"/>
    <w:link w:val="TekstopmerkingChar"/>
    <w:uiPriority w:val="99"/>
    <w:semiHidden/>
    <w:rsid w:val="00ED6459"/>
    <w:pPr>
      <w:spacing w:line="284" w:lineRule="atLeast"/>
    </w:pPr>
    <w:rPr>
      <w:rFonts w:ascii="Baskerville MT" w:hAnsi="Baskerville MT" w:cs="Baskerville MT"/>
      <w:szCs w:val="20"/>
    </w:rPr>
  </w:style>
  <w:style w:type="paragraph" w:styleId="Koptekst">
    <w:name w:val="header"/>
    <w:basedOn w:val="Standaard"/>
    <w:link w:val="KoptekstChar"/>
    <w:rsid w:val="00ED6459"/>
    <w:pPr>
      <w:tabs>
        <w:tab w:val="center" w:pos="4536"/>
        <w:tab w:val="right" w:pos="9072"/>
      </w:tabs>
    </w:pPr>
  </w:style>
  <w:style w:type="paragraph" w:styleId="Voettekst">
    <w:name w:val="footer"/>
    <w:basedOn w:val="Standaard"/>
    <w:link w:val="VoettekstChar"/>
    <w:rsid w:val="00ED6459"/>
    <w:pPr>
      <w:tabs>
        <w:tab w:val="center" w:pos="4536"/>
        <w:tab w:val="right" w:pos="9072"/>
      </w:tabs>
    </w:pPr>
  </w:style>
  <w:style w:type="paragraph" w:styleId="Aanhef">
    <w:name w:val="Salutation"/>
    <w:basedOn w:val="Standaard"/>
    <w:next w:val="Standaard"/>
    <w:semiHidden/>
    <w:rsid w:val="00ED6459"/>
  </w:style>
  <w:style w:type="paragraph" w:styleId="Adresenvelop">
    <w:name w:val="envelope address"/>
    <w:basedOn w:val="Standaard"/>
    <w:semiHidden/>
    <w:rsid w:val="00ED6459"/>
    <w:pPr>
      <w:framePr w:w="7920" w:h="1980" w:hRule="exact" w:hSpace="141" w:wrap="auto" w:hAnchor="page" w:xAlign="center" w:yAlign="bottom"/>
      <w:ind w:left="2880"/>
    </w:pPr>
    <w:rPr>
      <w:rFonts w:cs="Arial"/>
      <w:sz w:val="24"/>
    </w:rPr>
  </w:style>
  <w:style w:type="paragraph" w:styleId="Afsluiting">
    <w:name w:val="Closing"/>
    <w:basedOn w:val="Standaard"/>
    <w:semiHidden/>
    <w:rsid w:val="00ED6459"/>
    <w:pPr>
      <w:ind w:left="4252"/>
    </w:pPr>
  </w:style>
  <w:style w:type="paragraph" w:styleId="Afzender">
    <w:name w:val="envelope return"/>
    <w:basedOn w:val="Standaard"/>
    <w:semiHidden/>
    <w:rsid w:val="00ED6459"/>
    <w:rPr>
      <w:rFonts w:cs="Arial"/>
      <w:szCs w:val="20"/>
    </w:rPr>
  </w:style>
  <w:style w:type="paragraph" w:styleId="Bloktekst">
    <w:name w:val="Block Text"/>
    <w:basedOn w:val="Standaard"/>
    <w:semiHidden/>
    <w:rsid w:val="00ED6459"/>
    <w:pPr>
      <w:spacing w:after="120"/>
      <w:ind w:left="1440" w:right="1440"/>
    </w:pPr>
  </w:style>
  <w:style w:type="paragraph" w:styleId="E-mailhandtekening">
    <w:name w:val="E-mail Signature"/>
    <w:basedOn w:val="Standaard"/>
    <w:semiHidden/>
    <w:rsid w:val="00ED6459"/>
  </w:style>
  <w:style w:type="character" w:styleId="GevolgdeHyperlink">
    <w:name w:val="FollowedHyperlink"/>
    <w:basedOn w:val="Standaardalinea-lettertype"/>
    <w:semiHidden/>
    <w:rsid w:val="00ED6459"/>
    <w:rPr>
      <w:color w:val="800080"/>
      <w:u w:val="single"/>
    </w:rPr>
  </w:style>
  <w:style w:type="paragraph" w:styleId="Handtekening">
    <w:name w:val="Signature"/>
    <w:basedOn w:val="Standaard"/>
    <w:semiHidden/>
    <w:rsid w:val="00ED6459"/>
    <w:pPr>
      <w:ind w:left="4252"/>
    </w:pPr>
  </w:style>
  <w:style w:type="paragraph" w:styleId="HTML-voorafopgemaakt">
    <w:name w:val="HTML Preformatted"/>
    <w:aliases w:val=" vooraf opgemaakt"/>
    <w:basedOn w:val="Standaard"/>
    <w:rsid w:val="00ED6459"/>
    <w:rPr>
      <w:rFonts w:ascii="Courier New" w:hAnsi="Courier New" w:cs="Courier New"/>
      <w:szCs w:val="20"/>
    </w:rPr>
  </w:style>
  <w:style w:type="character" w:styleId="HTMLCode">
    <w:name w:val="HTML Code"/>
    <w:basedOn w:val="Standaardalinea-lettertype"/>
    <w:semiHidden/>
    <w:rsid w:val="00ED6459"/>
    <w:rPr>
      <w:rFonts w:ascii="Courier New" w:hAnsi="Courier New" w:cs="Courier New"/>
      <w:sz w:val="20"/>
      <w:szCs w:val="20"/>
    </w:rPr>
  </w:style>
  <w:style w:type="character" w:styleId="HTMLDefinition">
    <w:name w:val="HTML Definition"/>
    <w:basedOn w:val="Standaardalinea-lettertype"/>
    <w:semiHidden/>
    <w:rsid w:val="00ED6459"/>
    <w:rPr>
      <w:i/>
      <w:iCs/>
    </w:rPr>
  </w:style>
  <w:style w:type="character" w:styleId="HTMLVariable">
    <w:name w:val="HTML Variable"/>
    <w:basedOn w:val="Standaardalinea-lettertype"/>
    <w:semiHidden/>
    <w:rsid w:val="00ED6459"/>
    <w:rPr>
      <w:i/>
      <w:iCs/>
    </w:rPr>
  </w:style>
  <w:style w:type="character" w:styleId="HTML-acroniem">
    <w:name w:val="HTML Acronym"/>
    <w:basedOn w:val="Standaardalinea-lettertype"/>
    <w:semiHidden/>
    <w:rsid w:val="00ED6459"/>
  </w:style>
  <w:style w:type="paragraph" w:styleId="HTML-adres">
    <w:name w:val="HTML Address"/>
    <w:basedOn w:val="Standaard"/>
    <w:semiHidden/>
    <w:rsid w:val="00ED6459"/>
    <w:rPr>
      <w:i/>
      <w:iCs/>
    </w:rPr>
  </w:style>
  <w:style w:type="character" w:styleId="HTML-citaat">
    <w:name w:val="HTML Cite"/>
    <w:basedOn w:val="Standaardalinea-lettertype"/>
    <w:semiHidden/>
    <w:rsid w:val="00ED6459"/>
    <w:rPr>
      <w:i/>
      <w:iCs/>
    </w:rPr>
  </w:style>
  <w:style w:type="character" w:styleId="HTML-schrijfmachine">
    <w:name w:val="HTML Typewriter"/>
    <w:basedOn w:val="Standaardalinea-lettertype"/>
    <w:semiHidden/>
    <w:rsid w:val="00ED6459"/>
    <w:rPr>
      <w:rFonts w:ascii="Courier New" w:hAnsi="Courier New" w:cs="Courier New"/>
      <w:sz w:val="20"/>
      <w:szCs w:val="20"/>
    </w:rPr>
  </w:style>
  <w:style w:type="character" w:styleId="HTML-toetsenbord">
    <w:name w:val="HTML Keyboard"/>
    <w:basedOn w:val="Standaardalinea-lettertype"/>
    <w:semiHidden/>
    <w:rsid w:val="00ED6459"/>
    <w:rPr>
      <w:rFonts w:ascii="Courier New" w:hAnsi="Courier New" w:cs="Courier New"/>
      <w:sz w:val="20"/>
      <w:szCs w:val="20"/>
    </w:rPr>
  </w:style>
  <w:style w:type="character" w:styleId="HTML-voorbeeld">
    <w:name w:val="HTML Sample"/>
    <w:basedOn w:val="Standaardalinea-lettertype"/>
    <w:semiHidden/>
    <w:rsid w:val="00ED6459"/>
    <w:rPr>
      <w:rFonts w:ascii="Courier New" w:hAnsi="Courier New" w:cs="Courier New"/>
    </w:rPr>
  </w:style>
  <w:style w:type="paragraph" w:styleId="Lijst">
    <w:name w:val="List"/>
    <w:basedOn w:val="Standaard"/>
    <w:semiHidden/>
    <w:rsid w:val="00ED6459"/>
    <w:pPr>
      <w:ind w:left="283" w:hanging="283"/>
    </w:pPr>
  </w:style>
  <w:style w:type="paragraph" w:styleId="Lijst2">
    <w:name w:val="List 2"/>
    <w:basedOn w:val="Standaard"/>
    <w:semiHidden/>
    <w:rsid w:val="00ED6459"/>
    <w:pPr>
      <w:ind w:left="566" w:hanging="283"/>
    </w:pPr>
  </w:style>
  <w:style w:type="paragraph" w:styleId="Lijst3">
    <w:name w:val="List 3"/>
    <w:basedOn w:val="Standaard"/>
    <w:semiHidden/>
    <w:rsid w:val="00ED6459"/>
    <w:pPr>
      <w:ind w:left="849" w:hanging="283"/>
    </w:pPr>
  </w:style>
  <w:style w:type="paragraph" w:styleId="Lijst4">
    <w:name w:val="List 4"/>
    <w:basedOn w:val="Standaard"/>
    <w:semiHidden/>
    <w:rsid w:val="00ED6459"/>
    <w:pPr>
      <w:ind w:left="1132" w:hanging="283"/>
    </w:pPr>
  </w:style>
  <w:style w:type="paragraph" w:styleId="Lijst5">
    <w:name w:val="List 5"/>
    <w:basedOn w:val="Standaard"/>
    <w:semiHidden/>
    <w:rsid w:val="00ED6459"/>
    <w:pPr>
      <w:ind w:left="1415" w:hanging="283"/>
    </w:pPr>
  </w:style>
  <w:style w:type="paragraph" w:styleId="Lijstopsomteken">
    <w:name w:val="List Bullet"/>
    <w:basedOn w:val="Standaard"/>
    <w:autoRedefine/>
    <w:semiHidden/>
    <w:rsid w:val="003024BF"/>
    <w:rPr>
      <w:rFonts w:cs="Arial"/>
      <w:b/>
      <w:szCs w:val="20"/>
    </w:rPr>
  </w:style>
  <w:style w:type="paragraph" w:styleId="Lijstopsomteken2">
    <w:name w:val="List Bullet 2"/>
    <w:basedOn w:val="Standaard"/>
    <w:link w:val="Lijstopsomteken2Char"/>
    <w:autoRedefine/>
    <w:semiHidden/>
    <w:rsid w:val="00ED6459"/>
    <w:pPr>
      <w:numPr>
        <w:numId w:val="2"/>
      </w:numPr>
    </w:pPr>
  </w:style>
  <w:style w:type="paragraph" w:styleId="Lijstopsomteken3">
    <w:name w:val="List Bullet 3"/>
    <w:basedOn w:val="Standaard"/>
    <w:autoRedefine/>
    <w:semiHidden/>
    <w:rsid w:val="00ED6459"/>
    <w:pPr>
      <w:numPr>
        <w:numId w:val="3"/>
      </w:numPr>
    </w:pPr>
  </w:style>
  <w:style w:type="paragraph" w:styleId="Lijstopsomteken4">
    <w:name w:val="List Bullet 4"/>
    <w:basedOn w:val="Standaard"/>
    <w:autoRedefine/>
    <w:semiHidden/>
    <w:rsid w:val="00ED6459"/>
    <w:pPr>
      <w:numPr>
        <w:numId w:val="4"/>
      </w:numPr>
    </w:pPr>
  </w:style>
  <w:style w:type="paragraph" w:styleId="Lijstopsomteken5">
    <w:name w:val="List Bullet 5"/>
    <w:basedOn w:val="Standaard"/>
    <w:autoRedefine/>
    <w:semiHidden/>
    <w:rsid w:val="00ED6459"/>
    <w:pPr>
      <w:numPr>
        <w:numId w:val="5"/>
      </w:numPr>
    </w:pPr>
  </w:style>
  <w:style w:type="paragraph" w:styleId="Lijstnummering">
    <w:name w:val="List Number"/>
    <w:basedOn w:val="Standaard"/>
    <w:semiHidden/>
    <w:rsid w:val="00ED6459"/>
    <w:pPr>
      <w:numPr>
        <w:numId w:val="6"/>
      </w:numPr>
    </w:pPr>
  </w:style>
  <w:style w:type="paragraph" w:styleId="Lijstnummering2">
    <w:name w:val="List Number 2"/>
    <w:basedOn w:val="Standaard"/>
    <w:semiHidden/>
    <w:rsid w:val="00ED6459"/>
    <w:pPr>
      <w:numPr>
        <w:numId w:val="7"/>
      </w:numPr>
    </w:pPr>
  </w:style>
  <w:style w:type="paragraph" w:styleId="Lijstnummering3">
    <w:name w:val="List Number 3"/>
    <w:basedOn w:val="Standaard"/>
    <w:semiHidden/>
    <w:rsid w:val="00ED6459"/>
    <w:pPr>
      <w:numPr>
        <w:numId w:val="8"/>
      </w:numPr>
    </w:pPr>
  </w:style>
  <w:style w:type="paragraph" w:styleId="Lijstnummering4">
    <w:name w:val="List Number 4"/>
    <w:basedOn w:val="Standaard"/>
    <w:semiHidden/>
    <w:rsid w:val="00ED6459"/>
    <w:pPr>
      <w:numPr>
        <w:numId w:val="9"/>
      </w:numPr>
    </w:pPr>
  </w:style>
  <w:style w:type="paragraph" w:styleId="Lijstnummering5">
    <w:name w:val="List Number 5"/>
    <w:basedOn w:val="Standaard"/>
    <w:semiHidden/>
    <w:rsid w:val="00ED6459"/>
    <w:pPr>
      <w:numPr>
        <w:numId w:val="10"/>
      </w:numPr>
    </w:pPr>
  </w:style>
  <w:style w:type="paragraph" w:styleId="Lijstvoortzetting">
    <w:name w:val="List Continue"/>
    <w:basedOn w:val="Standaard"/>
    <w:semiHidden/>
    <w:rsid w:val="00ED6459"/>
    <w:pPr>
      <w:spacing w:after="120"/>
      <w:ind w:left="283"/>
    </w:pPr>
  </w:style>
  <w:style w:type="paragraph" w:styleId="Lijstvoortzetting2">
    <w:name w:val="List Continue 2"/>
    <w:basedOn w:val="Standaard"/>
    <w:semiHidden/>
    <w:rsid w:val="00ED6459"/>
    <w:pPr>
      <w:spacing w:after="120"/>
      <w:ind w:left="566"/>
    </w:pPr>
  </w:style>
  <w:style w:type="paragraph" w:styleId="Lijstvoortzetting3">
    <w:name w:val="List Continue 3"/>
    <w:basedOn w:val="Standaard"/>
    <w:semiHidden/>
    <w:rsid w:val="00ED6459"/>
    <w:pPr>
      <w:spacing w:after="120"/>
      <w:ind w:left="849"/>
    </w:pPr>
  </w:style>
  <w:style w:type="paragraph" w:styleId="Lijstvoortzetting4">
    <w:name w:val="List Continue 4"/>
    <w:basedOn w:val="Standaard"/>
    <w:semiHidden/>
    <w:rsid w:val="00ED6459"/>
    <w:pPr>
      <w:spacing w:after="120"/>
      <w:ind w:left="1132"/>
    </w:pPr>
  </w:style>
  <w:style w:type="paragraph" w:styleId="Lijstvoortzetting5">
    <w:name w:val="List Continue 5"/>
    <w:basedOn w:val="Standaard"/>
    <w:semiHidden/>
    <w:rsid w:val="00ED6459"/>
    <w:pPr>
      <w:spacing w:after="120"/>
      <w:ind w:left="1415"/>
    </w:pPr>
  </w:style>
  <w:style w:type="character" w:styleId="Nadruk">
    <w:name w:val="Emphasis"/>
    <w:basedOn w:val="Standaardalinea-lettertype"/>
    <w:qFormat/>
    <w:rsid w:val="00ED6459"/>
    <w:rPr>
      <w:i/>
      <w:iCs/>
    </w:rPr>
  </w:style>
  <w:style w:type="paragraph" w:styleId="Normaalweb">
    <w:name w:val="Normal (Web)"/>
    <w:basedOn w:val="Standaard"/>
    <w:uiPriority w:val="99"/>
    <w:semiHidden/>
    <w:rsid w:val="00ED6459"/>
    <w:rPr>
      <w:rFonts w:ascii="Times New Roman" w:hAnsi="Times New Roman"/>
      <w:sz w:val="24"/>
    </w:rPr>
  </w:style>
  <w:style w:type="paragraph" w:styleId="Notitiekop">
    <w:name w:val="Note Heading"/>
    <w:basedOn w:val="Standaard"/>
    <w:next w:val="Standaard"/>
    <w:semiHidden/>
    <w:rsid w:val="00ED6459"/>
  </w:style>
  <w:style w:type="character" w:styleId="Paginanummer">
    <w:name w:val="page number"/>
    <w:basedOn w:val="Standaardalinea-lettertype"/>
    <w:semiHidden/>
    <w:rsid w:val="00ED6459"/>
  </w:style>
  <w:style w:type="paragraph" w:styleId="Plattetekst">
    <w:name w:val="Body Text"/>
    <w:basedOn w:val="Standaard"/>
    <w:semiHidden/>
    <w:rsid w:val="00ED6459"/>
    <w:pPr>
      <w:spacing w:after="120"/>
    </w:pPr>
  </w:style>
  <w:style w:type="paragraph" w:styleId="Plattetekst2">
    <w:name w:val="Body Text 2"/>
    <w:basedOn w:val="Standaard"/>
    <w:semiHidden/>
    <w:rsid w:val="00ED6459"/>
    <w:pPr>
      <w:spacing w:after="120" w:line="480" w:lineRule="auto"/>
    </w:pPr>
  </w:style>
  <w:style w:type="paragraph" w:styleId="Plattetekst3">
    <w:name w:val="Body Text 3"/>
    <w:basedOn w:val="Standaard"/>
    <w:semiHidden/>
    <w:rsid w:val="00ED6459"/>
    <w:pPr>
      <w:spacing w:after="120"/>
    </w:pPr>
    <w:rPr>
      <w:sz w:val="16"/>
      <w:szCs w:val="16"/>
    </w:rPr>
  </w:style>
  <w:style w:type="paragraph" w:styleId="Platteteksteersteinspringing">
    <w:name w:val="Body Text First Indent"/>
    <w:basedOn w:val="Plattetekst"/>
    <w:semiHidden/>
    <w:rsid w:val="00ED6459"/>
    <w:pPr>
      <w:ind w:firstLine="210"/>
    </w:pPr>
  </w:style>
  <w:style w:type="paragraph" w:styleId="Plattetekstinspringen">
    <w:name w:val="Body Text Indent"/>
    <w:basedOn w:val="Standaard"/>
    <w:semiHidden/>
    <w:rsid w:val="00ED6459"/>
    <w:pPr>
      <w:spacing w:after="120"/>
      <w:ind w:left="283"/>
    </w:pPr>
  </w:style>
  <w:style w:type="paragraph" w:styleId="Platteteksteersteinspringing2">
    <w:name w:val="Body Text First Indent 2"/>
    <w:basedOn w:val="Plattetekstinspringen"/>
    <w:semiHidden/>
    <w:rsid w:val="00ED6459"/>
    <w:pPr>
      <w:ind w:firstLine="210"/>
    </w:pPr>
  </w:style>
  <w:style w:type="paragraph" w:styleId="Plattetekstinspringen2">
    <w:name w:val="Body Text Indent 2"/>
    <w:basedOn w:val="Standaard"/>
    <w:semiHidden/>
    <w:rsid w:val="00ED6459"/>
    <w:pPr>
      <w:spacing w:after="120" w:line="480" w:lineRule="auto"/>
      <w:ind w:left="283"/>
    </w:pPr>
  </w:style>
  <w:style w:type="paragraph" w:styleId="Plattetekstinspringen3">
    <w:name w:val="Body Text Indent 3"/>
    <w:basedOn w:val="Standaard"/>
    <w:semiHidden/>
    <w:rsid w:val="00ED6459"/>
    <w:pPr>
      <w:spacing w:after="120"/>
      <w:ind w:left="283"/>
    </w:pPr>
    <w:rPr>
      <w:sz w:val="16"/>
      <w:szCs w:val="16"/>
    </w:rPr>
  </w:style>
  <w:style w:type="character" w:styleId="Regelnummer">
    <w:name w:val="line number"/>
    <w:basedOn w:val="Standaardalinea-lettertype"/>
    <w:semiHidden/>
    <w:rsid w:val="00ED6459"/>
  </w:style>
  <w:style w:type="paragraph" w:styleId="Standaardinspringing">
    <w:name w:val="Normal Indent"/>
    <w:basedOn w:val="Standaard"/>
    <w:rsid w:val="00ED6459"/>
    <w:pPr>
      <w:ind w:left="708"/>
    </w:pPr>
  </w:style>
  <w:style w:type="paragraph" w:styleId="Ondertitel">
    <w:name w:val="Subtitle"/>
    <w:basedOn w:val="Standaard"/>
    <w:qFormat/>
    <w:rsid w:val="00ED6459"/>
    <w:pPr>
      <w:spacing w:after="60"/>
      <w:jc w:val="center"/>
      <w:outlineLvl w:val="1"/>
    </w:pPr>
    <w:rPr>
      <w:rFonts w:cs="Arial"/>
      <w:sz w:val="24"/>
    </w:rPr>
  </w:style>
  <w:style w:type="paragraph" w:styleId="Tekstzonderopmaak">
    <w:name w:val="Plain Text"/>
    <w:basedOn w:val="Standaard"/>
    <w:semiHidden/>
    <w:rsid w:val="00ED6459"/>
    <w:rPr>
      <w:rFonts w:ascii="Courier New" w:hAnsi="Courier New" w:cs="Courier New"/>
      <w:szCs w:val="20"/>
    </w:rPr>
  </w:style>
  <w:style w:type="paragraph" w:styleId="Titel">
    <w:name w:val="Title"/>
    <w:basedOn w:val="Standaard"/>
    <w:qFormat/>
    <w:rsid w:val="00ED6459"/>
    <w:pPr>
      <w:spacing w:before="240" w:after="60"/>
      <w:jc w:val="center"/>
      <w:outlineLvl w:val="0"/>
    </w:pPr>
    <w:rPr>
      <w:rFonts w:cs="Arial"/>
      <w:b/>
      <w:bCs/>
      <w:kern w:val="28"/>
      <w:sz w:val="32"/>
      <w:szCs w:val="32"/>
    </w:rPr>
  </w:style>
  <w:style w:type="character" w:styleId="Zwaar">
    <w:name w:val="Strong"/>
    <w:basedOn w:val="Standaardalinea-lettertype"/>
    <w:uiPriority w:val="22"/>
    <w:qFormat/>
    <w:rsid w:val="00ED6459"/>
    <w:rPr>
      <w:b/>
      <w:bCs/>
    </w:rPr>
  </w:style>
  <w:style w:type="character" w:styleId="Verwijzingopmerking">
    <w:name w:val="annotation reference"/>
    <w:basedOn w:val="Standaardalinea-lettertype"/>
    <w:uiPriority w:val="99"/>
    <w:semiHidden/>
    <w:rsid w:val="00ED6459"/>
    <w:rPr>
      <w:sz w:val="16"/>
      <w:szCs w:val="16"/>
    </w:rPr>
  </w:style>
  <w:style w:type="paragraph" w:customStyle="1" w:styleId="Onderwerpvanopmerking1">
    <w:name w:val="Onderwerp van opmerking1"/>
    <w:basedOn w:val="Tekstopmerking"/>
    <w:next w:val="Tekstopmerking"/>
    <w:semiHidden/>
    <w:rsid w:val="00ED6459"/>
    <w:pPr>
      <w:spacing w:line="240" w:lineRule="auto"/>
    </w:pPr>
    <w:rPr>
      <w:rFonts w:ascii="Arial" w:hAnsi="Arial" w:cs="Times New Roman"/>
      <w:b/>
      <w:bCs/>
    </w:rPr>
  </w:style>
  <w:style w:type="paragraph" w:customStyle="1" w:styleId="Ballontekst1">
    <w:name w:val="Ballontekst1"/>
    <w:basedOn w:val="Standaard"/>
    <w:semiHidden/>
    <w:rsid w:val="00ED6459"/>
    <w:rPr>
      <w:rFonts w:ascii="Tahoma" w:hAnsi="Tahoma" w:cs="Tahoma"/>
      <w:sz w:val="16"/>
      <w:szCs w:val="16"/>
    </w:rPr>
  </w:style>
  <w:style w:type="paragraph" w:styleId="Bijschrift">
    <w:name w:val="caption"/>
    <w:basedOn w:val="Standaard"/>
    <w:next w:val="Standaard"/>
    <w:qFormat/>
    <w:rsid w:val="00ED6459"/>
    <w:pPr>
      <w:spacing w:before="120" w:after="120"/>
    </w:pPr>
    <w:rPr>
      <w:rFonts w:ascii="V&amp;W Syntax (Adobe)" w:hAnsi="V&amp;W Syntax (Adobe)"/>
      <w:b/>
      <w:szCs w:val="20"/>
    </w:rPr>
  </w:style>
  <w:style w:type="paragraph" w:styleId="Voetnoottekst">
    <w:name w:val="footnote text"/>
    <w:basedOn w:val="Standaard"/>
    <w:semiHidden/>
    <w:rsid w:val="00ED6459"/>
    <w:pPr>
      <w:ind w:left="284"/>
    </w:pPr>
    <w:rPr>
      <w:sz w:val="16"/>
      <w:szCs w:val="20"/>
      <w:lang w:val="en-GB"/>
    </w:rPr>
  </w:style>
  <w:style w:type="character" w:styleId="Voetnootmarkering">
    <w:name w:val="footnote reference"/>
    <w:basedOn w:val="Standaardalinea-lettertype"/>
    <w:semiHidden/>
    <w:rsid w:val="00ED6459"/>
    <w:rPr>
      <w:vertAlign w:val="superscript"/>
    </w:rPr>
  </w:style>
  <w:style w:type="paragraph" w:customStyle="1" w:styleId="plattetekst0">
    <w:name w:val="plattetekst"/>
    <w:basedOn w:val="Standaard"/>
    <w:rsid w:val="00ED6459"/>
    <w:pPr>
      <w:spacing w:before="100" w:beforeAutospacing="1" w:after="100" w:afterAutospacing="1"/>
    </w:pPr>
    <w:rPr>
      <w:rFonts w:ascii="Times New Roman" w:hAnsi="Times New Roman"/>
      <w:sz w:val="24"/>
    </w:rPr>
  </w:style>
  <w:style w:type="paragraph" w:customStyle="1" w:styleId="BalloonText1">
    <w:name w:val="Balloon Text1"/>
    <w:basedOn w:val="Standaard"/>
    <w:semiHidden/>
    <w:rsid w:val="00ED6459"/>
    <w:rPr>
      <w:rFonts w:ascii="Tahoma" w:hAnsi="Tahoma" w:cs="Tahoma"/>
      <w:sz w:val="16"/>
      <w:szCs w:val="16"/>
    </w:rPr>
  </w:style>
  <w:style w:type="paragraph" w:styleId="Inhopg4">
    <w:name w:val="toc 4"/>
    <w:basedOn w:val="Standaard"/>
    <w:next w:val="Standaard"/>
    <w:autoRedefine/>
    <w:semiHidden/>
    <w:rsid w:val="00ED6459"/>
    <w:pPr>
      <w:ind w:left="600"/>
    </w:pPr>
  </w:style>
  <w:style w:type="paragraph" w:styleId="Inhopg5">
    <w:name w:val="toc 5"/>
    <w:basedOn w:val="Standaard"/>
    <w:next w:val="Standaard"/>
    <w:autoRedefine/>
    <w:semiHidden/>
    <w:rsid w:val="00ED6459"/>
    <w:pPr>
      <w:ind w:left="800"/>
    </w:pPr>
  </w:style>
  <w:style w:type="paragraph" w:styleId="Inhopg6">
    <w:name w:val="toc 6"/>
    <w:basedOn w:val="Standaard"/>
    <w:next w:val="Standaard"/>
    <w:autoRedefine/>
    <w:semiHidden/>
    <w:rsid w:val="00ED6459"/>
    <w:pPr>
      <w:ind w:left="1000"/>
    </w:pPr>
  </w:style>
  <w:style w:type="paragraph" w:styleId="Inhopg7">
    <w:name w:val="toc 7"/>
    <w:basedOn w:val="Standaard"/>
    <w:next w:val="Standaard"/>
    <w:autoRedefine/>
    <w:semiHidden/>
    <w:rsid w:val="00ED6459"/>
    <w:pPr>
      <w:ind w:left="1200"/>
    </w:pPr>
  </w:style>
  <w:style w:type="paragraph" w:styleId="Inhopg8">
    <w:name w:val="toc 8"/>
    <w:basedOn w:val="Standaard"/>
    <w:next w:val="Standaard"/>
    <w:autoRedefine/>
    <w:semiHidden/>
    <w:rsid w:val="00ED6459"/>
    <w:pPr>
      <w:ind w:left="1400"/>
    </w:pPr>
  </w:style>
  <w:style w:type="paragraph" w:styleId="Inhopg9">
    <w:name w:val="toc 9"/>
    <w:basedOn w:val="Standaard"/>
    <w:next w:val="Standaard"/>
    <w:autoRedefine/>
    <w:semiHidden/>
    <w:rsid w:val="00ED6459"/>
    <w:pPr>
      <w:ind w:left="1600"/>
    </w:pPr>
  </w:style>
  <w:style w:type="paragraph" w:customStyle="1" w:styleId="BodyTextIndent21">
    <w:name w:val="Body Text Indent 21"/>
    <w:basedOn w:val="Standaard"/>
    <w:rsid w:val="00ED6459"/>
    <w:pPr>
      <w:widowControl w:val="0"/>
      <w:overflowPunct w:val="0"/>
      <w:autoSpaceDE w:val="0"/>
      <w:autoSpaceDN w:val="0"/>
      <w:adjustRightInd w:val="0"/>
      <w:ind w:left="709" w:hanging="709"/>
      <w:textAlignment w:val="baseline"/>
    </w:pPr>
    <w:rPr>
      <w:sz w:val="22"/>
      <w:szCs w:val="20"/>
    </w:rPr>
  </w:style>
  <w:style w:type="paragraph" w:customStyle="1" w:styleId="BodyText21">
    <w:name w:val="Body Text 21"/>
    <w:basedOn w:val="Standaard"/>
    <w:rsid w:val="00ED6459"/>
    <w:pPr>
      <w:overflowPunct w:val="0"/>
      <w:autoSpaceDE w:val="0"/>
      <w:autoSpaceDN w:val="0"/>
      <w:adjustRightInd w:val="0"/>
      <w:ind w:hanging="709"/>
      <w:textAlignment w:val="baseline"/>
    </w:pPr>
    <w:rPr>
      <w:sz w:val="22"/>
      <w:szCs w:val="20"/>
    </w:rPr>
  </w:style>
  <w:style w:type="paragraph" w:customStyle="1" w:styleId="Bijlage1">
    <w:name w:val="Bijlage1"/>
    <w:basedOn w:val="Kop1"/>
    <w:link w:val="Bijlage1Char"/>
    <w:rsid w:val="00ED6459"/>
    <w:pPr>
      <w:keepLines/>
      <w:pageBreakBefore/>
      <w:numPr>
        <w:numId w:val="0"/>
      </w:numPr>
      <w:tabs>
        <w:tab w:val="num" w:pos="432"/>
        <w:tab w:val="right" w:pos="9576"/>
      </w:tabs>
      <w:spacing w:before="0" w:after="840" w:line="520" w:lineRule="atLeast"/>
      <w:ind w:left="432" w:hanging="432"/>
    </w:pPr>
    <w:rPr>
      <w:rFonts w:ascii="Times New Roman" w:hAnsi="Times New Roman" w:cs="Times New Roman"/>
      <w:bCs w:val="0"/>
      <w:i/>
      <w:iCs/>
      <w:noProof/>
      <w:color w:val="000000"/>
      <w:kern w:val="28"/>
      <w:sz w:val="28"/>
      <w:szCs w:val="22"/>
      <w:u w:val="none"/>
    </w:rPr>
  </w:style>
  <w:style w:type="paragraph" w:customStyle="1" w:styleId="Kopjecursief">
    <w:name w:val="Kopje (cursief)"/>
    <w:basedOn w:val="Kop4"/>
    <w:next w:val="Standaard"/>
    <w:rsid w:val="00ED6459"/>
    <w:pPr>
      <w:keepLines/>
      <w:tabs>
        <w:tab w:val="left" w:pos="1701"/>
        <w:tab w:val="right" w:pos="9576"/>
      </w:tabs>
      <w:spacing w:before="120" w:after="120" w:line="260" w:lineRule="atLeast"/>
    </w:pPr>
    <w:rPr>
      <w:rFonts w:ascii="Times New Roman" w:hAnsi="Times New Roman"/>
      <w:b w:val="0"/>
      <w:i/>
      <w:iCs/>
      <w:noProof/>
      <w:kern w:val="20"/>
      <w:sz w:val="24"/>
      <w:szCs w:val="22"/>
    </w:rPr>
  </w:style>
  <w:style w:type="paragraph" w:customStyle="1" w:styleId="Kopstandaard">
    <w:name w:val="Kop (standaard)"/>
    <w:rsid w:val="00ED6459"/>
    <w:pPr>
      <w:widowControl w:val="0"/>
      <w:autoSpaceDE w:val="0"/>
      <w:autoSpaceDN w:val="0"/>
      <w:adjustRightInd w:val="0"/>
      <w:spacing w:after="240"/>
    </w:pPr>
    <w:rPr>
      <w:rFonts w:ascii="Arial" w:hAnsi="Arial" w:cs="Arial"/>
      <w:b/>
      <w:bCs/>
    </w:rPr>
  </w:style>
  <w:style w:type="paragraph" w:customStyle="1" w:styleId="CommentSubject1">
    <w:name w:val="Comment Subject1"/>
    <w:basedOn w:val="Tekstopmerking"/>
    <w:next w:val="Tekstopmerking"/>
    <w:semiHidden/>
    <w:rsid w:val="00ED6459"/>
    <w:pPr>
      <w:spacing w:line="240" w:lineRule="auto"/>
    </w:pPr>
    <w:rPr>
      <w:rFonts w:ascii="Arial" w:hAnsi="Arial" w:cs="Times New Roman"/>
      <w:b/>
      <w:bCs/>
    </w:rPr>
  </w:style>
  <w:style w:type="paragraph" w:customStyle="1" w:styleId="Opmaakprofiel1">
    <w:name w:val="Opmaakprofiel1"/>
    <w:basedOn w:val="Kop2"/>
    <w:autoRedefine/>
    <w:rsid w:val="00ED6459"/>
    <w:pPr>
      <w:numPr>
        <w:ilvl w:val="0"/>
        <w:numId w:val="0"/>
      </w:numPr>
      <w:spacing w:before="0" w:after="0"/>
    </w:pPr>
    <w:rPr>
      <w:iCs w:val="0"/>
      <w:sz w:val="20"/>
      <w:szCs w:val="20"/>
      <w:lang w:eastAsia="en-US"/>
    </w:rPr>
  </w:style>
  <w:style w:type="character" w:customStyle="1" w:styleId="textnormalsummary">
    <w:name w:val="textnormalsummary"/>
    <w:basedOn w:val="Standaardalinea-lettertype"/>
    <w:rsid w:val="00ED6459"/>
  </w:style>
  <w:style w:type="paragraph" w:customStyle="1" w:styleId="Kopje">
    <w:name w:val="Kopje"/>
    <w:basedOn w:val="Standaard"/>
    <w:next w:val="Standaard"/>
    <w:rsid w:val="00ED6459"/>
    <w:pPr>
      <w:spacing w:line="288" w:lineRule="auto"/>
    </w:pPr>
    <w:rPr>
      <w:rFonts w:ascii="Verdana" w:hAnsi="Verdana"/>
      <w:b/>
      <w:sz w:val="18"/>
    </w:rPr>
  </w:style>
  <w:style w:type="paragraph" w:customStyle="1" w:styleId="Ballontekst2">
    <w:name w:val="Ballontekst2"/>
    <w:basedOn w:val="Standaard"/>
    <w:semiHidden/>
    <w:rsid w:val="00ED6459"/>
    <w:rPr>
      <w:rFonts w:ascii="Tahoma" w:hAnsi="Tahoma" w:cs="Tahoma"/>
      <w:sz w:val="16"/>
      <w:szCs w:val="16"/>
    </w:rPr>
  </w:style>
  <w:style w:type="paragraph" w:customStyle="1" w:styleId="BlockText1">
    <w:name w:val="Block Text1"/>
    <w:basedOn w:val="Standaard"/>
    <w:rsid w:val="00ED6459"/>
    <w:pPr>
      <w:overflowPunct w:val="0"/>
      <w:autoSpaceDE w:val="0"/>
      <w:autoSpaceDN w:val="0"/>
      <w:adjustRightInd w:val="0"/>
      <w:ind w:left="-142" w:right="27" w:hanging="142"/>
      <w:textAlignment w:val="baseline"/>
    </w:pPr>
    <w:rPr>
      <w:rFonts w:ascii="CG Times" w:hAnsi="CG Times"/>
      <w:sz w:val="12"/>
      <w:szCs w:val="20"/>
      <w:lang w:val="nl"/>
    </w:rPr>
  </w:style>
  <w:style w:type="character" w:customStyle="1" w:styleId="StyleBlack">
    <w:name w:val="Style Black"/>
    <w:basedOn w:val="Standaardalinea-lettertype"/>
    <w:rsid w:val="00ED6459"/>
    <w:rPr>
      <w:color w:val="000000"/>
      <w:sz w:val="20"/>
    </w:rPr>
  </w:style>
  <w:style w:type="paragraph" w:styleId="Eindnoottekst">
    <w:name w:val="endnote text"/>
    <w:basedOn w:val="Standaard"/>
    <w:semiHidden/>
    <w:rsid w:val="00ED6459"/>
    <w:rPr>
      <w:rFonts w:ascii="Tahoma" w:hAnsi="Tahoma"/>
      <w:szCs w:val="20"/>
    </w:rPr>
  </w:style>
  <w:style w:type="paragraph" w:customStyle="1" w:styleId="Contract1">
    <w:name w:val="Contract 1"/>
    <w:basedOn w:val="Standaard"/>
    <w:rsid w:val="00ED6459"/>
    <w:pPr>
      <w:widowControl w:val="0"/>
      <w:tabs>
        <w:tab w:val="left" w:pos="1440"/>
      </w:tabs>
      <w:overflowPunct w:val="0"/>
      <w:autoSpaceDE w:val="0"/>
      <w:autoSpaceDN w:val="0"/>
      <w:adjustRightInd w:val="0"/>
      <w:textAlignment w:val="baseline"/>
    </w:pPr>
    <w:rPr>
      <w:rFonts w:ascii="Tahoma" w:hAnsi="Tahoma"/>
      <w:b/>
      <w:caps/>
      <w:kern w:val="2"/>
      <w:szCs w:val="20"/>
    </w:rPr>
  </w:style>
  <w:style w:type="paragraph" w:customStyle="1" w:styleId="xl24">
    <w:name w:val="xl24"/>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25">
    <w:name w:val="xl25"/>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27">
    <w:name w:val="xl27"/>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28">
    <w:name w:val="xl28"/>
    <w:basedOn w:val="Standaard"/>
    <w:rsid w:val="00ED6459"/>
    <w:pPr>
      <w:spacing w:before="100" w:beforeAutospacing="1" w:after="100" w:afterAutospacing="1"/>
      <w:jc w:val="center"/>
    </w:pPr>
    <w:rPr>
      <w:rFonts w:ascii="Arial Unicode MS" w:eastAsia="Arial Unicode MS" w:hAnsi="Arial Unicode MS" w:cs="Arial Unicode MS"/>
      <w:sz w:val="24"/>
    </w:rPr>
  </w:style>
  <w:style w:type="paragraph" w:customStyle="1" w:styleId="xl29">
    <w:name w:val="xl29"/>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30">
    <w:name w:val="xl30"/>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1">
    <w:name w:val="xl31"/>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z w:val="24"/>
    </w:rPr>
  </w:style>
  <w:style w:type="paragraph" w:customStyle="1" w:styleId="xl32">
    <w:name w:val="xl32"/>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3">
    <w:name w:val="xl33"/>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color w:val="FF0000"/>
      <w:sz w:val="24"/>
    </w:rPr>
  </w:style>
  <w:style w:type="paragraph" w:customStyle="1" w:styleId="xl34">
    <w:name w:val="xl34"/>
    <w:basedOn w:val="Standaard"/>
    <w:rsid w:val="00ED6459"/>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5">
    <w:name w:val="xl35"/>
    <w:basedOn w:val="Standaard"/>
    <w:rsid w:val="00ED645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36">
    <w:name w:val="xl36"/>
    <w:basedOn w:val="Standaard"/>
    <w:rsid w:val="00ED645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37">
    <w:name w:val="xl37"/>
    <w:basedOn w:val="Standaard"/>
    <w:rsid w:val="00ED645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xl38">
    <w:name w:val="xl38"/>
    <w:basedOn w:val="Standaard"/>
    <w:rsid w:val="00ED6459"/>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cs="Arial"/>
      <w:b/>
      <w:bCs/>
      <w:sz w:val="24"/>
    </w:rPr>
  </w:style>
  <w:style w:type="paragraph" w:customStyle="1" w:styleId="xl39">
    <w:name w:val="xl39"/>
    <w:basedOn w:val="Standaard"/>
    <w:rsid w:val="00ED6459"/>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cs="Arial"/>
      <w:b/>
      <w:bCs/>
      <w:color w:val="FF0000"/>
      <w:sz w:val="24"/>
    </w:rPr>
  </w:style>
  <w:style w:type="paragraph" w:customStyle="1" w:styleId="xl26">
    <w:name w:val="xl26"/>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sz w:val="24"/>
    </w:rPr>
  </w:style>
  <w:style w:type="paragraph" w:customStyle="1" w:styleId="Alinea">
    <w:name w:val="Alinea"/>
    <w:rsid w:val="00ED6459"/>
    <w:rPr>
      <w:rFonts w:ascii="Helvetica" w:hAnsi="Helvetica"/>
    </w:rPr>
  </w:style>
  <w:style w:type="paragraph" w:customStyle="1" w:styleId="DefaultText">
    <w:name w:val="Default Text"/>
    <w:basedOn w:val="Standaard"/>
    <w:rsid w:val="00ED6459"/>
    <w:pPr>
      <w:overflowPunct w:val="0"/>
      <w:autoSpaceDE w:val="0"/>
      <w:autoSpaceDN w:val="0"/>
      <w:adjustRightInd w:val="0"/>
      <w:textAlignment w:val="baseline"/>
    </w:pPr>
    <w:rPr>
      <w:rFonts w:ascii="Gill Sans" w:eastAsia="MS Mincho" w:hAnsi="Gill Sans"/>
      <w:noProof/>
      <w:sz w:val="22"/>
      <w:szCs w:val="20"/>
    </w:rPr>
  </w:style>
  <w:style w:type="paragraph" w:customStyle="1" w:styleId="Opmaakprofiel">
    <w:name w:val="Opmaakprofiel"/>
    <w:rsid w:val="00ED6459"/>
    <w:pPr>
      <w:widowControl w:val="0"/>
      <w:autoSpaceDE w:val="0"/>
      <w:autoSpaceDN w:val="0"/>
      <w:adjustRightInd w:val="0"/>
    </w:pPr>
    <w:rPr>
      <w:rFonts w:ascii="Arial" w:hAnsi="Arial" w:cs="Arial"/>
      <w:sz w:val="24"/>
      <w:szCs w:val="24"/>
    </w:rPr>
  </w:style>
  <w:style w:type="paragraph" w:customStyle="1" w:styleId="kop10">
    <w:name w:val="kop1"/>
    <w:basedOn w:val="Standaard"/>
    <w:next w:val="Standaard"/>
    <w:rsid w:val="00ED6459"/>
    <w:pPr>
      <w:pageBreakBefore/>
      <w:numPr>
        <w:numId w:val="20"/>
      </w:numPr>
      <w:spacing w:after="240"/>
    </w:pPr>
    <w:rPr>
      <w:rFonts w:ascii="Tahoma" w:hAnsi="Tahoma"/>
      <w:b/>
      <w:bCs/>
      <w:sz w:val="28"/>
      <w:szCs w:val="20"/>
    </w:rPr>
  </w:style>
  <w:style w:type="paragraph" w:customStyle="1" w:styleId="kop20">
    <w:name w:val="kop2"/>
    <w:basedOn w:val="Standaard"/>
    <w:next w:val="Standaard"/>
    <w:rsid w:val="00ED6459"/>
    <w:pPr>
      <w:keepNext/>
      <w:numPr>
        <w:ilvl w:val="1"/>
        <w:numId w:val="20"/>
      </w:numPr>
      <w:spacing w:before="120" w:after="120"/>
    </w:pPr>
    <w:rPr>
      <w:rFonts w:ascii="Tahoma" w:hAnsi="Tahoma"/>
      <w:b/>
      <w:bCs/>
      <w:sz w:val="24"/>
      <w:szCs w:val="20"/>
    </w:rPr>
  </w:style>
  <w:style w:type="paragraph" w:customStyle="1" w:styleId="kop30">
    <w:name w:val="kop3"/>
    <w:basedOn w:val="Standaard"/>
    <w:next w:val="Standaard"/>
    <w:rsid w:val="00ED6459"/>
    <w:pPr>
      <w:keepNext/>
      <w:numPr>
        <w:ilvl w:val="2"/>
        <w:numId w:val="20"/>
      </w:numPr>
      <w:spacing w:before="120" w:after="120"/>
    </w:pPr>
    <w:rPr>
      <w:rFonts w:ascii="Tahoma" w:hAnsi="Tahoma"/>
      <w:b/>
      <w:bCs/>
      <w:sz w:val="18"/>
      <w:szCs w:val="20"/>
    </w:rPr>
  </w:style>
  <w:style w:type="paragraph" w:customStyle="1" w:styleId="Standaardnota1">
    <w:name w:val="Standaard.nota1"/>
    <w:rsid w:val="00ED6459"/>
    <w:pPr>
      <w:tabs>
        <w:tab w:val="left" w:pos="595"/>
        <w:tab w:val="left" w:pos="5755"/>
      </w:tabs>
    </w:pPr>
    <w:rPr>
      <w:rFonts w:ascii="Prestige Elite" w:hAnsi="Prestige Elite"/>
    </w:rPr>
  </w:style>
  <w:style w:type="paragraph" w:customStyle="1" w:styleId="xl40">
    <w:name w:val="xl40"/>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sz w:val="24"/>
    </w:rPr>
  </w:style>
  <w:style w:type="paragraph" w:customStyle="1" w:styleId="xl41">
    <w:name w:val="xl41"/>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z w:val="24"/>
    </w:rPr>
  </w:style>
  <w:style w:type="paragraph" w:customStyle="1" w:styleId="xl42">
    <w:name w:val="xl42"/>
    <w:basedOn w:val="Standaard"/>
    <w:rsid w:val="00ED64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b/>
      <w:bCs/>
      <w:sz w:val="24"/>
    </w:rPr>
  </w:style>
  <w:style w:type="paragraph" w:customStyle="1" w:styleId="xl43">
    <w:name w:val="xl43"/>
    <w:basedOn w:val="Standaard"/>
    <w:rsid w:val="00ED6459"/>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Arial Unicode MS" w:cs="Arial"/>
      <w:b/>
      <w:bCs/>
      <w:sz w:val="24"/>
    </w:rPr>
  </w:style>
  <w:style w:type="paragraph" w:customStyle="1" w:styleId="xl44">
    <w:name w:val="xl44"/>
    <w:basedOn w:val="Standaard"/>
    <w:rsid w:val="00ED6459"/>
    <w:pPr>
      <w:pBdr>
        <w:bottom w:val="single" w:sz="4" w:space="0" w:color="auto"/>
      </w:pBdr>
      <w:shd w:val="clear" w:color="auto" w:fill="FFCC99"/>
      <w:spacing w:before="100" w:beforeAutospacing="1" w:after="100" w:afterAutospacing="1"/>
    </w:pPr>
    <w:rPr>
      <w:rFonts w:eastAsia="Arial Unicode MS" w:cs="Arial"/>
      <w:sz w:val="24"/>
    </w:rPr>
  </w:style>
  <w:style w:type="paragraph" w:customStyle="1" w:styleId="xl45">
    <w:name w:val="xl45"/>
    <w:basedOn w:val="Standaard"/>
    <w:rsid w:val="00ED6459"/>
    <w:pPr>
      <w:pBdr>
        <w:bottom w:val="single" w:sz="4" w:space="0" w:color="auto"/>
        <w:right w:val="single" w:sz="4" w:space="0" w:color="auto"/>
      </w:pBdr>
      <w:shd w:val="clear" w:color="auto" w:fill="FFCC99"/>
      <w:spacing w:before="100" w:beforeAutospacing="1" w:after="100" w:afterAutospacing="1"/>
    </w:pPr>
    <w:rPr>
      <w:rFonts w:eastAsia="Arial Unicode MS" w:cs="Arial"/>
      <w:sz w:val="24"/>
    </w:rPr>
  </w:style>
  <w:style w:type="paragraph" w:customStyle="1" w:styleId="xl51">
    <w:name w:val="xl51"/>
    <w:basedOn w:val="Standaard"/>
    <w:rsid w:val="00ED6459"/>
    <w:pPr>
      <w:pBdr>
        <w:bottom w:val="single" w:sz="4" w:space="0" w:color="auto"/>
        <w:right w:val="single" w:sz="8" w:space="0" w:color="auto"/>
      </w:pBdr>
      <w:shd w:val="clear" w:color="auto" w:fill="CCFFFF"/>
      <w:spacing w:before="100" w:beforeAutospacing="1" w:after="100" w:afterAutospacing="1"/>
    </w:pPr>
    <w:rPr>
      <w:rFonts w:eastAsia="Arial Unicode MS" w:cs="Arial"/>
      <w:i/>
      <w:iCs/>
      <w:color w:val="000080"/>
      <w:sz w:val="24"/>
    </w:rPr>
  </w:style>
  <w:style w:type="paragraph" w:customStyle="1" w:styleId="ErasmusKopjes">
    <w:name w:val="Erasmus_Kopjes"/>
    <w:rsid w:val="00ED6459"/>
    <w:pPr>
      <w:framePr w:h="6951" w:hSpace="142" w:wrap="around" w:vAnchor="page" w:hAnchor="page" w:x="3715" w:y="4276"/>
      <w:spacing w:line="284" w:lineRule="atLeast"/>
    </w:pPr>
    <w:rPr>
      <w:rFonts w:ascii="Arial" w:hAnsi="Arial"/>
      <w:b/>
      <w:noProof/>
      <w:sz w:val="18"/>
      <w:lang w:val="en-GB" w:eastAsia="en-US"/>
    </w:rPr>
  </w:style>
  <w:style w:type="paragraph" w:customStyle="1" w:styleId="Erasmusinvulkopjes">
    <w:name w:val="Erasmus_invulkopjes"/>
    <w:basedOn w:val="Standaard"/>
    <w:rsid w:val="00ED6459"/>
    <w:pPr>
      <w:framePr w:h="6951" w:hSpace="142" w:wrap="around" w:vAnchor="page" w:hAnchor="page" w:x="3715" w:y="4276"/>
      <w:spacing w:line="284" w:lineRule="atLeast"/>
    </w:pPr>
    <w:rPr>
      <w:rFonts w:ascii="Tahoma" w:hAnsi="Tahoma"/>
      <w:sz w:val="18"/>
      <w:szCs w:val="20"/>
      <w:lang w:eastAsia="en-US"/>
    </w:rPr>
  </w:style>
  <w:style w:type="paragraph" w:customStyle="1" w:styleId="InsprSubkop">
    <w:name w:val="Inspr Subkop"/>
    <w:basedOn w:val="Standaard"/>
    <w:rsid w:val="00ED6459"/>
    <w:pPr>
      <w:ind w:left="2268"/>
    </w:pPr>
    <w:rPr>
      <w:rFonts w:ascii="Times New Roman" w:hAnsi="Times New Roman"/>
      <w:sz w:val="22"/>
      <w:szCs w:val="20"/>
      <w:lang w:eastAsia="en-US"/>
    </w:rPr>
  </w:style>
  <w:style w:type="paragraph" w:customStyle="1" w:styleId="Tussenkop">
    <w:name w:val="Tussenkop"/>
    <w:basedOn w:val="Standaard"/>
    <w:next w:val="InsprSubkop"/>
    <w:rsid w:val="00ED6459"/>
    <w:pPr>
      <w:spacing w:before="360"/>
    </w:pPr>
    <w:rPr>
      <w:rFonts w:ascii="Times New Roman" w:hAnsi="Times New Roman"/>
      <w:b/>
      <w:i/>
      <w:sz w:val="22"/>
      <w:szCs w:val="20"/>
    </w:rPr>
  </w:style>
  <w:style w:type="paragraph" w:customStyle="1" w:styleId="xl46">
    <w:name w:val="xl46"/>
    <w:basedOn w:val="Standaard"/>
    <w:rsid w:val="00ED6459"/>
    <w:pPr>
      <w:pBdr>
        <w:left w:val="single" w:sz="8" w:space="0" w:color="auto"/>
        <w:right w:val="single" w:sz="4" w:space="0" w:color="auto"/>
      </w:pBdr>
      <w:shd w:val="clear" w:color="auto" w:fill="FFCC99"/>
      <w:spacing w:before="100" w:beforeAutospacing="1" w:after="100" w:afterAutospacing="1"/>
    </w:pPr>
    <w:rPr>
      <w:rFonts w:eastAsia="Arial Unicode MS" w:cs="Arial"/>
      <w:i/>
      <w:iCs/>
      <w:color w:val="000080"/>
      <w:sz w:val="24"/>
    </w:rPr>
  </w:style>
  <w:style w:type="paragraph" w:customStyle="1" w:styleId="xl47">
    <w:name w:val="xl47"/>
    <w:basedOn w:val="Standaard"/>
    <w:rsid w:val="00ED6459"/>
    <w:pPr>
      <w:pBdr>
        <w:left w:val="single" w:sz="4" w:space="0" w:color="auto"/>
        <w:right w:val="single" w:sz="4" w:space="0" w:color="auto"/>
      </w:pBdr>
      <w:shd w:val="clear" w:color="auto" w:fill="FFCC99"/>
      <w:spacing w:before="100" w:beforeAutospacing="1" w:after="100" w:afterAutospacing="1"/>
    </w:pPr>
    <w:rPr>
      <w:rFonts w:eastAsia="Arial Unicode MS" w:cs="Arial"/>
      <w:i/>
      <w:iCs/>
      <w:color w:val="000080"/>
      <w:sz w:val="24"/>
    </w:rPr>
  </w:style>
  <w:style w:type="paragraph" w:customStyle="1" w:styleId="xl48">
    <w:name w:val="xl48"/>
    <w:basedOn w:val="Standaard"/>
    <w:rsid w:val="00ED6459"/>
    <w:pPr>
      <w:pBdr>
        <w:right w:val="single" w:sz="8" w:space="0" w:color="auto"/>
      </w:pBdr>
      <w:shd w:val="clear" w:color="auto" w:fill="CCFFFF"/>
      <w:spacing w:before="100" w:beforeAutospacing="1" w:after="100" w:afterAutospacing="1"/>
    </w:pPr>
    <w:rPr>
      <w:rFonts w:eastAsia="Arial Unicode MS" w:cs="Arial"/>
      <w:i/>
      <w:iCs/>
      <w:color w:val="000080"/>
      <w:sz w:val="24"/>
    </w:rPr>
  </w:style>
  <w:style w:type="paragraph" w:customStyle="1" w:styleId="xl49">
    <w:name w:val="xl49"/>
    <w:basedOn w:val="Standaard"/>
    <w:rsid w:val="00ED6459"/>
    <w:pPr>
      <w:pBdr>
        <w:left w:val="single" w:sz="8" w:space="0" w:color="auto"/>
        <w:bottom w:val="single" w:sz="4" w:space="0" w:color="auto"/>
        <w:right w:val="single" w:sz="4" w:space="0" w:color="auto"/>
      </w:pBdr>
      <w:shd w:val="clear" w:color="auto" w:fill="FFCC99"/>
      <w:spacing w:before="100" w:beforeAutospacing="1" w:after="100" w:afterAutospacing="1"/>
    </w:pPr>
    <w:rPr>
      <w:rFonts w:eastAsia="Arial Unicode MS" w:cs="Arial"/>
      <w:i/>
      <w:iCs/>
      <w:color w:val="000080"/>
      <w:sz w:val="24"/>
    </w:rPr>
  </w:style>
  <w:style w:type="paragraph" w:customStyle="1" w:styleId="xl50">
    <w:name w:val="xl50"/>
    <w:basedOn w:val="Standaard"/>
    <w:rsid w:val="00ED6459"/>
    <w:pPr>
      <w:pBdr>
        <w:left w:val="single" w:sz="4" w:space="0" w:color="auto"/>
        <w:bottom w:val="single" w:sz="4" w:space="0" w:color="auto"/>
        <w:right w:val="single" w:sz="4" w:space="0" w:color="auto"/>
      </w:pBdr>
      <w:shd w:val="clear" w:color="auto" w:fill="FFCC99"/>
      <w:spacing w:before="100" w:beforeAutospacing="1" w:after="100" w:afterAutospacing="1"/>
    </w:pPr>
    <w:rPr>
      <w:rFonts w:eastAsia="Arial Unicode MS" w:cs="Arial"/>
      <w:i/>
      <w:iCs/>
      <w:color w:val="000080"/>
      <w:sz w:val="24"/>
    </w:rPr>
  </w:style>
  <w:style w:type="paragraph" w:customStyle="1" w:styleId="xl52">
    <w:name w:val="xl52"/>
    <w:basedOn w:val="Standaard"/>
    <w:rsid w:val="00ED6459"/>
    <w:pPr>
      <w:pBdr>
        <w:top w:val="single" w:sz="4" w:space="0" w:color="auto"/>
        <w:left w:val="single" w:sz="8" w:space="0" w:color="auto"/>
        <w:bottom w:val="double" w:sz="6" w:space="0" w:color="auto"/>
        <w:right w:val="single" w:sz="4" w:space="0" w:color="auto"/>
      </w:pBdr>
      <w:shd w:val="clear" w:color="auto" w:fill="C0C0C0"/>
      <w:spacing w:before="100" w:beforeAutospacing="1" w:after="100" w:afterAutospacing="1"/>
    </w:pPr>
    <w:rPr>
      <w:rFonts w:eastAsia="Arial Unicode MS" w:cs="Arial"/>
      <w:b/>
      <w:bCs/>
      <w:sz w:val="24"/>
    </w:rPr>
  </w:style>
  <w:style w:type="paragraph" w:customStyle="1" w:styleId="xl53">
    <w:name w:val="xl53"/>
    <w:basedOn w:val="Standaard"/>
    <w:rsid w:val="00ED6459"/>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pPr>
    <w:rPr>
      <w:rFonts w:eastAsia="Arial Unicode MS" w:cs="Arial"/>
      <w:b/>
      <w:bCs/>
      <w:sz w:val="24"/>
    </w:rPr>
  </w:style>
  <w:style w:type="paragraph" w:customStyle="1" w:styleId="xl54">
    <w:name w:val="xl54"/>
    <w:basedOn w:val="Standaard"/>
    <w:rsid w:val="00ED6459"/>
    <w:pPr>
      <w:pBdr>
        <w:top w:val="single" w:sz="4" w:space="0" w:color="auto"/>
        <w:bottom w:val="double" w:sz="6" w:space="0" w:color="auto"/>
        <w:right w:val="single" w:sz="4" w:space="0" w:color="auto"/>
      </w:pBdr>
      <w:shd w:val="clear" w:color="auto" w:fill="C0C0C0"/>
      <w:spacing w:before="100" w:beforeAutospacing="1" w:after="100" w:afterAutospacing="1"/>
    </w:pPr>
    <w:rPr>
      <w:rFonts w:eastAsia="Arial Unicode MS" w:cs="Arial"/>
      <w:b/>
      <w:bCs/>
      <w:sz w:val="24"/>
    </w:rPr>
  </w:style>
  <w:style w:type="paragraph" w:customStyle="1" w:styleId="xl55">
    <w:name w:val="xl55"/>
    <w:basedOn w:val="Standaard"/>
    <w:rsid w:val="00ED6459"/>
    <w:pPr>
      <w:pBdr>
        <w:top w:val="single" w:sz="4" w:space="0" w:color="auto"/>
        <w:bottom w:val="double" w:sz="6" w:space="0" w:color="auto"/>
        <w:right w:val="single" w:sz="8" w:space="0" w:color="auto"/>
      </w:pBdr>
      <w:shd w:val="clear" w:color="auto" w:fill="C0C0C0"/>
      <w:spacing w:before="100" w:beforeAutospacing="1" w:after="100" w:afterAutospacing="1"/>
    </w:pPr>
    <w:rPr>
      <w:rFonts w:eastAsia="Arial Unicode MS" w:cs="Arial"/>
      <w:b/>
      <w:bCs/>
      <w:sz w:val="24"/>
    </w:rPr>
  </w:style>
  <w:style w:type="paragraph" w:customStyle="1" w:styleId="xl56">
    <w:name w:val="xl56"/>
    <w:basedOn w:val="Standaard"/>
    <w:rsid w:val="00ED6459"/>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color w:val="FFFFFF"/>
      <w:sz w:val="24"/>
    </w:rPr>
  </w:style>
  <w:style w:type="paragraph" w:customStyle="1" w:styleId="xl57">
    <w:name w:val="xl57"/>
    <w:basedOn w:val="Standaard"/>
    <w:rsid w:val="00ED6459"/>
    <w:pPr>
      <w:pBdr>
        <w:top w:val="single" w:sz="4" w:space="0" w:color="auto"/>
        <w:left w:val="single" w:sz="4" w:space="0" w:color="auto"/>
        <w:bottom w:val="double" w:sz="6" w:space="0" w:color="auto"/>
        <w:right w:val="single" w:sz="8" w:space="0" w:color="auto"/>
      </w:pBdr>
      <w:spacing w:before="100" w:beforeAutospacing="1" w:after="100" w:afterAutospacing="1"/>
    </w:pPr>
    <w:rPr>
      <w:rFonts w:eastAsia="Arial Unicode MS" w:cs="Arial"/>
      <w:b/>
      <w:bCs/>
      <w:color w:val="FFFFFF"/>
      <w:sz w:val="24"/>
    </w:rPr>
  </w:style>
  <w:style w:type="paragraph" w:customStyle="1" w:styleId="xl58">
    <w:name w:val="xl58"/>
    <w:basedOn w:val="Standaard"/>
    <w:rsid w:val="00ED645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color w:val="FFFFFF"/>
      <w:sz w:val="24"/>
    </w:rPr>
  </w:style>
  <w:style w:type="paragraph" w:customStyle="1" w:styleId="xl59">
    <w:name w:val="xl59"/>
    <w:basedOn w:val="Standaard"/>
    <w:rsid w:val="00ED6459"/>
    <w:pPr>
      <w:pBdr>
        <w:bottom w:val="single" w:sz="4" w:space="0" w:color="auto"/>
        <w:right w:val="single" w:sz="4" w:space="0" w:color="auto"/>
      </w:pBdr>
      <w:spacing w:before="100" w:beforeAutospacing="1" w:after="100" w:afterAutospacing="1"/>
      <w:jc w:val="center"/>
    </w:pPr>
    <w:rPr>
      <w:rFonts w:eastAsia="Arial Unicode MS" w:cs="Arial"/>
      <w:b/>
      <w:bCs/>
      <w:color w:val="FFFFFF"/>
      <w:sz w:val="24"/>
    </w:rPr>
  </w:style>
  <w:style w:type="paragraph" w:customStyle="1" w:styleId="xl60">
    <w:name w:val="xl60"/>
    <w:basedOn w:val="Standaard"/>
    <w:rsid w:val="00ED6459"/>
    <w:pPr>
      <w:pBdr>
        <w:left w:val="single" w:sz="8" w:space="0" w:color="auto"/>
        <w:bottom w:val="single" w:sz="4" w:space="0" w:color="auto"/>
        <w:right w:val="single" w:sz="8" w:space="0" w:color="auto"/>
      </w:pBdr>
      <w:spacing w:before="100" w:beforeAutospacing="1" w:after="100" w:afterAutospacing="1"/>
      <w:jc w:val="center"/>
    </w:pPr>
    <w:rPr>
      <w:rFonts w:eastAsia="Arial Unicode MS" w:cs="Arial"/>
      <w:b/>
      <w:bCs/>
      <w:sz w:val="24"/>
    </w:rPr>
  </w:style>
  <w:style w:type="paragraph" w:customStyle="1" w:styleId="xl61">
    <w:name w:val="xl61"/>
    <w:basedOn w:val="Standaard"/>
    <w:rsid w:val="00ED645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Arial Unicode MS" w:cs="Arial"/>
      <w:b/>
      <w:bCs/>
      <w:color w:val="FF0000"/>
      <w:sz w:val="24"/>
    </w:rPr>
  </w:style>
  <w:style w:type="paragraph" w:customStyle="1" w:styleId="xl62">
    <w:name w:val="xl62"/>
    <w:basedOn w:val="Standaard"/>
    <w:rsid w:val="00ED6459"/>
    <w:pPr>
      <w:pBdr>
        <w:left w:val="single" w:sz="8" w:space="0" w:color="auto"/>
        <w:bottom w:val="single" w:sz="4" w:space="0" w:color="auto"/>
      </w:pBdr>
      <w:shd w:val="clear" w:color="auto" w:fill="000000"/>
      <w:spacing w:before="100" w:beforeAutospacing="1" w:after="100" w:afterAutospacing="1"/>
      <w:jc w:val="right"/>
    </w:pPr>
    <w:rPr>
      <w:rFonts w:eastAsia="Arial Unicode MS" w:cs="Arial"/>
      <w:b/>
      <w:bCs/>
      <w:sz w:val="24"/>
    </w:rPr>
  </w:style>
  <w:style w:type="paragraph" w:customStyle="1" w:styleId="xl63">
    <w:name w:val="xl63"/>
    <w:basedOn w:val="Standaard"/>
    <w:rsid w:val="00ED6459"/>
    <w:pPr>
      <w:pBdr>
        <w:top w:val="single" w:sz="4" w:space="0" w:color="auto"/>
        <w:bottom w:val="single" w:sz="4" w:space="0" w:color="auto"/>
      </w:pBdr>
      <w:spacing w:before="100" w:beforeAutospacing="1" w:after="100" w:afterAutospacing="1"/>
    </w:pPr>
    <w:rPr>
      <w:rFonts w:eastAsia="Arial Unicode MS" w:cs="Arial"/>
      <w:color w:val="FFFFFF"/>
      <w:sz w:val="24"/>
    </w:rPr>
  </w:style>
  <w:style w:type="paragraph" w:customStyle="1" w:styleId="xl64">
    <w:name w:val="xl64"/>
    <w:basedOn w:val="Standaard"/>
    <w:rsid w:val="00ED6459"/>
    <w:pPr>
      <w:pBdr>
        <w:top w:val="single" w:sz="8" w:space="0" w:color="auto"/>
        <w:left w:val="single" w:sz="4" w:space="0" w:color="auto"/>
        <w:bottom w:val="single" w:sz="4" w:space="0" w:color="auto"/>
      </w:pBdr>
      <w:spacing w:before="100" w:beforeAutospacing="1" w:after="100" w:afterAutospacing="1"/>
      <w:jc w:val="center"/>
    </w:pPr>
    <w:rPr>
      <w:rFonts w:eastAsia="Arial Unicode MS" w:cs="Arial"/>
      <w:b/>
      <w:bCs/>
      <w:color w:val="FFFFFF"/>
      <w:sz w:val="24"/>
    </w:rPr>
  </w:style>
  <w:style w:type="paragraph" w:customStyle="1" w:styleId="xl65">
    <w:name w:val="xl65"/>
    <w:basedOn w:val="Standaard"/>
    <w:rsid w:val="00ED6459"/>
    <w:pPr>
      <w:pBdr>
        <w:top w:val="single" w:sz="4" w:space="0" w:color="auto"/>
        <w:left w:val="single" w:sz="4" w:space="0" w:color="auto"/>
        <w:bottom w:val="single" w:sz="4" w:space="0" w:color="auto"/>
      </w:pBdr>
      <w:spacing w:before="100" w:beforeAutospacing="1" w:after="100" w:afterAutospacing="1"/>
    </w:pPr>
    <w:rPr>
      <w:rFonts w:eastAsia="Arial Unicode MS" w:cs="Arial"/>
      <w:color w:val="FFFFFF"/>
      <w:sz w:val="24"/>
    </w:rPr>
  </w:style>
  <w:style w:type="paragraph" w:customStyle="1" w:styleId="xl66">
    <w:name w:val="xl66"/>
    <w:basedOn w:val="Standaard"/>
    <w:rsid w:val="00ED6459"/>
    <w:pPr>
      <w:pBdr>
        <w:top w:val="single" w:sz="4" w:space="0" w:color="auto"/>
        <w:bottom w:val="single" w:sz="4" w:space="0" w:color="auto"/>
        <w:right w:val="single" w:sz="4" w:space="0" w:color="auto"/>
      </w:pBdr>
      <w:shd w:val="clear" w:color="auto" w:fill="FFFFFF"/>
      <w:spacing w:before="100" w:beforeAutospacing="1" w:after="100" w:afterAutospacing="1"/>
    </w:pPr>
    <w:rPr>
      <w:rFonts w:eastAsia="Arial Unicode MS" w:cs="Arial"/>
      <w:sz w:val="24"/>
    </w:rPr>
  </w:style>
  <w:style w:type="paragraph" w:customStyle="1" w:styleId="xl67">
    <w:name w:val="xl67"/>
    <w:basedOn w:val="Standaard"/>
    <w:rsid w:val="00ED6459"/>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jc w:val="center"/>
    </w:pPr>
    <w:rPr>
      <w:rFonts w:eastAsia="Arial Unicode MS" w:cs="Arial"/>
      <w:b/>
      <w:bCs/>
      <w:color w:val="FFFFFF"/>
      <w:sz w:val="24"/>
    </w:rPr>
  </w:style>
  <w:style w:type="paragraph" w:customStyle="1" w:styleId="xl68">
    <w:name w:val="xl68"/>
    <w:basedOn w:val="Standaard"/>
    <w:rsid w:val="00ED6459"/>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eastAsia="Arial Unicode MS" w:cs="Arial"/>
      <w:color w:val="FFFFFF"/>
      <w:sz w:val="24"/>
    </w:rPr>
  </w:style>
  <w:style w:type="paragraph" w:customStyle="1" w:styleId="xl69">
    <w:name w:val="xl69"/>
    <w:basedOn w:val="Standaard"/>
    <w:rsid w:val="00ED6459"/>
    <w:pPr>
      <w:pBdr>
        <w:top w:val="single" w:sz="4" w:space="0" w:color="auto"/>
        <w:left w:val="single" w:sz="8" w:space="0" w:color="auto"/>
        <w:bottom w:val="double" w:sz="6" w:space="0" w:color="auto"/>
        <w:right w:val="single" w:sz="8" w:space="0" w:color="auto"/>
      </w:pBdr>
      <w:shd w:val="clear" w:color="auto" w:fill="FFFFFF"/>
      <w:spacing w:before="100" w:beforeAutospacing="1" w:after="100" w:afterAutospacing="1"/>
    </w:pPr>
    <w:rPr>
      <w:rFonts w:eastAsia="Arial Unicode MS" w:cs="Arial"/>
      <w:b/>
      <w:bCs/>
      <w:color w:val="FFFFFF"/>
      <w:sz w:val="24"/>
    </w:rPr>
  </w:style>
  <w:style w:type="paragraph" w:customStyle="1" w:styleId="xl70">
    <w:name w:val="xl70"/>
    <w:basedOn w:val="Standaard"/>
    <w:rsid w:val="00ED6459"/>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eastAsia="Arial Unicode MS" w:cs="Arial"/>
      <w:b/>
      <w:bCs/>
      <w:color w:val="FFFFFF"/>
      <w:sz w:val="24"/>
    </w:rPr>
  </w:style>
  <w:style w:type="paragraph" w:customStyle="1" w:styleId="xl71">
    <w:name w:val="xl71"/>
    <w:basedOn w:val="Standaard"/>
    <w:rsid w:val="00ED6459"/>
    <w:pPr>
      <w:pBdr>
        <w:left w:val="single" w:sz="8" w:space="0" w:color="auto"/>
        <w:bottom w:val="single" w:sz="4" w:space="0" w:color="auto"/>
        <w:right w:val="single" w:sz="8" w:space="0" w:color="auto"/>
      </w:pBdr>
      <w:shd w:val="clear" w:color="auto" w:fill="FFFFFF"/>
      <w:spacing w:before="100" w:beforeAutospacing="1" w:after="100" w:afterAutospacing="1"/>
      <w:jc w:val="center"/>
    </w:pPr>
    <w:rPr>
      <w:rFonts w:eastAsia="Arial Unicode MS" w:cs="Arial"/>
      <w:b/>
      <w:bCs/>
      <w:color w:val="FFFFFF"/>
      <w:sz w:val="24"/>
    </w:rPr>
  </w:style>
  <w:style w:type="paragraph" w:customStyle="1" w:styleId="xl72">
    <w:name w:val="xl72"/>
    <w:basedOn w:val="Standaard"/>
    <w:rsid w:val="00ED6459"/>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pPr>
    <w:rPr>
      <w:rFonts w:eastAsia="Arial Unicode MS" w:cs="Arial"/>
      <w:b/>
      <w:bCs/>
      <w:color w:val="FFFFFF"/>
      <w:sz w:val="24"/>
    </w:rPr>
  </w:style>
  <w:style w:type="paragraph" w:customStyle="1" w:styleId="xl73">
    <w:name w:val="xl73"/>
    <w:basedOn w:val="Standaard"/>
    <w:rsid w:val="00ED6459"/>
    <w:pPr>
      <w:pBdr>
        <w:top w:val="single" w:sz="4" w:space="0" w:color="auto"/>
        <w:bottom w:val="double" w:sz="6" w:space="0" w:color="auto"/>
        <w:right w:val="single" w:sz="8" w:space="0" w:color="auto"/>
      </w:pBdr>
      <w:shd w:val="clear" w:color="auto" w:fill="FFFFFF"/>
      <w:spacing w:before="100" w:beforeAutospacing="1" w:after="100" w:afterAutospacing="1"/>
    </w:pPr>
    <w:rPr>
      <w:rFonts w:eastAsia="Arial Unicode MS" w:cs="Arial"/>
      <w:b/>
      <w:bCs/>
      <w:color w:val="FFFFFF"/>
      <w:sz w:val="24"/>
    </w:rPr>
  </w:style>
  <w:style w:type="paragraph" w:customStyle="1" w:styleId="xl74">
    <w:name w:val="xl74"/>
    <w:basedOn w:val="Standaard"/>
    <w:rsid w:val="00ED6459"/>
    <w:pPr>
      <w:pBdr>
        <w:top w:val="single" w:sz="8" w:space="0" w:color="auto"/>
        <w:bottom w:val="single" w:sz="4" w:space="0" w:color="auto"/>
        <w:right w:val="single" w:sz="8" w:space="0" w:color="auto"/>
      </w:pBdr>
      <w:shd w:val="clear" w:color="auto" w:fill="FFFFFF"/>
      <w:spacing w:before="100" w:beforeAutospacing="1" w:after="100" w:afterAutospacing="1"/>
      <w:jc w:val="center"/>
    </w:pPr>
    <w:rPr>
      <w:rFonts w:eastAsia="Arial Unicode MS" w:cs="Arial"/>
      <w:b/>
      <w:bCs/>
      <w:color w:val="FFFFFF"/>
      <w:sz w:val="24"/>
    </w:rPr>
  </w:style>
  <w:style w:type="paragraph" w:customStyle="1" w:styleId="xl75">
    <w:name w:val="xl75"/>
    <w:basedOn w:val="Standaard"/>
    <w:rsid w:val="00ED6459"/>
    <w:pPr>
      <w:pBdr>
        <w:top w:val="single" w:sz="4" w:space="0" w:color="auto"/>
        <w:bottom w:val="single" w:sz="4" w:space="0" w:color="auto"/>
        <w:right w:val="single" w:sz="8" w:space="0" w:color="auto"/>
      </w:pBdr>
      <w:shd w:val="clear" w:color="auto" w:fill="FFFFFF"/>
      <w:spacing w:before="100" w:beforeAutospacing="1" w:after="100" w:afterAutospacing="1"/>
    </w:pPr>
    <w:rPr>
      <w:rFonts w:eastAsia="Arial Unicode MS" w:cs="Arial"/>
      <w:color w:val="FFFFFF"/>
      <w:sz w:val="24"/>
    </w:rPr>
  </w:style>
  <w:style w:type="paragraph" w:customStyle="1" w:styleId="xl76">
    <w:name w:val="xl76"/>
    <w:basedOn w:val="Standaard"/>
    <w:rsid w:val="00ED6459"/>
    <w:pPr>
      <w:pBdr>
        <w:left w:val="single" w:sz="8" w:space="0" w:color="auto"/>
        <w:bottom w:val="single" w:sz="4" w:space="0" w:color="auto"/>
      </w:pBdr>
      <w:shd w:val="clear" w:color="auto" w:fill="FFFF99"/>
      <w:spacing w:before="100" w:beforeAutospacing="1" w:after="100" w:afterAutospacing="1"/>
    </w:pPr>
    <w:rPr>
      <w:rFonts w:eastAsia="Arial Unicode MS" w:cs="Arial"/>
      <w:i/>
      <w:iCs/>
      <w:color w:val="000080"/>
      <w:sz w:val="24"/>
    </w:rPr>
  </w:style>
  <w:style w:type="paragraph" w:customStyle="1" w:styleId="xl77">
    <w:name w:val="xl77"/>
    <w:basedOn w:val="Standaard"/>
    <w:rsid w:val="00ED6459"/>
    <w:pPr>
      <w:pBdr>
        <w:top w:val="single" w:sz="4" w:space="0" w:color="auto"/>
        <w:left w:val="single" w:sz="8" w:space="0" w:color="auto"/>
        <w:bottom w:val="double" w:sz="6" w:space="0" w:color="auto"/>
        <w:right w:val="single" w:sz="8" w:space="0" w:color="auto"/>
      </w:pBdr>
      <w:shd w:val="clear" w:color="auto" w:fill="FFFFFF"/>
      <w:spacing w:before="100" w:beforeAutospacing="1" w:after="100" w:afterAutospacing="1"/>
    </w:pPr>
    <w:rPr>
      <w:rFonts w:eastAsia="Arial Unicode MS" w:cs="Arial"/>
      <w:b/>
      <w:bCs/>
      <w:color w:val="FFFFFF"/>
      <w:sz w:val="24"/>
    </w:rPr>
  </w:style>
  <w:style w:type="paragraph" w:customStyle="1" w:styleId="xl78">
    <w:name w:val="xl78"/>
    <w:basedOn w:val="Standaard"/>
    <w:rsid w:val="00ED6459"/>
    <w:pPr>
      <w:pBdr>
        <w:top w:val="single" w:sz="4" w:space="0" w:color="auto"/>
        <w:left w:val="single" w:sz="8" w:space="0" w:color="auto"/>
        <w:bottom w:val="double" w:sz="6" w:space="0" w:color="auto"/>
        <w:right w:val="single" w:sz="4" w:space="0" w:color="auto"/>
      </w:pBdr>
      <w:shd w:val="clear" w:color="auto" w:fill="FFFFFF"/>
      <w:spacing w:before="100" w:beforeAutospacing="1" w:after="100" w:afterAutospacing="1"/>
    </w:pPr>
    <w:rPr>
      <w:rFonts w:eastAsia="Arial Unicode MS" w:cs="Arial"/>
      <w:b/>
      <w:bCs/>
      <w:color w:val="FFFFFF"/>
      <w:sz w:val="24"/>
    </w:rPr>
  </w:style>
  <w:style w:type="paragraph" w:customStyle="1" w:styleId="xl79">
    <w:name w:val="xl79"/>
    <w:basedOn w:val="Standaard"/>
    <w:rsid w:val="00ED64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eastAsia="Arial Unicode MS" w:cs="Arial"/>
      <w:sz w:val="24"/>
    </w:rPr>
  </w:style>
  <w:style w:type="paragraph" w:customStyle="1" w:styleId="xl80">
    <w:name w:val="xl80"/>
    <w:basedOn w:val="Standaard"/>
    <w:rsid w:val="00ED6459"/>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4"/>
    </w:rPr>
  </w:style>
  <w:style w:type="paragraph" w:customStyle="1" w:styleId="xl81">
    <w:name w:val="xl81"/>
    <w:basedOn w:val="Standaard"/>
    <w:rsid w:val="00ED6459"/>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eastAsia="Arial Unicode MS" w:cs="Arial"/>
      <w:b/>
      <w:bCs/>
      <w:sz w:val="24"/>
    </w:rPr>
  </w:style>
  <w:style w:type="paragraph" w:customStyle="1" w:styleId="xl82">
    <w:name w:val="xl82"/>
    <w:basedOn w:val="Standaard"/>
    <w:rsid w:val="00ED6459"/>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rFonts w:eastAsia="Arial Unicode MS" w:cs="Arial"/>
      <w:sz w:val="24"/>
    </w:rPr>
  </w:style>
  <w:style w:type="paragraph" w:customStyle="1" w:styleId="xl83">
    <w:name w:val="xl83"/>
    <w:basedOn w:val="Standaard"/>
    <w:rsid w:val="00ED6459"/>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eastAsia="Arial Unicode MS" w:cs="Arial"/>
      <w:sz w:val="24"/>
    </w:rPr>
  </w:style>
  <w:style w:type="paragraph" w:customStyle="1" w:styleId="xl84">
    <w:name w:val="xl84"/>
    <w:basedOn w:val="Standaard"/>
    <w:rsid w:val="00ED6459"/>
    <w:pPr>
      <w:pBdr>
        <w:top w:val="single" w:sz="8"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4"/>
    </w:rPr>
  </w:style>
  <w:style w:type="paragraph" w:customStyle="1" w:styleId="xl85">
    <w:name w:val="xl85"/>
    <w:basedOn w:val="Standaard"/>
    <w:rsid w:val="00ED6459"/>
    <w:pPr>
      <w:pBdr>
        <w:top w:val="single" w:sz="4" w:space="0" w:color="auto"/>
        <w:left w:val="single" w:sz="4" w:space="0" w:color="auto"/>
        <w:bottom w:val="double" w:sz="6" w:space="0" w:color="auto"/>
        <w:right w:val="single" w:sz="8" w:space="0" w:color="auto"/>
      </w:pBdr>
      <w:shd w:val="clear" w:color="auto" w:fill="C0C0C0"/>
      <w:spacing w:before="100" w:beforeAutospacing="1" w:after="100" w:afterAutospacing="1"/>
    </w:pPr>
    <w:rPr>
      <w:rFonts w:eastAsia="Arial Unicode MS" w:cs="Arial"/>
      <w:b/>
      <w:bCs/>
      <w:sz w:val="24"/>
    </w:rPr>
  </w:style>
  <w:style w:type="paragraph" w:customStyle="1" w:styleId="xl86">
    <w:name w:val="xl86"/>
    <w:basedOn w:val="Standaard"/>
    <w:rsid w:val="00ED6459"/>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4"/>
    </w:rPr>
  </w:style>
  <w:style w:type="paragraph" w:customStyle="1" w:styleId="xl87">
    <w:name w:val="xl87"/>
    <w:basedOn w:val="Standaard"/>
    <w:rsid w:val="00ED6459"/>
    <w:pPr>
      <w:pBdr>
        <w:left w:val="single" w:sz="8" w:space="0" w:color="auto"/>
        <w:right w:val="single" w:sz="4" w:space="0" w:color="auto"/>
      </w:pBdr>
      <w:shd w:val="clear" w:color="auto" w:fill="CCFFCC"/>
      <w:spacing w:before="100" w:beforeAutospacing="1" w:after="100" w:afterAutospacing="1"/>
    </w:pPr>
    <w:rPr>
      <w:rFonts w:eastAsia="Arial Unicode MS" w:cs="Arial"/>
      <w:i/>
      <w:iCs/>
      <w:color w:val="000080"/>
      <w:sz w:val="24"/>
    </w:rPr>
  </w:style>
  <w:style w:type="paragraph" w:customStyle="1" w:styleId="xl88">
    <w:name w:val="xl88"/>
    <w:basedOn w:val="Standaard"/>
    <w:rsid w:val="00ED6459"/>
    <w:pPr>
      <w:pBdr>
        <w:left w:val="single" w:sz="4" w:space="0" w:color="auto"/>
        <w:right w:val="single" w:sz="8" w:space="0" w:color="auto"/>
      </w:pBdr>
      <w:shd w:val="clear" w:color="auto" w:fill="CCFFCC"/>
      <w:spacing w:before="100" w:beforeAutospacing="1" w:after="100" w:afterAutospacing="1"/>
    </w:pPr>
    <w:rPr>
      <w:rFonts w:eastAsia="Arial Unicode MS" w:cs="Arial"/>
      <w:i/>
      <w:iCs/>
      <w:color w:val="000080"/>
      <w:sz w:val="24"/>
    </w:rPr>
  </w:style>
  <w:style w:type="paragraph" w:customStyle="1" w:styleId="xl89">
    <w:name w:val="xl89"/>
    <w:basedOn w:val="Standaard"/>
    <w:rsid w:val="00ED6459"/>
    <w:pPr>
      <w:pBdr>
        <w:left w:val="single" w:sz="8" w:space="0" w:color="auto"/>
        <w:bottom w:val="single" w:sz="4" w:space="0" w:color="auto"/>
        <w:right w:val="single" w:sz="4" w:space="0" w:color="auto"/>
      </w:pBdr>
      <w:shd w:val="clear" w:color="auto" w:fill="CCFFCC"/>
      <w:spacing w:before="100" w:beforeAutospacing="1" w:after="100" w:afterAutospacing="1"/>
    </w:pPr>
    <w:rPr>
      <w:rFonts w:eastAsia="Arial Unicode MS" w:cs="Arial"/>
      <w:i/>
      <w:iCs/>
      <w:color w:val="000080"/>
      <w:sz w:val="24"/>
    </w:rPr>
  </w:style>
  <w:style w:type="paragraph" w:customStyle="1" w:styleId="xl90">
    <w:name w:val="xl90"/>
    <w:basedOn w:val="Standaard"/>
    <w:rsid w:val="00ED6459"/>
    <w:pPr>
      <w:pBdr>
        <w:left w:val="single" w:sz="4" w:space="0" w:color="auto"/>
        <w:bottom w:val="single" w:sz="4" w:space="0" w:color="auto"/>
        <w:right w:val="single" w:sz="8" w:space="0" w:color="auto"/>
      </w:pBdr>
      <w:shd w:val="clear" w:color="auto" w:fill="CCFFCC"/>
      <w:spacing w:before="100" w:beforeAutospacing="1" w:after="100" w:afterAutospacing="1"/>
    </w:pPr>
    <w:rPr>
      <w:rFonts w:eastAsia="Arial Unicode MS" w:cs="Arial"/>
      <w:i/>
      <w:iCs/>
      <w:color w:val="000080"/>
      <w:sz w:val="24"/>
    </w:rPr>
  </w:style>
  <w:style w:type="paragraph" w:customStyle="1" w:styleId="xl91">
    <w:name w:val="xl91"/>
    <w:basedOn w:val="Standaard"/>
    <w:rsid w:val="00ED6459"/>
    <w:pPr>
      <w:pBdr>
        <w:right w:val="single" w:sz="4" w:space="0" w:color="auto"/>
      </w:pBdr>
      <w:shd w:val="clear" w:color="auto" w:fill="CCFFCC"/>
      <w:spacing w:before="100" w:beforeAutospacing="1" w:after="100" w:afterAutospacing="1"/>
    </w:pPr>
    <w:rPr>
      <w:rFonts w:eastAsia="Arial Unicode MS" w:cs="Arial"/>
      <w:i/>
      <w:iCs/>
      <w:color w:val="000080"/>
      <w:sz w:val="24"/>
    </w:rPr>
  </w:style>
  <w:style w:type="paragraph" w:customStyle="1" w:styleId="xl92">
    <w:name w:val="xl92"/>
    <w:basedOn w:val="Standaard"/>
    <w:rsid w:val="00ED6459"/>
    <w:pPr>
      <w:pBdr>
        <w:left w:val="single" w:sz="4" w:space="0" w:color="auto"/>
        <w:right w:val="single" w:sz="4" w:space="0" w:color="auto"/>
      </w:pBdr>
      <w:shd w:val="clear" w:color="auto" w:fill="CCFFCC"/>
      <w:spacing w:before="100" w:beforeAutospacing="1" w:after="100" w:afterAutospacing="1"/>
    </w:pPr>
    <w:rPr>
      <w:rFonts w:eastAsia="Arial Unicode MS" w:cs="Arial"/>
      <w:i/>
      <w:iCs/>
      <w:color w:val="000080"/>
      <w:sz w:val="24"/>
    </w:rPr>
  </w:style>
  <w:style w:type="paragraph" w:customStyle="1" w:styleId="xl93">
    <w:name w:val="xl93"/>
    <w:basedOn w:val="Standaard"/>
    <w:rsid w:val="00ED6459"/>
    <w:pPr>
      <w:pBdr>
        <w:left w:val="single" w:sz="8"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94">
    <w:name w:val="xl94"/>
    <w:basedOn w:val="Standaard"/>
    <w:rsid w:val="00ED6459"/>
    <w:pPr>
      <w:pBdr>
        <w:left w:val="single" w:sz="8" w:space="0" w:color="auto"/>
        <w:bottom w:val="single" w:sz="4"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95">
    <w:name w:val="xl95"/>
    <w:basedOn w:val="Standaard"/>
    <w:rsid w:val="00ED6459"/>
    <w:pPr>
      <w:pBdr>
        <w:left w:val="single" w:sz="8" w:space="0" w:color="auto"/>
        <w:right w:val="single" w:sz="4"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96">
    <w:name w:val="xl96"/>
    <w:basedOn w:val="Standaard"/>
    <w:rsid w:val="00ED6459"/>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4"/>
    </w:rPr>
  </w:style>
  <w:style w:type="paragraph" w:customStyle="1" w:styleId="xl97">
    <w:name w:val="xl97"/>
    <w:basedOn w:val="Standaard"/>
    <w:rsid w:val="00ED645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cs="Arial"/>
      <w:b/>
      <w:bCs/>
      <w:sz w:val="24"/>
    </w:rPr>
  </w:style>
  <w:style w:type="paragraph" w:customStyle="1" w:styleId="xl98">
    <w:name w:val="xl98"/>
    <w:basedOn w:val="Standaard"/>
    <w:rsid w:val="00ED6459"/>
    <w:pPr>
      <w:pBdr>
        <w:left w:val="single" w:sz="8" w:space="0" w:color="auto"/>
        <w:bottom w:val="single" w:sz="4" w:space="0" w:color="auto"/>
      </w:pBdr>
      <w:shd w:val="clear" w:color="auto" w:fill="C0C0C0"/>
      <w:spacing w:before="100" w:beforeAutospacing="1" w:after="100" w:afterAutospacing="1"/>
      <w:textAlignment w:val="top"/>
    </w:pPr>
    <w:rPr>
      <w:rFonts w:eastAsia="Arial Unicode MS" w:cs="Arial"/>
      <w:b/>
      <w:bCs/>
      <w:sz w:val="24"/>
    </w:rPr>
  </w:style>
  <w:style w:type="paragraph" w:customStyle="1" w:styleId="xl99">
    <w:name w:val="xl99"/>
    <w:basedOn w:val="Standaard"/>
    <w:rsid w:val="00ED6459"/>
    <w:pPr>
      <w:pBdr>
        <w:top w:val="single" w:sz="4" w:space="0" w:color="auto"/>
        <w:left w:val="single" w:sz="8" w:space="0" w:color="auto"/>
      </w:pBdr>
      <w:shd w:val="clear" w:color="auto" w:fill="FFFF99"/>
      <w:spacing w:before="100" w:beforeAutospacing="1" w:after="100" w:afterAutospacing="1"/>
    </w:pPr>
    <w:rPr>
      <w:rFonts w:eastAsia="Arial Unicode MS" w:cs="Arial"/>
      <w:i/>
      <w:iCs/>
      <w:color w:val="000080"/>
      <w:sz w:val="24"/>
    </w:rPr>
  </w:style>
  <w:style w:type="paragraph" w:customStyle="1" w:styleId="xl100">
    <w:name w:val="xl100"/>
    <w:basedOn w:val="Standaard"/>
    <w:rsid w:val="00ED6459"/>
    <w:pPr>
      <w:pBdr>
        <w:left w:val="single" w:sz="4"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101">
    <w:name w:val="xl101"/>
    <w:basedOn w:val="Standaard"/>
    <w:rsid w:val="00ED6459"/>
    <w:pPr>
      <w:pBdr>
        <w:left w:val="single" w:sz="8"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102">
    <w:name w:val="xl102"/>
    <w:basedOn w:val="Standaard"/>
    <w:rsid w:val="00ED6459"/>
    <w:pPr>
      <w:pBdr>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103">
    <w:name w:val="xl103"/>
    <w:basedOn w:val="Standaard"/>
    <w:rsid w:val="00ED6459"/>
    <w:pPr>
      <w:pBdr>
        <w:left w:val="single" w:sz="4" w:space="0" w:color="auto"/>
        <w:bottom w:val="single" w:sz="4"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104">
    <w:name w:val="xl104"/>
    <w:basedOn w:val="Standaard"/>
    <w:rsid w:val="00ED6459"/>
    <w:pPr>
      <w:pBdr>
        <w:left w:val="single" w:sz="8" w:space="0" w:color="auto"/>
        <w:bottom w:val="single" w:sz="4"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105">
    <w:name w:val="xl105"/>
    <w:basedOn w:val="Standaard"/>
    <w:rsid w:val="00ED6459"/>
    <w:pPr>
      <w:pBdr>
        <w:bottom w:val="single" w:sz="4" w:space="0" w:color="auto"/>
        <w:right w:val="single" w:sz="8" w:space="0" w:color="auto"/>
      </w:pBdr>
      <w:shd w:val="clear" w:color="auto" w:fill="FFFFFF"/>
      <w:spacing w:before="100" w:beforeAutospacing="1" w:after="100" w:afterAutospacing="1"/>
    </w:pPr>
    <w:rPr>
      <w:rFonts w:eastAsia="Arial Unicode MS" w:cs="Arial"/>
      <w:i/>
      <w:iCs/>
      <w:color w:val="FFFFFF"/>
      <w:sz w:val="24"/>
    </w:rPr>
  </w:style>
  <w:style w:type="paragraph" w:customStyle="1" w:styleId="xl106">
    <w:name w:val="xl106"/>
    <w:basedOn w:val="Standaard"/>
    <w:rsid w:val="00ED6459"/>
    <w:pPr>
      <w:pBdr>
        <w:left w:val="single" w:sz="4" w:space="0" w:color="auto"/>
        <w:right w:val="single" w:sz="8" w:space="0" w:color="auto"/>
      </w:pBdr>
      <w:spacing w:before="100" w:beforeAutospacing="1" w:after="100" w:afterAutospacing="1"/>
    </w:pPr>
    <w:rPr>
      <w:rFonts w:eastAsia="Arial Unicode MS" w:cs="Arial"/>
      <w:i/>
      <w:iCs/>
      <w:color w:val="FFFFFF"/>
      <w:sz w:val="24"/>
    </w:rPr>
  </w:style>
  <w:style w:type="paragraph" w:customStyle="1" w:styleId="xl107">
    <w:name w:val="xl107"/>
    <w:basedOn w:val="Standaard"/>
    <w:rsid w:val="00ED6459"/>
    <w:pPr>
      <w:pBdr>
        <w:top w:val="single" w:sz="4" w:space="0" w:color="auto"/>
        <w:left w:val="single" w:sz="8" w:space="0" w:color="auto"/>
        <w:bottom w:val="single" w:sz="4" w:space="0" w:color="auto"/>
      </w:pBdr>
      <w:shd w:val="clear" w:color="auto" w:fill="000000"/>
      <w:spacing w:before="100" w:beforeAutospacing="1" w:after="100" w:afterAutospacing="1"/>
      <w:jc w:val="center"/>
    </w:pPr>
    <w:rPr>
      <w:rFonts w:eastAsia="Arial Unicode MS" w:cs="Arial"/>
      <w:i/>
      <w:iCs/>
      <w:color w:val="000080"/>
      <w:sz w:val="24"/>
    </w:rPr>
  </w:style>
  <w:style w:type="paragraph" w:customStyle="1" w:styleId="xl108">
    <w:name w:val="xl108"/>
    <w:basedOn w:val="Standaard"/>
    <w:rsid w:val="00ED6459"/>
    <w:pPr>
      <w:pBdr>
        <w:top w:val="single" w:sz="4" w:space="0" w:color="auto"/>
        <w:bottom w:val="double" w:sz="6" w:space="0" w:color="auto"/>
      </w:pBdr>
      <w:shd w:val="clear" w:color="auto" w:fill="C0C0C0"/>
      <w:spacing w:before="100" w:beforeAutospacing="1" w:after="100" w:afterAutospacing="1"/>
      <w:jc w:val="center"/>
    </w:pPr>
    <w:rPr>
      <w:rFonts w:eastAsia="Arial Unicode MS" w:cs="Arial"/>
      <w:b/>
      <w:bCs/>
      <w:sz w:val="24"/>
    </w:rPr>
  </w:style>
  <w:style w:type="paragraph" w:customStyle="1" w:styleId="xl109">
    <w:name w:val="xl109"/>
    <w:basedOn w:val="Standaard"/>
    <w:rsid w:val="00ED6459"/>
    <w:pPr>
      <w:pBdr>
        <w:top w:val="single" w:sz="4" w:space="0" w:color="auto"/>
        <w:bottom w:val="double" w:sz="6" w:space="0" w:color="auto"/>
        <w:right w:val="single" w:sz="8" w:space="0" w:color="auto"/>
      </w:pBdr>
      <w:shd w:val="clear" w:color="auto" w:fill="C0C0C0"/>
      <w:spacing w:before="100" w:beforeAutospacing="1" w:after="100" w:afterAutospacing="1"/>
      <w:jc w:val="center"/>
    </w:pPr>
    <w:rPr>
      <w:rFonts w:eastAsia="Arial Unicode MS" w:cs="Arial"/>
      <w:b/>
      <w:bCs/>
      <w:sz w:val="24"/>
    </w:rPr>
  </w:style>
  <w:style w:type="paragraph" w:customStyle="1" w:styleId="xl110">
    <w:name w:val="xl110"/>
    <w:basedOn w:val="Standaard"/>
    <w:rsid w:val="00ED6459"/>
    <w:pPr>
      <w:pBdr>
        <w:top w:val="single" w:sz="4" w:space="0" w:color="auto"/>
        <w:left w:val="single" w:sz="8" w:space="0" w:color="auto"/>
        <w:bottom w:val="single" w:sz="4" w:space="0" w:color="auto"/>
      </w:pBdr>
      <w:shd w:val="clear" w:color="auto" w:fill="FFCC99"/>
      <w:spacing w:before="100" w:beforeAutospacing="1" w:after="100" w:afterAutospacing="1"/>
      <w:jc w:val="center"/>
    </w:pPr>
    <w:rPr>
      <w:rFonts w:eastAsia="Arial Unicode MS" w:cs="Arial"/>
      <w:i/>
      <w:iCs/>
      <w:color w:val="000080"/>
      <w:sz w:val="24"/>
    </w:rPr>
  </w:style>
  <w:style w:type="paragraph" w:customStyle="1" w:styleId="xl111">
    <w:name w:val="xl111"/>
    <w:basedOn w:val="Standaard"/>
    <w:rsid w:val="00ED6459"/>
    <w:pPr>
      <w:pBdr>
        <w:top w:val="single" w:sz="4" w:space="0" w:color="auto"/>
        <w:bottom w:val="single" w:sz="4" w:space="0" w:color="auto"/>
      </w:pBdr>
      <w:shd w:val="clear" w:color="auto" w:fill="FFCC99"/>
      <w:spacing w:before="100" w:beforeAutospacing="1" w:after="100" w:afterAutospacing="1"/>
      <w:jc w:val="center"/>
    </w:pPr>
    <w:rPr>
      <w:rFonts w:eastAsia="Arial Unicode MS" w:cs="Arial"/>
      <w:i/>
      <w:iCs/>
      <w:color w:val="000080"/>
      <w:sz w:val="24"/>
    </w:rPr>
  </w:style>
  <w:style w:type="paragraph" w:customStyle="1" w:styleId="xl112">
    <w:name w:val="xl112"/>
    <w:basedOn w:val="Standaard"/>
    <w:rsid w:val="00ED6459"/>
    <w:pPr>
      <w:pBdr>
        <w:top w:val="single" w:sz="4" w:space="0" w:color="auto"/>
        <w:bottom w:val="single" w:sz="4" w:space="0" w:color="auto"/>
        <w:right w:val="single" w:sz="8" w:space="0" w:color="auto"/>
      </w:pBdr>
      <w:shd w:val="clear" w:color="auto" w:fill="FFCC99"/>
      <w:spacing w:before="100" w:beforeAutospacing="1" w:after="100" w:afterAutospacing="1"/>
      <w:jc w:val="center"/>
    </w:pPr>
    <w:rPr>
      <w:rFonts w:eastAsia="Arial Unicode MS" w:cs="Arial"/>
      <w:i/>
      <w:iCs/>
      <w:color w:val="000080"/>
      <w:sz w:val="24"/>
    </w:rPr>
  </w:style>
  <w:style w:type="paragraph" w:customStyle="1" w:styleId="xl113">
    <w:name w:val="xl113"/>
    <w:basedOn w:val="Standaard"/>
    <w:rsid w:val="00ED6459"/>
    <w:pPr>
      <w:pBdr>
        <w:top w:val="single" w:sz="4" w:space="0" w:color="auto"/>
        <w:left w:val="single" w:sz="8" w:space="0" w:color="auto"/>
        <w:bottom w:val="double" w:sz="6" w:space="0" w:color="auto"/>
      </w:pBdr>
      <w:shd w:val="clear" w:color="auto" w:fill="C0C0C0"/>
      <w:spacing w:before="100" w:beforeAutospacing="1" w:after="100" w:afterAutospacing="1"/>
      <w:jc w:val="center"/>
    </w:pPr>
    <w:rPr>
      <w:rFonts w:eastAsia="Arial Unicode MS" w:cs="Arial"/>
      <w:b/>
      <w:bCs/>
      <w:sz w:val="24"/>
    </w:rPr>
  </w:style>
  <w:style w:type="paragraph" w:customStyle="1" w:styleId="xl114">
    <w:name w:val="xl114"/>
    <w:basedOn w:val="Standaard"/>
    <w:rsid w:val="00ED6459"/>
    <w:pPr>
      <w:pBdr>
        <w:bottom w:val="single" w:sz="4" w:space="0" w:color="auto"/>
        <w:right w:val="single" w:sz="8" w:space="0" w:color="auto"/>
      </w:pBdr>
      <w:shd w:val="clear" w:color="auto" w:fill="FFFFFF"/>
      <w:spacing w:before="100" w:beforeAutospacing="1" w:after="100" w:afterAutospacing="1"/>
    </w:pPr>
    <w:rPr>
      <w:rFonts w:eastAsia="Arial Unicode MS" w:cs="Arial"/>
      <w:sz w:val="24"/>
    </w:rPr>
  </w:style>
  <w:style w:type="paragraph" w:customStyle="1" w:styleId="xl115">
    <w:name w:val="xl115"/>
    <w:basedOn w:val="Standaard"/>
    <w:rsid w:val="00ED6459"/>
    <w:pPr>
      <w:pBdr>
        <w:top w:val="single" w:sz="4" w:space="0" w:color="auto"/>
        <w:bottom w:val="single" w:sz="4" w:space="0" w:color="auto"/>
      </w:pBdr>
      <w:shd w:val="clear" w:color="auto" w:fill="000000"/>
      <w:spacing w:before="100" w:beforeAutospacing="1" w:after="100" w:afterAutospacing="1"/>
      <w:jc w:val="center"/>
    </w:pPr>
    <w:rPr>
      <w:rFonts w:eastAsia="Arial Unicode MS" w:cs="Arial"/>
      <w:i/>
      <w:iCs/>
      <w:color w:val="000080"/>
      <w:sz w:val="24"/>
    </w:rPr>
  </w:style>
  <w:style w:type="paragraph" w:customStyle="1" w:styleId="xl116">
    <w:name w:val="xl116"/>
    <w:basedOn w:val="Standaard"/>
    <w:rsid w:val="00ED6459"/>
    <w:pPr>
      <w:pBdr>
        <w:top w:val="single" w:sz="4" w:space="0" w:color="auto"/>
        <w:bottom w:val="single" w:sz="4" w:space="0" w:color="auto"/>
        <w:right w:val="single" w:sz="8" w:space="0" w:color="auto"/>
      </w:pBdr>
      <w:shd w:val="clear" w:color="auto" w:fill="000000"/>
      <w:spacing w:before="100" w:beforeAutospacing="1" w:after="100" w:afterAutospacing="1"/>
      <w:jc w:val="center"/>
    </w:pPr>
    <w:rPr>
      <w:rFonts w:eastAsia="Arial Unicode MS" w:cs="Arial"/>
      <w:i/>
      <w:iCs/>
      <w:color w:val="000080"/>
      <w:sz w:val="24"/>
    </w:rPr>
  </w:style>
  <w:style w:type="paragraph" w:customStyle="1" w:styleId="xl117">
    <w:name w:val="xl117"/>
    <w:basedOn w:val="Standaard"/>
    <w:rsid w:val="00ED6459"/>
    <w:pPr>
      <w:pBdr>
        <w:left w:val="single" w:sz="8" w:space="0" w:color="auto"/>
        <w:bottom w:val="single" w:sz="4"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18">
    <w:name w:val="xl118"/>
    <w:basedOn w:val="Standaard"/>
    <w:rsid w:val="00ED6459"/>
    <w:pPr>
      <w:pBdr>
        <w:bottom w:val="single" w:sz="4" w:space="0" w:color="auto"/>
        <w:righ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19">
    <w:name w:val="xl119"/>
    <w:basedOn w:val="Standaard"/>
    <w:rsid w:val="00ED6459"/>
    <w:pPr>
      <w:pBdr>
        <w:top w:val="single" w:sz="4" w:space="0" w:color="auto"/>
        <w:left w:val="single" w:sz="8" w:space="0" w:color="auto"/>
        <w:bottom w:val="double" w:sz="6" w:space="0" w:color="auto"/>
      </w:pBdr>
      <w:shd w:val="clear" w:color="auto" w:fill="C0C0C0"/>
      <w:spacing w:before="100" w:beforeAutospacing="1" w:after="100" w:afterAutospacing="1"/>
      <w:jc w:val="center"/>
    </w:pPr>
    <w:rPr>
      <w:rFonts w:eastAsia="Arial Unicode MS" w:cs="Arial"/>
      <w:b/>
      <w:bCs/>
      <w:sz w:val="24"/>
    </w:rPr>
  </w:style>
  <w:style w:type="paragraph" w:customStyle="1" w:styleId="xl120">
    <w:name w:val="xl120"/>
    <w:basedOn w:val="Standaard"/>
    <w:rsid w:val="00ED6459"/>
    <w:pPr>
      <w:pBdr>
        <w:top w:val="single" w:sz="4" w:space="0" w:color="auto"/>
        <w:bottom w:val="double" w:sz="6" w:space="0" w:color="auto"/>
        <w:right w:val="single" w:sz="8" w:space="0" w:color="auto"/>
      </w:pBdr>
      <w:shd w:val="clear" w:color="auto" w:fill="C0C0C0"/>
      <w:spacing w:before="100" w:beforeAutospacing="1" w:after="100" w:afterAutospacing="1"/>
      <w:jc w:val="center"/>
    </w:pPr>
    <w:rPr>
      <w:rFonts w:eastAsia="Arial Unicode MS" w:cs="Arial"/>
      <w:b/>
      <w:bCs/>
      <w:sz w:val="24"/>
    </w:rPr>
  </w:style>
  <w:style w:type="paragraph" w:customStyle="1" w:styleId="xl121">
    <w:name w:val="xl121"/>
    <w:basedOn w:val="Standaard"/>
    <w:rsid w:val="00ED6459"/>
    <w:pPr>
      <w:pBdr>
        <w:left w:val="single" w:sz="8" w:space="0" w:color="auto"/>
        <w:bottom w:val="single" w:sz="8" w:space="0" w:color="auto"/>
      </w:pBdr>
      <w:shd w:val="clear" w:color="auto" w:fill="FFFFFF"/>
      <w:spacing w:before="100" w:beforeAutospacing="1" w:after="100" w:afterAutospacing="1"/>
      <w:jc w:val="center"/>
    </w:pPr>
    <w:rPr>
      <w:rFonts w:ascii="Arial Unicode MS" w:eastAsia="Arial Unicode MS" w:hAnsi="Arial Unicode MS" w:cs="Arial Unicode MS"/>
      <w:sz w:val="24"/>
    </w:rPr>
  </w:style>
  <w:style w:type="paragraph" w:customStyle="1" w:styleId="xl122">
    <w:name w:val="xl122"/>
    <w:basedOn w:val="Standaard"/>
    <w:rsid w:val="00ED6459"/>
    <w:pPr>
      <w:pBdr>
        <w:bottom w:val="single" w:sz="8" w:space="0" w:color="auto"/>
      </w:pBdr>
      <w:shd w:val="clear" w:color="auto" w:fill="FFFFFF"/>
      <w:spacing w:before="100" w:beforeAutospacing="1" w:after="100" w:afterAutospacing="1"/>
      <w:jc w:val="center"/>
    </w:pPr>
    <w:rPr>
      <w:rFonts w:ascii="Arial Unicode MS" w:eastAsia="Arial Unicode MS" w:hAnsi="Arial Unicode MS" w:cs="Arial Unicode MS"/>
      <w:sz w:val="24"/>
    </w:rPr>
  </w:style>
  <w:style w:type="paragraph" w:customStyle="1" w:styleId="xl123">
    <w:name w:val="xl123"/>
    <w:basedOn w:val="Standaard"/>
    <w:rsid w:val="00ED6459"/>
    <w:pPr>
      <w:pBdr>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Arial Unicode MS"/>
      <w:sz w:val="24"/>
    </w:rPr>
  </w:style>
  <w:style w:type="paragraph" w:customStyle="1" w:styleId="xl124">
    <w:name w:val="xl124"/>
    <w:basedOn w:val="Standaard"/>
    <w:rsid w:val="00ED6459"/>
    <w:pPr>
      <w:pBdr>
        <w:top w:val="single" w:sz="8" w:space="0" w:color="auto"/>
        <w:left w:val="single" w:sz="8" w:space="0" w:color="auto"/>
        <w:bottom w:val="single" w:sz="8" w:space="0" w:color="auto"/>
      </w:pBdr>
      <w:spacing w:before="100" w:beforeAutospacing="1" w:after="100" w:afterAutospacing="1"/>
      <w:jc w:val="center"/>
    </w:pPr>
    <w:rPr>
      <w:rFonts w:eastAsia="Arial Unicode MS" w:cs="Arial"/>
      <w:sz w:val="24"/>
    </w:rPr>
  </w:style>
  <w:style w:type="paragraph" w:customStyle="1" w:styleId="xl125">
    <w:name w:val="xl125"/>
    <w:basedOn w:val="Standaard"/>
    <w:rsid w:val="00ED6459"/>
    <w:pPr>
      <w:pBdr>
        <w:top w:val="single" w:sz="8" w:space="0" w:color="auto"/>
        <w:bottom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126">
    <w:name w:val="xl126"/>
    <w:basedOn w:val="Standaard"/>
    <w:rsid w:val="00ED6459"/>
    <w:pPr>
      <w:pBdr>
        <w:top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127">
    <w:name w:val="xl127"/>
    <w:basedOn w:val="Standaard"/>
    <w:rsid w:val="00ED6459"/>
    <w:pPr>
      <w:pBdr>
        <w:top w:val="single" w:sz="8" w:space="0" w:color="auto"/>
        <w:left w:val="single" w:sz="8" w:space="0" w:color="auto"/>
        <w:bottom w:val="single" w:sz="4" w:space="0" w:color="auto"/>
      </w:pBdr>
      <w:shd w:val="clear" w:color="auto" w:fill="FFFF99"/>
      <w:spacing w:before="100" w:beforeAutospacing="1" w:after="100" w:afterAutospacing="1"/>
      <w:jc w:val="center"/>
    </w:pPr>
    <w:rPr>
      <w:rFonts w:eastAsia="Arial Unicode MS" w:cs="Arial"/>
      <w:i/>
      <w:iCs/>
      <w:color w:val="000080"/>
      <w:sz w:val="24"/>
    </w:rPr>
  </w:style>
  <w:style w:type="paragraph" w:customStyle="1" w:styleId="xl128">
    <w:name w:val="xl128"/>
    <w:basedOn w:val="Standaard"/>
    <w:rsid w:val="00ED6459"/>
    <w:pPr>
      <w:pBdr>
        <w:top w:val="single" w:sz="8" w:space="0" w:color="auto"/>
        <w:bottom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129">
    <w:name w:val="xl129"/>
    <w:basedOn w:val="Standaard"/>
    <w:rsid w:val="00ED6459"/>
    <w:pPr>
      <w:pBdr>
        <w:top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130">
    <w:name w:val="xl130"/>
    <w:basedOn w:val="Standaard"/>
    <w:rsid w:val="00ED6459"/>
    <w:pPr>
      <w:pBdr>
        <w:top w:val="single" w:sz="4" w:space="0" w:color="auto"/>
        <w:left w:val="single" w:sz="8" w:space="0" w:color="auto"/>
        <w:bottom w:val="single" w:sz="4" w:space="0" w:color="auto"/>
      </w:pBdr>
      <w:shd w:val="clear" w:color="auto" w:fill="FFFF99"/>
      <w:spacing w:before="100" w:beforeAutospacing="1" w:after="100" w:afterAutospacing="1"/>
      <w:jc w:val="center"/>
    </w:pPr>
    <w:rPr>
      <w:rFonts w:eastAsia="Arial Unicode MS" w:cs="Arial"/>
      <w:i/>
      <w:iCs/>
      <w:color w:val="000080"/>
      <w:sz w:val="24"/>
    </w:rPr>
  </w:style>
  <w:style w:type="paragraph" w:customStyle="1" w:styleId="xl131">
    <w:name w:val="xl131"/>
    <w:basedOn w:val="Standaard"/>
    <w:rsid w:val="00ED6459"/>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132">
    <w:name w:val="xl132"/>
    <w:basedOn w:val="Standaard"/>
    <w:rsid w:val="00ED6459"/>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133">
    <w:name w:val="xl133"/>
    <w:basedOn w:val="Standaard"/>
    <w:rsid w:val="00ED6459"/>
    <w:pPr>
      <w:pBdr>
        <w:top w:val="single" w:sz="4" w:space="0" w:color="auto"/>
        <w:left w:val="single" w:sz="8" w:space="0" w:color="auto"/>
        <w:bottom w:val="double" w:sz="6" w:space="0" w:color="auto"/>
      </w:pBdr>
      <w:shd w:val="clear" w:color="auto" w:fill="C0C0C0"/>
      <w:spacing w:before="100" w:beforeAutospacing="1" w:after="100" w:afterAutospacing="1"/>
      <w:jc w:val="center"/>
    </w:pPr>
    <w:rPr>
      <w:rFonts w:eastAsia="Arial Unicode MS" w:cs="Arial"/>
      <w:b/>
      <w:bCs/>
      <w:sz w:val="24"/>
    </w:rPr>
  </w:style>
  <w:style w:type="paragraph" w:customStyle="1" w:styleId="xl134">
    <w:name w:val="xl134"/>
    <w:basedOn w:val="Standaard"/>
    <w:rsid w:val="00ED6459"/>
    <w:pPr>
      <w:pBdr>
        <w:top w:val="single" w:sz="4" w:space="0" w:color="auto"/>
        <w:bottom w:val="double" w:sz="6" w:space="0" w:color="auto"/>
      </w:pBdr>
      <w:spacing w:before="100" w:beforeAutospacing="1" w:after="100" w:afterAutospacing="1"/>
    </w:pPr>
    <w:rPr>
      <w:rFonts w:ascii="Arial Unicode MS" w:eastAsia="Arial Unicode MS" w:hAnsi="Arial Unicode MS" w:cs="Arial Unicode MS"/>
      <w:sz w:val="24"/>
    </w:rPr>
  </w:style>
  <w:style w:type="paragraph" w:customStyle="1" w:styleId="xl135">
    <w:name w:val="xl135"/>
    <w:basedOn w:val="Standaard"/>
    <w:rsid w:val="00ED6459"/>
    <w:pPr>
      <w:pBdr>
        <w:top w:val="single" w:sz="4" w:space="0" w:color="auto"/>
        <w:bottom w:val="double" w:sz="6" w:space="0" w:color="auto"/>
        <w:right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136">
    <w:name w:val="xl136"/>
    <w:basedOn w:val="Standaard"/>
    <w:rsid w:val="00ED6459"/>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eastAsia="Arial Unicode MS" w:cs="Arial"/>
      <w:b/>
      <w:bCs/>
      <w:color w:val="FF0000"/>
      <w:sz w:val="24"/>
    </w:rPr>
  </w:style>
  <w:style w:type="paragraph" w:customStyle="1" w:styleId="xl137">
    <w:name w:val="xl137"/>
    <w:basedOn w:val="Standaard"/>
    <w:rsid w:val="00ED6459"/>
    <w:pPr>
      <w:pBdr>
        <w:top w:val="single" w:sz="8" w:space="0" w:color="auto"/>
        <w:bottom w:val="single" w:sz="8" w:space="0" w:color="auto"/>
        <w:right w:val="single" w:sz="8" w:space="0" w:color="auto"/>
      </w:pBdr>
      <w:shd w:val="clear" w:color="auto" w:fill="FFFFFF"/>
      <w:spacing w:before="100" w:beforeAutospacing="1" w:after="100" w:afterAutospacing="1"/>
    </w:pPr>
    <w:rPr>
      <w:rFonts w:eastAsia="Arial Unicode MS" w:cs="Arial"/>
      <w:color w:val="FF0000"/>
      <w:sz w:val="24"/>
    </w:rPr>
  </w:style>
  <w:style w:type="paragraph" w:customStyle="1" w:styleId="xl138">
    <w:name w:val="xl138"/>
    <w:basedOn w:val="Standaard"/>
    <w:rsid w:val="00ED6459"/>
    <w:pPr>
      <w:pBdr>
        <w:left w:val="single" w:sz="8" w:space="0" w:color="auto"/>
        <w:bottom w:val="single" w:sz="4" w:space="0" w:color="auto"/>
      </w:pBdr>
      <w:shd w:val="clear" w:color="auto" w:fill="FFFFFF"/>
      <w:spacing w:before="100" w:beforeAutospacing="1" w:after="100" w:afterAutospacing="1"/>
      <w:jc w:val="center"/>
    </w:pPr>
    <w:rPr>
      <w:rFonts w:eastAsia="Arial Unicode MS" w:cs="Arial"/>
      <w:b/>
      <w:bCs/>
      <w:sz w:val="24"/>
    </w:rPr>
  </w:style>
  <w:style w:type="paragraph" w:customStyle="1" w:styleId="xl139">
    <w:name w:val="xl139"/>
    <w:basedOn w:val="Standaard"/>
    <w:rsid w:val="00ED6459"/>
    <w:pPr>
      <w:pBdr>
        <w:top w:val="single" w:sz="8" w:space="0" w:color="auto"/>
        <w:bottom w:val="single" w:sz="8" w:space="0" w:color="auto"/>
      </w:pBdr>
      <w:shd w:val="clear" w:color="auto" w:fill="FFFFFF"/>
      <w:spacing w:before="100" w:beforeAutospacing="1" w:after="100" w:afterAutospacing="1"/>
      <w:jc w:val="center"/>
    </w:pPr>
    <w:rPr>
      <w:rFonts w:ascii="Arial Unicode MS" w:eastAsia="Arial Unicode MS" w:hAnsi="Arial Unicode MS" w:cs="Arial Unicode MS"/>
      <w:sz w:val="24"/>
    </w:rPr>
  </w:style>
  <w:style w:type="paragraph" w:customStyle="1" w:styleId="xl140">
    <w:name w:val="xl140"/>
    <w:basedOn w:val="Standaard"/>
    <w:rsid w:val="00ED6459"/>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Arial Unicode MS"/>
      <w:sz w:val="24"/>
    </w:rPr>
  </w:style>
  <w:style w:type="paragraph" w:customStyle="1" w:styleId="xl141">
    <w:name w:val="xl141"/>
    <w:basedOn w:val="Standaard"/>
    <w:rsid w:val="00ED6459"/>
    <w:pPr>
      <w:pBdr>
        <w:top w:val="single" w:sz="8" w:space="0" w:color="auto"/>
        <w:left w:val="single" w:sz="8" w:space="0" w:color="auto"/>
        <w:bottom w:val="single" w:sz="4" w:space="0" w:color="auto"/>
      </w:pBdr>
      <w:spacing w:before="100" w:beforeAutospacing="1" w:after="100" w:afterAutospacing="1"/>
      <w:jc w:val="center"/>
    </w:pPr>
    <w:rPr>
      <w:rFonts w:eastAsia="Arial Unicode MS" w:cs="Arial"/>
      <w:sz w:val="24"/>
    </w:rPr>
  </w:style>
  <w:style w:type="paragraph" w:customStyle="1" w:styleId="xl142">
    <w:name w:val="xl142"/>
    <w:basedOn w:val="Standaard"/>
    <w:rsid w:val="00ED6459"/>
    <w:pPr>
      <w:pBdr>
        <w:top w:val="single" w:sz="8" w:space="0" w:color="auto"/>
        <w:bottom w:val="single" w:sz="4" w:space="0" w:color="auto"/>
      </w:pBdr>
      <w:spacing w:before="100" w:beforeAutospacing="1" w:after="100" w:afterAutospacing="1"/>
      <w:jc w:val="center"/>
    </w:pPr>
    <w:rPr>
      <w:rFonts w:eastAsia="Arial Unicode MS" w:cs="Arial"/>
      <w:sz w:val="24"/>
    </w:rPr>
  </w:style>
  <w:style w:type="paragraph" w:customStyle="1" w:styleId="xl143">
    <w:name w:val="xl143"/>
    <w:basedOn w:val="Standaard"/>
    <w:rsid w:val="00ED6459"/>
    <w:pPr>
      <w:pBdr>
        <w:top w:val="single" w:sz="8" w:space="0" w:color="auto"/>
        <w:bottom w:val="single" w:sz="4" w:space="0" w:color="auto"/>
        <w:right w:val="single" w:sz="8" w:space="0" w:color="auto"/>
      </w:pBdr>
      <w:spacing w:before="100" w:beforeAutospacing="1" w:after="100" w:afterAutospacing="1"/>
      <w:jc w:val="center"/>
    </w:pPr>
    <w:rPr>
      <w:rFonts w:eastAsia="Arial Unicode MS" w:cs="Arial"/>
      <w:sz w:val="24"/>
    </w:rPr>
  </w:style>
  <w:style w:type="paragraph" w:customStyle="1" w:styleId="xl144">
    <w:name w:val="xl144"/>
    <w:basedOn w:val="Standaard"/>
    <w:rsid w:val="00ED6459"/>
    <w:pPr>
      <w:pBdr>
        <w:top w:val="single" w:sz="8" w:space="0" w:color="auto"/>
        <w:left w:val="single" w:sz="8" w:space="0" w:color="auto"/>
        <w:bottom w:val="single" w:sz="8" w:space="0" w:color="auto"/>
      </w:pBdr>
      <w:spacing w:before="100" w:beforeAutospacing="1" w:after="100" w:afterAutospacing="1"/>
      <w:jc w:val="center"/>
    </w:pPr>
    <w:rPr>
      <w:rFonts w:eastAsia="Arial Unicode MS" w:cs="Arial"/>
      <w:b/>
      <w:bCs/>
      <w:color w:val="FF0000"/>
      <w:sz w:val="24"/>
    </w:rPr>
  </w:style>
  <w:style w:type="paragraph" w:customStyle="1" w:styleId="xl145">
    <w:name w:val="xl145"/>
    <w:basedOn w:val="Standaard"/>
    <w:rsid w:val="00ED6459"/>
    <w:pPr>
      <w:pBdr>
        <w:top w:val="single" w:sz="8" w:space="0" w:color="auto"/>
        <w:bottom w:val="single" w:sz="8" w:space="0" w:color="auto"/>
      </w:pBdr>
      <w:spacing w:before="100" w:beforeAutospacing="1" w:after="100" w:afterAutospacing="1"/>
      <w:jc w:val="center"/>
    </w:pPr>
    <w:rPr>
      <w:rFonts w:eastAsia="Arial Unicode MS" w:cs="Arial"/>
      <w:b/>
      <w:bCs/>
      <w:color w:val="FF0000"/>
      <w:sz w:val="24"/>
    </w:rPr>
  </w:style>
  <w:style w:type="paragraph" w:customStyle="1" w:styleId="xl146">
    <w:name w:val="xl146"/>
    <w:basedOn w:val="Standaard"/>
    <w:rsid w:val="00ED6459"/>
    <w:pPr>
      <w:pBdr>
        <w:top w:val="single" w:sz="8" w:space="0" w:color="auto"/>
        <w:bottom w:val="single" w:sz="8" w:space="0" w:color="auto"/>
        <w:right w:val="single" w:sz="8" w:space="0" w:color="auto"/>
      </w:pBdr>
      <w:spacing w:before="100" w:beforeAutospacing="1" w:after="100" w:afterAutospacing="1"/>
      <w:jc w:val="center"/>
    </w:pPr>
    <w:rPr>
      <w:rFonts w:eastAsia="Arial Unicode MS" w:cs="Arial"/>
      <w:b/>
      <w:bCs/>
      <w:color w:val="FF0000"/>
      <w:sz w:val="24"/>
    </w:rPr>
  </w:style>
  <w:style w:type="paragraph" w:customStyle="1" w:styleId="xl147">
    <w:name w:val="xl147"/>
    <w:basedOn w:val="Standaard"/>
    <w:rsid w:val="00ED6459"/>
    <w:pPr>
      <w:pBdr>
        <w:top w:val="single" w:sz="4" w:space="0" w:color="auto"/>
        <w:lef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48">
    <w:name w:val="xl148"/>
    <w:basedOn w:val="Standaard"/>
    <w:rsid w:val="00ED6459"/>
    <w:pPr>
      <w:pBdr>
        <w:top w:val="single" w:sz="4" w:space="0" w:color="auto"/>
        <w:righ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49">
    <w:name w:val="xl149"/>
    <w:basedOn w:val="Standaard"/>
    <w:rsid w:val="00ED6459"/>
    <w:pPr>
      <w:pBdr>
        <w:lef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50">
    <w:name w:val="xl150"/>
    <w:basedOn w:val="Standaard"/>
    <w:rsid w:val="00ED6459"/>
    <w:pPr>
      <w:pBdr>
        <w:righ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51">
    <w:name w:val="xl151"/>
    <w:basedOn w:val="Standaard"/>
    <w:rsid w:val="00ED6459"/>
    <w:pPr>
      <w:pBdr>
        <w:lef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xl152">
    <w:name w:val="xl152"/>
    <w:basedOn w:val="Standaard"/>
    <w:rsid w:val="00ED6459"/>
    <w:pPr>
      <w:pBdr>
        <w:right w:val="single" w:sz="8" w:space="0" w:color="auto"/>
      </w:pBdr>
      <w:shd w:val="clear" w:color="auto" w:fill="CCFFCC"/>
      <w:spacing w:before="100" w:beforeAutospacing="1" w:after="100" w:afterAutospacing="1"/>
      <w:jc w:val="center"/>
    </w:pPr>
    <w:rPr>
      <w:rFonts w:eastAsia="Arial Unicode MS" w:cs="Arial"/>
      <w:i/>
      <w:iCs/>
      <w:color w:val="000080"/>
      <w:sz w:val="24"/>
    </w:rPr>
  </w:style>
  <w:style w:type="paragraph" w:customStyle="1" w:styleId="standaardtekst">
    <w:name w:val="standaardtekst"/>
    <w:rsid w:val="00ED6459"/>
    <w:pPr>
      <w:tabs>
        <w:tab w:val="left" w:pos="2268"/>
        <w:tab w:val="left" w:pos="2552"/>
        <w:tab w:val="left" w:pos="5954"/>
        <w:tab w:val="left" w:pos="6237"/>
      </w:tabs>
      <w:ind w:left="2268" w:hanging="2268"/>
    </w:pPr>
    <w:rPr>
      <w:sz w:val="22"/>
      <w:lang w:val="nl" w:eastAsia="en-US"/>
    </w:rPr>
  </w:style>
  <w:style w:type="paragraph" w:customStyle="1" w:styleId="body">
    <w:name w:val="body"/>
    <w:basedOn w:val="Standaard"/>
    <w:rsid w:val="00ED6459"/>
    <w:pPr>
      <w:spacing w:before="100" w:beforeAutospacing="1" w:after="100" w:afterAutospacing="1" w:line="195" w:lineRule="atLeast"/>
    </w:pPr>
    <w:rPr>
      <w:rFonts w:ascii="Verdana" w:eastAsia="Arial Unicode MS" w:hAnsi="Verdana" w:cs="Arial Unicode MS"/>
      <w:color w:val="000000"/>
      <w:sz w:val="18"/>
      <w:szCs w:val="18"/>
    </w:rPr>
  </w:style>
  <w:style w:type="paragraph" w:customStyle="1" w:styleId="-Bijlage-">
    <w:name w:val="-Bijlage-"/>
    <w:basedOn w:val="Standaard"/>
    <w:next w:val="Standaard"/>
    <w:autoRedefine/>
    <w:rsid w:val="00ED6459"/>
    <w:pPr>
      <w:numPr>
        <w:numId w:val="21"/>
      </w:numPr>
      <w:spacing w:before="120" w:after="240"/>
    </w:pPr>
    <w:rPr>
      <w:rFonts w:ascii="Times New Roman" w:hAnsi="Times New Roman"/>
      <w:sz w:val="24"/>
      <w:lang w:val="en-US" w:eastAsia="en-US"/>
    </w:rPr>
  </w:style>
  <w:style w:type="paragraph" w:customStyle="1" w:styleId="BijlageSD">
    <w:name w:val="Bijlage SD"/>
    <w:basedOn w:val="Kop1"/>
    <w:rsid w:val="00ED6459"/>
    <w:pPr>
      <w:numPr>
        <w:numId w:val="0"/>
      </w:numPr>
      <w:tabs>
        <w:tab w:val="left" w:pos="567"/>
      </w:tabs>
      <w:spacing w:before="60" w:after="120" w:line="300" w:lineRule="atLeast"/>
    </w:pPr>
    <w:rPr>
      <w:rFonts w:ascii="Tahoma" w:hAnsi="Tahoma" w:cs="Times New Roman"/>
      <w:bCs w:val="0"/>
      <w:caps/>
      <w:noProof/>
      <w:kern w:val="0"/>
      <w:sz w:val="20"/>
      <w:szCs w:val="24"/>
      <w:u w:val="none"/>
      <w:lang w:val="en-US" w:eastAsia="en-US"/>
    </w:rPr>
  </w:style>
  <w:style w:type="paragraph" w:customStyle="1" w:styleId="command">
    <w:name w:val="command"/>
    <w:basedOn w:val="Standaard"/>
    <w:rsid w:val="00ED6459"/>
    <w:pPr>
      <w:spacing w:line="284" w:lineRule="atLeast"/>
    </w:pPr>
    <w:rPr>
      <w:rFonts w:ascii="Times New Roman" w:hAnsi="Times New Roman"/>
      <w:color w:val="FF0000"/>
      <w:szCs w:val="20"/>
    </w:rPr>
  </w:style>
  <w:style w:type="paragraph" w:customStyle="1" w:styleId="Style2">
    <w:name w:val="Style2"/>
    <w:basedOn w:val="Kop3"/>
    <w:rsid w:val="00ED6459"/>
    <w:pPr>
      <w:numPr>
        <w:numId w:val="23"/>
      </w:numPr>
      <w:spacing w:before="180" w:line="260" w:lineRule="atLeast"/>
    </w:pPr>
    <w:rPr>
      <w:rFonts w:ascii="Times" w:hAnsi="Times" w:cs="Times New Roman"/>
      <w:szCs w:val="18"/>
    </w:rPr>
  </w:style>
  <w:style w:type="paragraph" w:styleId="Geenafstand">
    <w:name w:val="No Spacing"/>
    <w:qFormat/>
    <w:rsid w:val="00ED6459"/>
    <w:rPr>
      <w:rFonts w:ascii="Calibri" w:eastAsia="Calibri" w:hAnsi="Calibri"/>
      <w:sz w:val="22"/>
      <w:szCs w:val="22"/>
      <w:lang w:eastAsia="en-US"/>
    </w:rPr>
  </w:style>
  <w:style w:type="paragraph" w:customStyle="1" w:styleId="Kolomeisen">
    <w:name w:val="Kolom eisen"/>
    <w:basedOn w:val="Standaard"/>
    <w:rsid w:val="00ED6459"/>
    <w:pPr>
      <w:spacing w:before="60" w:after="60"/>
    </w:pPr>
    <w:rPr>
      <w:rFonts w:ascii="Times New Roman" w:hAnsi="Times New Roman"/>
      <w:sz w:val="22"/>
    </w:rPr>
  </w:style>
  <w:style w:type="table" w:styleId="Tabelraster">
    <w:name w:val="Table Grid"/>
    <w:basedOn w:val="Standaardtabel"/>
    <w:uiPriority w:val="59"/>
    <w:rsid w:val="000852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3Char">
    <w:name w:val="Kop 3 Char"/>
    <w:aliases w:val="Voorwoord Char,Level 1 - 1 Char,Sub-paragraaf Char,3scr Char,subparagraaf Char,Episteem PvA Kop 3 Char,Paragrf 3 Char,Head C Char,Section Char,h3 Char,H31 Char,H32 Char,H33 Char,H311 Char,Subhead B Char,Heading C Char,e Char,(Alt+3) Char"/>
    <w:basedOn w:val="Standaardalinea-lettertype"/>
    <w:link w:val="Kop3"/>
    <w:rsid w:val="00AA3E4B"/>
    <w:rPr>
      <w:rFonts w:ascii="Arial" w:hAnsi="Arial" w:cs="Arial"/>
      <w:b/>
      <w:bCs/>
      <w:sz w:val="24"/>
      <w:szCs w:val="26"/>
    </w:rPr>
  </w:style>
  <w:style w:type="paragraph" w:styleId="Onderwerpvanopmerking">
    <w:name w:val="annotation subject"/>
    <w:basedOn w:val="Tekstopmerking"/>
    <w:next w:val="Tekstopmerking"/>
    <w:link w:val="OnderwerpvanopmerkingChar"/>
    <w:uiPriority w:val="99"/>
    <w:semiHidden/>
    <w:unhideWhenUsed/>
    <w:rsid w:val="008D2D2C"/>
    <w:pPr>
      <w:spacing w:line="240" w:lineRule="auto"/>
    </w:pPr>
    <w:rPr>
      <w:rFonts w:ascii="Arial" w:hAnsi="Arial" w:cs="Times New Roman"/>
      <w:b/>
      <w:bCs/>
    </w:rPr>
  </w:style>
  <w:style w:type="character" w:customStyle="1" w:styleId="TekstopmerkingChar">
    <w:name w:val="Tekst opmerking Char"/>
    <w:basedOn w:val="Standaardalinea-lettertype"/>
    <w:link w:val="Tekstopmerking"/>
    <w:uiPriority w:val="99"/>
    <w:semiHidden/>
    <w:rsid w:val="008D2D2C"/>
    <w:rPr>
      <w:rFonts w:ascii="Baskerville MT" w:hAnsi="Baskerville MT" w:cs="Baskerville MT"/>
    </w:rPr>
  </w:style>
  <w:style w:type="character" w:customStyle="1" w:styleId="OnderwerpvanopmerkingChar">
    <w:name w:val="Onderwerp van opmerking Char"/>
    <w:basedOn w:val="TekstopmerkingChar"/>
    <w:link w:val="Onderwerpvanopmerking"/>
    <w:rsid w:val="008D2D2C"/>
    <w:rPr>
      <w:rFonts w:ascii="Baskerville MT" w:hAnsi="Baskerville MT" w:cs="Baskerville MT"/>
    </w:rPr>
  </w:style>
  <w:style w:type="paragraph" w:styleId="Ballontekst">
    <w:name w:val="Balloon Text"/>
    <w:basedOn w:val="Standaard"/>
    <w:link w:val="BallontekstChar"/>
    <w:uiPriority w:val="99"/>
    <w:semiHidden/>
    <w:unhideWhenUsed/>
    <w:rsid w:val="008D2D2C"/>
    <w:rPr>
      <w:rFonts w:ascii="Tahoma" w:hAnsi="Tahoma" w:cs="Tahoma"/>
      <w:sz w:val="16"/>
      <w:szCs w:val="16"/>
    </w:rPr>
  </w:style>
  <w:style w:type="character" w:customStyle="1" w:styleId="BallontekstChar">
    <w:name w:val="Ballontekst Char"/>
    <w:basedOn w:val="Standaardalinea-lettertype"/>
    <w:link w:val="Ballontekst"/>
    <w:uiPriority w:val="99"/>
    <w:semiHidden/>
    <w:rsid w:val="008D2D2C"/>
    <w:rPr>
      <w:rFonts w:ascii="Tahoma" w:hAnsi="Tahoma" w:cs="Tahoma"/>
      <w:sz w:val="16"/>
      <w:szCs w:val="16"/>
    </w:rPr>
  </w:style>
  <w:style w:type="paragraph" w:customStyle="1" w:styleId="Inleiding">
    <w:name w:val="Inleiding"/>
    <w:basedOn w:val="Standaard"/>
    <w:rsid w:val="00F92C46"/>
    <w:pPr>
      <w:spacing w:before="960" w:after="1920"/>
    </w:pPr>
    <w:rPr>
      <w:rFonts w:ascii="Times New Roman" w:hAnsi="Times New Roman"/>
      <w:caps/>
      <w:szCs w:val="20"/>
      <w:lang w:eastAsia="en-US"/>
    </w:rPr>
  </w:style>
  <w:style w:type="paragraph" w:styleId="Macrotekst">
    <w:name w:val="macro"/>
    <w:link w:val="MacrotekstChar"/>
    <w:semiHidden/>
    <w:rsid w:val="00F92C4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pPr>
    <w:rPr>
      <w:rFonts w:ascii="Courier New" w:hAnsi="Courier New"/>
    </w:rPr>
  </w:style>
  <w:style w:type="character" w:customStyle="1" w:styleId="MacrotekstChar">
    <w:name w:val="Macrotekst Char"/>
    <w:basedOn w:val="Standaardalinea-lettertype"/>
    <w:link w:val="Macrotekst"/>
    <w:semiHidden/>
    <w:rsid w:val="00F92C46"/>
    <w:rPr>
      <w:rFonts w:ascii="Courier New" w:hAnsi="Courier New"/>
      <w:lang w:val="nl-NL" w:eastAsia="nl-NL" w:bidi="ar-SA"/>
    </w:rPr>
  </w:style>
  <w:style w:type="paragraph" w:customStyle="1" w:styleId="StandaardUitvullen">
    <w:name w:val="Standaard + Uitvullen"/>
    <w:aliases w:val="Regelafstand:  Exact 16 pt"/>
    <w:basedOn w:val="Standaard"/>
    <w:link w:val="StandaardUitvullenChar"/>
    <w:rsid w:val="004454B8"/>
    <w:pPr>
      <w:spacing w:line="320" w:lineRule="exact"/>
      <w:jc w:val="both"/>
    </w:pPr>
    <w:rPr>
      <w:rFonts w:ascii="Times New Roman" w:hAnsi="Times New Roman"/>
      <w:sz w:val="24"/>
    </w:rPr>
  </w:style>
  <w:style w:type="character" w:customStyle="1" w:styleId="StandaardUitvullenChar">
    <w:name w:val="Standaard + Uitvullen Char"/>
    <w:aliases w:val="Regelafstand:  Exact 16 pt Char"/>
    <w:basedOn w:val="Standaardalinea-lettertype"/>
    <w:link w:val="StandaardUitvullen"/>
    <w:rsid w:val="004454B8"/>
    <w:rPr>
      <w:sz w:val="24"/>
      <w:szCs w:val="24"/>
    </w:rPr>
  </w:style>
  <w:style w:type="paragraph" w:styleId="Lijstalinea">
    <w:name w:val="List Paragraph"/>
    <w:basedOn w:val="Standaard"/>
    <w:uiPriority w:val="99"/>
    <w:qFormat/>
    <w:rsid w:val="003B4EDD"/>
    <w:pPr>
      <w:ind w:left="720"/>
      <w:contextualSpacing/>
    </w:pPr>
  </w:style>
  <w:style w:type="character" w:customStyle="1" w:styleId="KoptekstChar">
    <w:name w:val="Koptekst Char"/>
    <w:basedOn w:val="Standaardalinea-lettertype"/>
    <w:link w:val="Koptekst"/>
    <w:uiPriority w:val="99"/>
    <w:rsid w:val="00EE33A1"/>
    <w:rPr>
      <w:rFonts w:ascii="Arial" w:hAnsi="Arial"/>
      <w:szCs w:val="24"/>
    </w:rPr>
  </w:style>
  <w:style w:type="paragraph" w:customStyle="1" w:styleId="BodySingle">
    <w:name w:val="Body Single"/>
    <w:basedOn w:val="Plattetekst"/>
    <w:rsid w:val="00010751"/>
    <w:pPr>
      <w:suppressAutoHyphens/>
      <w:spacing w:after="0" w:line="240" w:lineRule="exact"/>
      <w:ind w:left="2495"/>
      <w:jc w:val="both"/>
    </w:pPr>
    <w:rPr>
      <w:rFonts w:ascii="Futura Bk" w:hAnsi="Futura Bk"/>
      <w:snapToGrid w:val="0"/>
      <w:color w:val="000000"/>
      <w:sz w:val="18"/>
      <w:szCs w:val="20"/>
      <w:lang w:val="en-US" w:eastAsia="en-US"/>
    </w:rPr>
  </w:style>
  <w:style w:type="paragraph" w:styleId="Revisie">
    <w:name w:val="Revision"/>
    <w:hidden/>
    <w:uiPriority w:val="99"/>
    <w:semiHidden/>
    <w:rsid w:val="00FB6F00"/>
    <w:rPr>
      <w:rFonts w:ascii="Arial" w:hAnsi="Arial"/>
      <w:szCs w:val="24"/>
    </w:rPr>
  </w:style>
  <w:style w:type="paragraph" w:customStyle="1" w:styleId="Opmaakprofiel9">
    <w:name w:val="Opmaakprofiel9"/>
    <w:basedOn w:val="Bijlage1"/>
    <w:qFormat/>
    <w:rsid w:val="009D7BD4"/>
    <w:pPr>
      <w:tabs>
        <w:tab w:val="clear" w:pos="432"/>
        <w:tab w:val="num" w:pos="1582"/>
      </w:tabs>
      <w:spacing w:after="240"/>
      <w:ind w:left="1985" w:hanging="1985"/>
    </w:pPr>
    <w:rPr>
      <w:rFonts w:ascii="Arial" w:hAnsi="Arial" w:cs="Arial"/>
      <w:color w:val="auto"/>
    </w:rPr>
  </w:style>
  <w:style w:type="character" w:customStyle="1" w:styleId="Bijlage1Char">
    <w:name w:val="Bijlage1 Char"/>
    <w:basedOn w:val="Standaardalinea-lettertype"/>
    <w:link w:val="Bijlage1"/>
    <w:rsid w:val="009D7BD4"/>
    <w:rPr>
      <w:b/>
      <w:i/>
      <w:iCs/>
      <w:noProof/>
      <w:color w:val="000000"/>
      <w:kern w:val="28"/>
      <w:sz w:val="28"/>
      <w:szCs w:val="22"/>
    </w:rPr>
  </w:style>
  <w:style w:type="paragraph" w:customStyle="1" w:styleId="Default">
    <w:name w:val="Default"/>
    <w:rsid w:val="00057177"/>
    <w:pPr>
      <w:widowControl w:val="0"/>
      <w:autoSpaceDE w:val="0"/>
      <w:autoSpaceDN w:val="0"/>
      <w:adjustRightInd w:val="0"/>
    </w:pPr>
    <w:rPr>
      <w:rFonts w:ascii="Trebuchet MS" w:eastAsiaTheme="minorEastAsia" w:hAnsi="Trebuchet MS" w:cs="Trebuchet MS"/>
      <w:color w:val="000000"/>
      <w:sz w:val="24"/>
      <w:szCs w:val="24"/>
    </w:rPr>
  </w:style>
  <w:style w:type="paragraph" w:customStyle="1" w:styleId="Algemeenartikelniveau3Char">
    <w:name w:val="Algemeen artikel niveau 3 Char"/>
    <w:basedOn w:val="Standaard"/>
    <w:rsid w:val="00CD0923"/>
    <w:pPr>
      <w:numPr>
        <w:numId w:val="27"/>
      </w:numPr>
      <w:spacing w:after="200" w:line="276" w:lineRule="auto"/>
    </w:pPr>
    <w:rPr>
      <w:rFonts w:eastAsiaTheme="minorEastAsia" w:cstheme="minorBidi"/>
      <w:szCs w:val="22"/>
    </w:rPr>
  </w:style>
  <w:style w:type="paragraph" w:customStyle="1" w:styleId="Artikelnummer">
    <w:name w:val="Artikel nummer"/>
    <w:basedOn w:val="Default"/>
    <w:qFormat/>
    <w:rsid w:val="00F82F2D"/>
    <w:pPr>
      <w:numPr>
        <w:numId w:val="25"/>
      </w:numPr>
      <w:ind w:left="1418" w:hanging="1418"/>
    </w:pPr>
    <w:rPr>
      <w:rFonts w:ascii="Arial" w:hAnsi="Arial" w:cs="Times New Roman"/>
      <w:b/>
      <w:sz w:val="20"/>
      <w:szCs w:val="20"/>
    </w:rPr>
  </w:style>
  <w:style w:type="paragraph" w:customStyle="1" w:styleId="Artikel1">
    <w:name w:val="Artikel: 1"/>
    <w:basedOn w:val="Algemeenartikelniveau3Char"/>
    <w:qFormat/>
    <w:rsid w:val="00F028D1"/>
    <w:pPr>
      <w:spacing w:after="0"/>
      <w:ind w:left="426" w:hanging="426"/>
    </w:pPr>
    <w:rPr>
      <w:rFonts w:cs="Times New Roman"/>
      <w:b/>
      <w:szCs w:val="20"/>
    </w:rPr>
  </w:style>
  <w:style w:type="paragraph" w:customStyle="1" w:styleId="Artikel11">
    <w:name w:val="Artikel: 1.1"/>
    <w:basedOn w:val="Lijstalinea"/>
    <w:qFormat/>
    <w:rsid w:val="00F82F2D"/>
    <w:pPr>
      <w:numPr>
        <w:numId w:val="26"/>
      </w:numPr>
    </w:pPr>
    <w:rPr>
      <w:rFonts w:cs="Arial"/>
      <w:szCs w:val="20"/>
    </w:rPr>
  </w:style>
  <w:style w:type="paragraph" w:customStyle="1" w:styleId="Opmaakprofiel5">
    <w:name w:val="Opmaakprofiel5"/>
    <w:basedOn w:val="Standaard"/>
    <w:link w:val="Opmaakprofiel5Char"/>
    <w:qFormat/>
    <w:rsid w:val="00B63BD2"/>
    <w:pPr>
      <w:widowControl w:val="0"/>
      <w:spacing w:line="240" w:lineRule="auto"/>
      <w:ind w:left="366" w:hanging="360"/>
    </w:pPr>
    <w:rPr>
      <w:rFonts w:cs="Arial"/>
      <w:bCs/>
      <w:szCs w:val="20"/>
      <w:lang w:val="nl"/>
    </w:rPr>
  </w:style>
  <w:style w:type="character" w:customStyle="1" w:styleId="Opmaakprofiel5Char">
    <w:name w:val="Opmaakprofiel5 Char"/>
    <w:basedOn w:val="Standaardalinea-lettertype"/>
    <w:link w:val="Opmaakprofiel5"/>
    <w:rsid w:val="00B63BD2"/>
    <w:rPr>
      <w:rFonts w:ascii="Arial" w:hAnsi="Arial" w:cs="Arial"/>
      <w:bCs/>
      <w:lang w:val="nl"/>
    </w:rPr>
  </w:style>
  <w:style w:type="numbering" w:customStyle="1" w:styleId="Opmaakprofiel2">
    <w:name w:val="Opmaakprofiel2"/>
    <w:uiPriority w:val="99"/>
    <w:rsid w:val="002031F7"/>
    <w:pPr>
      <w:numPr>
        <w:numId w:val="28"/>
      </w:numPr>
    </w:pPr>
  </w:style>
  <w:style w:type="numbering" w:customStyle="1" w:styleId="Opmaakprofiel3">
    <w:name w:val="Opmaakprofiel3"/>
    <w:uiPriority w:val="99"/>
    <w:rsid w:val="002031F7"/>
    <w:pPr>
      <w:numPr>
        <w:numId w:val="29"/>
      </w:numPr>
    </w:pPr>
  </w:style>
  <w:style w:type="numbering" w:customStyle="1" w:styleId="Opmaakprofiel4">
    <w:name w:val="Opmaakprofiel4"/>
    <w:uiPriority w:val="99"/>
    <w:rsid w:val="002031F7"/>
    <w:pPr>
      <w:numPr>
        <w:numId w:val="30"/>
      </w:numPr>
    </w:pPr>
  </w:style>
  <w:style w:type="numbering" w:customStyle="1" w:styleId="Opmaakprofiel6">
    <w:name w:val="Opmaakprofiel6"/>
    <w:uiPriority w:val="99"/>
    <w:rsid w:val="00EF1E17"/>
    <w:pPr>
      <w:numPr>
        <w:numId w:val="31"/>
      </w:numPr>
    </w:pPr>
  </w:style>
  <w:style w:type="paragraph" w:customStyle="1" w:styleId="subartikelovereenkomst">
    <w:name w:val="subartikel overeenkomst"/>
    <w:basedOn w:val="Standaard"/>
    <w:link w:val="subartikelovereenkomstChar"/>
    <w:qFormat/>
    <w:rsid w:val="000373C8"/>
    <w:pPr>
      <w:widowControl w:val="0"/>
      <w:spacing w:line="240" w:lineRule="auto"/>
      <w:ind w:left="366" w:hanging="360"/>
    </w:pPr>
    <w:rPr>
      <w:rFonts w:cs="Arial"/>
      <w:bCs/>
      <w:szCs w:val="20"/>
      <w:lang w:val="nl"/>
    </w:rPr>
  </w:style>
  <w:style w:type="character" w:customStyle="1" w:styleId="subartikelovereenkomstChar">
    <w:name w:val="subartikel overeenkomst Char"/>
    <w:basedOn w:val="Standaardalinea-lettertype"/>
    <w:link w:val="subartikelovereenkomst"/>
    <w:rsid w:val="000373C8"/>
    <w:rPr>
      <w:rFonts w:ascii="Arial" w:hAnsi="Arial" w:cs="Arial"/>
      <w:bCs/>
      <w:lang w:val="nl"/>
    </w:rPr>
  </w:style>
  <w:style w:type="paragraph" w:customStyle="1" w:styleId="Kaftbijlagen">
    <w:name w:val="Kaft bijlagen"/>
    <w:basedOn w:val="Standaard"/>
    <w:rsid w:val="000373C8"/>
    <w:pPr>
      <w:autoSpaceDE w:val="0"/>
      <w:autoSpaceDN w:val="0"/>
      <w:spacing w:line="240" w:lineRule="auto"/>
      <w:jc w:val="center"/>
    </w:pPr>
    <w:rPr>
      <w:rFonts w:cs="Arial"/>
      <w:b/>
      <w:bCs/>
      <w:sz w:val="48"/>
      <w:szCs w:val="48"/>
    </w:rPr>
  </w:style>
  <w:style w:type="paragraph" w:customStyle="1" w:styleId="plat">
    <w:name w:val="plat"/>
    <w:basedOn w:val="Standaard"/>
    <w:rsid w:val="000373C8"/>
    <w:pPr>
      <w:spacing w:line="240" w:lineRule="auto"/>
    </w:pPr>
    <w:rPr>
      <w:rFonts w:ascii="New York" w:hAnsi="New York"/>
      <w:sz w:val="18"/>
      <w:szCs w:val="20"/>
    </w:rPr>
  </w:style>
  <w:style w:type="character" w:customStyle="1" w:styleId="Lijstopsomteken2Char">
    <w:name w:val="Lijst opsom.teken 2 Char"/>
    <w:basedOn w:val="Standaardalinea-lettertype"/>
    <w:link w:val="Lijstopsomteken2"/>
    <w:semiHidden/>
    <w:rsid w:val="00775CEC"/>
    <w:rPr>
      <w:rFonts w:ascii="Arial" w:hAnsi="Arial"/>
      <w:szCs w:val="24"/>
    </w:rPr>
  </w:style>
  <w:style w:type="paragraph" w:customStyle="1" w:styleId="Plattete">
    <w:name w:val="Platte te"/>
    <w:basedOn w:val="Standaard"/>
    <w:uiPriority w:val="99"/>
    <w:rsid w:val="00C5567A"/>
    <w:pPr>
      <w:widowControl w:val="0"/>
      <w:spacing w:line="240" w:lineRule="auto"/>
    </w:pPr>
    <w:rPr>
      <w:rFonts w:ascii="Tahoma" w:hAnsi="Tahoma" w:cs="Tahoma"/>
      <w:b/>
      <w:bCs/>
      <w:sz w:val="36"/>
      <w:szCs w:val="36"/>
      <w:lang w:eastAsia="en-US"/>
    </w:rPr>
  </w:style>
  <w:style w:type="paragraph" w:customStyle="1" w:styleId="standaardhro">
    <w:name w:val="standaard hro"/>
    <w:basedOn w:val="Standaard"/>
    <w:rsid w:val="00A31E5E"/>
    <w:pPr>
      <w:spacing w:line="240" w:lineRule="auto"/>
      <w:jc w:val="both"/>
    </w:pPr>
    <w:rPr>
      <w:rFonts w:ascii="Tahoma" w:hAnsi="Tahoma" w:cs="Tahoma"/>
      <w:szCs w:val="20"/>
    </w:rPr>
  </w:style>
  <w:style w:type="paragraph" w:customStyle="1" w:styleId="ChrisStijlStandaard">
    <w:name w:val="ChrisStijlStandaard"/>
    <w:basedOn w:val="Standaard"/>
    <w:link w:val="ChrisStijlStandaardChar"/>
    <w:qFormat/>
    <w:rsid w:val="00D65336"/>
    <w:pPr>
      <w:spacing w:line="240" w:lineRule="auto"/>
      <w:jc w:val="both"/>
    </w:pPr>
    <w:rPr>
      <w:rFonts w:asciiTheme="minorHAnsi" w:eastAsiaTheme="minorHAnsi" w:hAnsiTheme="minorHAnsi" w:cstheme="minorHAnsi"/>
      <w:sz w:val="22"/>
      <w:szCs w:val="22"/>
      <w:lang w:eastAsia="en-US"/>
    </w:rPr>
  </w:style>
  <w:style w:type="character" w:customStyle="1" w:styleId="ChrisStijlStandaardChar">
    <w:name w:val="ChrisStijlStandaard Char"/>
    <w:basedOn w:val="Standaardalinea-lettertype"/>
    <w:link w:val="ChrisStijlStandaard"/>
    <w:rsid w:val="00D65336"/>
    <w:rPr>
      <w:rFonts w:asciiTheme="minorHAnsi" w:eastAsiaTheme="minorHAnsi" w:hAnsiTheme="minorHAnsi" w:cstheme="minorHAnsi"/>
      <w:sz w:val="22"/>
      <w:szCs w:val="22"/>
      <w:lang w:eastAsia="en-US"/>
    </w:rPr>
  </w:style>
  <w:style w:type="paragraph" w:customStyle="1" w:styleId="BasistekstEmtio">
    <w:name w:val="Basistekst Emtio"/>
    <w:basedOn w:val="Standaard"/>
    <w:link w:val="BasistekstEmtioChar"/>
    <w:qFormat/>
    <w:rsid w:val="00920CB6"/>
    <w:pPr>
      <w:spacing w:line="260" w:lineRule="atLeast"/>
    </w:pPr>
    <w:rPr>
      <w:rFonts w:ascii="Bookman Old Style" w:hAnsi="Bookman Old Style" w:cs="Maiandra GD"/>
      <w:sz w:val="19"/>
      <w:szCs w:val="18"/>
    </w:rPr>
  </w:style>
  <w:style w:type="character" w:customStyle="1" w:styleId="BasistekstEmtioChar">
    <w:name w:val="Basistekst Emtio Char"/>
    <w:basedOn w:val="Standaardalinea-lettertype"/>
    <w:link w:val="BasistekstEmtio"/>
    <w:locked/>
    <w:rsid w:val="00920CB6"/>
    <w:rPr>
      <w:rFonts w:ascii="Bookman Old Style" w:hAnsi="Bookman Old Style" w:cs="Maiandra GD"/>
      <w:sz w:val="19"/>
      <w:szCs w:val="18"/>
    </w:rPr>
  </w:style>
  <w:style w:type="character" w:customStyle="1" w:styleId="VoettekstChar">
    <w:name w:val="Voettekst Char"/>
    <w:basedOn w:val="Standaardalinea-lettertype"/>
    <w:link w:val="Voettekst"/>
    <w:rsid w:val="006429BD"/>
    <w:rPr>
      <w:rFonts w:ascii="Arial" w:hAnsi="Arial"/>
      <w:szCs w:val="24"/>
    </w:rPr>
  </w:style>
  <w:style w:type="paragraph" w:customStyle="1" w:styleId="paragraph">
    <w:name w:val="paragraph"/>
    <w:basedOn w:val="Standaard"/>
    <w:rsid w:val="00730A29"/>
    <w:pPr>
      <w:spacing w:before="100" w:beforeAutospacing="1" w:after="100" w:afterAutospacing="1" w:line="240" w:lineRule="auto"/>
    </w:pPr>
    <w:rPr>
      <w:rFonts w:ascii="Times New Roman" w:hAnsi="Times New Roman"/>
      <w:sz w:val="24"/>
    </w:rPr>
  </w:style>
  <w:style w:type="character" w:customStyle="1" w:styleId="normaltextrun">
    <w:name w:val="normaltextrun"/>
    <w:basedOn w:val="Standaardalinea-lettertype"/>
    <w:rsid w:val="00730A29"/>
  </w:style>
  <w:style w:type="character" w:customStyle="1" w:styleId="eop">
    <w:name w:val="eop"/>
    <w:basedOn w:val="Standaardalinea-lettertype"/>
    <w:rsid w:val="00730A29"/>
  </w:style>
  <w:style w:type="character" w:customStyle="1" w:styleId="spellingerror">
    <w:name w:val="spellingerror"/>
    <w:basedOn w:val="Standaardalinea-lettertype"/>
    <w:rsid w:val="00730A29"/>
  </w:style>
  <w:style w:type="paragraph" w:customStyle="1" w:styleId="Opmaakprofiel10">
    <w:name w:val="Opmaakprofiel10"/>
    <w:next w:val="Alinea"/>
    <w:rsid w:val="000E4DF3"/>
    <w:pPr>
      <w:keepNext/>
      <w:widowControl w:val="0"/>
      <w:numPr>
        <w:numId w:val="36"/>
      </w:numPr>
      <w:autoSpaceDE w:val="0"/>
      <w:autoSpaceDN w:val="0"/>
      <w:spacing w:after="120" w:line="240" w:lineRule="auto"/>
      <w:ind w:left="726"/>
      <w:outlineLvl w:val="3"/>
    </w:pPr>
    <w:rPr>
      <w:rFonts w:cs="Arial"/>
      <w:b/>
      <w:bCs/>
      <w:szCs w:val="18"/>
      <w:lang w:val="nl"/>
    </w:rPr>
  </w:style>
  <w:style w:type="paragraph" w:customStyle="1" w:styleId="ArtikelLid11">
    <w:name w:val="Artikel Lid 1.1"/>
    <w:basedOn w:val="Standaard"/>
    <w:link w:val="ArtikelLid11Char"/>
    <w:autoRedefine/>
    <w:rsid w:val="000E4DF3"/>
    <w:pPr>
      <w:widowControl w:val="0"/>
      <w:spacing w:line="240" w:lineRule="auto"/>
      <w:ind w:left="709" w:hanging="703"/>
    </w:pPr>
    <w:rPr>
      <w:rFonts w:cs="Arial"/>
      <w:bCs/>
      <w:sz w:val="22"/>
      <w:szCs w:val="22"/>
      <w:lang w:val="nl"/>
    </w:rPr>
  </w:style>
  <w:style w:type="paragraph" w:customStyle="1" w:styleId="ArtikelSubLid111">
    <w:name w:val="Artikel SubLid 1.1.1"/>
    <w:basedOn w:val="Standaard"/>
    <w:rsid w:val="000E4DF3"/>
    <w:pPr>
      <w:widowControl w:val="0"/>
      <w:tabs>
        <w:tab w:val="num" w:pos="1276"/>
      </w:tabs>
      <w:spacing w:line="240" w:lineRule="auto"/>
      <w:ind w:left="1276" w:hanging="567"/>
    </w:pPr>
    <w:rPr>
      <w:rFonts w:ascii="Times New Roman" w:hAnsi="Times New Roman"/>
      <w:sz w:val="22"/>
      <w:szCs w:val="22"/>
      <w:lang w:val="nl"/>
    </w:rPr>
  </w:style>
  <w:style w:type="paragraph" w:customStyle="1" w:styleId="Bullet">
    <w:name w:val="Bullet"/>
    <w:basedOn w:val="Standaard"/>
    <w:autoRedefine/>
    <w:rsid w:val="000E4DF3"/>
    <w:pPr>
      <w:widowControl w:val="0"/>
      <w:numPr>
        <w:numId w:val="35"/>
      </w:numPr>
      <w:spacing w:line="240" w:lineRule="auto"/>
    </w:pPr>
    <w:rPr>
      <w:rFonts w:ascii="Times New Roman" w:hAnsi="Times New Roman"/>
      <w:sz w:val="22"/>
      <w:szCs w:val="22"/>
      <w:lang w:val="nl"/>
    </w:rPr>
  </w:style>
  <w:style w:type="paragraph" w:customStyle="1" w:styleId="Kopbasis">
    <w:name w:val="Kopbasis"/>
    <w:basedOn w:val="Plattetekst"/>
    <w:next w:val="Plattetekst"/>
    <w:rsid w:val="000E4DF3"/>
    <w:pPr>
      <w:keepNext/>
      <w:keepLines/>
      <w:overflowPunct w:val="0"/>
      <w:autoSpaceDE w:val="0"/>
      <w:autoSpaceDN w:val="0"/>
      <w:adjustRightInd w:val="0"/>
      <w:spacing w:after="0"/>
      <w:ind w:left="1" w:firstLine="1"/>
      <w:textAlignment w:val="baseline"/>
    </w:pPr>
    <w:rPr>
      <w:rFonts w:ascii="Times New Roman" w:hAnsi="Times New Roman" w:cs="Arial"/>
      <w:iCs/>
      <w:kern w:val="20"/>
      <w:szCs w:val="22"/>
      <w:lang w:val="nl"/>
    </w:rPr>
  </w:style>
  <w:style w:type="character" w:customStyle="1" w:styleId="ArtikelLid11Char">
    <w:name w:val="Artikel Lid 1.1 Char"/>
    <w:basedOn w:val="Standaardalinea-lettertype"/>
    <w:link w:val="ArtikelLid11"/>
    <w:rsid w:val="000E4DF3"/>
    <w:rPr>
      <w:rFonts w:ascii="Arial" w:hAnsi="Arial" w:cs="Arial"/>
      <w:bCs/>
      <w:sz w:val="22"/>
      <w:szCs w:val="22"/>
      <w:lang w:val="nl"/>
    </w:rPr>
  </w:style>
  <w:style w:type="paragraph" w:customStyle="1" w:styleId="CommentSubject2">
    <w:name w:val="Comment Subject2"/>
    <w:basedOn w:val="Tekstopmerking"/>
    <w:next w:val="Tekstopmerking"/>
    <w:semiHidden/>
    <w:rsid w:val="00F70681"/>
    <w:pPr>
      <w:spacing w:line="240" w:lineRule="auto"/>
    </w:pPr>
    <w:rPr>
      <w:rFonts w:ascii="Arial" w:hAnsi="Arial" w:cs="Times New Roman"/>
      <w:b/>
      <w:bCs/>
    </w:rPr>
  </w:style>
  <w:style w:type="character" w:styleId="Onopgelostemelding">
    <w:name w:val="Unresolved Mention"/>
    <w:basedOn w:val="Standaardalinea-lettertype"/>
    <w:uiPriority w:val="99"/>
    <w:semiHidden/>
    <w:unhideWhenUsed/>
    <w:rsid w:val="002E3C87"/>
    <w:rPr>
      <w:color w:val="605E5C"/>
      <w:shd w:val="clear" w:color="auto" w:fill="E1DFDD"/>
    </w:rPr>
  </w:style>
  <w:style w:type="character" w:styleId="Vermelding">
    <w:name w:val="Mention"/>
    <w:basedOn w:val="Standaardalinea-lettertype"/>
    <w:uiPriority w:val="99"/>
    <w:unhideWhenUsed/>
    <w:rsid w:val="00BF79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3584">
      <w:bodyDiv w:val="1"/>
      <w:marLeft w:val="0"/>
      <w:marRight w:val="0"/>
      <w:marTop w:val="0"/>
      <w:marBottom w:val="0"/>
      <w:divBdr>
        <w:top w:val="none" w:sz="0" w:space="0" w:color="auto"/>
        <w:left w:val="none" w:sz="0" w:space="0" w:color="auto"/>
        <w:bottom w:val="none" w:sz="0" w:space="0" w:color="auto"/>
        <w:right w:val="none" w:sz="0" w:space="0" w:color="auto"/>
      </w:divBdr>
    </w:div>
    <w:div w:id="280652847">
      <w:bodyDiv w:val="1"/>
      <w:marLeft w:val="0"/>
      <w:marRight w:val="0"/>
      <w:marTop w:val="0"/>
      <w:marBottom w:val="0"/>
      <w:divBdr>
        <w:top w:val="none" w:sz="0" w:space="0" w:color="auto"/>
        <w:left w:val="none" w:sz="0" w:space="0" w:color="auto"/>
        <w:bottom w:val="none" w:sz="0" w:space="0" w:color="auto"/>
        <w:right w:val="none" w:sz="0" w:space="0" w:color="auto"/>
      </w:divBdr>
      <w:divsChild>
        <w:div w:id="1865678942">
          <w:marLeft w:val="0"/>
          <w:marRight w:val="0"/>
          <w:marTop w:val="0"/>
          <w:marBottom w:val="0"/>
          <w:divBdr>
            <w:top w:val="none" w:sz="0" w:space="0" w:color="auto"/>
            <w:left w:val="none" w:sz="0" w:space="0" w:color="auto"/>
            <w:bottom w:val="none" w:sz="0" w:space="0" w:color="auto"/>
            <w:right w:val="none" w:sz="0" w:space="0" w:color="auto"/>
          </w:divBdr>
          <w:divsChild>
            <w:div w:id="1109736562">
              <w:marLeft w:val="0"/>
              <w:marRight w:val="0"/>
              <w:marTop w:val="0"/>
              <w:marBottom w:val="0"/>
              <w:divBdr>
                <w:top w:val="none" w:sz="0" w:space="0" w:color="auto"/>
                <w:left w:val="none" w:sz="0" w:space="0" w:color="auto"/>
                <w:bottom w:val="none" w:sz="0" w:space="0" w:color="auto"/>
                <w:right w:val="none" w:sz="0" w:space="0" w:color="auto"/>
              </w:divBdr>
              <w:divsChild>
                <w:div w:id="472917196">
                  <w:marLeft w:val="0"/>
                  <w:marRight w:val="0"/>
                  <w:marTop w:val="0"/>
                  <w:marBottom w:val="0"/>
                  <w:divBdr>
                    <w:top w:val="none" w:sz="0" w:space="0" w:color="auto"/>
                    <w:left w:val="none" w:sz="0" w:space="0" w:color="auto"/>
                    <w:bottom w:val="none" w:sz="0" w:space="0" w:color="auto"/>
                    <w:right w:val="none" w:sz="0" w:space="0" w:color="auto"/>
                  </w:divBdr>
                  <w:divsChild>
                    <w:div w:id="219219352">
                      <w:marLeft w:val="0"/>
                      <w:marRight w:val="0"/>
                      <w:marTop w:val="0"/>
                      <w:marBottom w:val="0"/>
                      <w:divBdr>
                        <w:top w:val="none" w:sz="0" w:space="0" w:color="auto"/>
                        <w:left w:val="none" w:sz="0" w:space="0" w:color="auto"/>
                        <w:bottom w:val="none" w:sz="0" w:space="0" w:color="auto"/>
                        <w:right w:val="none" w:sz="0" w:space="0" w:color="auto"/>
                      </w:divBdr>
                      <w:divsChild>
                        <w:div w:id="1136988188">
                          <w:marLeft w:val="0"/>
                          <w:marRight w:val="0"/>
                          <w:marTop w:val="0"/>
                          <w:marBottom w:val="0"/>
                          <w:divBdr>
                            <w:top w:val="none" w:sz="0" w:space="0" w:color="auto"/>
                            <w:left w:val="none" w:sz="0" w:space="0" w:color="auto"/>
                            <w:bottom w:val="none" w:sz="0" w:space="0" w:color="auto"/>
                            <w:right w:val="none" w:sz="0" w:space="0" w:color="auto"/>
                          </w:divBdr>
                          <w:divsChild>
                            <w:div w:id="1874146219">
                              <w:marLeft w:val="0"/>
                              <w:marRight w:val="0"/>
                              <w:marTop w:val="0"/>
                              <w:marBottom w:val="0"/>
                              <w:divBdr>
                                <w:top w:val="none" w:sz="0" w:space="0" w:color="auto"/>
                                <w:left w:val="none" w:sz="0" w:space="0" w:color="auto"/>
                                <w:bottom w:val="none" w:sz="0" w:space="0" w:color="auto"/>
                                <w:right w:val="none" w:sz="0" w:space="0" w:color="auto"/>
                              </w:divBdr>
                              <w:divsChild>
                                <w:div w:id="2063597938">
                                  <w:marLeft w:val="0"/>
                                  <w:marRight w:val="0"/>
                                  <w:marTop w:val="0"/>
                                  <w:marBottom w:val="0"/>
                                  <w:divBdr>
                                    <w:top w:val="none" w:sz="0" w:space="0" w:color="auto"/>
                                    <w:left w:val="none" w:sz="0" w:space="0" w:color="auto"/>
                                    <w:bottom w:val="none" w:sz="0" w:space="0" w:color="auto"/>
                                    <w:right w:val="none" w:sz="0" w:space="0" w:color="auto"/>
                                  </w:divBdr>
                                  <w:divsChild>
                                    <w:div w:id="1841119263">
                                      <w:marLeft w:val="0"/>
                                      <w:marRight w:val="0"/>
                                      <w:marTop w:val="0"/>
                                      <w:marBottom w:val="0"/>
                                      <w:divBdr>
                                        <w:top w:val="none" w:sz="0" w:space="0" w:color="auto"/>
                                        <w:left w:val="none" w:sz="0" w:space="0" w:color="auto"/>
                                        <w:bottom w:val="none" w:sz="0" w:space="0" w:color="auto"/>
                                        <w:right w:val="none" w:sz="0" w:space="0" w:color="auto"/>
                                      </w:divBdr>
                                      <w:divsChild>
                                        <w:div w:id="796721402">
                                          <w:marLeft w:val="0"/>
                                          <w:marRight w:val="0"/>
                                          <w:marTop w:val="0"/>
                                          <w:marBottom w:val="0"/>
                                          <w:divBdr>
                                            <w:top w:val="none" w:sz="0" w:space="0" w:color="auto"/>
                                            <w:left w:val="none" w:sz="0" w:space="0" w:color="auto"/>
                                            <w:bottom w:val="none" w:sz="0" w:space="0" w:color="auto"/>
                                            <w:right w:val="none" w:sz="0" w:space="0" w:color="auto"/>
                                          </w:divBdr>
                                          <w:divsChild>
                                            <w:div w:id="361714351">
                                              <w:marLeft w:val="0"/>
                                              <w:marRight w:val="0"/>
                                              <w:marTop w:val="0"/>
                                              <w:marBottom w:val="0"/>
                                              <w:divBdr>
                                                <w:top w:val="none" w:sz="0" w:space="0" w:color="auto"/>
                                                <w:left w:val="none" w:sz="0" w:space="0" w:color="auto"/>
                                                <w:bottom w:val="none" w:sz="0" w:space="0" w:color="auto"/>
                                                <w:right w:val="none" w:sz="0" w:space="0" w:color="auto"/>
                                              </w:divBdr>
                                              <w:divsChild>
                                                <w:div w:id="747776690">
                                                  <w:marLeft w:val="0"/>
                                                  <w:marRight w:val="90"/>
                                                  <w:marTop w:val="0"/>
                                                  <w:marBottom w:val="0"/>
                                                  <w:divBdr>
                                                    <w:top w:val="none" w:sz="0" w:space="0" w:color="auto"/>
                                                    <w:left w:val="none" w:sz="0" w:space="0" w:color="auto"/>
                                                    <w:bottom w:val="none" w:sz="0" w:space="0" w:color="auto"/>
                                                    <w:right w:val="none" w:sz="0" w:space="0" w:color="auto"/>
                                                  </w:divBdr>
                                                  <w:divsChild>
                                                    <w:div w:id="1214973620">
                                                      <w:marLeft w:val="0"/>
                                                      <w:marRight w:val="0"/>
                                                      <w:marTop w:val="0"/>
                                                      <w:marBottom w:val="0"/>
                                                      <w:divBdr>
                                                        <w:top w:val="none" w:sz="0" w:space="0" w:color="auto"/>
                                                        <w:left w:val="none" w:sz="0" w:space="0" w:color="auto"/>
                                                        <w:bottom w:val="none" w:sz="0" w:space="0" w:color="auto"/>
                                                        <w:right w:val="none" w:sz="0" w:space="0" w:color="auto"/>
                                                      </w:divBdr>
                                                      <w:divsChild>
                                                        <w:div w:id="642199123">
                                                          <w:marLeft w:val="0"/>
                                                          <w:marRight w:val="0"/>
                                                          <w:marTop w:val="0"/>
                                                          <w:marBottom w:val="0"/>
                                                          <w:divBdr>
                                                            <w:top w:val="none" w:sz="0" w:space="0" w:color="auto"/>
                                                            <w:left w:val="none" w:sz="0" w:space="0" w:color="auto"/>
                                                            <w:bottom w:val="none" w:sz="0" w:space="0" w:color="auto"/>
                                                            <w:right w:val="none" w:sz="0" w:space="0" w:color="auto"/>
                                                          </w:divBdr>
                                                          <w:divsChild>
                                                            <w:div w:id="1015617559">
                                                              <w:marLeft w:val="0"/>
                                                              <w:marRight w:val="0"/>
                                                              <w:marTop w:val="0"/>
                                                              <w:marBottom w:val="0"/>
                                                              <w:divBdr>
                                                                <w:top w:val="none" w:sz="0" w:space="0" w:color="auto"/>
                                                                <w:left w:val="none" w:sz="0" w:space="0" w:color="auto"/>
                                                                <w:bottom w:val="none" w:sz="0" w:space="0" w:color="auto"/>
                                                                <w:right w:val="none" w:sz="0" w:space="0" w:color="auto"/>
                                                              </w:divBdr>
                                                              <w:divsChild>
                                                                <w:div w:id="1382363214">
                                                                  <w:marLeft w:val="0"/>
                                                                  <w:marRight w:val="0"/>
                                                                  <w:marTop w:val="0"/>
                                                                  <w:marBottom w:val="105"/>
                                                                  <w:divBdr>
                                                                    <w:top w:val="single" w:sz="6" w:space="0" w:color="EDEDED"/>
                                                                    <w:left w:val="single" w:sz="6" w:space="0" w:color="EDEDED"/>
                                                                    <w:bottom w:val="single" w:sz="6" w:space="0" w:color="EDEDED"/>
                                                                    <w:right w:val="single" w:sz="6" w:space="0" w:color="EDEDED"/>
                                                                  </w:divBdr>
                                                                  <w:divsChild>
                                                                    <w:div w:id="1767537358">
                                                                      <w:marLeft w:val="0"/>
                                                                      <w:marRight w:val="0"/>
                                                                      <w:marTop w:val="0"/>
                                                                      <w:marBottom w:val="0"/>
                                                                      <w:divBdr>
                                                                        <w:top w:val="none" w:sz="0" w:space="0" w:color="auto"/>
                                                                        <w:left w:val="none" w:sz="0" w:space="0" w:color="auto"/>
                                                                        <w:bottom w:val="none" w:sz="0" w:space="0" w:color="auto"/>
                                                                        <w:right w:val="none" w:sz="0" w:space="0" w:color="auto"/>
                                                                      </w:divBdr>
                                                                      <w:divsChild>
                                                                        <w:div w:id="831602638">
                                                                          <w:marLeft w:val="0"/>
                                                                          <w:marRight w:val="0"/>
                                                                          <w:marTop w:val="0"/>
                                                                          <w:marBottom w:val="0"/>
                                                                          <w:divBdr>
                                                                            <w:top w:val="none" w:sz="0" w:space="0" w:color="auto"/>
                                                                            <w:left w:val="none" w:sz="0" w:space="0" w:color="auto"/>
                                                                            <w:bottom w:val="none" w:sz="0" w:space="0" w:color="auto"/>
                                                                            <w:right w:val="none" w:sz="0" w:space="0" w:color="auto"/>
                                                                          </w:divBdr>
                                                                          <w:divsChild>
                                                                            <w:div w:id="151261867">
                                                                              <w:marLeft w:val="0"/>
                                                                              <w:marRight w:val="0"/>
                                                                              <w:marTop w:val="0"/>
                                                                              <w:marBottom w:val="0"/>
                                                                              <w:divBdr>
                                                                                <w:top w:val="none" w:sz="0" w:space="0" w:color="auto"/>
                                                                                <w:left w:val="none" w:sz="0" w:space="0" w:color="auto"/>
                                                                                <w:bottom w:val="none" w:sz="0" w:space="0" w:color="auto"/>
                                                                                <w:right w:val="none" w:sz="0" w:space="0" w:color="auto"/>
                                                                              </w:divBdr>
                                                                              <w:divsChild>
                                                                                <w:div w:id="2080520887">
                                                                                  <w:marLeft w:val="180"/>
                                                                                  <w:marRight w:val="180"/>
                                                                                  <w:marTop w:val="0"/>
                                                                                  <w:marBottom w:val="0"/>
                                                                                  <w:divBdr>
                                                                                    <w:top w:val="none" w:sz="0" w:space="0" w:color="auto"/>
                                                                                    <w:left w:val="none" w:sz="0" w:space="0" w:color="auto"/>
                                                                                    <w:bottom w:val="none" w:sz="0" w:space="0" w:color="auto"/>
                                                                                    <w:right w:val="none" w:sz="0" w:space="0" w:color="auto"/>
                                                                                  </w:divBdr>
                                                                                  <w:divsChild>
                                                                                    <w:div w:id="1831602583">
                                                                                      <w:marLeft w:val="0"/>
                                                                                      <w:marRight w:val="0"/>
                                                                                      <w:marTop w:val="0"/>
                                                                                      <w:marBottom w:val="0"/>
                                                                                      <w:divBdr>
                                                                                        <w:top w:val="none" w:sz="0" w:space="0" w:color="auto"/>
                                                                                        <w:left w:val="none" w:sz="0" w:space="0" w:color="auto"/>
                                                                                        <w:bottom w:val="none" w:sz="0" w:space="0" w:color="auto"/>
                                                                                        <w:right w:val="none" w:sz="0" w:space="0" w:color="auto"/>
                                                                                      </w:divBdr>
                                                                                      <w:divsChild>
                                                                                        <w:div w:id="13851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1341293">
      <w:bodyDiv w:val="1"/>
      <w:marLeft w:val="0"/>
      <w:marRight w:val="0"/>
      <w:marTop w:val="0"/>
      <w:marBottom w:val="0"/>
      <w:divBdr>
        <w:top w:val="none" w:sz="0" w:space="0" w:color="auto"/>
        <w:left w:val="none" w:sz="0" w:space="0" w:color="auto"/>
        <w:bottom w:val="none" w:sz="0" w:space="0" w:color="auto"/>
        <w:right w:val="none" w:sz="0" w:space="0" w:color="auto"/>
      </w:divBdr>
    </w:div>
    <w:div w:id="753748839">
      <w:bodyDiv w:val="1"/>
      <w:marLeft w:val="0"/>
      <w:marRight w:val="0"/>
      <w:marTop w:val="0"/>
      <w:marBottom w:val="0"/>
      <w:divBdr>
        <w:top w:val="none" w:sz="0" w:space="0" w:color="auto"/>
        <w:left w:val="none" w:sz="0" w:space="0" w:color="auto"/>
        <w:bottom w:val="none" w:sz="0" w:space="0" w:color="auto"/>
        <w:right w:val="none" w:sz="0" w:space="0" w:color="auto"/>
      </w:divBdr>
    </w:div>
    <w:div w:id="786776442">
      <w:bodyDiv w:val="1"/>
      <w:marLeft w:val="0"/>
      <w:marRight w:val="0"/>
      <w:marTop w:val="0"/>
      <w:marBottom w:val="0"/>
      <w:divBdr>
        <w:top w:val="none" w:sz="0" w:space="0" w:color="auto"/>
        <w:left w:val="none" w:sz="0" w:space="0" w:color="auto"/>
        <w:bottom w:val="none" w:sz="0" w:space="0" w:color="auto"/>
        <w:right w:val="none" w:sz="0" w:space="0" w:color="auto"/>
      </w:divBdr>
    </w:div>
    <w:div w:id="1080172641">
      <w:bodyDiv w:val="1"/>
      <w:marLeft w:val="0"/>
      <w:marRight w:val="0"/>
      <w:marTop w:val="0"/>
      <w:marBottom w:val="0"/>
      <w:divBdr>
        <w:top w:val="none" w:sz="0" w:space="0" w:color="auto"/>
        <w:left w:val="none" w:sz="0" w:space="0" w:color="auto"/>
        <w:bottom w:val="none" w:sz="0" w:space="0" w:color="auto"/>
        <w:right w:val="none" w:sz="0" w:space="0" w:color="auto"/>
      </w:divBdr>
    </w:div>
    <w:div w:id="1240024427">
      <w:bodyDiv w:val="1"/>
      <w:marLeft w:val="0"/>
      <w:marRight w:val="0"/>
      <w:marTop w:val="0"/>
      <w:marBottom w:val="0"/>
      <w:divBdr>
        <w:top w:val="none" w:sz="0" w:space="0" w:color="auto"/>
        <w:left w:val="none" w:sz="0" w:space="0" w:color="auto"/>
        <w:bottom w:val="none" w:sz="0" w:space="0" w:color="auto"/>
        <w:right w:val="none" w:sz="0" w:space="0" w:color="auto"/>
      </w:divBdr>
    </w:div>
    <w:div w:id="1275020356">
      <w:bodyDiv w:val="1"/>
      <w:marLeft w:val="0"/>
      <w:marRight w:val="0"/>
      <w:marTop w:val="0"/>
      <w:marBottom w:val="0"/>
      <w:divBdr>
        <w:top w:val="none" w:sz="0" w:space="0" w:color="auto"/>
        <w:left w:val="none" w:sz="0" w:space="0" w:color="auto"/>
        <w:bottom w:val="none" w:sz="0" w:space="0" w:color="auto"/>
        <w:right w:val="none" w:sz="0" w:space="0" w:color="auto"/>
      </w:divBdr>
    </w:div>
    <w:div w:id="1483043993">
      <w:bodyDiv w:val="1"/>
      <w:marLeft w:val="0"/>
      <w:marRight w:val="0"/>
      <w:marTop w:val="0"/>
      <w:marBottom w:val="0"/>
      <w:divBdr>
        <w:top w:val="none" w:sz="0" w:space="0" w:color="auto"/>
        <w:left w:val="none" w:sz="0" w:space="0" w:color="auto"/>
        <w:bottom w:val="none" w:sz="0" w:space="0" w:color="auto"/>
        <w:right w:val="none" w:sz="0" w:space="0" w:color="auto"/>
      </w:divBdr>
    </w:div>
    <w:div w:id="1564751724">
      <w:bodyDiv w:val="1"/>
      <w:marLeft w:val="0"/>
      <w:marRight w:val="0"/>
      <w:marTop w:val="0"/>
      <w:marBottom w:val="0"/>
      <w:divBdr>
        <w:top w:val="none" w:sz="0" w:space="0" w:color="auto"/>
        <w:left w:val="none" w:sz="0" w:space="0" w:color="auto"/>
        <w:bottom w:val="none" w:sz="0" w:space="0" w:color="auto"/>
        <w:right w:val="none" w:sz="0" w:space="0" w:color="auto"/>
      </w:divBdr>
    </w:div>
    <w:div w:id="1567181635">
      <w:bodyDiv w:val="1"/>
      <w:marLeft w:val="0"/>
      <w:marRight w:val="0"/>
      <w:marTop w:val="0"/>
      <w:marBottom w:val="0"/>
      <w:divBdr>
        <w:top w:val="none" w:sz="0" w:space="0" w:color="auto"/>
        <w:left w:val="none" w:sz="0" w:space="0" w:color="auto"/>
        <w:bottom w:val="none" w:sz="0" w:space="0" w:color="auto"/>
        <w:right w:val="none" w:sz="0" w:space="0" w:color="auto"/>
      </w:divBdr>
    </w:div>
    <w:div w:id="1708214948">
      <w:bodyDiv w:val="1"/>
      <w:marLeft w:val="0"/>
      <w:marRight w:val="0"/>
      <w:marTop w:val="0"/>
      <w:marBottom w:val="0"/>
      <w:divBdr>
        <w:top w:val="none" w:sz="0" w:space="0" w:color="auto"/>
        <w:left w:val="none" w:sz="0" w:space="0" w:color="auto"/>
        <w:bottom w:val="none" w:sz="0" w:space="0" w:color="auto"/>
        <w:right w:val="none" w:sz="0" w:space="0" w:color="auto"/>
      </w:divBdr>
    </w:div>
    <w:div w:id="1746337874">
      <w:bodyDiv w:val="1"/>
      <w:marLeft w:val="0"/>
      <w:marRight w:val="0"/>
      <w:marTop w:val="0"/>
      <w:marBottom w:val="0"/>
      <w:divBdr>
        <w:top w:val="none" w:sz="0" w:space="0" w:color="auto"/>
        <w:left w:val="none" w:sz="0" w:space="0" w:color="auto"/>
        <w:bottom w:val="none" w:sz="0" w:space="0" w:color="auto"/>
        <w:right w:val="none" w:sz="0" w:space="0" w:color="auto"/>
      </w:divBdr>
    </w:div>
    <w:div w:id="1750956386">
      <w:bodyDiv w:val="1"/>
      <w:marLeft w:val="0"/>
      <w:marRight w:val="0"/>
      <w:marTop w:val="0"/>
      <w:marBottom w:val="0"/>
      <w:divBdr>
        <w:top w:val="none" w:sz="0" w:space="0" w:color="auto"/>
        <w:left w:val="none" w:sz="0" w:space="0" w:color="auto"/>
        <w:bottom w:val="none" w:sz="0" w:space="0" w:color="auto"/>
        <w:right w:val="none" w:sz="0" w:space="0" w:color="auto"/>
      </w:divBdr>
    </w:div>
    <w:div w:id="1808475321">
      <w:bodyDiv w:val="1"/>
      <w:marLeft w:val="0"/>
      <w:marRight w:val="0"/>
      <w:marTop w:val="0"/>
      <w:marBottom w:val="0"/>
      <w:divBdr>
        <w:top w:val="none" w:sz="0" w:space="0" w:color="auto"/>
        <w:left w:val="none" w:sz="0" w:space="0" w:color="auto"/>
        <w:bottom w:val="none" w:sz="0" w:space="0" w:color="auto"/>
        <w:right w:val="none" w:sz="0" w:space="0" w:color="auto"/>
      </w:divBdr>
    </w:div>
    <w:div w:id="213444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om4.PRO-MEREOR\Application%20Data\Microsoft\Sjablonen\BESTEK%20EG-AFM.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E87CD47B13114AA651BDD4346BB352" ma:contentTypeVersion="2" ma:contentTypeDescription="Een nieuw document maken." ma:contentTypeScope="" ma:versionID="6a563988a19f558cb155c598e49a08f4">
  <xsd:schema xmlns:xsd="http://www.w3.org/2001/XMLSchema" xmlns:xs="http://www.w3.org/2001/XMLSchema" xmlns:p="http://schemas.microsoft.com/office/2006/metadata/properties" xmlns:ns2="9f911f23-cb1d-4882-babd-88a7c5f55136" targetNamespace="http://schemas.microsoft.com/office/2006/metadata/properties" ma:root="true" ma:fieldsID="d8c2567788f3a59c5604516512a23089" ns2:_="">
    <xsd:import namespace="9f911f23-cb1d-4882-babd-88a7c5f5513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11f23-cb1d-4882-babd-88a7c5f55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34EB17-B563-45B5-9C66-DBCFC13AA1F3}">
  <ds:schemaRefs>
    <ds:schemaRef ds:uri="http://schemas.openxmlformats.org/officeDocument/2006/bibliography"/>
  </ds:schemaRefs>
</ds:datastoreItem>
</file>

<file path=customXml/itemProps2.xml><?xml version="1.0" encoding="utf-8"?>
<ds:datastoreItem xmlns:ds="http://schemas.openxmlformats.org/officeDocument/2006/customXml" ds:itemID="{C3C08478-5044-4126-B20D-F01DC0F7FF01}">
  <ds:schemaRefs>
    <ds:schemaRef ds:uri="9f911f23-cb1d-4882-babd-88a7c5f55136"/>
    <ds:schemaRef ds:uri="http://purl.org/dc/elements/1.1/"/>
    <ds:schemaRef ds:uri="http://purl.org/dc/dcmitype/"/>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8F6D598-31F0-4352-BF4F-5C5795CFB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11f23-cb1d-4882-babd-88a7c5f55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186E2B-ED2A-4026-9EA5-94E9D8AAF47D}">
  <ds:schemaRefs>
    <ds:schemaRef ds:uri="http://schemas.openxmlformats.org/officeDocument/2006/bibliography"/>
  </ds:schemaRefs>
</ds:datastoreItem>
</file>

<file path=customXml/itemProps5.xml><?xml version="1.0" encoding="utf-8"?>
<ds:datastoreItem xmlns:ds="http://schemas.openxmlformats.org/officeDocument/2006/customXml" ds:itemID="{040E4428-A204-4424-99C4-412AA0889C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BESTEK EG-AFM</Template>
  <TotalTime>30</TotalTime>
  <Pages>17</Pages>
  <Words>2794</Words>
  <Characters>17326</Characters>
  <Application>Microsoft Office Word</Application>
  <DocSecurity>0</DocSecurity>
  <Lines>144</Lines>
  <Paragraphs>40</Paragraphs>
  <ScaleCrop>false</ScaleCrop>
  <Company>ROC Horizon College</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Nap</dc:creator>
  <cp:keywords/>
  <dc:description/>
  <cp:lastModifiedBy>Nootenboom, Brenda</cp:lastModifiedBy>
  <cp:revision>16</cp:revision>
  <cp:lastPrinted>2020-10-13T05:41:00Z</cp:lastPrinted>
  <dcterms:created xsi:type="dcterms:W3CDTF">2021-07-05T14:12:00Z</dcterms:created>
  <dcterms:modified xsi:type="dcterms:W3CDTF">2021-07-05T14:30:00Z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0x0101001CE87CD47B13114AA651BDD4346BB352</vt:lpwstr>
  </property>
  <property fmtid="{D5CDD505-2E9C-101B-9397-08002B2CF9AE}" pid="3" name="ComplianceAssetId">
    <vt:lpwstr/>
  </property>
</Properties>
</file>