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8A39CC" w14:textId="77777777" w:rsidR="00325261" w:rsidRDefault="00325261" w:rsidP="00325261">
      <w:pPr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Klacht</w:t>
      </w:r>
      <w:r w:rsidRPr="0028302E">
        <w:rPr>
          <w:rFonts w:ascii="Arial" w:hAnsi="Arial" w:cs="Arial"/>
          <w:b/>
          <w:sz w:val="20"/>
          <w:szCs w:val="20"/>
        </w:rPr>
        <w:t>enformulier aanbestedingen</w:t>
      </w:r>
    </w:p>
    <w:p w14:paraId="438A39CD" w14:textId="77777777" w:rsidR="00325261" w:rsidRDefault="00325261" w:rsidP="00325261">
      <w:r w:rsidRPr="00B11872">
        <w:rPr>
          <w:rFonts w:ascii="Arial" w:eastAsia="Times New Roman" w:hAnsi="Arial" w:cs="Arial"/>
          <w:sz w:val="20"/>
          <w:szCs w:val="20"/>
        </w:rPr>
        <w:t xml:space="preserve">Gegevens </w:t>
      </w:r>
      <w:r w:rsidRPr="00B11872">
        <w:rPr>
          <w:rFonts w:ascii="Arial" w:eastAsia="Times New Roman" w:hAnsi="Arial" w:cs="Arial"/>
          <w:sz w:val="16"/>
          <w:szCs w:val="16"/>
        </w:rPr>
        <w:t>(in te vullen door Kl</w:t>
      </w:r>
      <w:r>
        <w:rPr>
          <w:rFonts w:ascii="Arial" w:eastAsia="Times New Roman" w:hAnsi="Arial" w:cs="Arial"/>
          <w:sz w:val="16"/>
          <w:szCs w:val="16"/>
        </w:rPr>
        <w:t xml:space="preserve">agende partij en versturen aan: </w:t>
      </w:r>
      <w:hyperlink r:id="rId11" w:history="1">
        <w:r w:rsidRPr="00C546B9">
          <w:rPr>
            <w:rStyle w:val="Hyperlink"/>
            <w:rFonts w:ascii="Arial" w:eastAsia="Times New Roman" w:hAnsi="Arial" w:cs="Arial"/>
            <w:sz w:val="20"/>
            <w:szCs w:val="20"/>
            <w:lang w:eastAsia="en-US"/>
          </w:rPr>
          <w:t>Klachtenmeldpunt.aanbestedingen@ifv.nl</w:t>
        </w:r>
      </w:hyperlink>
      <w:r w:rsidRPr="00B11872">
        <w:rPr>
          <w:rFonts w:ascii="Arial" w:eastAsia="Times New Roman" w:hAnsi="Arial" w:cs="Arial"/>
          <w:sz w:val="16"/>
          <w:szCs w:val="16"/>
        </w:rPr>
        <w:t>)</w:t>
      </w:r>
    </w:p>
    <w:tbl>
      <w:tblPr>
        <w:tblW w:w="5345" w:type="pct"/>
        <w:tblInd w:w="5" w:type="dxa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677"/>
        <w:gridCol w:w="1884"/>
        <w:gridCol w:w="817"/>
        <w:gridCol w:w="1423"/>
        <w:gridCol w:w="1675"/>
        <w:gridCol w:w="2205"/>
      </w:tblGrid>
      <w:tr w:rsidR="00325261" w:rsidRPr="00B11872" w14:paraId="438A39D2" w14:textId="77777777" w:rsidTr="004A116B">
        <w:trPr>
          <w:trHeight w:hRule="exact" w:val="300"/>
        </w:trPr>
        <w:tc>
          <w:tcPr>
            <w:tcW w:w="866" w:type="pct"/>
            <w:tcBorders>
              <w:top w:val="single" w:sz="4" w:space="0" w:color="auto"/>
              <w:left w:val="single" w:sz="6" w:space="0" w:color="auto"/>
            </w:tcBorders>
            <w:shd w:val="clear" w:color="auto" w:fill="EAF1DD"/>
          </w:tcPr>
          <w:p w14:paraId="438A39CE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Klagende partij</w:t>
            </w:r>
          </w:p>
        </w:tc>
        <w:tc>
          <w:tcPr>
            <w:tcW w:w="2130" w:type="pct"/>
            <w:gridSpan w:val="3"/>
            <w:tcBorders>
              <w:top w:val="single" w:sz="4" w:space="0" w:color="auto"/>
              <w:left w:val="nil"/>
              <w:bottom w:val="dotted" w:sz="6" w:space="0" w:color="auto"/>
            </w:tcBorders>
            <w:shd w:val="clear" w:color="auto" w:fill="EAF1DD"/>
          </w:tcPr>
          <w:p w14:paraId="438A39CF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6" w:space="0" w:color="auto"/>
            </w:tcBorders>
            <w:shd w:val="clear" w:color="auto" w:fill="EAF1DD"/>
          </w:tcPr>
          <w:p w14:paraId="438A39D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Datum:</w:t>
            </w:r>
          </w:p>
        </w:tc>
        <w:tc>
          <w:tcPr>
            <w:tcW w:w="1139" w:type="pct"/>
            <w:tcBorders>
              <w:top w:val="single" w:sz="4" w:space="0" w:color="auto"/>
              <w:left w:val="nil"/>
              <w:bottom w:val="dotted" w:sz="6" w:space="0" w:color="auto"/>
              <w:right w:val="single" w:sz="6" w:space="0" w:color="auto"/>
            </w:tcBorders>
            <w:shd w:val="clear" w:color="auto" w:fill="EAF1DD"/>
          </w:tcPr>
          <w:p w14:paraId="438A39D1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9D7" w14:textId="77777777" w:rsidTr="004A116B">
        <w:trPr>
          <w:trHeight w:hRule="exact" w:val="300"/>
        </w:trPr>
        <w:tc>
          <w:tcPr>
            <w:tcW w:w="866" w:type="pct"/>
            <w:tcBorders>
              <w:left w:val="single" w:sz="6" w:space="0" w:color="auto"/>
            </w:tcBorders>
            <w:shd w:val="clear" w:color="auto" w:fill="EAF1DD"/>
          </w:tcPr>
          <w:p w14:paraId="438A39D3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Contactpersoon</w:t>
            </w:r>
          </w:p>
        </w:tc>
        <w:tc>
          <w:tcPr>
            <w:tcW w:w="2130" w:type="pct"/>
            <w:gridSpan w:val="3"/>
            <w:tcBorders>
              <w:left w:val="nil"/>
              <w:bottom w:val="dotted" w:sz="6" w:space="0" w:color="auto"/>
            </w:tcBorders>
            <w:shd w:val="clear" w:color="auto" w:fill="EAF1DD"/>
          </w:tcPr>
          <w:p w14:paraId="438A39D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tcBorders>
              <w:left w:val="single" w:sz="6" w:space="0" w:color="auto"/>
            </w:tcBorders>
            <w:shd w:val="clear" w:color="auto" w:fill="DBE5F1"/>
          </w:tcPr>
          <w:p w14:paraId="438A39D5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Briefnummer in:</w:t>
            </w:r>
          </w:p>
        </w:tc>
        <w:tc>
          <w:tcPr>
            <w:tcW w:w="1139" w:type="pct"/>
            <w:tcBorders>
              <w:bottom w:val="dotted" w:sz="6" w:space="0" w:color="auto"/>
              <w:right w:val="single" w:sz="6" w:space="0" w:color="auto"/>
            </w:tcBorders>
            <w:shd w:val="clear" w:color="auto" w:fill="DBE5F1"/>
          </w:tcPr>
          <w:p w14:paraId="438A39D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9DE" w14:textId="77777777" w:rsidTr="004A116B">
        <w:trPr>
          <w:trHeight w:hRule="exact" w:val="300"/>
        </w:trPr>
        <w:tc>
          <w:tcPr>
            <w:tcW w:w="866" w:type="pct"/>
            <w:tcBorders>
              <w:left w:val="single" w:sz="6" w:space="0" w:color="auto"/>
            </w:tcBorders>
            <w:shd w:val="clear" w:color="auto" w:fill="EAF1DD"/>
          </w:tcPr>
          <w:p w14:paraId="438A39D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Straat</w:t>
            </w:r>
          </w:p>
        </w:tc>
        <w:tc>
          <w:tcPr>
            <w:tcW w:w="973" w:type="pct"/>
            <w:tcBorders>
              <w:left w:val="nil"/>
              <w:bottom w:val="dotted" w:sz="6" w:space="0" w:color="auto"/>
            </w:tcBorders>
            <w:shd w:val="clear" w:color="auto" w:fill="EAF1DD"/>
          </w:tcPr>
          <w:p w14:paraId="438A39D9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2" w:type="pct"/>
            <w:tcBorders>
              <w:left w:val="nil"/>
            </w:tcBorders>
            <w:shd w:val="clear" w:color="auto" w:fill="EAF1DD"/>
          </w:tcPr>
          <w:p w14:paraId="438A39DA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Nr.:</w:t>
            </w:r>
          </w:p>
        </w:tc>
        <w:tc>
          <w:tcPr>
            <w:tcW w:w="735" w:type="pct"/>
            <w:tcBorders>
              <w:left w:val="nil"/>
            </w:tcBorders>
            <w:shd w:val="clear" w:color="auto" w:fill="EAF1DD"/>
          </w:tcPr>
          <w:p w14:paraId="438A39DB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tcBorders>
              <w:left w:val="single" w:sz="6" w:space="0" w:color="auto"/>
            </w:tcBorders>
            <w:shd w:val="clear" w:color="auto" w:fill="DBE5F1"/>
          </w:tcPr>
          <w:p w14:paraId="438A39D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Aanbesteding nr.</w:t>
            </w:r>
          </w:p>
        </w:tc>
        <w:tc>
          <w:tcPr>
            <w:tcW w:w="1139" w:type="pct"/>
            <w:tcBorders>
              <w:bottom w:val="dotted" w:sz="6" w:space="0" w:color="auto"/>
              <w:right w:val="single" w:sz="6" w:space="0" w:color="auto"/>
            </w:tcBorders>
            <w:shd w:val="clear" w:color="auto" w:fill="DBE5F1"/>
          </w:tcPr>
          <w:p w14:paraId="438A39DD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9E5" w14:textId="77777777" w:rsidTr="004A116B">
        <w:trPr>
          <w:trHeight w:hRule="exact" w:val="300"/>
        </w:trPr>
        <w:tc>
          <w:tcPr>
            <w:tcW w:w="866" w:type="pct"/>
            <w:tcBorders>
              <w:left w:val="single" w:sz="6" w:space="0" w:color="auto"/>
            </w:tcBorders>
            <w:shd w:val="clear" w:color="auto" w:fill="EAF1DD"/>
          </w:tcPr>
          <w:p w14:paraId="438A39DF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Postcode</w:t>
            </w:r>
          </w:p>
        </w:tc>
        <w:tc>
          <w:tcPr>
            <w:tcW w:w="973" w:type="pct"/>
            <w:tcBorders>
              <w:top w:val="dotted" w:sz="6" w:space="0" w:color="auto"/>
              <w:left w:val="nil"/>
              <w:bottom w:val="dotted" w:sz="6" w:space="0" w:color="auto"/>
            </w:tcBorders>
            <w:shd w:val="clear" w:color="auto" w:fill="EAF1DD"/>
          </w:tcPr>
          <w:p w14:paraId="438A39E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2" w:type="pct"/>
            <w:tcBorders>
              <w:left w:val="nil"/>
            </w:tcBorders>
            <w:shd w:val="clear" w:color="auto" w:fill="EAF1DD"/>
          </w:tcPr>
          <w:p w14:paraId="438A39E1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Plaats:</w:t>
            </w:r>
          </w:p>
        </w:tc>
        <w:tc>
          <w:tcPr>
            <w:tcW w:w="735" w:type="pct"/>
            <w:tcBorders>
              <w:top w:val="dotted" w:sz="6" w:space="0" w:color="auto"/>
              <w:left w:val="nil"/>
              <w:bottom w:val="dotted" w:sz="6" w:space="0" w:color="auto"/>
            </w:tcBorders>
            <w:shd w:val="clear" w:color="auto" w:fill="EAF1DD"/>
          </w:tcPr>
          <w:p w14:paraId="438A39E2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tcBorders>
              <w:left w:val="single" w:sz="6" w:space="0" w:color="auto"/>
            </w:tcBorders>
            <w:shd w:val="clear" w:color="auto" w:fill="DBE5F1"/>
          </w:tcPr>
          <w:p w14:paraId="438A39E3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Kenmerk:</w:t>
            </w:r>
          </w:p>
        </w:tc>
        <w:tc>
          <w:tcPr>
            <w:tcW w:w="1139" w:type="pct"/>
            <w:tcBorders>
              <w:bottom w:val="dotted" w:sz="6" w:space="0" w:color="auto"/>
              <w:right w:val="single" w:sz="6" w:space="0" w:color="auto"/>
            </w:tcBorders>
            <w:shd w:val="clear" w:color="auto" w:fill="DBE5F1"/>
          </w:tcPr>
          <w:p w14:paraId="438A39E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9EA" w14:textId="77777777" w:rsidTr="004A116B">
        <w:trPr>
          <w:trHeight w:hRule="exact" w:val="300"/>
        </w:trPr>
        <w:tc>
          <w:tcPr>
            <w:tcW w:w="866" w:type="pct"/>
            <w:tcBorders>
              <w:left w:val="single" w:sz="6" w:space="0" w:color="auto"/>
            </w:tcBorders>
            <w:shd w:val="clear" w:color="auto" w:fill="EAF1DD"/>
          </w:tcPr>
          <w:p w14:paraId="438A39E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Telefoon</w:t>
            </w:r>
          </w:p>
        </w:tc>
        <w:tc>
          <w:tcPr>
            <w:tcW w:w="2130" w:type="pct"/>
            <w:gridSpan w:val="3"/>
            <w:tcBorders>
              <w:top w:val="dotted" w:sz="6" w:space="0" w:color="auto"/>
              <w:left w:val="nil"/>
              <w:bottom w:val="dotted" w:sz="6" w:space="0" w:color="auto"/>
            </w:tcBorders>
            <w:shd w:val="clear" w:color="auto" w:fill="EAF1DD"/>
          </w:tcPr>
          <w:p w14:paraId="438A39E7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tcBorders>
              <w:left w:val="single" w:sz="6" w:space="0" w:color="auto"/>
            </w:tcBorders>
            <w:shd w:val="clear" w:color="auto" w:fill="EAF1DD"/>
          </w:tcPr>
          <w:p w14:paraId="438A39E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left w:val="nil"/>
              <w:right w:val="single" w:sz="6" w:space="0" w:color="auto"/>
            </w:tcBorders>
            <w:shd w:val="clear" w:color="auto" w:fill="EAF1DD"/>
          </w:tcPr>
          <w:p w14:paraId="438A39E9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9EF" w14:textId="77777777" w:rsidTr="004A116B">
        <w:trPr>
          <w:trHeight w:hRule="exact" w:val="300"/>
        </w:trPr>
        <w:tc>
          <w:tcPr>
            <w:tcW w:w="866" w:type="pct"/>
            <w:tcBorders>
              <w:left w:val="single" w:sz="6" w:space="0" w:color="auto"/>
            </w:tcBorders>
            <w:shd w:val="clear" w:color="auto" w:fill="EAF1DD"/>
          </w:tcPr>
          <w:p w14:paraId="438A39EB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Aanbesteding</w:t>
            </w:r>
          </w:p>
        </w:tc>
        <w:tc>
          <w:tcPr>
            <w:tcW w:w="2130" w:type="pct"/>
            <w:gridSpan w:val="3"/>
            <w:tcBorders>
              <w:top w:val="dotted" w:sz="6" w:space="0" w:color="auto"/>
              <w:left w:val="nil"/>
              <w:bottom w:val="dotted" w:sz="6" w:space="0" w:color="auto"/>
            </w:tcBorders>
            <w:shd w:val="clear" w:color="auto" w:fill="EAF1DD"/>
          </w:tcPr>
          <w:p w14:paraId="438A39E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5" w:type="pct"/>
            <w:tcBorders>
              <w:left w:val="single" w:sz="6" w:space="0" w:color="auto"/>
            </w:tcBorders>
            <w:shd w:val="clear" w:color="auto" w:fill="EAF1DD"/>
          </w:tcPr>
          <w:p w14:paraId="438A39ED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9" w:type="pct"/>
            <w:tcBorders>
              <w:left w:val="nil"/>
              <w:right w:val="single" w:sz="6" w:space="0" w:color="auto"/>
            </w:tcBorders>
            <w:shd w:val="clear" w:color="auto" w:fill="EAF1DD"/>
          </w:tcPr>
          <w:p w14:paraId="438A39EE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9F2" w14:textId="77777777" w:rsidTr="004A116B">
        <w:trPr>
          <w:trHeight w:hRule="exact" w:val="300"/>
        </w:trPr>
        <w:tc>
          <w:tcPr>
            <w:tcW w:w="2996" w:type="pct"/>
            <w:gridSpan w:val="4"/>
            <w:tcBorders>
              <w:left w:val="single" w:sz="6" w:space="0" w:color="auto"/>
              <w:bottom w:val="single" w:sz="6" w:space="0" w:color="auto"/>
            </w:tcBorders>
            <w:shd w:val="clear" w:color="auto" w:fill="EAF1DD"/>
          </w:tcPr>
          <w:p w14:paraId="438A39F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04" w:type="pct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14:paraId="438A39F1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8A39F3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Cs w:val="20"/>
        </w:rPr>
      </w:pPr>
    </w:p>
    <w:tbl>
      <w:tblPr>
        <w:tblW w:w="9709" w:type="dxa"/>
        <w:shd w:val="clear" w:color="auto" w:fill="EAF1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25261" w:rsidRPr="00B11872" w14:paraId="438A39F9" w14:textId="77777777" w:rsidTr="004A116B"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AF1DD"/>
          </w:tcPr>
          <w:p w14:paraId="438A39F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38A39F5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20"/>
              </w:rPr>
            </w:pPr>
            <w:r w:rsidRPr="00B11872">
              <w:rPr>
                <w:rFonts w:ascii="Arial" w:eastAsia="Times New Roman" w:hAnsi="Arial" w:cs="Arial"/>
                <w:sz w:val="18"/>
                <w:szCs w:val="20"/>
              </w:rPr>
              <w:t xml:space="preserve">Omschrijving </w:t>
            </w:r>
            <w:r>
              <w:rPr>
                <w:rFonts w:ascii="Arial" w:eastAsia="Times New Roman" w:hAnsi="Arial" w:cs="Arial"/>
                <w:sz w:val="18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>, zie: E-mail/brief en/of bijlage(n)</w:t>
            </w:r>
          </w:p>
          <w:p w14:paraId="438A39F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20"/>
              </w:rPr>
            </w:pP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  <w:t>Naar waarheid ingevuld</w:t>
            </w:r>
          </w:p>
          <w:p w14:paraId="438A39F7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20"/>
              </w:rPr>
            </w:pPr>
            <w:r w:rsidRPr="00B11872">
              <w:rPr>
                <w:rFonts w:ascii="Arial" w:eastAsia="Times New Roman" w:hAnsi="Arial" w:cs="Arial"/>
                <w:sz w:val="18"/>
                <w:szCs w:val="20"/>
              </w:rPr>
              <w:t>Mogelijke oplossing:</w:t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18"/>
                <w:szCs w:val="20"/>
              </w:rPr>
              <w:tab/>
              <w:t>Handtekening Klagende partij:</w:t>
            </w:r>
          </w:p>
          <w:p w14:paraId="438A39F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20"/>
              </w:rPr>
            </w:pPr>
          </w:p>
        </w:tc>
      </w:tr>
    </w:tbl>
    <w:p w14:paraId="438A39FA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438A39FB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Klacht</w:t>
      </w:r>
      <w:r w:rsidRPr="00B11872">
        <w:rPr>
          <w:rFonts w:ascii="Arial" w:eastAsia="Times New Roman" w:hAnsi="Arial" w:cs="Arial"/>
          <w:sz w:val="20"/>
          <w:szCs w:val="20"/>
        </w:rPr>
        <w:t xml:space="preserve"> registreren (</w:t>
      </w:r>
      <w:r w:rsidRPr="00B11872">
        <w:rPr>
          <w:rFonts w:ascii="Arial" w:eastAsia="Times New Roman" w:hAnsi="Arial" w:cs="Arial"/>
          <w:sz w:val="16"/>
          <w:szCs w:val="16"/>
        </w:rPr>
        <w:t xml:space="preserve">In te vullen door </w:t>
      </w:r>
      <w:r>
        <w:rPr>
          <w:rFonts w:ascii="Arial" w:eastAsia="Times New Roman" w:hAnsi="Arial" w:cs="Arial"/>
          <w:sz w:val="16"/>
          <w:szCs w:val="16"/>
        </w:rPr>
        <w:t>Klacht</w:t>
      </w:r>
      <w:r w:rsidRPr="00B11872">
        <w:rPr>
          <w:rFonts w:ascii="Arial" w:eastAsia="Times New Roman" w:hAnsi="Arial" w:cs="Arial"/>
          <w:sz w:val="16"/>
          <w:szCs w:val="16"/>
        </w:rPr>
        <w:t>enmeldpunt)</w:t>
      </w:r>
    </w:p>
    <w:tbl>
      <w:tblPr>
        <w:tblW w:w="0" w:type="auto"/>
        <w:shd w:val="clear" w:color="auto" w:fill="DBE5F1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25261" w:rsidRPr="00B11872" w14:paraId="438A3A01" w14:textId="77777777" w:rsidTr="004A116B"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438A39F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38A39FD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Contactpersoon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enmeldpunt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>:</w:t>
            </w:r>
          </w:p>
          <w:p w14:paraId="438A39FE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Contactpersoon Aanbestedende dienst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>:</w:t>
            </w:r>
          </w:p>
          <w:p w14:paraId="438A39FF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Binnenkomst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datum: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>: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>Tijd:               uur</w:t>
            </w:r>
          </w:p>
          <w:p w14:paraId="438A3A0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8A3A02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438A3A03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sz w:val="20"/>
          <w:szCs w:val="20"/>
        </w:rPr>
        <w:t>Klacht</w:t>
      </w:r>
      <w:r w:rsidRPr="00B11872">
        <w:rPr>
          <w:rFonts w:ascii="Arial" w:eastAsia="Times New Roman" w:hAnsi="Arial" w:cs="Arial"/>
          <w:sz w:val="20"/>
          <w:szCs w:val="20"/>
        </w:rPr>
        <w:t xml:space="preserve"> voortgang (</w:t>
      </w:r>
      <w:r w:rsidRPr="00B11872">
        <w:rPr>
          <w:rFonts w:ascii="Arial" w:eastAsia="Times New Roman" w:hAnsi="Arial" w:cs="Arial"/>
          <w:sz w:val="16"/>
          <w:szCs w:val="16"/>
        </w:rPr>
        <w:t xml:space="preserve">In te vullen door </w:t>
      </w:r>
      <w:r>
        <w:rPr>
          <w:rFonts w:ascii="Arial" w:eastAsia="Times New Roman" w:hAnsi="Arial" w:cs="Arial"/>
          <w:sz w:val="16"/>
          <w:szCs w:val="16"/>
        </w:rPr>
        <w:t>Klacht</w:t>
      </w:r>
      <w:r w:rsidRPr="00B11872">
        <w:rPr>
          <w:rFonts w:ascii="Arial" w:eastAsia="Times New Roman" w:hAnsi="Arial" w:cs="Arial"/>
          <w:sz w:val="16"/>
          <w:szCs w:val="16"/>
        </w:rPr>
        <w:t>enmeldpunt)</w:t>
      </w:r>
    </w:p>
    <w:tbl>
      <w:tblPr>
        <w:tblW w:w="0" w:type="auto"/>
        <w:shd w:val="clear" w:color="auto" w:fill="DBE5F1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25261" w:rsidRPr="00B11872" w14:paraId="438A3A09" w14:textId="77777777" w:rsidTr="004A116B"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</w:tcPr>
          <w:p w14:paraId="438A3A0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38A3A05" w14:textId="77777777" w:rsidR="00325261" w:rsidRPr="00B11872" w:rsidRDefault="00325261" w:rsidP="00325261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UIT: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Bevestiging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aan Klagende partij d.d.: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-_______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br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Briefnummer uit: 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                             </w:t>
            </w:r>
          </w:p>
          <w:p w14:paraId="438A3A0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ind w:left="360"/>
              <w:textAlignment w:val="baseline"/>
              <w:rPr>
                <w:rFonts w:ascii="Arial" w:eastAsia="Times New Roman" w:hAnsi="Arial" w:cs="Arial"/>
                <w:sz w:val="16"/>
                <w:szCs w:val="16"/>
              </w:rPr>
            </w:pPr>
          </w:p>
          <w:p w14:paraId="438A3A07" w14:textId="77777777" w:rsidR="00325261" w:rsidRPr="00B11872" w:rsidRDefault="00325261" w:rsidP="00325261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UIT: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Informatie aan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encommissie d.d.: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</w:t>
            </w:r>
          </w:p>
          <w:p w14:paraId="438A3A0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ind w:left="36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8A3A0A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438A3A0B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Cs w:val="20"/>
        </w:rPr>
      </w:pPr>
      <w:r w:rsidRPr="00B11872">
        <w:rPr>
          <w:rFonts w:ascii="Arial" w:eastAsia="Times New Roman" w:hAnsi="Arial" w:cs="Arial"/>
          <w:sz w:val="20"/>
          <w:szCs w:val="20"/>
        </w:rPr>
        <w:t>Advies op basis van onderzoek (</w:t>
      </w:r>
      <w:r w:rsidRPr="00B11872">
        <w:rPr>
          <w:rFonts w:ascii="Arial" w:eastAsia="Times New Roman" w:hAnsi="Arial" w:cs="Arial"/>
          <w:sz w:val="16"/>
          <w:szCs w:val="16"/>
        </w:rPr>
        <w:t xml:space="preserve">In te vullen door </w:t>
      </w:r>
      <w:r>
        <w:rPr>
          <w:rFonts w:ascii="Arial" w:eastAsia="Times New Roman" w:hAnsi="Arial" w:cs="Arial"/>
          <w:sz w:val="16"/>
          <w:szCs w:val="16"/>
        </w:rPr>
        <w:t>Klacht</w:t>
      </w:r>
      <w:r w:rsidRPr="00B11872">
        <w:rPr>
          <w:rFonts w:ascii="Arial" w:eastAsia="Times New Roman" w:hAnsi="Arial" w:cs="Arial"/>
          <w:sz w:val="16"/>
          <w:szCs w:val="16"/>
        </w:rPr>
        <w:t>enmeldpunt)</w:t>
      </w:r>
    </w:p>
    <w:tbl>
      <w:tblPr>
        <w:tblW w:w="0" w:type="auto"/>
        <w:shd w:val="clear" w:color="auto" w:fill="E5DFEC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25261" w:rsidRPr="00B11872" w14:paraId="438A3A13" w14:textId="77777777" w:rsidTr="004A116B">
        <w:trPr>
          <w:trHeight w:val="1752"/>
        </w:trPr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</w:tcPr>
          <w:p w14:paraId="438A3A0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38A3A0D" w14:textId="77777777" w:rsidR="00325261" w:rsidRPr="00B11872" w:rsidRDefault="00325261" w:rsidP="00325261">
            <w:pPr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Resultaat onderzoek, zie blad 2 en/of bijlage</w:t>
            </w:r>
          </w:p>
          <w:p w14:paraId="438A3A0E" w14:textId="77777777" w:rsidR="00325261" w:rsidRPr="00B11872" w:rsidRDefault="00325261" w:rsidP="00325261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Verslag van hoorzittingen d.d.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</w:t>
            </w:r>
          </w:p>
          <w:p w14:paraId="438A3A0F" w14:textId="77777777" w:rsidR="00325261" w:rsidRPr="00B11872" w:rsidRDefault="00325261" w:rsidP="00325261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contextualSpacing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Eventueel betrokken deskundigen:</w:t>
            </w: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br/>
            </w:r>
          </w:p>
          <w:p w14:paraId="438A3A10" w14:textId="77777777" w:rsidR="00325261" w:rsidRPr="00B11872" w:rsidRDefault="00325261" w:rsidP="00325261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Advies en maatregelen aan Klagende partij en Aanbestedende </w:t>
            </w:r>
          </w:p>
          <w:p w14:paraId="438A3A11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ind w:left="720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dienst d.d.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                                                                          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</w:t>
            </w:r>
          </w:p>
          <w:p w14:paraId="438A3A12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ind w:left="720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8A3A14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438A3A15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Klacht</w:t>
      </w:r>
      <w:r w:rsidRPr="00B11872">
        <w:rPr>
          <w:rFonts w:ascii="Arial" w:eastAsia="Times New Roman" w:hAnsi="Arial" w:cs="Arial"/>
          <w:sz w:val="20"/>
          <w:szCs w:val="20"/>
        </w:rPr>
        <w:t xml:space="preserve"> afhandeling </w:t>
      </w:r>
      <w:r w:rsidRPr="00B11872">
        <w:rPr>
          <w:rFonts w:ascii="Arial" w:eastAsia="Times New Roman" w:hAnsi="Arial" w:cs="Arial"/>
          <w:sz w:val="16"/>
          <w:szCs w:val="16"/>
        </w:rPr>
        <w:t xml:space="preserve">(In te vullen door </w:t>
      </w:r>
      <w:r>
        <w:rPr>
          <w:rFonts w:ascii="Arial" w:eastAsia="Times New Roman" w:hAnsi="Arial" w:cs="Arial"/>
          <w:sz w:val="16"/>
          <w:szCs w:val="16"/>
        </w:rPr>
        <w:t>Klacht</w:t>
      </w:r>
      <w:r w:rsidRPr="00B11872">
        <w:rPr>
          <w:rFonts w:ascii="Arial" w:eastAsia="Times New Roman" w:hAnsi="Arial" w:cs="Arial"/>
          <w:sz w:val="16"/>
          <w:szCs w:val="16"/>
        </w:rPr>
        <w:t>enmeldpunt)</w:t>
      </w:r>
    </w:p>
    <w:tbl>
      <w:tblPr>
        <w:tblW w:w="0" w:type="auto"/>
        <w:shd w:val="clear" w:color="auto" w:fill="FDE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25261" w:rsidRPr="00B11872" w14:paraId="438A3A1B" w14:textId="77777777" w:rsidTr="004A116B"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DE9D9"/>
          </w:tcPr>
          <w:p w14:paraId="438A3A1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38A3A17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Besluit advies op te volgen: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>Ja/Nee</w:t>
            </w:r>
          </w:p>
          <w:p w14:paraId="438A3A18" w14:textId="77777777" w:rsidR="00325261" w:rsidRPr="00B11872" w:rsidRDefault="00325261" w:rsidP="00325261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Indien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terecht of gedeeltelijk terecht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is: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br/>
              <w:t>-Advies inclusief maatregelen aan Klagende partij d.d.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br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-Indien noodzakelijk opschorten van de aanbesteding d.d.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br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-Indien gewenst besluit met advies en maatregelen aan Inschrijvers d.d.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</w:t>
            </w:r>
          </w:p>
          <w:p w14:paraId="438A3A19" w14:textId="77777777" w:rsidR="00325261" w:rsidRPr="00B11872" w:rsidRDefault="00325261" w:rsidP="00325261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Indien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B11872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onterecht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is: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Afwijzingsbrief met motivatie aan Klagende partij d.d.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</w:t>
            </w:r>
          </w:p>
          <w:p w14:paraId="438A3A1A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8A3A1C" w14:textId="77777777" w:rsidR="00325261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</w:p>
    <w:p w14:paraId="438A3A1D" w14:textId="77777777" w:rsidR="00325261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</w:p>
    <w:p w14:paraId="438A3A1E" w14:textId="77777777" w:rsidR="00325261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</w:p>
    <w:p w14:paraId="438A3A1F" w14:textId="77777777" w:rsidR="00325261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</w:p>
    <w:p w14:paraId="438A3A20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  <w:r w:rsidRPr="00B11872">
        <w:rPr>
          <w:rFonts w:ascii="Arial" w:eastAsia="Times New Roman" w:hAnsi="Arial" w:cs="Arial"/>
          <w:sz w:val="20"/>
          <w:szCs w:val="20"/>
        </w:rPr>
        <w:lastRenderedPageBreak/>
        <w:t xml:space="preserve">Opvolging maatregelen en afsluiting </w:t>
      </w:r>
      <w:r>
        <w:rPr>
          <w:rFonts w:ascii="Arial" w:eastAsia="Times New Roman" w:hAnsi="Arial" w:cs="Arial"/>
          <w:sz w:val="20"/>
          <w:szCs w:val="20"/>
        </w:rPr>
        <w:t>Klacht</w:t>
      </w:r>
      <w:r w:rsidRPr="00B11872">
        <w:rPr>
          <w:rFonts w:ascii="Arial" w:eastAsia="Times New Roman" w:hAnsi="Arial" w:cs="Arial"/>
          <w:sz w:val="20"/>
          <w:szCs w:val="20"/>
        </w:rPr>
        <w:t xml:space="preserve"> (</w:t>
      </w:r>
      <w:r w:rsidRPr="00B11872">
        <w:rPr>
          <w:rFonts w:ascii="Arial" w:eastAsia="Times New Roman" w:hAnsi="Arial" w:cs="Arial"/>
          <w:sz w:val="16"/>
          <w:szCs w:val="16"/>
        </w:rPr>
        <w:t xml:space="preserve">in te vullen door </w:t>
      </w:r>
      <w:r>
        <w:rPr>
          <w:rFonts w:ascii="Arial" w:eastAsia="Times New Roman" w:hAnsi="Arial" w:cs="Arial"/>
          <w:sz w:val="16"/>
          <w:szCs w:val="16"/>
        </w:rPr>
        <w:t>Klacht</w:t>
      </w:r>
      <w:r w:rsidRPr="00B11872">
        <w:rPr>
          <w:rFonts w:ascii="Arial" w:eastAsia="Times New Roman" w:hAnsi="Arial" w:cs="Arial"/>
          <w:sz w:val="16"/>
          <w:szCs w:val="16"/>
        </w:rPr>
        <w:t>enmeldpunt)</w:t>
      </w:r>
    </w:p>
    <w:tbl>
      <w:tblPr>
        <w:tblW w:w="0" w:type="auto"/>
        <w:shd w:val="clear" w:color="auto" w:fill="DBE5F1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25261" w:rsidRPr="00B11872" w14:paraId="438A3A25" w14:textId="77777777" w:rsidTr="004A116B"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</w:tcPr>
          <w:p w14:paraId="438A3A21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438A3A22" w14:textId="77777777" w:rsidR="00325261" w:rsidRPr="00B11872" w:rsidRDefault="00325261" w:rsidP="00325261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Maatregelen op uitvoering geverifieerd d.d.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-_______</w:t>
            </w:r>
            <w:r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</w:t>
            </w:r>
          </w:p>
          <w:p w14:paraId="438A3A23" w14:textId="77777777" w:rsidR="00325261" w:rsidRPr="00B11872" w:rsidRDefault="00325261" w:rsidP="00325261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after="0" w:line="240" w:lineRule="exact"/>
              <w:contextualSpacing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 afgesloten en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Klacht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 xml:space="preserve">endossier gearchiveerd d.d.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</w:t>
            </w:r>
            <w:r w:rsidRPr="00B11872">
              <w:rPr>
                <w:rFonts w:ascii="Arial" w:eastAsia="Times New Roman" w:hAnsi="Arial" w:cs="Arial"/>
                <w:sz w:val="20"/>
                <w:szCs w:val="20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_______</w:t>
            </w:r>
            <w:r w:rsidRPr="00B1187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        </w:t>
            </w:r>
          </w:p>
          <w:p w14:paraId="438A3A2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240" w:lineRule="exact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8A3A26" w14:textId="77777777" w:rsidR="00325261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</w:p>
    <w:p w14:paraId="438A3A27" w14:textId="77777777" w:rsidR="00325261" w:rsidRPr="00B11872" w:rsidRDefault="00325261" w:rsidP="00325261">
      <w:pPr>
        <w:overflowPunct w:val="0"/>
        <w:autoSpaceDE w:val="0"/>
        <w:autoSpaceDN w:val="0"/>
        <w:adjustRightInd w:val="0"/>
        <w:spacing w:after="0" w:line="240" w:lineRule="exact"/>
        <w:textAlignment w:val="baseline"/>
        <w:rPr>
          <w:rFonts w:ascii="Arial" w:eastAsia="Times New Roman" w:hAnsi="Arial" w:cs="Arial"/>
          <w:sz w:val="20"/>
          <w:szCs w:val="20"/>
        </w:rPr>
      </w:pPr>
      <w:r w:rsidRPr="00B11872">
        <w:rPr>
          <w:rFonts w:ascii="Arial" w:eastAsia="Times New Roman" w:hAnsi="Arial" w:cs="Arial"/>
          <w:sz w:val="20"/>
          <w:szCs w:val="20"/>
        </w:rPr>
        <w:t xml:space="preserve">Notities m.b.t. </w:t>
      </w:r>
      <w:r>
        <w:rPr>
          <w:rFonts w:ascii="Arial" w:eastAsia="Times New Roman" w:hAnsi="Arial" w:cs="Arial"/>
          <w:sz w:val="20"/>
          <w:szCs w:val="20"/>
        </w:rPr>
        <w:t>klacht</w:t>
      </w:r>
      <w:r w:rsidRPr="00B11872">
        <w:rPr>
          <w:rFonts w:ascii="Arial" w:eastAsia="Times New Roman" w:hAnsi="Arial" w:cs="Arial"/>
          <w:sz w:val="20"/>
          <w:szCs w:val="20"/>
        </w:rPr>
        <w:t xml:space="preserve">onderzoek (door </w:t>
      </w:r>
      <w:r>
        <w:rPr>
          <w:rFonts w:ascii="Arial" w:eastAsia="Times New Roman" w:hAnsi="Arial" w:cs="Arial"/>
          <w:sz w:val="20"/>
          <w:szCs w:val="20"/>
        </w:rPr>
        <w:t>Klacht</w:t>
      </w:r>
      <w:r w:rsidRPr="00B11872">
        <w:rPr>
          <w:rFonts w:ascii="Arial" w:eastAsia="Times New Roman" w:hAnsi="Arial" w:cs="Arial"/>
          <w:sz w:val="20"/>
          <w:szCs w:val="20"/>
        </w:rPr>
        <w:t>encommissie)</w:t>
      </w:r>
    </w:p>
    <w:tbl>
      <w:tblPr>
        <w:tblW w:w="977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6" w:space="0" w:color="auto"/>
          <w:insideV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325261" w:rsidRPr="00B11872" w14:paraId="438A3A29" w14:textId="77777777" w:rsidTr="004A116B">
        <w:tc>
          <w:tcPr>
            <w:tcW w:w="9778" w:type="dxa"/>
          </w:tcPr>
          <w:p w14:paraId="438A3A2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2B" w14:textId="77777777" w:rsidTr="004A116B">
        <w:tc>
          <w:tcPr>
            <w:tcW w:w="9778" w:type="dxa"/>
          </w:tcPr>
          <w:p w14:paraId="438A3A2A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2D" w14:textId="77777777" w:rsidTr="004A116B">
        <w:tc>
          <w:tcPr>
            <w:tcW w:w="9778" w:type="dxa"/>
          </w:tcPr>
          <w:p w14:paraId="438A3A2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2F" w14:textId="77777777" w:rsidTr="004A116B">
        <w:tc>
          <w:tcPr>
            <w:tcW w:w="9778" w:type="dxa"/>
          </w:tcPr>
          <w:p w14:paraId="438A3A2E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1" w14:textId="77777777" w:rsidTr="004A116B">
        <w:tc>
          <w:tcPr>
            <w:tcW w:w="9778" w:type="dxa"/>
          </w:tcPr>
          <w:p w14:paraId="438A3A3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3" w14:textId="77777777" w:rsidTr="004A116B">
        <w:tc>
          <w:tcPr>
            <w:tcW w:w="9778" w:type="dxa"/>
          </w:tcPr>
          <w:p w14:paraId="438A3A32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5" w14:textId="77777777" w:rsidTr="004A116B">
        <w:tc>
          <w:tcPr>
            <w:tcW w:w="9778" w:type="dxa"/>
          </w:tcPr>
          <w:p w14:paraId="438A3A3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7" w14:textId="77777777" w:rsidTr="004A116B">
        <w:tc>
          <w:tcPr>
            <w:tcW w:w="9778" w:type="dxa"/>
          </w:tcPr>
          <w:p w14:paraId="438A3A3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9" w14:textId="77777777" w:rsidTr="004A116B">
        <w:tc>
          <w:tcPr>
            <w:tcW w:w="9778" w:type="dxa"/>
          </w:tcPr>
          <w:p w14:paraId="438A3A3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B" w14:textId="77777777" w:rsidTr="004A116B">
        <w:tc>
          <w:tcPr>
            <w:tcW w:w="9778" w:type="dxa"/>
          </w:tcPr>
          <w:p w14:paraId="438A3A3A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D" w14:textId="77777777" w:rsidTr="004A116B">
        <w:tc>
          <w:tcPr>
            <w:tcW w:w="9778" w:type="dxa"/>
          </w:tcPr>
          <w:p w14:paraId="438A3A3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3F" w14:textId="77777777" w:rsidTr="004A116B">
        <w:tc>
          <w:tcPr>
            <w:tcW w:w="9778" w:type="dxa"/>
          </w:tcPr>
          <w:p w14:paraId="438A3A3E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1" w14:textId="77777777" w:rsidTr="004A116B">
        <w:tc>
          <w:tcPr>
            <w:tcW w:w="9778" w:type="dxa"/>
          </w:tcPr>
          <w:p w14:paraId="438A3A4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3" w14:textId="77777777" w:rsidTr="004A116B">
        <w:tc>
          <w:tcPr>
            <w:tcW w:w="9778" w:type="dxa"/>
          </w:tcPr>
          <w:p w14:paraId="438A3A42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5" w14:textId="77777777" w:rsidTr="004A116B">
        <w:tc>
          <w:tcPr>
            <w:tcW w:w="9778" w:type="dxa"/>
          </w:tcPr>
          <w:p w14:paraId="438A3A4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7" w14:textId="77777777" w:rsidTr="004A116B">
        <w:tc>
          <w:tcPr>
            <w:tcW w:w="9778" w:type="dxa"/>
          </w:tcPr>
          <w:p w14:paraId="438A3A4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9" w14:textId="77777777" w:rsidTr="004A116B">
        <w:tc>
          <w:tcPr>
            <w:tcW w:w="9778" w:type="dxa"/>
          </w:tcPr>
          <w:p w14:paraId="438A3A4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B" w14:textId="77777777" w:rsidTr="004A116B">
        <w:tc>
          <w:tcPr>
            <w:tcW w:w="9778" w:type="dxa"/>
          </w:tcPr>
          <w:p w14:paraId="438A3A4A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D" w14:textId="77777777" w:rsidTr="004A116B">
        <w:tc>
          <w:tcPr>
            <w:tcW w:w="9778" w:type="dxa"/>
          </w:tcPr>
          <w:p w14:paraId="438A3A4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4F" w14:textId="77777777" w:rsidTr="004A116B">
        <w:tc>
          <w:tcPr>
            <w:tcW w:w="9778" w:type="dxa"/>
          </w:tcPr>
          <w:p w14:paraId="438A3A4E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1" w14:textId="77777777" w:rsidTr="004A116B">
        <w:tc>
          <w:tcPr>
            <w:tcW w:w="9778" w:type="dxa"/>
          </w:tcPr>
          <w:p w14:paraId="438A3A5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3" w14:textId="77777777" w:rsidTr="004A116B">
        <w:tc>
          <w:tcPr>
            <w:tcW w:w="9778" w:type="dxa"/>
          </w:tcPr>
          <w:p w14:paraId="438A3A52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5" w14:textId="77777777" w:rsidTr="004A116B">
        <w:tc>
          <w:tcPr>
            <w:tcW w:w="9778" w:type="dxa"/>
          </w:tcPr>
          <w:p w14:paraId="438A3A5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7" w14:textId="77777777" w:rsidTr="004A116B">
        <w:tc>
          <w:tcPr>
            <w:tcW w:w="9778" w:type="dxa"/>
          </w:tcPr>
          <w:p w14:paraId="438A3A5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9" w14:textId="77777777" w:rsidTr="004A116B">
        <w:tc>
          <w:tcPr>
            <w:tcW w:w="9778" w:type="dxa"/>
          </w:tcPr>
          <w:p w14:paraId="438A3A5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B" w14:textId="77777777" w:rsidTr="004A116B">
        <w:tc>
          <w:tcPr>
            <w:tcW w:w="9778" w:type="dxa"/>
          </w:tcPr>
          <w:p w14:paraId="438A3A5A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D" w14:textId="77777777" w:rsidTr="004A116B">
        <w:tc>
          <w:tcPr>
            <w:tcW w:w="9778" w:type="dxa"/>
          </w:tcPr>
          <w:p w14:paraId="438A3A5C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5F" w14:textId="77777777" w:rsidTr="004A116B">
        <w:tc>
          <w:tcPr>
            <w:tcW w:w="9778" w:type="dxa"/>
          </w:tcPr>
          <w:p w14:paraId="438A3A5E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61" w14:textId="77777777" w:rsidTr="004A116B">
        <w:tc>
          <w:tcPr>
            <w:tcW w:w="9778" w:type="dxa"/>
          </w:tcPr>
          <w:p w14:paraId="438A3A60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63" w14:textId="77777777" w:rsidTr="004A116B">
        <w:tc>
          <w:tcPr>
            <w:tcW w:w="9778" w:type="dxa"/>
          </w:tcPr>
          <w:p w14:paraId="438A3A62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65" w14:textId="77777777" w:rsidTr="004A116B">
        <w:tc>
          <w:tcPr>
            <w:tcW w:w="9778" w:type="dxa"/>
          </w:tcPr>
          <w:p w14:paraId="438A3A64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67" w14:textId="77777777" w:rsidTr="004A116B">
        <w:tc>
          <w:tcPr>
            <w:tcW w:w="9778" w:type="dxa"/>
          </w:tcPr>
          <w:p w14:paraId="438A3A66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25261" w:rsidRPr="00B11872" w14:paraId="438A3A69" w14:textId="77777777" w:rsidTr="004A116B">
        <w:tc>
          <w:tcPr>
            <w:tcW w:w="9778" w:type="dxa"/>
          </w:tcPr>
          <w:p w14:paraId="438A3A68" w14:textId="77777777" w:rsidR="00325261" w:rsidRPr="00B11872" w:rsidRDefault="00325261" w:rsidP="004A116B">
            <w:pPr>
              <w:overflowPunct w:val="0"/>
              <w:autoSpaceDE w:val="0"/>
              <w:autoSpaceDN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38A3A6A" w14:textId="77777777" w:rsidR="00126D03" w:rsidRDefault="00126D03"/>
    <w:sectPr w:rsidR="00126D03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8A3A6D" w14:textId="77777777" w:rsidR="007E5552" w:rsidRDefault="002E4797">
      <w:pPr>
        <w:spacing w:after="0" w:line="240" w:lineRule="auto"/>
      </w:pPr>
      <w:r>
        <w:separator/>
      </w:r>
    </w:p>
  </w:endnote>
  <w:endnote w:type="continuationSeparator" w:id="0">
    <w:p w14:paraId="438A3A6E" w14:textId="77777777" w:rsidR="007E5552" w:rsidRDefault="002E4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A3A71" w14:textId="77777777" w:rsidR="004E1676" w:rsidRPr="004E1676" w:rsidRDefault="00325261" w:rsidP="004E1676">
    <w:pPr>
      <w:rPr>
        <w:rFonts w:ascii="Arial" w:hAnsi="Arial" w:cs="Arial"/>
        <w:i/>
        <w:sz w:val="16"/>
        <w:szCs w:val="16"/>
      </w:rPr>
    </w:pPr>
    <w:r w:rsidRPr="00112D4D">
      <w:rPr>
        <w:rFonts w:ascii="Arial" w:hAnsi="Arial" w:cs="Arial"/>
        <w:i/>
        <w:sz w:val="16"/>
        <w:szCs w:val="16"/>
      </w:rPr>
      <w:t xml:space="preserve">Instituut Fysieke Veiligheid </w:t>
    </w:r>
    <w:r>
      <w:rPr>
        <w:rFonts w:ascii="Arial" w:hAnsi="Arial" w:cs="Arial"/>
        <w:i/>
        <w:sz w:val="16"/>
        <w:szCs w:val="16"/>
      </w:rPr>
      <w:t>(</w:t>
    </w:r>
    <w:r w:rsidRPr="00112D4D">
      <w:rPr>
        <w:rFonts w:ascii="Arial" w:hAnsi="Arial" w:cs="Arial"/>
        <w:i/>
        <w:sz w:val="16"/>
        <w:szCs w:val="16"/>
      </w:rPr>
      <w:t>IFV</w:t>
    </w:r>
    <w:r>
      <w:rPr>
        <w:rFonts w:ascii="Arial" w:hAnsi="Arial" w:cs="Arial"/>
        <w:i/>
        <w:sz w:val="16"/>
        <w:szCs w:val="16"/>
      </w:rPr>
      <w:t>), maart 2018</w:t>
    </w:r>
    <w:r>
      <w:rPr>
        <w:rFonts w:ascii="Arial" w:hAnsi="Arial" w:cs="Arial"/>
        <w:i/>
        <w:sz w:val="16"/>
        <w:szCs w:val="16"/>
      </w:rPr>
      <w:br/>
      <w:t>V</w:t>
    </w:r>
    <w:r w:rsidRPr="00112D4D">
      <w:rPr>
        <w:rFonts w:ascii="Arial" w:hAnsi="Arial" w:cs="Arial"/>
        <w:i/>
        <w:sz w:val="16"/>
        <w:szCs w:val="16"/>
      </w:rPr>
      <w:t>ersie: 1.</w:t>
    </w:r>
    <w:r>
      <w:rPr>
        <w:rFonts w:ascii="Arial" w:hAnsi="Arial" w:cs="Arial"/>
        <w:i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8A3A6B" w14:textId="77777777" w:rsidR="007E5552" w:rsidRDefault="002E4797">
      <w:pPr>
        <w:spacing w:after="0" w:line="240" w:lineRule="auto"/>
      </w:pPr>
      <w:r>
        <w:separator/>
      </w:r>
    </w:p>
  </w:footnote>
  <w:footnote w:type="continuationSeparator" w:id="0">
    <w:p w14:paraId="438A3A6C" w14:textId="77777777" w:rsidR="007E5552" w:rsidRDefault="002E4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A3A6F" w14:textId="77777777" w:rsidR="005260ED" w:rsidRDefault="006758B3">
    <w:pPr>
      <w:pStyle w:val="Koptekst"/>
    </w:pPr>
    <w:r>
      <w:rPr>
        <w:noProof/>
      </w:rPr>
      <w:pict w14:anchorId="438A3A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0194672" o:spid="_x0000_s1026" type="#_x0000_t136" style="position:absolute;margin-left:0;margin-top:0;width:572.2pt;height:67.3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INTERN DOCUMEN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A3A70" w14:textId="77777777" w:rsidR="005260ED" w:rsidRDefault="006758B3">
    <w:pPr>
      <w:pStyle w:val="Koptekst"/>
    </w:pPr>
    <w:r>
      <w:rPr>
        <w:noProof/>
      </w:rPr>
      <w:pict w14:anchorId="438A3A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0194673" o:spid="_x0000_s1027" type="#_x0000_t136" style="position:absolute;margin-left:0;margin-top:0;width:572.2pt;height:67.3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INTERN DOCUMEN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A3A72" w14:textId="77777777" w:rsidR="005260ED" w:rsidRDefault="006758B3">
    <w:pPr>
      <w:pStyle w:val="Koptekst"/>
    </w:pPr>
    <w:r>
      <w:rPr>
        <w:noProof/>
      </w:rPr>
      <w:pict w14:anchorId="438A3A7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0194671" o:spid="_x0000_s1025" type="#_x0000_t136" style="position:absolute;margin-left:0;margin-top:0;width:572.2pt;height:67.3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INTERN DOCUMEN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516AF"/>
    <w:multiLevelType w:val="hybridMultilevel"/>
    <w:tmpl w:val="CFA47E1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53590"/>
    <w:multiLevelType w:val="hybridMultilevel"/>
    <w:tmpl w:val="07A0F0E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D87BC6"/>
    <w:multiLevelType w:val="hybridMultilevel"/>
    <w:tmpl w:val="7A360B3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768DF"/>
    <w:multiLevelType w:val="hybridMultilevel"/>
    <w:tmpl w:val="D9D2F6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revisionView w:inkAnnotation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61"/>
    <w:rsid w:val="000017B6"/>
    <w:rsid w:val="0001158D"/>
    <w:rsid w:val="0001452D"/>
    <w:rsid w:val="0001653C"/>
    <w:rsid w:val="00022ACF"/>
    <w:rsid w:val="00033BD9"/>
    <w:rsid w:val="0004188F"/>
    <w:rsid w:val="00043FEE"/>
    <w:rsid w:val="00054C16"/>
    <w:rsid w:val="00055D51"/>
    <w:rsid w:val="0009258B"/>
    <w:rsid w:val="000945E4"/>
    <w:rsid w:val="000A38D7"/>
    <w:rsid w:val="000A6959"/>
    <w:rsid w:val="000A7355"/>
    <w:rsid w:val="000B08BD"/>
    <w:rsid w:val="000B5D00"/>
    <w:rsid w:val="000B6959"/>
    <w:rsid w:val="000C1087"/>
    <w:rsid w:val="000C4DA7"/>
    <w:rsid w:val="000E24E0"/>
    <w:rsid w:val="000F1EA1"/>
    <w:rsid w:val="000F2ED6"/>
    <w:rsid w:val="000F3F85"/>
    <w:rsid w:val="00101D94"/>
    <w:rsid w:val="0010231F"/>
    <w:rsid w:val="00104AB7"/>
    <w:rsid w:val="0010659E"/>
    <w:rsid w:val="00111512"/>
    <w:rsid w:val="001138C6"/>
    <w:rsid w:val="00113D5E"/>
    <w:rsid w:val="00114DCE"/>
    <w:rsid w:val="001201FE"/>
    <w:rsid w:val="00126D03"/>
    <w:rsid w:val="00131155"/>
    <w:rsid w:val="00161BCE"/>
    <w:rsid w:val="001670CB"/>
    <w:rsid w:val="00180FA6"/>
    <w:rsid w:val="001835C9"/>
    <w:rsid w:val="00183AC7"/>
    <w:rsid w:val="0019317A"/>
    <w:rsid w:val="00194DEF"/>
    <w:rsid w:val="001A61B8"/>
    <w:rsid w:val="001B46BB"/>
    <w:rsid w:val="001C2A42"/>
    <w:rsid w:val="001D0DF1"/>
    <w:rsid w:val="001D5DD8"/>
    <w:rsid w:val="001E1B24"/>
    <w:rsid w:val="001E2810"/>
    <w:rsid w:val="001F3E8E"/>
    <w:rsid w:val="001F52B6"/>
    <w:rsid w:val="00200973"/>
    <w:rsid w:val="0020282E"/>
    <w:rsid w:val="00212E6C"/>
    <w:rsid w:val="00222C1D"/>
    <w:rsid w:val="00223AF2"/>
    <w:rsid w:val="00230E14"/>
    <w:rsid w:val="00241F8D"/>
    <w:rsid w:val="00246289"/>
    <w:rsid w:val="00255D7D"/>
    <w:rsid w:val="00261BCF"/>
    <w:rsid w:val="00262EDC"/>
    <w:rsid w:val="00271FBB"/>
    <w:rsid w:val="0027378D"/>
    <w:rsid w:val="00274941"/>
    <w:rsid w:val="00284E5F"/>
    <w:rsid w:val="00293AFC"/>
    <w:rsid w:val="00293B0E"/>
    <w:rsid w:val="002958D5"/>
    <w:rsid w:val="002974D3"/>
    <w:rsid w:val="002A27BC"/>
    <w:rsid w:val="002A52F7"/>
    <w:rsid w:val="002A6F5A"/>
    <w:rsid w:val="002A74C6"/>
    <w:rsid w:val="002B5787"/>
    <w:rsid w:val="002C73BA"/>
    <w:rsid w:val="002D2A73"/>
    <w:rsid w:val="002D6D49"/>
    <w:rsid w:val="002E4797"/>
    <w:rsid w:val="002F0525"/>
    <w:rsid w:val="002F403D"/>
    <w:rsid w:val="002F7B89"/>
    <w:rsid w:val="00305E32"/>
    <w:rsid w:val="00306B9C"/>
    <w:rsid w:val="00315D48"/>
    <w:rsid w:val="003217ED"/>
    <w:rsid w:val="00325261"/>
    <w:rsid w:val="0033214E"/>
    <w:rsid w:val="0033392B"/>
    <w:rsid w:val="0033633D"/>
    <w:rsid w:val="00353CF3"/>
    <w:rsid w:val="003559CD"/>
    <w:rsid w:val="00360F6B"/>
    <w:rsid w:val="003636DC"/>
    <w:rsid w:val="003837F5"/>
    <w:rsid w:val="00383860"/>
    <w:rsid w:val="00387F9C"/>
    <w:rsid w:val="003A0DB9"/>
    <w:rsid w:val="003A1D08"/>
    <w:rsid w:val="003A3127"/>
    <w:rsid w:val="003A6443"/>
    <w:rsid w:val="003B0878"/>
    <w:rsid w:val="003D68CE"/>
    <w:rsid w:val="003E763D"/>
    <w:rsid w:val="003E7EF6"/>
    <w:rsid w:val="003F0257"/>
    <w:rsid w:val="00406358"/>
    <w:rsid w:val="004170E6"/>
    <w:rsid w:val="00423B84"/>
    <w:rsid w:val="004257B5"/>
    <w:rsid w:val="00445B01"/>
    <w:rsid w:val="00446381"/>
    <w:rsid w:val="00454AAF"/>
    <w:rsid w:val="00460DC8"/>
    <w:rsid w:val="0046144B"/>
    <w:rsid w:val="00463A16"/>
    <w:rsid w:val="00464B54"/>
    <w:rsid w:val="00466164"/>
    <w:rsid w:val="00471D1C"/>
    <w:rsid w:val="004742F8"/>
    <w:rsid w:val="00486351"/>
    <w:rsid w:val="00486F2D"/>
    <w:rsid w:val="004A01C1"/>
    <w:rsid w:val="004A103D"/>
    <w:rsid w:val="004A291C"/>
    <w:rsid w:val="004B0509"/>
    <w:rsid w:val="004B2D52"/>
    <w:rsid w:val="004B4F06"/>
    <w:rsid w:val="004D01D0"/>
    <w:rsid w:val="004D2E2E"/>
    <w:rsid w:val="004D4512"/>
    <w:rsid w:val="004E0BA2"/>
    <w:rsid w:val="004E54A6"/>
    <w:rsid w:val="004F471A"/>
    <w:rsid w:val="004F5B55"/>
    <w:rsid w:val="00505A47"/>
    <w:rsid w:val="00510199"/>
    <w:rsid w:val="00516B88"/>
    <w:rsid w:val="005174C7"/>
    <w:rsid w:val="0054181A"/>
    <w:rsid w:val="00554A48"/>
    <w:rsid w:val="00561DC0"/>
    <w:rsid w:val="00563D81"/>
    <w:rsid w:val="00565716"/>
    <w:rsid w:val="005679C7"/>
    <w:rsid w:val="00572C85"/>
    <w:rsid w:val="005972F8"/>
    <w:rsid w:val="005B031B"/>
    <w:rsid w:val="005B3AE1"/>
    <w:rsid w:val="005B79D5"/>
    <w:rsid w:val="005C3F74"/>
    <w:rsid w:val="005D52C2"/>
    <w:rsid w:val="005E3488"/>
    <w:rsid w:val="005F48E3"/>
    <w:rsid w:val="005F6713"/>
    <w:rsid w:val="0060294E"/>
    <w:rsid w:val="00603E7C"/>
    <w:rsid w:val="00606FC6"/>
    <w:rsid w:val="00634B3E"/>
    <w:rsid w:val="00651B15"/>
    <w:rsid w:val="00651B64"/>
    <w:rsid w:val="006624CF"/>
    <w:rsid w:val="00662AE4"/>
    <w:rsid w:val="006714CB"/>
    <w:rsid w:val="00672232"/>
    <w:rsid w:val="006758B3"/>
    <w:rsid w:val="00675DAB"/>
    <w:rsid w:val="0069234C"/>
    <w:rsid w:val="006A018D"/>
    <w:rsid w:val="006A0D98"/>
    <w:rsid w:val="006A3286"/>
    <w:rsid w:val="006A6074"/>
    <w:rsid w:val="006B1EF9"/>
    <w:rsid w:val="006B2609"/>
    <w:rsid w:val="006B5386"/>
    <w:rsid w:val="006B6800"/>
    <w:rsid w:val="006D0D74"/>
    <w:rsid w:val="006D2A4B"/>
    <w:rsid w:val="006D69C8"/>
    <w:rsid w:val="006D6AF5"/>
    <w:rsid w:val="006D73DE"/>
    <w:rsid w:val="006E1D03"/>
    <w:rsid w:val="006E5E4D"/>
    <w:rsid w:val="006F230D"/>
    <w:rsid w:val="006F7776"/>
    <w:rsid w:val="007001D0"/>
    <w:rsid w:val="00701679"/>
    <w:rsid w:val="00725579"/>
    <w:rsid w:val="00731108"/>
    <w:rsid w:val="00732F27"/>
    <w:rsid w:val="0074296A"/>
    <w:rsid w:val="00742FA4"/>
    <w:rsid w:val="00757F12"/>
    <w:rsid w:val="0076295E"/>
    <w:rsid w:val="00762FD3"/>
    <w:rsid w:val="00763CB5"/>
    <w:rsid w:val="007745F5"/>
    <w:rsid w:val="00776CC6"/>
    <w:rsid w:val="00783B42"/>
    <w:rsid w:val="0079474E"/>
    <w:rsid w:val="00797715"/>
    <w:rsid w:val="007A0876"/>
    <w:rsid w:val="007C30B3"/>
    <w:rsid w:val="007C33B0"/>
    <w:rsid w:val="007D2CE8"/>
    <w:rsid w:val="007D595A"/>
    <w:rsid w:val="007E193D"/>
    <w:rsid w:val="007E2DC1"/>
    <w:rsid w:val="007E5552"/>
    <w:rsid w:val="007E6F8C"/>
    <w:rsid w:val="007F1827"/>
    <w:rsid w:val="007F2FCD"/>
    <w:rsid w:val="00804F25"/>
    <w:rsid w:val="008061D6"/>
    <w:rsid w:val="008126EA"/>
    <w:rsid w:val="008224C5"/>
    <w:rsid w:val="008235DF"/>
    <w:rsid w:val="00836854"/>
    <w:rsid w:val="0083768B"/>
    <w:rsid w:val="008425A9"/>
    <w:rsid w:val="0084550A"/>
    <w:rsid w:val="008629C9"/>
    <w:rsid w:val="00863DFA"/>
    <w:rsid w:val="008658C4"/>
    <w:rsid w:val="00871BCE"/>
    <w:rsid w:val="008807DB"/>
    <w:rsid w:val="00886493"/>
    <w:rsid w:val="0089264D"/>
    <w:rsid w:val="008A17B0"/>
    <w:rsid w:val="008B125B"/>
    <w:rsid w:val="008B7AE8"/>
    <w:rsid w:val="008C60B7"/>
    <w:rsid w:val="008D03E1"/>
    <w:rsid w:val="008D2EDA"/>
    <w:rsid w:val="008D7FFA"/>
    <w:rsid w:val="009103A6"/>
    <w:rsid w:val="009143A0"/>
    <w:rsid w:val="00916E7A"/>
    <w:rsid w:val="009206B2"/>
    <w:rsid w:val="009209A6"/>
    <w:rsid w:val="00923B78"/>
    <w:rsid w:val="00923FEF"/>
    <w:rsid w:val="00927FEB"/>
    <w:rsid w:val="009332DE"/>
    <w:rsid w:val="00944A78"/>
    <w:rsid w:val="00946992"/>
    <w:rsid w:val="00962198"/>
    <w:rsid w:val="00991C3C"/>
    <w:rsid w:val="00991F3E"/>
    <w:rsid w:val="009962AC"/>
    <w:rsid w:val="00996866"/>
    <w:rsid w:val="009A06CE"/>
    <w:rsid w:val="009A20BD"/>
    <w:rsid w:val="009A7363"/>
    <w:rsid w:val="009B56BC"/>
    <w:rsid w:val="009C52E3"/>
    <w:rsid w:val="009C6C66"/>
    <w:rsid w:val="009D02A0"/>
    <w:rsid w:val="009E2419"/>
    <w:rsid w:val="009F718F"/>
    <w:rsid w:val="00A00086"/>
    <w:rsid w:val="00A013AF"/>
    <w:rsid w:val="00A055B5"/>
    <w:rsid w:val="00A069C1"/>
    <w:rsid w:val="00A23908"/>
    <w:rsid w:val="00A246ED"/>
    <w:rsid w:val="00A24B7C"/>
    <w:rsid w:val="00A3141B"/>
    <w:rsid w:val="00A3194C"/>
    <w:rsid w:val="00A33031"/>
    <w:rsid w:val="00A3379D"/>
    <w:rsid w:val="00A33AD0"/>
    <w:rsid w:val="00A360A8"/>
    <w:rsid w:val="00A43F0A"/>
    <w:rsid w:val="00A5137F"/>
    <w:rsid w:val="00A65751"/>
    <w:rsid w:val="00A96D2D"/>
    <w:rsid w:val="00AA077A"/>
    <w:rsid w:val="00AA11E8"/>
    <w:rsid w:val="00AA2D42"/>
    <w:rsid w:val="00AA68EC"/>
    <w:rsid w:val="00AB1BFB"/>
    <w:rsid w:val="00AB2885"/>
    <w:rsid w:val="00AB43DA"/>
    <w:rsid w:val="00AB77A0"/>
    <w:rsid w:val="00AB79D8"/>
    <w:rsid w:val="00AC09C2"/>
    <w:rsid w:val="00AC51D6"/>
    <w:rsid w:val="00AD08E4"/>
    <w:rsid w:val="00AE513F"/>
    <w:rsid w:val="00AF702E"/>
    <w:rsid w:val="00B111EF"/>
    <w:rsid w:val="00B17019"/>
    <w:rsid w:val="00B2676B"/>
    <w:rsid w:val="00B2690F"/>
    <w:rsid w:val="00B32B41"/>
    <w:rsid w:val="00B36131"/>
    <w:rsid w:val="00B51EEF"/>
    <w:rsid w:val="00B54967"/>
    <w:rsid w:val="00B640A9"/>
    <w:rsid w:val="00B70B4E"/>
    <w:rsid w:val="00B7267B"/>
    <w:rsid w:val="00B74F01"/>
    <w:rsid w:val="00B827DD"/>
    <w:rsid w:val="00B85049"/>
    <w:rsid w:val="00B87BAA"/>
    <w:rsid w:val="00B90BE8"/>
    <w:rsid w:val="00B94A67"/>
    <w:rsid w:val="00B967AE"/>
    <w:rsid w:val="00BA2C65"/>
    <w:rsid w:val="00BB6145"/>
    <w:rsid w:val="00BB79B7"/>
    <w:rsid w:val="00BC0AEF"/>
    <w:rsid w:val="00BD4515"/>
    <w:rsid w:val="00BE5190"/>
    <w:rsid w:val="00BF09DA"/>
    <w:rsid w:val="00BF0E18"/>
    <w:rsid w:val="00C05833"/>
    <w:rsid w:val="00C066F7"/>
    <w:rsid w:val="00C07106"/>
    <w:rsid w:val="00C439D0"/>
    <w:rsid w:val="00C45008"/>
    <w:rsid w:val="00C45CBF"/>
    <w:rsid w:val="00C51F57"/>
    <w:rsid w:val="00C5257F"/>
    <w:rsid w:val="00C76D2B"/>
    <w:rsid w:val="00C77453"/>
    <w:rsid w:val="00C81091"/>
    <w:rsid w:val="00C92FDD"/>
    <w:rsid w:val="00C97CC8"/>
    <w:rsid w:val="00CA1ED0"/>
    <w:rsid w:val="00CA2BA7"/>
    <w:rsid w:val="00CA4129"/>
    <w:rsid w:val="00CA473F"/>
    <w:rsid w:val="00CA50BF"/>
    <w:rsid w:val="00CB098C"/>
    <w:rsid w:val="00CC335D"/>
    <w:rsid w:val="00CD66B9"/>
    <w:rsid w:val="00CF2B1F"/>
    <w:rsid w:val="00CF5C11"/>
    <w:rsid w:val="00D02701"/>
    <w:rsid w:val="00D069B3"/>
    <w:rsid w:val="00D15955"/>
    <w:rsid w:val="00D164C7"/>
    <w:rsid w:val="00D20D90"/>
    <w:rsid w:val="00D26D1A"/>
    <w:rsid w:val="00D31581"/>
    <w:rsid w:val="00D36C95"/>
    <w:rsid w:val="00D43226"/>
    <w:rsid w:val="00D47D0A"/>
    <w:rsid w:val="00D57229"/>
    <w:rsid w:val="00D63167"/>
    <w:rsid w:val="00D65467"/>
    <w:rsid w:val="00D67AC1"/>
    <w:rsid w:val="00D700E8"/>
    <w:rsid w:val="00D719B5"/>
    <w:rsid w:val="00D72426"/>
    <w:rsid w:val="00D76A4D"/>
    <w:rsid w:val="00D80D32"/>
    <w:rsid w:val="00D97CDF"/>
    <w:rsid w:val="00DA07A9"/>
    <w:rsid w:val="00DB4E04"/>
    <w:rsid w:val="00DB5B5F"/>
    <w:rsid w:val="00DB731E"/>
    <w:rsid w:val="00DD6C10"/>
    <w:rsid w:val="00E037A7"/>
    <w:rsid w:val="00E07E09"/>
    <w:rsid w:val="00E21B59"/>
    <w:rsid w:val="00E35541"/>
    <w:rsid w:val="00E361C4"/>
    <w:rsid w:val="00E5591E"/>
    <w:rsid w:val="00E645D3"/>
    <w:rsid w:val="00E67648"/>
    <w:rsid w:val="00E81C32"/>
    <w:rsid w:val="00EA53E5"/>
    <w:rsid w:val="00EB62DF"/>
    <w:rsid w:val="00EB73A4"/>
    <w:rsid w:val="00EC40EA"/>
    <w:rsid w:val="00EC6111"/>
    <w:rsid w:val="00EC725F"/>
    <w:rsid w:val="00ED1A15"/>
    <w:rsid w:val="00EE0BE2"/>
    <w:rsid w:val="00EF1FCA"/>
    <w:rsid w:val="00F07938"/>
    <w:rsid w:val="00F14CD0"/>
    <w:rsid w:val="00F22FB5"/>
    <w:rsid w:val="00F23746"/>
    <w:rsid w:val="00F2697F"/>
    <w:rsid w:val="00F339CB"/>
    <w:rsid w:val="00F52D0D"/>
    <w:rsid w:val="00F55E82"/>
    <w:rsid w:val="00F831FC"/>
    <w:rsid w:val="00F84837"/>
    <w:rsid w:val="00F92679"/>
    <w:rsid w:val="00F92C47"/>
    <w:rsid w:val="00F94605"/>
    <w:rsid w:val="00F95B51"/>
    <w:rsid w:val="00FA1080"/>
    <w:rsid w:val="00FA1D2A"/>
    <w:rsid w:val="00FA55B5"/>
    <w:rsid w:val="00FA59F0"/>
    <w:rsid w:val="00FB1500"/>
    <w:rsid w:val="00FC5302"/>
    <w:rsid w:val="00FD0433"/>
    <w:rsid w:val="00FD0B36"/>
    <w:rsid w:val="00FD3853"/>
    <w:rsid w:val="00FD70C2"/>
    <w:rsid w:val="00FE268A"/>
    <w:rsid w:val="00FE7F4E"/>
    <w:rsid w:val="00FF1DCE"/>
    <w:rsid w:val="00FF5557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8A39CC"/>
  <w15:chartTrackingRefBased/>
  <w15:docId w15:val="{B0E591BC-B48D-4937-9399-23CF1FF5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325261"/>
    <w:rPr>
      <w:rFonts w:eastAsiaTheme="minorEastAsia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325261"/>
    <w:rPr>
      <w:color w:val="0000FF"/>
      <w:u w:val="single"/>
    </w:rPr>
  </w:style>
  <w:style w:type="paragraph" w:styleId="Koptekst">
    <w:name w:val="header"/>
    <w:basedOn w:val="Standaard"/>
    <w:link w:val="KoptekstChar"/>
    <w:unhideWhenUsed/>
    <w:rsid w:val="00325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25261"/>
    <w:rPr>
      <w:rFonts w:eastAsiaTheme="minorEastAsia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lachtenmeldpunt.aanbestedingen@ifv.n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FCCAD1C26D554C8CD1713E054CC48B" ma:contentTypeVersion="0" ma:contentTypeDescription="Een nieuw document maken." ma:contentTypeScope="" ma:versionID="e1fb411a2d523a14bf5215b8ad3c8b68">
  <xsd:schema xmlns:xsd="http://www.w3.org/2001/XMLSchema" xmlns:xs="http://www.w3.org/2001/XMLSchema" xmlns:p="http://schemas.microsoft.com/office/2006/metadata/properties" xmlns:ns2="5346c262-05e3-4ebe-a6e9-714087984627" targetNamespace="http://schemas.microsoft.com/office/2006/metadata/properties" ma:root="true" ma:fieldsID="00de4f48b3f81885ce0d7be34d0f58de" ns2:_="">
    <xsd:import namespace="5346c262-05e3-4ebe-a6e9-71408798462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6c262-05e3-4ebe-a6e9-71408798462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346c262-05e3-4ebe-a6e9-714087984627">BGV1-418-50</_dlc_DocId>
    <_dlc_DocIdUrl xmlns="5346c262-05e3-4ebe-a6e9-714087984627">
      <Url>https://bgv.brandweer-dms.nl/VervangenMDT/_layouts/15/DocIdRedir.aspx?ID=BGV1-418-50</Url>
      <Description>BGV1-418-50</Description>
    </_dlc_DocIdUrl>
  </documentManagement>
</p:properties>
</file>

<file path=customXml/itemProps1.xml><?xml version="1.0" encoding="utf-8"?>
<ds:datastoreItem xmlns:ds="http://schemas.openxmlformats.org/officeDocument/2006/customXml" ds:itemID="{AFCE5F9F-AB87-48CA-A80C-ADB111367C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46c262-05e3-4ebe-a6e9-714087984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D8B21B-2AC7-430E-BDAB-8BD301616A4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64B2C20-F9CD-44AE-A907-AC20C75220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6748F0-019C-48E6-A854-19314FF1C46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346c262-05e3-4ebe-a6e9-71408798462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14B2C1D3</Template>
  <TotalTime>0</TotalTime>
  <Pages>3</Pages>
  <Words>379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Sharanda de Jong [IFV]</dc:creator>
  <cp:keywords/>
  <dc:description/>
  <cp:lastModifiedBy>Bart Noordzij</cp:lastModifiedBy>
  <cp:revision>2</cp:revision>
  <dcterms:created xsi:type="dcterms:W3CDTF">2020-05-29T11:39:00Z</dcterms:created>
  <dcterms:modified xsi:type="dcterms:W3CDTF">2020-05-29T11:39:00Z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0x01010077FCCAD1C26D554C8CD1713E054CC48B</vt:lpwstr>
  </property>
  <property fmtid="{D5CDD505-2E9C-101B-9397-08002B2CF9AE}" pid="3" name="_dlc_DocIdItemGuid">
    <vt:lpwstr>fae007f9-4a0f-4ae3-bf28-ef217df4d562</vt:lpwstr>
  </property>
</Properties>
</file>