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12EB4" w14:textId="77777777" w:rsidR="00421CE0" w:rsidRDefault="00421CE0" w:rsidP="007B1B59">
      <w:pPr>
        <w:contextualSpacing/>
        <w:rPr>
          <w:rFonts w:ascii="Verdana" w:hAnsi="Verdana"/>
          <w:b/>
          <w:sz w:val="24"/>
          <w:szCs w:val="24"/>
        </w:rPr>
      </w:pPr>
    </w:p>
    <w:p w14:paraId="49E3A8BE" w14:textId="77777777" w:rsidR="00421CE0" w:rsidRDefault="00421CE0" w:rsidP="007B1B59">
      <w:pPr>
        <w:contextualSpacing/>
        <w:rPr>
          <w:rFonts w:ascii="Verdana" w:hAnsi="Verdana"/>
          <w:b/>
          <w:sz w:val="24"/>
          <w:szCs w:val="24"/>
        </w:rPr>
      </w:pPr>
    </w:p>
    <w:p w14:paraId="533C9B23" w14:textId="7CB51496" w:rsidR="00131F24" w:rsidRDefault="002115DC" w:rsidP="007B1B59">
      <w:pPr>
        <w:contextualSpacing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Invulbijlage</w:t>
      </w:r>
      <w:r w:rsidR="00626020" w:rsidRPr="00626020">
        <w:rPr>
          <w:rFonts w:ascii="Verdana" w:hAnsi="Verdana"/>
          <w:b/>
          <w:sz w:val="24"/>
          <w:szCs w:val="24"/>
        </w:rPr>
        <w:t xml:space="preserve"> </w:t>
      </w:r>
      <w:r w:rsidR="00CC62AB">
        <w:rPr>
          <w:rFonts w:ascii="Verdana" w:hAnsi="Verdana"/>
          <w:b/>
          <w:sz w:val="24"/>
          <w:szCs w:val="24"/>
        </w:rPr>
        <w:t>3</w:t>
      </w:r>
      <w:r w:rsidR="0037556D">
        <w:rPr>
          <w:rFonts w:ascii="Verdana" w:hAnsi="Verdana"/>
          <w:b/>
          <w:sz w:val="24"/>
          <w:szCs w:val="24"/>
        </w:rPr>
        <w:t>: Verklaring Garantstelling L</w:t>
      </w:r>
      <w:r w:rsidR="00626020" w:rsidRPr="00626020">
        <w:rPr>
          <w:rFonts w:ascii="Verdana" w:hAnsi="Verdana"/>
          <w:b/>
          <w:sz w:val="24"/>
          <w:szCs w:val="24"/>
        </w:rPr>
        <w:t xml:space="preserve">eden </w:t>
      </w:r>
    </w:p>
    <w:p w14:paraId="5F22B7B9" w14:textId="694E439B" w:rsidR="007B1B59" w:rsidRDefault="0037556D" w:rsidP="007B1B59">
      <w:pPr>
        <w:contextualSpacing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S</w:t>
      </w:r>
      <w:r w:rsidR="00626020" w:rsidRPr="00626020">
        <w:rPr>
          <w:rFonts w:ascii="Verdana" w:hAnsi="Verdana"/>
          <w:b/>
          <w:sz w:val="24"/>
          <w:szCs w:val="24"/>
        </w:rPr>
        <w:t>amenwerkingsverband (</w:t>
      </w:r>
      <w:r>
        <w:rPr>
          <w:rFonts w:ascii="Verdana" w:hAnsi="Verdana"/>
          <w:b/>
          <w:sz w:val="24"/>
          <w:szCs w:val="24"/>
        </w:rPr>
        <w:t>C</w:t>
      </w:r>
      <w:r w:rsidR="00626020" w:rsidRPr="00626020">
        <w:rPr>
          <w:rFonts w:ascii="Verdana" w:hAnsi="Verdana"/>
          <w:b/>
          <w:sz w:val="24"/>
          <w:szCs w:val="24"/>
        </w:rPr>
        <w:t>ombinatie)</w:t>
      </w:r>
    </w:p>
    <w:p w14:paraId="49BFFDB7" w14:textId="77777777" w:rsidR="002115DC" w:rsidRPr="00293C93" w:rsidRDefault="002115DC" w:rsidP="002115DC">
      <w:pPr>
        <w:pStyle w:val="Geenafstand"/>
        <w:rPr>
          <w:rFonts w:ascii="Verdana" w:hAnsi="Verdana"/>
          <w:sz w:val="18"/>
          <w:szCs w:val="18"/>
        </w:rPr>
      </w:pPr>
    </w:p>
    <w:p w14:paraId="657521E8" w14:textId="4CDCCC9A" w:rsidR="002115DC" w:rsidRPr="00DD4C21" w:rsidRDefault="002115DC" w:rsidP="002115DC">
      <w:pPr>
        <w:pStyle w:val="Geenafstand"/>
        <w:rPr>
          <w:rFonts w:ascii="Verdana" w:hAnsi="Verdana"/>
          <w:sz w:val="18"/>
          <w:szCs w:val="18"/>
        </w:rPr>
      </w:pPr>
      <w:bookmarkStart w:id="0" w:name="_GoBack"/>
      <w:r w:rsidRPr="00DD4C21">
        <w:rPr>
          <w:rFonts w:ascii="Verdana" w:hAnsi="Verdana"/>
          <w:sz w:val="18"/>
          <w:szCs w:val="18"/>
        </w:rPr>
        <w:t xml:space="preserve">Europese Aanbesteding </w:t>
      </w:r>
      <w:r w:rsidR="00A6686A">
        <w:rPr>
          <w:rFonts w:ascii="Verdana" w:hAnsi="Verdana"/>
          <w:sz w:val="18"/>
          <w:szCs w:val="18"/>
        </w:rPr>
        <w:t>Re-integratiediensten</w:t>
      </w:r>
      <w:r w:rsidR="0098309B">
        <w:rPr>
          <w:rFonts w:ascii="Verdana" w:hAnsi="Verdana"/>
          <w:sz w:val="18"/>
          <w:szCs w:val="18"/>
        </w:rPr>
        <w:t xml:space="preserve"> voor de gemeenten Aalsmeer en Amstelveen </w:t>
      </w:r>
      <w:r w:rsidR="0037556D">
        <w:rPr>
          <w:rFonts w:ascii="Verdana" w:hAnsi="Verdana"/>
          <w:sz w:val="18"/>
          <w:szCs w:val="18"/>
        </w:rPr>
        <w:t xml:space="preserve"> </w:t>
      </w:r>
    </w:p>
    <w:p w14:paraId="54583E3F" w14:textId="357DDA1B" w:rsidR="00EC750C" w:rsidRPr="00886BE0" w:rsidRDefault="002115DC" w:rsidP="00886BE0">
      <w:pPr>
        <w:pStyle w:val="Geenafstand"/>
        <w:rPr>
          <w:rFonts w:ascii="Verdana" w:hAnsi="Verdana"/>
          <w:sz w:val="18"/>
          <w:szCs w:val="18"/>
        </w:rPr>
      </w:pPr>
      <w:r w:rsidRPr="0037556D">
        <w:rPr>
          <w:rFonts w:ascii="Verdana" w:hAnsi="Verdana"/>
          <w:sz w:val="18"/>
          <w:szCs w:val="18"/>
        </w:rPr>
        <w:t xml:space="preserve">I&amp;A-nummer: </w:t>
      </w:r>
      <w:r w:rsidR="0037556D" w:rsidRPr="0037556D">
        <w:rPr>
          <w:rFonts w:ascii="Verdana" w:hAnsi="Verdana"/>
          <w:sz w:val="18"/>
          <w:szCs w:val="18"/>
        </w:rPr>
        <w:t>202</w:t>
      </w:r>
      <w:r w:rsidR="00A6686A">
        <w:rPr>
          <w:rFonts w:ascii="Verdana" w:hAnsi="Verdana"/>
          <w:sz w:val="18"/>
          <w:szCs w:val="18"/>
        </w:rPr>
        <w:t>1</w:t>
      </w:r>
      <w:r w:rsidR="0037556D" w:rsidRPr="0037556D">
        <w:rPr>
          <w:rFonts w:ascii="Verdana" w:hAnsi="Verdana"/>
          <w:sz w:val="18"/>
          <w:szCs w:val="18"/>
        </w:rPr>
        <w:t>-0</w:t>
      </w:r>
      <w:r w:rsidR="00A6686A">
        <w:rPr>
          <w:rFonts w:ascii="Verdana" w:hAnsi="Verdana"/>
          <w:sz w:val="18"/>
          <w:szCs w:val="18"/>
        </w:rPr>
        <w:t>014</w:t>
      </w:r>
    </w:p>
    <w:bookmarkEnd w:id="0"/>
    <w:p w14:paraId="04943F94" w14:textId="77777777" w:rsidR="00886BE0" w:rsidRPr="00886BE0" w:rsidRDefault="00886BE0" w:rsidP="00886BE0">
      <w:pPr>
        <w:pStyle w:val="Geenafstand"/>
        <w:rPr>
          <w:rFonts w:ascii="Verdana" w:hAnsi="Verdana"/>
          <w:sz w:val="18"/>
          <w:szCs w:val="18"/>
        </w:rPr>
      </w:pPr>
    </w:p>
    <w:p w14:paraId="7D007F48" w14:textId="77777777" w:rsidR="00F4090A" w:rsidRDefault="00BF4F3C" w:rsidP="00F4090A">
      <w:pPr>
        <w:pStyle w:val="Geenafstand"/>
        <w:jc w:val="both"/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>Iedere Inschrijver</w:t>
      </w:r>
      <w:r w:rsidR="007B1B59" w:rsidRPr="00626020">
        <w:rPr>
          <w:rFonts w:ascii="Verdana" w:hAnsi="Verdana"/>
          <w:sz w:val="18"/>
          <w:szCs w:val="18"/>
        </w:rPr>
        <w:t xml:space="preserve"> van de combinatie behorende bij het samenwerkingsverband aanvaardt bij </w:t>
      </w:r>
    </w:p>
    <w:p w14:paraId="3C6670D3" w14:textId="77777777" w:rsidR="00F4090A" w:rsidRDefault="007B1B59" w:rsidP="00F4090A">
      <w:pPr>
        <w:pStyle w:val="Geenafstand"/>
        <w:jc w:val="both"/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 xml:space="preserve">gunning een gezamenlijke en hoofdelijke, volledige en onvoorwaardelijke, zowel kwalitatief </w:t>
      </w:r>
    </w:p>
    <w:p w14:paraId="50160D70" w14:textId="77777777" w:rsidR="00D11F6E" w:rsidRDefault="007B1B59" w:rsidP="00F4090A">
      <w:pPr>
        <w:pStyle w:val="Geenafstand"/>
        <w:jc w:val="both"/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 xml:space="preserve">als financiële garantstelling voor de nakoming van de verplichtingen die uit de af te </w:t>
      </w:r>
    </w:p>
    <w:p w14:paraId="5EC92830" w14:textId="790E5441" w:rsidR="007B1B59" w:rsidRPr="00626020" w:rsidRDefault="007B1B59" w:rsidP="00F4090A">
      <w:pPr>
        <w:pStyle w:val="Geenafstand"/>
        <w:jc w:val="both"/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 xml:space="preserve">sluiten </w:t>
      </w:r>
      <w:r w:rsidR="00D11F6E">
        <w:rPr>
          <w:rFonts w:ascii="Verdana" w:hAnsi="Verdana"/>
          <w:sz w:val="18"/>
          <w:szCs w:val="18"/>
        </w:rPr>
        <w:t>Dienstverleningsovereenkomst</w:t>
      </w:r>
      <w:r w:rsidRPr="00626020">
        <w:rPr>
          <w:rFonts w:ascii="Verdana" w:hAnsi="Verdana"/>
          <w:sz w:val="18"/>
          <w:szCs w:val="18"/>
        </w:rPr>
        <w:t xml:space="preserve"> voortvloeien.       </w:t>
      </w:r>
    </w:p>
    <w:p w14:paraId="6617A93A" w14:textId="77777777" w:rsidR="007C2042" w:rsidRPr="00626020" w:rsidRDefault="007B1B59" w:rsidP="00B50892">
      <w:pPr>
        <w:jc w:val="both"/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626020" w14:paraId="3D8F5F66" w14:textId="77777777" w:rsidTr="007C2042">
        <w:tc>
          <w:tcPr>
            <w:tcW w:w="9212" w:type="dxa"/>
            <w:gridSpan w:val="2"/>
          </w:tcPr>
          <w:p w14:paraId="34C41693" w14:textId="682B498D" w:rsidR="007C2042" w:rsidRPr="0062602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Naam Organisatie 1 (Inschrijver / penvoerder), namens deze:</w:t>
            </w:r>
            <w:r w:rsidR="00E20A2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1A2CC95" w14:textId="77777777" w:rsidR="007C2042" w:rsidRPr="0062602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6BC315B2" w14:textId="77777777" w:rsidTr="007C2042">
        <w:tc>
          <w:tcPr>
            <w:tcW w:w="4606" w:type="dxa"/>
          </w:tcPr>
          <w:p w14:paraId="404B9BC7" w14:textId="0CB0B9F6" w:rsidR="007C2042" w:rsidRPr="00626020" w:rsidRDefault="00E47AE8" w:rsidP="00A2600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Naam tekenbevoegde functionaris</w:t>
            </w:r>
            <w:r>
              <w:rPr>
                <w:rStyle w:val="Voetnootmarkering"/>
                <w:rFonts w:ascii="Verdana" w:hAnsi="Verdana"/>
                <w:sz w:val="18"/>
                <w:szCs w:val="18"/>
              </w:rPr>
              <w:footnoteReference w:id="1"/>
            </w:r>
          </w:p>
          <w:p w14:paraId="2FA40553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426D076F" w14:textId="77777777" w:rsidR="007C2042" w:rsidRPr="0062602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02924393" w14:textId="77777777" w:rsidTr="007C2042">
        <w:tc>
          <w:tcPr>
            <w:tcW w:w="4606" w:type="dxa"/>
          </w:tcPr>
          <w:p w14:paraId="36244ED7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29F16DA4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2E07F6C2" w14:textId="77777777" w:rsidR="007C2042" w:rsidRPr="0062602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4F3052EA" w14:textId="77777777" w:rsidTr="007C2042">
        <w:tc>
          <w:tcPr>
            <w:tcW w:w="4606" w:type="dxa"/>
          </w:tcPr>
          <w:p w14:paraId="403722BD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1E3C7951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1106DBF0" w14:textId="77777777" w:rsidR="007C2042" w:rsidRPr="0062602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FCBBA82" w14:textId="2053638E" w:rsidR="007C2042" w:rsidRPr="00626020" w:rsidRDefault="007C2042" w:rsidP="007C2042">
      <w:pPr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626020" w14:paraId="418442DC" w14:textId="77777777" w:rsidTr="00A26002">
        <w:tc>
          <w:tcPr>
            <w:tcW w:w="9212" w:type="dxa"/>
            <w:gridSpan w:val="2"/>
          </w:tcPr>
          <w:p w14:paraId="65BEC040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Naam Organisatie 2 (Inschrijver / penvoerder), namens deze:</w:t>
            </w:r>
          </w:p>
          <w:p w14:paraId="61E24BD6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430D98E6" w14:textId="77777777" w:rsidTr="00A26002">
        <w:tc>
          <w:tcPr>
            <w:tcW w:w="4606" w:type="dxa"/>
          </w:tcPr>
          <w:p w14:paraId="0A05BDE7" w14:textId="08ED8EF5" w:rsidR="007C2042" w:rsidRPr="00626020" w:rsidRDefault="00E47AE8" w:rsidP="00A2600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Naam tekenbevoegde functionaris</w:t>
            </w:r>
            <w:r>
              <w:rPr>
                <w:rStyle w:val="Voetnootmarkering"/>
                <w:rFonts w:ascii="Verdana" w:hAnsi="Verdana"/>
                <w:sz w:val="18"/>
                <w:szCs w:val="18"/>
              </w:rPr>
              <w:footnoteReference w:customMarkFollows="1" w:id="2"/>
              <w:t>1</w:t>
            </w:r>
          </w:p>
          <w:p w14:paraId="19530171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206AFA35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5479FA7F" w14:textId="77777777" w:rsidTr="00A26002">
        <w:tc>
          <w:tcPr>
            <w:tcW w:w="4606" w:type="dxa"/>
          </w:tcPr>
          <w:p w14:paraId="7BAF7AA1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160072D8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2A4281CA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0F92CEC0" w14:textId="77777777" w:rsidTr="00A26002">
        <w:tc>
          <w:tcPr>
            <w:tcW w:w="4606" w:type="dxa"/>
          </w:tcPr>
          <w:p w14:paraId="668BCB5A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1C052725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0CBB7C0E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F6AB642" w14:textId="77777777" w:rsidR="007C2042" w:rsidRPr="00626020" w:rsidRDefault="007C2042" w:rsidP="007C2042">
      <w:pPr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626020" w14:paraId="54E6D585" w14:textId="77777777" w:rsidTr="00A26002">
        <w:tc>
          <w:tcPr>
            <w:tcW w:w="9212" w:type="dxa"/>
            <w:gridSpan w:val="2"/>
          </w:tcPr>
          <w:p w14:paraId="6BDEEBD9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Naam Organisatie 3 (Inschrijver / penvoerder), namens deze:</w:t>
            </w:r>
          </w:p>
          <w:p w14:paraId="620AD6FF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47AE8" w:rsidRPr="00626020" w14:paraId="39250AFC" w14:textId="77777777" w:rsidTr="00A26002">
        <w:tc>
          <w:tcPr>
            <w:tcW w:w="4606" w:type="dxa"/>
          </w:tcPr>
          <w:p w14:paraId="5CBD3933" w14:textId="77777777" w:rsidR="00E47AE8" w:rsidRPr="00626020" w:rsidRDefault="00E47AE8" w:rsidP="00E47AE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Naam tekenbevoegde functionaris</w:t>
            </w:r>
            <w:r>
              <w:rPr>
                <w:rStyle w:val="Voetnootmarkering"/>
                <w:rFonts w:ascii="Verdana" w:hAnsi="Verdana"/>
                <w:sz w:val="18"/>
                <w:szCs w:val="18"/>
              </w:rPr>
              <w:footnoteReference w:customMarkFollows="1" w:id="3"/>
              <w:t>1</w:t>
            </w:r>
          </w:p>
          <w:p w14:paraId="525D9E62" w14:textId="62484FB0" w:rsidR="00E47AE8" w:rsidRPr="00626020" w:rsidRDefault="00E47AE8" w:rsidP="00E47AE8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6C92070A" w14:textId="77777777" w:rsidR="00E47AE8" w:rsidRPr="00626020" w:rsidRDefault="00E47AE8" w:rsidP="00E47AE8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153C405A" w14:textId="77777777" w:rsidTr="00A26002">
        <w:tc>
          <w:tcPr>
            <w:tcW w:w="4606" w:type="dxa"/>
          </w:tcPr>
          <w:p w14:paraId="5D23453B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2D23C08D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4F9EAC13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626020" w14:paraId="49AA9D87" w14:textId="77777777" w:rsidTr="00A26002">
        <w:tc>
          <w:tcPr>
            <w:tcW w:w="4606" w:type="dxa"/>
          </w:tcPr>
          <w:p w14:paraId="437D824E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62602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40FCBA5C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3A8634F6" w14:textId="77777777" w:rsidR="007C2042" w:rsidRPr="0062602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16A2DEB" w14:textId="77777777" w:rsidR="007C2042" w:rsidRPr="00626020" w:rsidRDefault="007C2042" w:rsidP="007C2042">
      <w:pPr>
        <w:rPr>
          <w:rFonts w:ascii="Verdana" w:hAnsi="Verdana"/>
          <w:sz w:val="18"/>
          <w:szCs w:val="18"/>
        </w:rPr>
      </w:pPr>
    </w:p>
    <w:p w14:paraId="51705D19" w14:textId="77777777" w:rsidR="007B1B59" w:rsidRPr="00626020" w:rsidRDefault="007B1B59" w:rsidP="007B1B59">
      <w:pPr>
        <w:rPr>
          <w:rFonts w:ascii="Verdana" w:hAnsi="Verdana"/>
          <w:sz w:val="18"/>
          <w:szCs w:val="18"/>
        </w:rPr>
      </w:pPr>
    </w:p>
    <w:p w14:paraId="5EB061EB" w14:textId="64E20567" w:rsidR="007B1B59" w:rsidRPr="00626020" w:rsidRDefault="007B1B59" w:rsidP="00626020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626020">
        <w:rPr>
          <w:rFonts w:ascii="Verdana" w:hAnsi="Verdana"/>
          <w:sz w:val="18"/>
          <w:szCs w:val="18"/>
        </w:rPr>
        <w:t xml:space="preserve">                                                                        </w:t>
      </w:r>
      <w:r w:rsidR="00626020" w:rsidRPr="00626020">
        <w:rPr>
          <w:rFonts w:ascii="Verdana" w:hAnsi="Verdana"/>
          <w:sz w:val="18"/>
          <w:szCs w:val="18"/>
        </w:rPr>
        <w:tab/>
      </w:r>
    </w:p>
    <w:sectPr w:rsidR="007B1B59" w:rsidRPr="00626020" w:rsidSect="003E7CED">
      <w:headerReference w:type="default" r:id="rId6"/>
      <w:footerReference w:type="default" r:id="rId7"/>
      <w:pgSz w:w="11906" w:h="16838"/>
      <w:pgMar w:top="426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38584B" w14:textId="77777777" w:rsidR="00A26002" w:rsidRDefault="00A26002" w:rsidP="00BF4F3C">
      <w:pPr>
        <w:spacing w:after="0" w:line="240" w:lineRule="auto"/>
      </w:pPr>
      <w:r>
        <w:separator/>
      </w:r>
    </w:p>
  </w:endnote>
  <w:endnote w:type="continuationSeparator" w:id="0">
    <w:p w14:paraId="6CA379D8" w14:textId="77777777" w:rsidR="00A26002" w:rsidRDefault="00A26002" w:rsidP="00BF4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A446F" w14:textId="77777777" w:rsidR="002115DC" w:rsidRPr="002115DC" w:rsidRDefault="002115DC" w:rsidP="002115DC">
    <w:pPr>
      <w:pStyle w:val="Voettekst"/>
      <w:rPr>
        <w:rFonts w:ascii="Verdana" w:hAnsi="Verdana"/>
        <w:sz w:val="16"/>
        <w:szCs w:val="16"/>
      </w:rPr>
    </w:pPr>
  </w:p>
  <w:p w14:paraId="5A5A9BF0" w14:textId="1561EA65" w:rsidR="007148A2" w:rsidRPr="008F1A57" w:rsidRDefault="00EC750C" w:rsidP="002115DC">
    <w:pPr>
      <w:pStyle w:val="Voettekst"/>
      <w:rPr>
        <w:rFonts w:ascii="Verdana" w:hAnsi="Verdana"/>
        <w:sz w:val="16"/>
        <w:szCs w:val="16"/>
        <w:lang w:val="en-US"/>
      </w:rPr>
    </w:pPr>
    <w:r w:rsidRPr="008F1A57">
      <w:rPr>
        <w:rFonts w:ascii="Verdana" w:hAnsi="Verdana"/>
        <w:sz w:val="16"/>
        <w:szCs w:val="16"/>
        <w:lang w:val="en-US"/>
      </w:rPr>
      <w:tab/>
    </w:r>
    <w:r w:rsidRPr="008F1A57">
      <w:rPr>
        <w:rFonts w:ascii="Verdana" w:hAnsi="Verdana"/>
        <w:sz w:val="16"/>
        <w:szCs w:val="16"/>
        <w:lang w:val="en-US"/>
      </w:rPr>
      <w:tab/>
    </w:r>
    <w:r w:rsidR="00C116B5" w:rsidRPr="008F1A57">
      <w:rPr>
        <w:rFonts w:ascii="Verdana" w:hAnsi="Verdana"/>
        <w:bCs/>
        <w:sz w:val="16"/>
        <w:szCs w:val="16"/>
        <w:lang w:val="en-US"/>
      </w:rPr>
      <w:t xml:space="preserve">Pagina </w: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begin"/>
    </w:r>
    <w:r w:rsidR="00C116B5" w:rsidRPr="008F1A57">
      <w:rPr>
        <w:rStyle w:val="Paginanummer"/>
        <w:rFonts w:ascii="Verdana" w:hAnsi="Verdana"/>
        <w:bCs/>
        <w:sz w:val="16"/>
        <w:szCs w:val="16"/>
        <w:lang w:val="en-US"/>
      </w:rPr>
      <w:instrText xml:space="preserve"> PAGE </w:instrTex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separate"/>
    </w:r>
    <w:r w:rsidR="00A6686A">
      <w:rPr>
        <w:rStyle w:val="Paginanummer"/>
        <w:rFonts w:ascii="Verdana" w:hAnsi="Verdana"/>
        <w:bCs/>
        <w:noProof/>
        <w:sz w:val="16"/>
        <w:szCs w:val="16"/>
        <w:lang w:val="en-US"/>
      </w:rPr>
      <w:t>1</w: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end"/>
    </w:r>
    <w:r w:rsidR="00C116B5" w:rsidRPr="008F1A57">
      <w:rPr>
        <w:rFonts w:ascii="Verdana" w:hAnsi="Verdana"/>
        <w:bCs/>
        <w:sz w:val="16"/>
        <w:szCs w:val="16"/>
        <w:lang w:val="en-US"/>
      </w:rPr>
      <w:t xml:space="preserve"> van </w: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begin"/>
    </w:r>
    <w:r w:rsidR="00C116B5" w:rsidRPr="008F1A57">
      <w:rPr>
        <w:rStyle w:val="Paginanummer"/>
        <w:rFonts w:ascii="Verdana" w:hAnsi="Verdana"/>
        <w:bCs/>
        <w:sz w:val="16"/>
        <w:szCs w:val="16"/>
        <w:lang w:val="en-US"/>
      </w:rPr>
      <w:instrText xml:space="preserve"> NUMPAGES </w:instrTex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separate"/>
    </w:r>
    <w:r w:rsidR="00A6686A">
      <w:rPr>
        <w:rStyle w:val="Paginanummer"/>
        <w:rFonts w:ascii="Verdana" w:hAnsi="Verdana"/>
        <w:bCs/>
        <w:noProof/>
        <w:sz w:val="16"/>
        <w:szCs w:val="16"/>
        <w:lang w:val="en-US"/>
      </w:rPr>
      <w:t>1</w:t>
    </w:r>
    <w:r w:rsidR="00C116B5" w:rsidRPr="00EC750C">
      <w:rPr>
        <w:rStyle w:val="Paginanummer"/>
        <w:rFonts w:ascii="Verdana" w:hAnsi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B0AB2D" w14:textId="77777777" w:rsidR="00A26002" w:rsidRDefault="00A26002" w:rsidP="00BF4F3C">
      <w:pPr>
        <w:spacing w:after="0" w:line="240" w:lineRule="auto"/>
      </w:pPr>
      <w:r>
        <w:separator/>
      </w:r>
    </w:p>
  </w:footnote>
  <w:footnote w:type="continuationSeparator" w:id="0">
    <w:p w14:paraId="393A345F" w14:textId="77777777" w:rsidR="00A26002" w:rsidRDefault="00A26002" w:rsidP="00BF4F3C">
      <w:pPr>
        <w:spacing w:after="0" w:line="240" w:lineRule="auto"/>
      </w:pPr>
      <w:r>
        <w:continuationSeparator/>
      </w:r>
    </w:p>
  </w:footnote>
  <w:footnote w:id="1">
    <w:p w14:paraId="72DAB7C1" w14:textId="4E0E0DDA" w:rsidR="00E47AE8" w:rsidRPr="00E47AE8" w:rsidRDefault="00E47AE8">
      <w:pPr>
        <w:pStyle w:val="Voetnoottekst"/>
        <w:rPr>
          <w:sz w:val="16"/>
          <w:szCs w:val="16"/>
        </w:rPr>
      </w:pPr>
      <w:r w:rsidRPr="00E47AE8">
        <w:rPr>
          <w:rStyle w:val="Voetnootmarkering"/>
          <w:sz w:val="16"/>
          <w:szCs w:val="16"/>
        </w:rPr>
        <w:footnoteRef/>
      </w:r>
      <w:r w:rsidRPr="00E47AE8">
        <w:rPr>
          <w:sz w:val="16"/>
          <w:szCs w:val="16"/>
        </w:rPr>
        <w:t xml:space="preserve"> blijkend uit de inschrijving in het nationaal Handelsregister of uit een bijgevoegde volmacht.</w:t>
      </w:r>
    </w:p>
  </w:footnote>
  <w:footnote w:id="2">
    <w:p w14:paraId="76AC0B77" w14:textId="59D1A44C" w:rsidR="00E47AE8" w:rsidRDefault="00E47AE8">
      <w:pPr>
        <w:pStyle w:val="Voetnoottekst"/>
      </w:pPr>
    </w:p>
  </w:footnote>
  <w:footnote w:id="3">
    <w:p w14:paraId="0B25FDF0" w14:textId="77777777" w:rsidR="00E47AE8" w:rsidRDefault="00E47AE8">
      <w:pPr>
        <w:pStyle w:val="Voetnootteks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E78C8" w14:textId="3AF1BAA7" w:rsidR="00A26002" w:rsidRPr="00AE30C4" w:rsidRDefault="00EC750C" w:rsidP="003B6EBD">
    <w:pPr>
      <w:widowControl w:val="0"/>
      <w:autoSpaceDE w:val="0"/>
      <w:autoSpaceDN w:val="0"/>
      <w:adjustRightInd w:val="0"/>
      <w:spacing w:before="99"/>
      <w:ind w:left="2226" w:right="-20" w:firstLine="606"/>
      <w:rPr>
        <w:rFonts w:ascii="Times New Roman" w:hAnsi="Times New Roman" w:cs="Times New Roman"/>
        <w:szCs w:val="20"/>
        <w:lang w:val="en-US"/>
      </w:rPr>
    </w:pPr>
    <w:r>
      <w:rPr>
        <w:rFonts w:ascii="Times New Roman" w:hAnsi="Times New Roman" w:cs="Times New Roman"/>
        <w:szCs w:val="20"/>
        <w:lang w:val="en-US"/>
      </w:rPr>
      <w:t xml:space="preserve">    </w:t>
    </w:r>
    <w:r w:rsidR="003B6EBD">
      <w:rPr>
        <w:rFonts w:ascii="Times New Roman" w:hAnsi="Times New Roman" w:cs="Times New Roman"/>
        <w:szCs w:val="20"/>
        <w:lang w:val="en-US"/>
      </w:rPr>
      <w:t xml:space="preserve">   </w:t>
    </w:r>
    <w:r w:rsidR="002115DC">
      <w:rPr>
        <w:b/>
        <w:noProof/>
        <w:sz w:val="28"/>
        <w:szCs w:val="28"/>
        <w:lang w:eastAsia="nl-NL"/>
      </w:rPr>
      <w:drawing>
        <wp:inline distT="0" distB="0" distL="0" distR="0" wp14:anchorId="58862B06" wp14:editId="2E2D7A4B">
          <wp:extent cx="1962150" cy="800100"/>
          <wp:effectExtent l="0" t="0" r="0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B59"/>
    <w:rsid w:val="00013CE5"/>
    <w:rsid w:val="00051723"/>
    <w:rsid w:val="00131F24"/>
    <w:rsid w:val="00134694"/>
    <w:rsid w:val="001F41BE"/>
    <w:rsid w:val="00206928"/>
    <w:rsid w:val="002115DC"/>
    <w:rsid w:val="002B7672"/>
    <w:rsid w:val="002E2786"/>
    <w:rsid w:val="003143EC"/>
    <w:rsid w:val="0037556D"/>
    <w:rsid w:val="003B6EBD"/>
    <w:rsid w:val="003E7CED"/>
    <w:rsid w:val="00402EA5"/>
    <w:rsid w:val="00421CE0"/>
    <w:rsid w:val="004776A7"/>
    <w:rsid w:val="00487222"/>
    <w:rsid w:val="004F7960"/>
    <w:rsid w:val="00525A4A"/>
    <w:rsid w:val="005267A7"/>
    <w:rsid w:val="00543F1A"/>
    <w:rsid w:val="00560F9E"/>
    <w:rsid w:val="0062409A"/>
    <w:rsid w:val="00625022"/>
    <w:rsid w:val="00626020"/>
    <w:rsid w:val="006A410F"/>
    <w:rsid w:val="006C6ECE"/>
    <w:rsid w:val="006F1F0B"/>
    <w:rsid w:val="007148A2"/>
    <w:rsid w:val="00795CBD"/>
    <w:rsid w:val="007B1B59"/>
    <w:rsid w:val="007C2042"/>
    <w:rsid w:val="00802312"/>
    <w:rsid w:val="0086511F"/>
    <w:rsid w:val="00886BE0"/>
    <w:rsid w:val="008945CC"/>
    <w:rsid w:val="008B5B19"/>
    <w:rsid w:val="008B6E37"/>
    <w:rsid w:val="008F1A57"/>
    <w:rsid w:val="00982559"/>
    <w:rsid w:val="0098309B"/>
    <w:rsid w:val="00A26002"/>
    <w:rsid w:val="00A6686A"/>
    <w:rsid w:val="00AA155B"/>
    <w:rsid w:val="00AE30C4"/>
    <w:rsid w:val="00B50892"/>
    <w:rsid w:val="00B7432C"/>
    <w:rsid w:val="00B93BBE"/>
    <w:rsid w:val="00BF4F3C"/>
    <w:rsid w:val="00C116B5"/>
    <w:rsid w:val="00C17C35"/>
    <w:rsid w:val="00CB6890"/>
    <w:rsid w:val="00CC62AB"/>
    <w:rsid w:val="00D11F6E"/>
    <w:rsid w:val="00DA14A3"/>
    <w:rsid w:val="00E20A22"/>
    <w:rsid w:val="00E22505"/>
    <w:rsid w:val="00E47AE8"/>
    <w:rsid w:val="00EC750C"/>
    <w:rsid w:val="00F334C2"/>
    <w:rsid w:val="00F4090A"/>
    <w:rsid w:val="00FF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70195BB4"/>
  <w15:docId w15:val="{64830482-FBC4-47FB-B804-E0CFA3D92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B1B5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B1B59"/>
    <w:pPr>
      <w:spacing w:after="0" w:line="240" w:lineRule="auto"/>
    </w:pPr>
  </w:style>
  <w:style w:type="table" w:styleId="Tabelraster">
    <w:name w:val="Table Grid"/>
    <w:basedOn w:val="Standaardtabel"/>
    <w:uiPriority w:val="59"/>
    <w:rsid w:val="007B1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nhideWhenUsed/>
    <w:rsid w:val="00BF4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BF4F3C"/>
  </w:style>
  <w:style w:type="paragraph" w:styleId="Voettekst">
    <w:name w:val="footer"/>
    <w:basedOn w:val="Standaard"/>
    <w:link w:val="VoettekstChar"/>
    <w:unhideWhenUsed/>
    <w:rsid w:val="00BF4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rsid w:val="00BF4F3C"/>
  </w:style>
  <w:style w:type="paragraph" w:styleId="Ballontekst">
    <w:name w:val="Balloon Text"/>
    <w:basedOn w:val="Standaard"/>
    <w:link w:val="BallontekstChar"/>
    <w:uiPriority w:val="99"/>
    <w:semiHidden/>
    <w:unhideWhenUsed/>
    <w:rsid w:val="00BF4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F4F3C"/>
    <w:rPr>
      <w:rFonts w:ascii="Tahoma" w:hAnsi="Tahoma" w:cs="Tahoma"/>
      <w:sz w:val="16"/>
      <w:szCs w:val="1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F32E2"/>
    <w:pPr>
      <w:spacing w:after="0" w:line="240" w:lineRule="auto"/>
    </w:pPr>
    <w:rPr>
      <w:rFonts w:ascii="Verdana" w:eastAsia="Times New Roman" w:hAnsi="Verdana" w:cs="Times New Roman"/>
      <w:szCs w:val="20"/>
      <w:lang w:eastAsia="nl-NL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F32E2"/>
    <w:rPr>
      <w:rFonts w:ascii="Verdana" w:eastAsia="Times New Roman" w:hAnsi="Verdana" w:cs="Times New Roman"/>
      <w:szCs w:val="20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F32E2"/>
    <w:rPr>
      <w:vertAlign w:val="superscript"/>
    </w:rPr>
  </w:style>
  <w:style w:type="character" w:styleId="Paginanummer">
    <w:name w:val="page number"/>
    <w:basedOn w:val="Standaardalinea-lettertype"/>
    <w:semiHidden/>
    <w:rsid w:val="00626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6B696C0B</Template>
  <TotalTime>6</TotalTime>
  <Pages>1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Imad Khaoiri</dc:creator>
  <cp:lastModifiedBy>Rongen, Jos</cp:lastModifiedBy>
  <cp:revision>10</cp:revision>
  <cp:lastPrinted>2017-03-20T10:33:00Z</cp:lastPrinted>
  <dcterms:created xsi:type="dcterms:W3CDTF">2018-04-23T11:48:00Z</dcterms:created>
  <dcterms:modified xsi:type="dcterms:W3CDTF">2021-08-03T09:32:00Z</dcterms:modified>
</cp:coreProperties>
</file>