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B18B2" w14:textId="77777777" w:rsidR="00020635" w:rsidRDefault="00020635" w:rsidP="00567C81">
      <w:pPr>
        <w:pStyle w:val="Geenafstand"/>
        <w:rPr>
          <w:rFonts w:ascii="Verdana" w:hAnsi="Verdana"/>
          <w:b/>
          <w:sz w:val="24"/>
          <w:szCs w:val="24"/>
        </w:rPr>
      </w:pPr>
    </w:p>
    <w:p w14:paraId="50E91A06" w14:textId="77777777" w:rsidR="00020635" w:rsidRDefault="00020635" w:rsidP="00567C81">
      <w:pPr>
        <w:pStyle w:val="Geenafstand"/>
        <w:rPr>
          <w:rFonts w:ascii="Verdana" w:hAnsi="Verdana"/>
          <w:b/>
          <w:sz w:val="24"/>
          <w:szCs w:val="24"/>
        </w:rPr>
      </w:pPr>
    </w:p>
    <w:p w14:paraId="5A2928A7" w14:textId="2DD148F8" w:rsidR="00567C81" w:rsidRPr="00567C81" w:rsidRDefault="004D6E8E" w:rsidP="00567C81">
      <w:pPr>
        <w:pStyle w:val="Geenafstand"/>
        <w:rPr>
          <w:rFonts w:ascii="Verdana" w:hAnsi="Verdana"/>
          <w:b/>
          <w:sz w:val="24"/>
          <w:szCs w:val="24"/>
        </w:rPr>
      </w:pPr>
      <w:r w:rsidRPr="00C34936">
        <w:rPr>
          <w:rFonts w:ascii="Verdana" w:hAnsi="Verdana"/>
          <w:b/>
          <w:sz w:val="24"/>
          <w:szCs w:val="24"/>
        </w:rPr>
        <w:t xml:space="preserve">Invulbijlage </w:t>
      </w:r>
      <w:r w:rsidR="00B37904">
        <w:rPr>
          <w:rFonts w:ascii="Verdana" w:hAnsi="Verdana"/>
          <w:b/>
          <w:sz w:val="24"/>
          <w:szCs w:val="24"/>
        </w:rPr>
        <w:t>4: Verklaring O</w:t>
      </w:r>
      <w:r w:rsidR="00567C81" w:rsidRPr="00567C81">
        <w:rPr>
          <w:rFonts w:ascii="Verdana" w:hAnsi="Verdana"/>
          <w:b/>
          <w:sz w:val="24"/>
          <w:szCs w:val="24"/>
        </w:rPr>
        <w:t>nderaanneming</w:t>
      </w:r>
    </w:p>
    <w:p w14:paraId="18E3F93F" w14:textId="77777777" w:rsidR="00567C81" w:rsidRPr="00293C93" w:rsidRDefault="00567C81" w:rsidP="00FD6DD8">
      <w:pPr>
        <w:pStyle w:val="Geenafstand"/>
        <w:rPr>
          <w:rFonts w:ascii="Verdana" w:hAnsi="Verdana"/>
          <w:sz w:val="18"/>
          <w:szCs w:val="18"/>
        </w:rPr>
      </w:pPr>
    </w:p>
    <w:p w14:paraId="595AFB66" w14:textId="77777777" w:rsidR="00FE484B" w:rsidRDefault="00FE484B" w:rsidP="00FE484B">
      <w:pPr>
        <w:pStyle w:val="Geenafstand"/>
        <w:rPr>
          <w:rFonts w:ascii="Verdana" w:hAnsi="Verdana"/>
          <w:sz w:val="18"/>
          <w:szCs w:val="18"/>
        </w:rPr>
      </w:pPr>
      <w:r>
        <w:rPr>
          <w:rFonts w:ascii="Verdana" w:hAnsi="Verdana"/>
          <w:sz w:val="18"/>
          <w:szCs w:val="18"/>
        </w:rPr>
        <w:t xml:space="preserve">Europese Aanbesteding Inburgeringsvoorzieningen voor de gemeenten Aalsmeer en Amstelveen  </w:t>
      </w:r>
    </w:p>
    <w:p w14:paraId="126B5E56" w14:textId="77777777" w:rsidR="00FE484B" w:rsidRDefault="00FE484B" w:rsidP="00FE484B">
      <w:pPr>
        <w:pStyle w:val="Geenafstand"/>
        <w:rPr>
          <w:rFonts w:ascii="Verdana" w:hAnsi="Verdana"/>
          <w:sz w:val="18"/>
          <w:szCs w:val="18"/>
        </w:rPr>
      </w:pPr>
      <w:r>
        <w:rPr>
          <w:rFonts w:ascii="Verdana" w:hAnsi="Verdana"/>
          <w:sz w:val="18"/>
          <w:szCs w:val="18"/>
        </w:rPr>
        <w:t>I&amp;A-nummer: 2020-0135</w:t>
      </w:r>
    </w:p>
    <w:p w14:paraId="240B7B22" w14:textId="77777777" w:rsidR="00594401" w:rsidRPr="00B37904" w:rsidRDefault="00594401" w:rsidP="00594401">
      <w:pPr>
        <w:pStyle w:val="Geenafstand"/>
        <w:rPr>
          <w:rFonts w:ascii="Verdana" w:hAnsi="Verdana"/>
          <w:b/>
          <w:sz w:val="18"/>
          <w:szCs w:val="18"/>
        </w:rPr>
      </w:pPr>
      <w:bookmarkStart w:id="0" w:name="_GoBack"/>
      <w:bookmarkEnd w:id="0"/>
    </w:p>
    <w:p w14:paraId="1E8D187E" w14:textId="597492E3"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6A4B7A9F" w:rsidR="00E91B09" w:rsidRPr="00594401" w:rsidRDefault="00B37904" w:rsidP="00B37904">
            <w:pPr>
              <w:pStyle w:val="Geenafstand"/>
              <w:rPr>
                <w:rFonts w:ascii="Verdana" w:hAnsi="Verdana"/>
                <w:sz w:val="18"/>
                <w:szCs w:val="18"/>
              </w:rPr>
            </w:pPr>
            <w:r>
              <w:rPr>
                <w:rFonts w:ascii="Verdana" w:hAnsi="Verdana"/>
                <w:sz w:val="18"/>
                <w:szCs w:val="18"/>
              </w:rPr>
              <w:t>Naam tekenbevoegde functionaris</w:t>
            </w:r>
            <w:r>
              <w:rPr>
                <w:rStyle w:val="Voetnootmarkering"/>
                <w:rFonts w:ascii="Verdana" w:hAnsi="Verdana"/>
                <w:sz w:val="18"/>
                <w:szCs w:val="18"/>
              </w:rPr>
              <w:footnoteReference w:id="1"/>
            </w:r>
            <w:r w:rsidR="00E91B09" w:rsidRPr="00594401">
              <w:rPr>
                <w:rFonts w:ascii="Verdana" w:hAnsi="Verdana"/>
                <w:sz w:val="18"/>
                <w:szCs w:val="18"/>
              </w:rPr>
              <w:t xml:space="preserve">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08D13B8" w14:textId="77777777" w:rsidTr="001A253F">
        <w:tc>
          <w:tcPr>
            <w:tcW w:w="9212" w:type="dxa"/>
            <w:gridSpan w:val="2"/>
          </w:tcPr>
          <w:p w14:paraId="19CC2CDE" w14:textId="421E2964"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Naam Onderaannemer </w:t>
            </w:r>
            <w:r w:rsidR="00512A69">
              <w:rPr>
                <w:rFonts w:ascii="Verdana" w:hAnsi="Verdana"/>
                <w:sz w:val="18"/>
                <w:szCs w:val="18"/>
              </w:rPr>
              <w:t>3</w:t>
            </w:r>
            <w:r w:rsidRPr="00594401">
              <w:rPr>
                <w:rFonts w:ascii="Verdana" w:hAnsi="Verdana"/>
                <w:sz w:val="18"/>
                <w:szCs w:val="18"/>
              </w:rPr>
              <w:t>,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4E9C645F" w14:textId="5E1EAB08" w:rsidR="00DA14A3" w:rsidRPr="00567C81" w:rsidRDefault="00DA14A3" w:rsidP="00FD6DD8">
      <w:pPr>
        <w:rPr>
          <w:rFonts w:ascii="Verdana" w:hAnsi="Verdana"/>
          <w:sz w:val="18"/>
          <w:szCs w:val="18"/>
        </w:rPr>
      </w:pPr>
    </w:p>
    <w:p w14:paraId="3043B9CD" w14:textId="77777777" w:rsidR="00B37904" w:rsidRPr="00567C81" w:rsidRDefault="00B37904">
      <w:pPr>
        <w:rPr>
          <w:rFonts w:ascii="Verdana" w:hAnsi="Verdana"/>
          <w:sz w:val="18"/>
          <w:szCs w:val="18"/>
        </w:rPr>
      </w:pPr>
    </w:p>
    <w:sectPr w:rsidR="00B37904" w:rsidRPr="00567C81" w:rsidSect="00501A6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86425" w14:textId="77777777" w:rsidR="001A253F" w:rsidRDefault="001A253F" w:rsidP="00C26BA2">
      <w:pPr>
        <w:spacing w:after="0" w:line="240" w:lineRule="auto"/>
      </w:pPr>
      <w:r>
        <w:separator/>
      </w:r>
    </w:p>
  </w:endnote>
  <w:endnote w:type="continuationSeparator" w:id="0">
    <w:p w14:paraId="7674C23A" w14:textId="77777777" w:rsidR="001A253F" w:rsidRDefault="001A253F"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99F5E" w14:textId="72EB02A0" w:rsidR="001A253F" w:rsidRPr="00F52522" w:rsidRDefault="00594401" w:rsidP="00594401">
    <w:pPr>
      <w:pStyle w:val="Voettekst"/>
      <w:rPr>
        <w:rFonts w:ascii="Verdana" w:hAnsi="Verdana"/>
        <w:sz w:val="16"/>
        <w:szCs w:val="16"/>
        <w:lang w:val="en-US"/>
      </w:rPr>
    </w:pPr>
    <w:r w:rsidRPr="00F52522">
      <w:rPr>
        <w:rFonts w:ascii="Verdana" w:hAnsi="Verdana"/>
        <w:sz w:val="16"/>
        <w:szCs w:val="16"/>
        <w:lang w:val="en-US"/>
      </w:rPr>
      <w:tab/>
    </w:r>
    <w:r w:rsidRPr="00F52522">
      <w:rPr>
        <w:rFonts w:ascii="Verdana" w:hAnsi="Verdana"/>
        <w:sz w:val="16"/>
        <w:szCs w:val="16"/>
        <w:lang w:val="en-US"/>
      </w:rPr>
      <w:tab/>
    </w:r>
    <w:r w:rsidR="001A253F" w:rsidRPr="00F52522">
      <w:rPr>
        <w:rFonts w:ascii="Verdana" w:hAnsi="Verdana"/>
        <w:bCs/>
        <w:sz w:val="16"/>
        <w:szCs w:val="16"/>
        <w:lang w:val="en-US"/>
      </w:rPr>
      <w:t xml:space="preserve">Pagina </w:t>
    </w:r>
    <w:r w:rsidR="001A253F" w:rsidRPr="00C67998">
      <w:rPr>
        <w:rStyle w:val="Paginanummer"/>
        <w:rFonts w:ascii="Verdana" w:hAnsi="Verdana"/>
        <w:bCs/>
        <w:sz w:val="16"/>
        <w:szCs w:val="16"/>
      </w:rPr>
      <w:fldChar w:fldCharType="begin"/>
    </w:r>
    <w:r w:rsidR="001A253F" w:rsidRPr="00F52522">
      <w:rPr>
        <w:rStyle w:val="Paginanummer"/>
        <w:rFonts w:ascii="Verdana" w:hAnsi="Verdana"/>
        <w:bCs/>
        <w:sz w:val="16"/>
        <w:szCs w:val="16"/>
        <w:lang w:val="en-US"/>
      </w:rPr>
      <w:instrText xml:space="preserve"> PAGE </w:instrText>
    </w:r>
    <w:r w:rsidR="001A253F" w:rsidRPr="00C67998">
      <w:rPr>
        <w:rStyle w:val="Paginanummer"/>
        <w:rFonts w:ascii="Verdana" w:hAnsi="Verdana"/>
        <w:bCs/>
        <w:sz w:val="16"/>
        <w:szCs w:val="16"/>
      </w:rPr>
      <w:fldChar w:fldCharType="separate"/>
    </w:r>
    <w:r w:rsidR="00FE484B">
      <w:rPr>
        <w:rStyle w:val="Paginanummer"/>
        <w:rFonts w:ascii="Verdana" w:hAnsi="Verdana"/>
        <w:bCs/>
        <w:noProof/>
        <w:sz w:val="16"/>
        <w:szCs w:val="16"/>
        <w:lang w:val="en-US"/>
      </w:rPr>
      <w:t>1</w:t>
    </w:r>
    <w:r w:rsidR="001A253F" w:rsidRPr="00C67998">
      <w:rPr>
        <w:rStyle w:val="Paginanummer"/>
        <w:rFonts w:ascii="Verdana" w:hAnsi="Verdana"/>
        <w:bCs/>
        <w:sz w:val="16"/>
        <w:szCs w:val="16"/>
      </w:rPr>
      <w:fldChar w:fldCharType="end"/>
    </w:r>
    <w:r w:rsidR="001A253F" w:rsidRPr="00F52522">
      <w:rPr>
        <w:rFonts w:ascii="Verdana" w:hAnsi="Verdana"/>
        <w:bCs/>
        <w:sz w:val="16"/>
        <w:szCs w:val="16"/>
        <w:lang w:val="en-US"/>
      </w:rPr>
      <w:t xml:space="preserve"> van </w:t>
    </w:r>
    <w:r w:rsidR="001A253F" w:rsidRPr="00C67998">
      <w:rPr>
        <w:rStyle w:val="Paginanummer"/>
        <w:rFonts w:ascii="Verdana" w:hAnsi="Verdana"/>
        <w:bCs/>
        <w:sz w:val="16"/>
        <w:szCs w:val="16"/>
      </w:rPr>
      <w:fldChar w:fldCharType="begin"/>
    </w:r>
    <w:r w:rsidR="001A253F" w:rsidRPr="00F52522">
      <w:rPr>
        <w:rStyle w:val="Paginanummer"/>
        <w:rFonts w:ascii="Verdana" w:hAnsi="Verdana"/>
        <w:bCs/>
        <w:sz w:val="16"/>
        <w:szCs w:val="16"/>
        <w:lang w:val="en-US"/>
      </w:rPr>
      <w:instrText xml:space="preserve"> NUMPAGES </w:instrText>
    </w:r>
    <w:r w:rsidR="001A253F" w:rsidRPr="00C67998">
      <w:rPr>
        <w:rStyle w:val="Paginanummer"/>
        <w:rFonts w:ascii="Verdana" w:hAnsi="Verdana"/>
        <w:bCs/>
        <w:sz w:val="16"/>
        <w:szCs w:val="16"/>
      </w:rPr>
      <w:fldChar w:fldCharType="separate"/>
    </w:r>
    <w:r w:rsidR="00FE484B">
      <w:rPr>
        <w:rStyle w:val="Paginanummer"/>
        <w:rFonts w:ascii="Verdana" w:hAnsi="Verdana"/>
        <w:bCs/>
        <w:noProof/>
        <w:sz w:val="16"/>
        <w:szCs w:val="16"/>
        <w:lang w:val="en-US"/>
      </w:rPr>
      <w:t>1</w:t>
    </w:r>
    <w:r w:rsidR="001A253F" w:rsidRPr="00C67998">
      <w:rPr>
        <w:rStyle w:val="Paginanummer"/>
        <w:rFonts w:ascii="Verdana" w:hAnsi="Verdana"/>
        <w:bCs/>
        <w:sz w:val="16"/>
        <w:szCs w:val="16"/>
      </w:rPr>
      <w:fldChar w:fldCharType="end"/>
    </w:r>
  </w:p>
  <w:p w14:paraId="4C2211E4" w14:textId="77777777" w:rsidR="001A253F" w:rsidRPr="00F52522" w:rsidRDefault="001A253F" w:rsidP="002D47F4">
    <w:pPr>
      <w:pStyle w:val="Geenafstand"/>
      <w:rPr>
        <w:rFonts w:ascii="Verdana" w:hAnsi="Verdana"/>
        <w:sz w:val="16"/>
        <w:szCs w:val="16"/>
        <w:lang w:val="en-US"/>
      </w:rPr>
    </w:pPr>
  </w:p>
  <w:p w14:paraId="521533FE" w14:textId="77777777" w:rsidR="001A253F" w:rsidRPr="00F52522" w:rsidRDefault="001A253F" w:rsidP="002D47F4">
    <w:pPr>
      <w:pStyle w:val="Geenafstand"/>
      <w:rPr>
        <w:rFonts w:ascii="Verdana" w:hAnsi="Verdana"/>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36614" w14:textId="77777777" w:rsidR="001A253F" w:rsidRDefault="001A253F" w:rsidP="00C26BA2">
      <w:pPr>
        <w:spacing w:after="0" w:line="240" w:lineRule="auto"/>
      </w:pPr>
      <w:r>
        <w:separator/>
      </w:r>
    </w:p>
  </w:footnote>
  <w:footnote w:type="continuationSeparator" w:id="0">
    <w:p w14:paraId="223FEBC6" w14:textId="77777777" w:rsidR="001A253F" w:rsidRDefault="001A253F" w:rsidP="00C26BA2">
      <w:pPr>
        <w:spacing w:after="0" w:line="240" w:lineRule="auto"/>
      </w:pPr>
      <w:r>
        <w:continuationSeparator/>
      </w:r>
    </w:p>
  </w:footnote>
  <w:footnote w:id="1">
    <w:p w14:paraId="6CAC1F25" w14:textId="37AA8689" w:rsidR="00B37904" w:rsidRPr="00B37904" w:rsidRDefault="00B37904">
      <w:pPr>
        <w:pStyle w:val="Voetnoottekst"/>
        <w:rPr>
          <w:sz w:val="16"/>
          <w:szCs w:val="16"/>
        </w:rPr>
      </w:pPr>
      <w:r w:rsidRPr="00B37904">
        <w:rPr>
          <w:rStyle w:val="Voetnootmarkering"/>
          <w:sz w:val="16"/>
          <w:szCs w:val="16"/>
        </w:rPr>
        <w:footnoteRef/>
      </w:r>
      <w:r w:rsidRPr="00B37904">
        <w:rPr>
          <w:sz w:val="16"/>
          <w:szCs w:val="16"/>
        </w:rPr>
        <w:t xml:space="preserve"> blijkend uit de inschrijving in het nationaal Handelsregister of uit een bijgevoegde volmacht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94398" w14:textId="77777777" w:rsidR="001A253F" w:rsidRDefault="001A253F" w:rsidP="00D46DE4">
    <w:pPr>
      <w:pStyle w:val="Koptekst"/>
      <w:tabs>
        <w:tab w:val="clear" w:pos="4536"/>
        <w:tab w:val="clear" w:pos="9072"/>
        <w:tab w:val="left" w:pos="3300"/>
        <w:tab w:val="left" w:pos="7605"/>
      </w:tabs>
      <w:rPr>
        <w:b/>
        <w:noProof/>
        <w:sz w:val="28"/>
        <w:szCs w:val="28"/>
        <w:lang w:eastAsia="nl-NL"/>
      </w:rPr>
    </w:pPr>
  </w:p>
  <w:p w14:paraId="1D476CA1" w14:textId="7561734D" w:rsidR="001A253F" w:rsidRPr="00D46DE4" w:rsidRDefault="001304A0" w:rsidP="001304A0">
    <w:pPr>
      <w:widowControl w:val="0"/>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r w:rsidR="00317D44">
      <w:rPr>
        <w:b/>
        <w:noProof/>
        <w:sz w:val="28"/>
        <w:szCs w:val="28"/>
        <w:lang w:eastAsia="nl-NL"/>
      </w:rPr>
      <w:t xml:space="preserve">         </w:t>
    </w:r>
    <w:r>
      <w:rPr>
        <w:b/>
        <w:noProof/>
        <w:sz w:val="28"/>
        <w:szCs w:val="28"/>
        <w:lang w:eastAsia="nl-NL"/>
      </w:rPr>
      <w:drawing>
        <wp:inline distT="0" distB="0" distL="0" distR="0" wp14:anchorId="506AE4F3" wp14:editId="2FDE11E6">
          <wp:extent cx="1962150" cy="8001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001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DD8"/>
    <w:rsid w:val="00020635"/>
    <w:rsid w:val="00094CB4"/>
    <w:rsid w:val="000E149B"/>
    <w:rsid w:val="001304A0"/>
    <w:rsid w:val="00144B78"/>
    <w:rsid w:val="00153D76"/>
    <w:rsid w:val="001A253F"/>
    <w:rsid w:val="00293C93"/>
    <w:rsid w:val="002D47F4"/>
    <w:rsid w:val="00317D44"/>
    <w:rsid w:val="003F0C96"/>
    <w:rsid w:val="003F1567"/>
    <w:rsid w:val="004B40F4"/>
    <w:rsid w:val="004D6E8E"/>
    <w:rsid w:val="00501A6B"/>
    <w:rsid w:val="00512A69"/>
    <w:rsid w:val="00523616"/>
    <w:rsid w:val="005505C4"/>
    <w:rsid w:val="00567C81"/>
    <w:rsid w:val="00594401"/>
    <w:rsid w:val="00595A4E"/>
    <w:rsid w:val="005A101F"/>
    <w:rsid w:val="006502E2"/>
    <w:rsid w:val="006A4DA5"/>
    <w:rsid w:val="006B0FAC"/>
    <w:rsid w:val="006C0189"/>
    <w:rsid w:val="007013D3"/>
    <w:rsid w:val="00750E71"/>
    <w:rsid w:val="0077425F"/>
    <w:rsid w:val="007770A3"/>
    <w:rsid w:val="007D7A98"/>
    <w:rsid w:val="00812E79"/>
    <w:rsid w:val="00953543"/>
    <w:rsid w:val="00992041"/>
    <w:rsid w:val="009A4E8A"/>
    <w:rsid w:val="009E793B"/>
    <w:rsid w:val="00A936D8"/>
    <w:rsid w:val="00AB0BFF"/>
    <w:rsid w:val="00AD1F3B"/>
    <w:rsid w:val="00B113A7"/>
    <w:rsid w:val="00B37904"/>
    <w:rsid w:val="00B63BA9"/>
    <w:rsid w:val="00BD7C6C"/>
    <w:rsid w:val="00C15F40"/>
    <w:rsid w:val="00C26BA2"/>
    <w:rsid w:val="00C60324"/>
    <w:rsid w:val="00C67998"/>
    <w:rsid w:val="00D46DE4"/>
    <w:rsid w:val="00D50438"/>
    <w:rsid w:val="00DA14A3"/>
    <w:rsid w:val="00DC7215"/>
    <w:rsid w:val="00DD4C21"/>
    <w:rsid w:val="00E91B09"/>
    <w:rsid w:val="00EB606D"/>
    <w:rsid w:val="00F12E22"/>
    <w:rsid w:val="00F52522"/>
    <w:rsid w:val="00F94244"/>
    <w:rsid w:val="00FD08ED"/>
    <w:rsid w:val="00FD6DD8"/>
    <w:rsid w:val="00FE484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59276FC7"/>
  <w15:docId w15:val="{E294A160-5305-4387-A843-2B77713BD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94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5646E-4D99-458B-9254-98B1C7B2E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E661BD72</Template>
  <TotalTime>3</TotalTime>
  <Pages>1</Pages>
  <Words>202</Words>
  <Characters>1113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Imad Khaoiri</dc:creator>
  <cp:lastModifiedBy>Rongen, Jos</cp:lastModifiedBy>
  <cp:revision>8</cp:revision>
  <cp:lastPrinted>2017-03-20T10:33:00Z</cp:lastPrinted>
  <dcterms:created xsi:type="dcterms:W3CDTF">2018-04-23T11:49:00Z</dcterms:created>
  <dcterms:modified xsi:type="dcterms:W3CDTF">2021-07-28T07:09:00Z</dcterms:modified>
</cp:coreProperties>
</file>