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vision.png" ContentType="image/.png"/>
  <Override PartName="/customUI/images/pdf.png" ContentType="image/.png"/>
  <Override PartName="/customUI/images/Rood.png" ContentType="image/.png"/>
  <Override PartName="/customUI/images/home.png" ContentType="image/.png"/>
  <Override PartName="/customUI/images/Groen.png" ContentType="image/.png"/>
  <Override PartName="/customUI/images/Bruin.png" ContentType="image/.png"/>
  <Override PartName="/customUI/images/Blauw.png" ContentType="image/.png"/>
</Types>
</file>

<file path=_rels/.rels><?xml version="1.0" encoding="UTF-8" standalone="yes"?>
<Relationships xmlns="http://schemas.openxmlformats.org/package/2006/relationships"><Relationship Id="Rf0fc619f47d24c34"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0" w:type="dxa"/>
          <w:right w:w="0" w:type="dxa"/>
        </w:tblCellMar>
        <w:tblLook w:val="04A0" w:firstRow="1" w:lastRow="0" w:firstColumn="1" w:lastColumn="0" w:noHBand="0" w:noVBand="1"/>
      </w:tblPr>
      <w:tblGrid>
        <w:gridCol w:w="2835"/>
        <w:gridCol w:w="4553"/>
      </w:tblGrid>
      <w:tr w:rsidR="009E0379" w14:paraId="225C89F9" w14:textId="77777777" w:rsidTr="009E0379">
        <w:trPr>
          <w:trHeight w:hRule="exact" w:val="1701"/>
        </w:trPr>
        <w:tc>
          <w:tcPr>
            <w:tcW w:w="2835" w:type="dxa"/>
            <w:tcMar>
              <w:bottom w:w="794" w:type="dxa"/>
            </w:tcMar>
          </w:tcPr>
          <w:p w14:paraId="136C953B" w14:textId="77777777" w:rsidR="009E0379" w:rsidRPr="00A52B89" w:rsidRDefault="009E0379" w:rsidP="00C0236F">
            <w:pPr>
              <w:rPr>
                <w:b/>
                <w:bCs/>
              </w:rPr>
            </w:pPr>
            <w:r w:rsidRPr="00A52B89">
              <w:rPr>
                <w:b/>
                <w:bCs/>
              </w:rPr>
              <w:t>Datum</w:t>
            </w:r>
          </w:p>
          <w:p w14:paraId="47A5B068" w14:textId="77777777" w:rsidR="009E0379" w:rsidRDefault="009E0379" w:rsidP="00C0236F">
            <w:r>
              <w:fldChar w:fldCharType="begin"/>
            </w:r>
            <w:r>
              <w:instrText xml:space="preserve"> macrobutton nomacro [Vul in]</w:instrText>
            </w:r>
            <w:r>
              <w:fldChar w:fldCharType="end"/>
            </w:r>
          </w:p>
          <w:p w14:paraId="3A6D538F" w14:textId="77777777" w:rsidR="009E0379" w:rsidRDefault="009E0379" w:rsidP="00C0236F"/>
          <w:p w14:paraId="0F2B5D42" w14:textId="77777777" w:rsidR="009E0379" w:rsidRPr="00A52B89" w:rsidRDefault="009E0379" w:rsidP="00C0236F">
            <w:pPr>
              <w:rPr>
                <w:b/>
                <w:bCs/>
              </w:rPr>
            </w:pPr>
            <w:r w:rsidRPr="00A52B89">
              <w:rPr>
                <w:b/>
                <w:bCs/>
              </w:rPr>
              <w:t>Pagina</w:t>
            </w:r>
          </w:p>
          <w:p w14:paraId="0DA56B52" w14:textId="7CF360EA" w:rsidR="009E0379" w:rsidRDefault="009E0379" w:rsidP="00C0236F">
            <w:r>
              <w:fldChar w:fldCharType="begin"/>
            </w:r>
            <w:r>
              <w:instrText xml:space="preserve"> PAGE   \* MERGEFORMAT </w:instrText>
            </w:r>
            <w:r>
              <w:fldChar w:fldCharType="separate"/>
            </w:r>
            <w:r w:rsidR="00E93BF6">
              <w:rPr>
                <w:noProof/>
              </w:rPr>
              <w:t>1</w:t>
            </w:r>
            <w:r>
              <w:fldChar w:fldCharType="end"/>
            </w:r>
            <w:r>
              <w:t xml:space="preserve"> / </w:t>
            </w:r>
            <w:fldSimple w:instr=" NUMPAGES   \* MERGEFORMAT ">
              <w:r w:rsidR="00E93BF6">
                <w:rPr>
                  <w:noProof/>
                </w:rPr>
                <w:t>2</w:t>
              </w:r>
            </w:fldSimple>
          </w:p>
          <w:p w14:paraId="1E12E110" w14:textId="77777777" w:rsidR="009E0379" w:rsidRDefault="009E0379" w:rsidP="00C0236F"/>
        </w:tc>
        <w:tc>
          <w:tcPr>
            <w:tcW w:w="4553" w:type="dxa"/>
            <w:tcMar>
              <w:bottom w:w="794" w:type="dxa"/>
            </w:tcMar>
          </w:tcPr>
          <w:p w14:paraId="5550E619" w14:textId="77777777" w:rsidR="009E0379" w:rsidRPr="00A52B89" w:rsidRDefault="009E0379" w:rsidP="00A52B89">
            <w:r w:rsidRPr="00A52B89">
              <w:fldChar w:fldCharType="begin"/>
            </w:r>
            <w:r w:rsidRPr="00A52B89">
              <w:instrText xml:space="preserve"> macrobutton nomacro [</w:instrText>
            </w:r>
            <w:r>
              <w:instrText>Bedrijfs</w:instrText>
            </w:r>
            <w:r w:rsidRPr="00A52B89">
              <w:instrText>naam]</w:instrText>
            </w:r>
            <w:r w:rsidRPr="00A52B89">
              <w:fldChar w:fldCharType="end"/>
            </w:r>
          </w:p>
          <w:p w14:paraId="1B982B45" w14:textId="77777777" w:rsidR="009E0379" w:rsidRPr="00A52B89" w:rsidRDefault="009E0379" w:rsidP="00A52B89">
            <w:r w:rsidRPr="00A52B89">
              <w:fldChar w:fldCharType="begin"/>
            </w:r>
            <w:r w:rsidRPr="00A52B89">
              <w:instrText xml:space="preserve"> macrobutton nomacro [</w:instrText>
            </w:r>
            <w:r>
              <w:instrText>T.a.v.</w:instrText>
            </w:r>
            <w:r w:rsidRPr="00A52B89">
              <w:instrText>]</w:instrText>
            </w:r>
            <w:r w:rsidRPr="00A52B89">
              <w:fldChar w:fldCharType="end"/>
            </w:r>
          </w:p>
          <w:p w14:paraId="37C0B5E8" w14:textId="77777777" w:rsidR="009E0379" w:rsidRPr="00A52B89" w:rsidRDefault="009E0379" w:rsidP="00A52B89">
            <w:r w:rsidRPr="00A52B89">
              <w:fldChar w:fldCharType="begin"/>
            </w:r>
            <w:r w:rsidRPr="00A52B89">
              <w:instrText xml:space="preserve"> macrobutton nomacro [</w:instrText>
            </w:r>
            <w:r>
              <w:instrText>A</w:instrText>
            </w:r>
            <w:r w:rsidRPr="00A52B89">
              <w:instrText>dres]</w:instrText>
            </w:r>
            <w:r w:rsidRPr="00A52B89">
              <w:fldChar w:fldCharType="end"/>
            </w:r>
          </w:p>
          <w:p w14:paraId="770F55D3" w14:textId="77777777" w:rsidR="009E0379" w:rsidRDefault="009E0379" w:rsidP="00C0236F">
            <w:r w:rsidRPr="00A52B89">
              <w:fldChar w:fldCharType="begin"/>
            </w:r>
            <w:r w:rsidRPr="00A52B89">
              <w:instrText xml:space="preserve"> macrobutton nomacro [</w:instrText>
            </w:r>
            <w:r>
              <w:instrText>PC P</w:instrText>
            </w:r>
            <w:r w:rsidRPr="00A52B89">
              <w:instrText>laats]</w:instrText>
            </w:r>
            <w:r w:rsidRPr="00A52B89">
              <w:fldChar w:fldCharType="end"/>
            </w:r>
          </w:p>
        </w:tc>
      </w:tr>
      <w:tr w:rsidR="009E0379" w14:paraId="57EEFDBA" w14:textId="77777777" w:rsidTr="0059568D">
        <w:tc>
          <w:tcPr>
            <w:tcW w:w="7388" w:type="dxa"/>
            <w:gridSpan w:val="2"/>
          </w:tcPr>
          <w:p w14:paraId="5325D4EC" w14:textId="77777777" w:rsidR="009E0379" w:rsidRPr="00A52B89" w:rsidRDefault="009E0379" w:rsidP="00C0236F">
            <w:pPr>
              <w:rPr>
                <w:b/>
                <w:bCs/>
              </w:rPr>
            </w:pPr>
            <w:r w:rsidRPr="00A52B89">
              <w:rPr>
                <w:b/>
                <w:bCs/>
              </w:rPr>
              <w:t>Betreft</w:t>
            </w:r>
          </w:p>
          <w:p w14:paraId="6D6635CD" w14:textId="77777777" w:rsidR="004A450B" w:rsidRDefault="004A450B" w:rsidP="004A450B">
            <w:pPr>
              <w:jc w:val="center"/>
              <w:rPr>
                <w:b/>
                <w:sz w:val="32"/>
                <w:szCs w:val="32"/>
              </w:rPr>
            </w:pPr>
            <w:r w:rsidRPr="00531D87">
              <w:rPr>
                <w:b/>
                <w:sz w:val="32"/>
                <w:szCs w:val="32"/>
              </w:rPr>
              <w:t>Proto</w:t>
            </w:r>
            <w:r>
              <w:rPr>
                <w:b/>
                <w:sz w:val="32"/>
                <w:szCs w:val="32"/>
              </w:rPr>
              <w:t>col leveranciers</w:t>
            </w:r>
          </w:p>
          <w:p w14:paraId="052AF209" w14:textId="77777777" w:rsidR="004A450B" w:rsidRPr="00EB1324" w:rsidRDefault="004A450B" w:rsidP="004A450B">
            <w:pPr>
              <w:jc w:val="center"/>
              <w:rPr>
                <w:b/>
                <w:sz w:val="32"/>
                <w:szCs w:val="32"/>
              </w:rPr>
            </w:pPr>
            <w:r>
              <w:rPr>
                <w:b/>
                <w:sz w:val="32"/>
                <w:szCs w:val="32"/>
              </w:rPr>
              <w:t xml:space="preserve">Toegang en gebruik </w:t>
            </w:r>
            <w:proofErr w:type="spellStart"/>
            <w:r>
              <w:rPr>
                <w:b/>
                <w:sz w:val="32"/>
                <w:szCs w:val="32"/>
              </w:rPr>
              <w:t>loadingdocks</w:t>
            </w:r>
            <w:proofErr w:type="spellEnd"/>
            <w:r>
              <w:rPr>
                <w:b/>
                <w:sz w:val="32"/>
                <w:szCs w:val="32"/>
              </w:rPr>
              <w:t xml:space="preserve"> &amp; </w:t>
            </w:r>
            <w:proofErr w:type="spellStart"/>
            <w:r>
              <w:rPr>
                <w:b/>
                <w:sz w:val="32"/>
                <w:szCs w:val="32"/>
              </w:rPr>
              <w:t>expeditie</w:t>
            </w:r>
            <w:r w:rsidRPr="00531D87">
              <w:rPr>
                <w:b/>
                <w:sz w:val="32"/>
                <w:szCs w:val="32"/>
              </w:rPr>
              <w:t>ruimte</w:t>
            </w:r>
            <w:proofErr w:type="spellEnd"/>
            <w:r>
              <w:rPr>
                <w:b/>
                <w:sz w:val="32"/>
                <w:szCs w:val="32"/>
              </w:rPr>
              <w:t xml:space="preserve"> </w:t>
            </w:r>
            <w:proofErr w:type="spellStart"/>
            <w:r>
              <w:rPr>
                <w:b/>
                <w:sz w:val="32"/>
                <w:szCs w:val="32"/>
              </w:rPr>
              <w:t>Amare</w:t>
            </w:r>
            <w:proofErr w:type="spellEnd"/>
          </w:p>
          <w:p w14:paraId="5B9400C9" w14:textId="77777777" w:rsidR="009E0379" w:rsidRDefault="009E0379" w:rsidP="00C0236F"/>
        </w:tc>
      </w:tr>
    </w:tbl>
    <w:p w14:paraId="46354080" w14:textId="476E8359" w:rsidR="004A450B" w:rsidRDefault="004A450B" w:rsidP="004A450B">
      <w:pPr>
        <w:pStyle w:val="Geenafstand"/>
      </w:pPr>
      <w:r>
        <w:t>Voor de levering van uw goederen gaat u gebruik</w:t>
      </w:r>
      <w:r w:rsidR="00D42FD4">
        <w:t xml:space="preserve"> </w:t>
      </w:r>
      <w:r>
        <w:t xml:space="preserve">maken van de </w:t>
      </w:r>
      <w:proofErr w:type="spellStart"/>
      <w:r>
        <w:t>expeditieruimte</w:t>
      </w:r>
      <w:proofErr w:type="spellEnd"/>
      <w:r>
        <w:t xml:space="preserve"> van </w:t>
      </w:r>
      <w:proofErr w:type="spellStart"/>
      <w:r>
        <w:t>Amare</w:t>
      </w:r>
      <w:proofErr w:type="spellEnd"/>
      <w:r w:rsidR="00A103FA">
        <w:t xml:space="preserve">, u dient dit </w:t>
      </w:r>
      <w:r w:rsidR="00BA4E3E">
        <w:t xml:space="preserve">gebruik </w:t>
      </w:r>
      <w:r w:rsidR="00A103FA">
        <w:t>mi</w:t>
      </w:r>
      <w:r w:rsidR="00721E06">
        <w:t>n</w:t>
      </w:r>
      <w:r w:rsidR="00A103FA">
        <w:t xml:space="preserve">imaal </w:t>
      </w:r>
      <w:r w:rsidR="00721E06">
        <w:t>10</w:t>
      </w:r>
      <w:r w:rsidR="00A103FA">
        <w:t xml:space="preserve"> werkdagen van </w:t>
      </w:r>
      <w:proofErr w:type="gramStart"/>
      <w:r w:rsidR="00A103FA">
        <w:t>te voren</w:t>
      </w:r>
      <w:proofErr w:type="gramEnd"/>
      <w:r w:rsidR="00A103FA">
        <w:t xml:space="preserve"> aan te vragen</w:t>
      </w:r>
      <w:r w:rsidR="00ED7F8B">
        <w:t xml:space="preserve">. </w:t>
      </w:r>
      <w:r>
        <w:t xml:space="preserve">Het gebruik van de </w:t>
      </w:r>
      <w:proofErr w:type="spellStart"/>
      <w:r>
        <w:t>loadingdocks</w:t>
      </w:r>
      <w:proofErr w:type="spellEnd"/>
      <w:r>
        <w:t xml:space="preserve"> is bedoeld voor leveringen en ophalen van materiaal wat niet via de artiesteningang kan plaatsvinden. Met uitzondering van het transport van decor en techniek voor de zalen dienen alle materialen direct gelost of geladen te worden.</w:t>
      </w:r>
      <w:r w:rsidR="009E182A">
        <w:t xml:space="preserve"> </w:t>
      </w:r>
    </w:p>
    <w:p w14:paraId="03F85515" w14:textId="77777777" w:rsidR="004A450B" w:rsidRDefault="004A450B" w:rsidP="004A450B">
      <w:pPr>
        <w:pStyle w:val="Geenafstand"/>
      </w:pPr>
    </w:p>
    <w:p w14:paraId="68E4AD4A" w14:textId="77777777" w:rsidR="004A450B" w:rsidRDefault="004A450B" w:rsidP="004A450B">
      <w:pPr>
        <w:pStyle w:val="Geenafstand"/>
      </w:pPr>
      <w:r>
        <w:t xml:space="preserve">In het bijgesloten ticket vindt u een tijdslot, waarop de levering kan plaats vinden. Voor het gebruik van een van de </w:t>
      </w:r>
      <w:proofErr w:type="spellStart"/>
      <w:r>
        <w:t>loadingdocks</w:t>
      </w:r>
      <w:proofErr w:type="spellEnd"/>
      <w:r>
        <w:t xml:space="preserve"> dient vooraf toestemming </w:t>
      </w:r>
      <w:r w:rsidR="00A13FDF">
        <w:t>te hebben gekregen van</w:t>
      </w:r>
      <w:r>
        <w:t xml:space="preserve"> uw contactpersoon binnen Amare.</w:t>
      </w:r>
    </w:p>
    <w:p w14:paraId="27D8E599" w14:textId="77777777" w:rsidR="004A450B" w:rsidRDefault="004A450B" w:rsidP="004A450B">
      <w:pPr>
        <w:pStyle w:val="Geenafstand"/>
      </w:pPr>
    </w:p>
    <w:p w14:paraId="46ECDFC5" w14:textId="0DE91BCF" w:rsidR="001259E5" w:rsidRPr="0066359B" w:rsidRDefault="001259E5" w:rsidP="001259E5">
      <w:pPr>
        <w:pStyle w:val="Geenafstand"/>
        <w:rPr>
          <w:color w:val="000000" w:themeColor="text1"/>
        </w:rPr>
      </w:pPr>
      <w:r w:rsidRPr="001259E5">
        <w:t xml:space="preserve">Gedurende de periode </w:t>
      </w:r>
      <w:r w:rsidRPr="001259E5">
        <w:rPr>
          <w:color w:val="000000" w:themeColor="text1"/>
        </w:rPr>
        <w:t xml:space="preserve">tot oplevering gebouw Bolero </w:t>
      </w:r>
      <w:r w:rsidRPr="001259E5">
        <w:t xml:space="preserve">moet er bij aan- en afrijden </w:t>
      </w:r>
      <w:r>
        <w:t xml:space="preserve">naar de </w:t>
      </w:r>
      <w:proofErr w:type="spellStart"/>
      <w:r>
        <w:t>expeditieruimte</w:t>
      </w:r>
      <w:proofErr w:type="spellEnd"/>
      <w:r>
        <w:t xml:space="preserve"> van </w:t>
      </w:r>
      <w:proofErr w:type="spellStart"/>
      <w:r>
        <w:t>Amare</w:t>
      </w:r>
      <w:proofErr w:type="spellEnd"/>
      <w:r>
        <w:t xml:space="preserve">, </w:t>
      </w:r>
      <w:r w:rsidRPr="001259E5">
        <w:t>over het bouwterrein van Boele &amp; van Eesteren (</w:t>
      </w:r>
      <w:proofErr w:type="spellStart"/>
      <w:r w:rsidRPr="001259E5">
        <w:t>BvE</w:t>
      </w:r>
      <w:proofErr w:type="spellEnd"/>
      <w:r w:rsidRPr="001259E5">
        <w:t>) worden gereden in verband met de bouw van een woontoren.</w:t>
      </w:r>
      <w:r w:rsidR="00C32C92" w:rsidRPr="0066359B">
        <w:rPr>
          <w:color w:val="000000" w:themeColor="text1"/>
        </w:rPr>
        <w:t xml:space="preserve"> </w:t>
      </w:r>
      <w:r w:rsidR="0039634B" w:rsidRPr="0066359B">
        <w:rPr>
          <w:color w:val="000000" w:themeColor="text1"/>
        </w:rPr>
        <w:t xml:space="preserve">Het is </w:t>
      </w:r>
      <w:r w:rsidR="00A62514" w:rsidRPr="0066359B">
        <w:rPr>
          <w:color w:val="000000" w:themeColor="text1"/>
        </w:rPr>
        <w:t xml:space="preserve">de chauffeurs </w:t>
      </w:r>
      <w:r w:rsidR="0039634B" w:rsidRPr="0066359B">
        <w:rPr>
          <w:color w:val="000000" w:themeColor="text1"/>
        </w:rPr>
        <w:t xml:space="preserve">niet toegestaan om op het bouwterrein </w:t>
      </w:r>
      <w:r w:rsidR="00A62514" w:rsidRPr="0066359B">
        <w:rPr>
          <w:color w:val="000000" w:themeColor="text1"/>
        </w:rPr>
        <w:t xml:space="preserve">van </w:t>
      </w:r>
      <w:proofErr w:type="spellStart"/>
      <w:r w:rsidR="00A62514" w:rsidRPr="0066359B">
        <w:rPr>
          <w:color w:val="000000" w:themeColor="text1"/>
        </w:rPr>
        <w:t>BvE</w:t>
      </w:r>
      <w:proofErr w:type="spellEnd"/>
      <w:r w:rsidR="00A62514" w:rsidRPr="0066359B">
        <w:rPr>
          <w:color w:val="000000" w:themeColor="text1"/>
        </w:rPr>
        <w:t xml:space="preserve"> </w:t>
      </w:r>
      <w:r w:rsidR="0039634B" w:rsidRPr="0066359B">
        <w:rPr>
          <w:color w:val="000000" w:themeColor="text1"/>
        </w:rPr>
        <w:t xml:space="preserve">te lopen zonder toestemming </w:t>
      </w:r>
      <w:r w:rsidR="003E7D2E" w:rsidRPr="0066359B">
        <w:rPr>
          <w:color w:val="000000" w:themeColor="text1"/>
        </w:rPr>
        <w:t xml:space="preserve">van </w:t>
      </w:r>
      <w:proofErr w:type="spellStart"/>
      <w:r w:rsidR="00A62514" w:rsidRPr="0066359B">
        <w:rPr>
          <w:color w:val="000000" w:themeColor="text1"/>
        </w:rPr>
        <w:t>BvE</w:t>
      </w:r>
      <w:proofErr w:type="spellEnd"/>
      <w:r w:rsidR="00A62514" w:rsidRPr="0066359B">
        <w:rPr>
          <w:color w:val="000000" w:themeColor="text1"/>
        </w:rPr>
        <w:t xml:space="preserve"> </w:t>
      </w:r>
      <w:r w:rsidR="0039634B" w:rsidRPr="0066359B">
        <w:rPr>
          <w:color w:val="000000" w:themeColor="text1"/>
        </w:rPr>
        <w:t>e</w:t>
      </w:r>
      <w:r w:rsidR="002F0CAF" w:rsidRPr="0066359B">
        <w:rPr>
          <w:color w:val="000000" w:themeColor="text1"/>
        </w:rPr>
        <w:t xml:space="preserve">n zonder Persoonlijke </w:t>
      </w:r>
      <w:proofErr w:type="spellStart"/>
      <w:r w:rsidR="002F0CAF" w:rsidRPr="0066359B">
        <w:rPr>
          <w:color w:val="000000" w:themeColor="text1"/>
        </w:rPr>
        <w:t>Beschermings</w:t>
      </w:r>
      <w:proofErr w:type="spellEnd"/>
      <w:r w:rsidR="002F0CAF" w:rsidRPr="0066359B">
        <w:rPr>
          <w:color w:val="000000" w:themeColor="text1"/>
        </w:rPr>
        <w:t xml:space="preserve"> Middelen.</w:t>
      </w:r>
    </w:p>
    <w:p w14:paraId="08516375" w14:textId="77777777" w:rsidR="001259E5" w:rsidRPr="001259E5" w:rsidRDefault="001259E5" w:rsidP="001259E5">
      <w:pPr>
        <w:pStyle w:val="Geenafstand"/>
      </w:pPr>
    </w:p>
    <w:p w14:paraId="35613FA5" w14:textId="2067D3DE" w:rsidR="001259E5" w:rsidRPr="001259E5" w:rsidRDefault="001259E5" w:rsidP="001259E5">
      <w:pPr>
        <w:pStyle w:val="Geenafstand"/>
      </w:pPr>
      <w:r w:rsidRPr="001259E5">
        <w:t xml:space="preserve">Op het </w:t>
      </w:r>
      <w:r w:rsidR="00A62514" w:rsidRPr="001259E5">
        <w:t>bouwterrein</w:t>
      </w:r>
      <w:r w:rsidRPr="001259E5">
        <w:t xml:space="preserve"> van </w:t>
      </w:r>
      <w:proofErr w:type="spellStart"/>
      <w:r w:rsidRPr="001259E5">
        <w:t>BvE</w:t>
      </w:r>
      <w:proofErr w:type="spellEnd"/>
      <w:r w:rsidRPr="001259E5">
        <w:t xml:space="preserve"> wordt gebruik gemaakt van een hijskraan</w:t>
      </w:r>
      <w:r w:rsidR="00637E6E">
        <w:t xml:space="preserve"> </w:t>
      </w:r>
      <w:r w:rsidR="00637E6E" w:rsidRPr="00637E6E">
        <w:rPr>
          <w:color w:val="FF0000"/>
        </w:rPr>
        <w:t xml:space="preserve">en </w:t>
      </w:r>
      <w:r w:rsidR="00637E6E" w:rsidRPr="0066359B">
        <w:rPr>
          <w:color w:val="000000" w:themeColor="text1"/>
        </w:rPr>
        <w:t>ander materieel</w:t>
      </w:r>
      <w:r w:rsidRPr="0066359B">
        <w:rPr>
          <w:color w:val="000000" w:themeColor="text1"/>
        </w:rPr>
        <w:t xml:space="preserve">. </w:t>
      </w:r>
      <w:r w:rsidRPr="001259E5">
        <w:t xml:space="preserve">Tijdens hijsbewegingen is het mogelijk dat een transport voor Amare op aanwijzing van de portier moet wachten totdat het sein veilig wordt gegeven. </w:t>
      </w:r>
    </w:p>
    <w:p w14:paraId="6ED362FF" w14:textId="77777777" w:rsidR="001259E5" w:rsidRDefault="001259E5" w:rsidP="004A450B">
      <w:pPr>
        <w:pStyle w:val="Geenafstand"/>
      </w:pPr>
    </w:p>
    <w:p w14:paraId="3E89CA78" w14:textId="77777777" w:rsidR="004A450B" w:rsidRDefault="004A450B" w:rsidP="004A450B">
      <w:pPr>
        <w:pStyle w:val="Geenafstand"/>
      </w:pPr>
    </w:p>
    <w:p w14:paraId="472944EB" w14:textId="77777777" w:rsidR="001259E5" w:rsidRDefault="001259E5" w:rsidP="001259E5">
      <w:pPr>
        <w:pStyle w:val="Geenafstand"/>
        <w:rPr>
          <w:b/>
          <w:color w:val="0070C0"/>
        </w:rPr>
      </w:pPr>
    </w:p>
    <w:p w14:paraId="1545D7B8" w14:textId="77777777" w:rsidR="001259E5" w:rsidRDefault="001259E5" w:rsidP="001259E5">
      <w:pPr>
        <w:pStyle w:val="Geenafstand"/>
        <w:rPr>
          <w:b/>
          <w:color w:val="0070C0"/>
        </w:rPr>
      </w:pPr>
    </w:p>
    <w:p w14:paraId="33717A59" w14:textId="77777777" w:rsidR="001259E5" w:rsidRDefault="001259E5" w:rsidP="001259E5">
      <w:pPr>
        <w:pStyle w:val="Geenafstand"/>
        <w:rPr>
          <w:b/>
          <w:color w:val="0070C0"/>
        </w:rPr>
      </w:pPr>
    </w:p>
    <w:p w14:paraId="236F6D45" w14:textId="77777777" w:rsidR="001259E5" w:rsidRDefault="001259E5" w:rsidP="001259E5">
      <w:pPr>
        <w:pStyle w:val="Geenafstand"/>
        <w:rPr>
          <w:b/>
          <w:color w:val="0070C0"/>
        </w:rPr>
      </w:pPr>
    </w:p>
    <w:p w14:paraId="04BFA7BE" w14:textId="77777777" w:rsidR="001259E5" w:rsidRDefault="001259E5" w:rsidP="001259E5">
      <w:pPr>
        <w:pStyle w:val="Geenafstand"/>
        <w:rPr>
          <w:b/>
          <w:color w:val="0070C0"/>
        </w:rPr>
      </w:pPr>
    </w:p>
    <w:p w14:paraId="4792D5ED" w14:textId="77777777" w:rsidR="001259E5" w:rsidRDefault="001259E5" w:rsidP="001259E5">
      <w:pPr>
        <w:pStyle w:val="Geenafstand"/>
        <w:rPr>
          <w:b/>
          <w:color w:val="0070C0"/>
        </w:rPr>
      </w:pPr>
    </w:p>
    <w:p w14:paraId="6725BDE3" w14:textId="77777777" w:rsidR="001259E5" w:rsidRDefault="001259E5" w:rsidP="001259E5">
      <w:pPr>
        <w:pStyle w:val="Geenafstand"/>
        <w:rPr>
          <w:b/>
          <w:color w:val="0070C0"/>
        </w:rPr>
      </w:pPr>
    </w:p>
    <w:p w14:paraId="2DF290AC" w14:textId="77777777" w:rsidR="001259E5" w:rsidRDefault="001259E5" w:rsidP="001259E5">
      <w:pPr>
        <w:pStyle w:val="Geenafstand"/>
        <w:rPr>
          <w:b/>
          <w:color w:val="0070C0"/>
        </w:rPr>
      </w:pPr>
    </w:p>
    <w:p w14:paraId="4DA4DCD7" w14:textId="77777777" w:rsidR="001259E5" w:rsidRDefault="001259E5" w:rsidP="001259E5">
      <w:pPr>
        <w:pStyle w:val="Geenafstand"/>
        <w:rPr>
          <w:b/>
          <w:color w:val="0070C0"/>
        </w:rPr>
      </w:pPr>
    </w:p>
    <w:p w14:paraId="48B91373" w14:textId="77777777" w:rsidR="001259E5" w:rsidRDefault="001259E5" w:rsidP="001259E5">
      <w:pPr>
        <w:pStyle w:val="Geenafstand"/>
        <w:rPr>
          <w:b/>
          <w:color w:val="0070C0"/>
        </w:rPr>
      </w:pPr>
    </w:p>
    <w:p w14:paraId="7F2BF977" w14:textId="77777777" w:rsidR="001259E5" w:rsidRDefault="001259E5" w:rsidP="001259E5">
      <w:pPr>
        <w:pStyle w:val="Geenafstand"/>
        <w:rPr>
          <w:b/>
          <w:color w:val="0070C0"/>
        </w:rPr>
      </w:pPr>
    </w:p>
    <w:p w14:paraId="550E5080" w14:textId="77777777" w:rsidR="001259E5" w:rsidRPr="00A13FDF" w:rsidRDefault="001259E5" w:rsidP="001259E5">
      <w:pPr>
        <w:pStyle w:val="Geenafstand"/>
        <w:rPr>
          <w:b/>
          <w:i/>
        </w:rPr>
      </w:pPr>
      <w:r w:rsidRPr="001259E5">
        <w:rPr>
          <w:color w:val="000000" w:themeColor="text1"/>
        </w:rPr>
        <w:t xml:space="preserve">Tot oplevering gebouw Bolero </w:t>
      </w:r>
      <w:r w:rsidRPr="001259E5">
        <w:t xml:space="preserve">zijn alleen transporten mogelijk van </w:t>
      </w:r>
      <w:r w:rsidRPr="00A13FDF">
        <w:rPr>
          <w:b/>
          <w:i/>
        </w:rPr>
        <w:t>maandag t/m vrijdag van 07.00- 16.00 uur</w:t>
      </w:r>
    </w:p>
    <w:p w14:paraId="21332B86" w14:textId="77777777" w:rsidR="001259E5" w:rsidRPr="00A13FDF" w:rsidRDefault="001259E5" w:rsidP="001259E5">
      <w:pPr>
        <w:pStyle w:val="Geenafstand"/>
        <w:rPr>
          <w:b/>
          <w:i/>
        </w:rPr>
      </w:pPr>
    </w:p>
    <w:p w14:paraId="4319722C" w14:textId="5EA02646" w:rsidR="001259E5" w:rsidRDefault="001259E5" w:rsidP="001259E5">
      <w:pPr>
        <w:pStyle w:val="Geenafstand"/>
      </w:pPr>
      <w:r>
        <w:t xml:space="preserve">De chauffeur van het transport moet zich op het bouwterrein van maandag t/m vrijdag </w:t>
      </w:r>
      <w:proofErr w:type="gramStart"/>
      <w:r>
        <w:t>van  07.00</w:t>
      </w:r>
      <w:proofErr w:type="gramEnd"/>
      <w:r>
        <w:t xml:space="preserve"> - 16.00 uur melden bij de portier van </w:t>
      </w:r>
      <w:proofErr w:type="spellStart"/>
      <w:r>
        <w:t>BvE</w:t>
      </w:r>
      <w:proofErr w:type="spellEnd"/>
      <w:r>
        <w:t xml:space="preserve"> bij poort </w:t>
      </w:r>
      <w:r w:rsidR="00637E6E">
        <w:t>3</w:t>
      </w:r>
      <w:r>
        <w:t xml:space="preserve"> (zie tekening voor ingang bouw terrein en de te volgen aanrijroute). </w:t>
      </w:r>
    </w:p>
    <w:p w14:paraId="423DC831" w14:textId="77777777" w:rsidR="001259E5" w:rsidRDefault="001259E5" w:rsidP="001259E5">
      <w:pPr>
        <w:pStyle w:val="Geenafstand"/>
      </w:pPr>
    </w:p>
    <w:p w14:paraId="5735E135" w14:textId="77777777" w:rsidR="001259E5" w:rsidRDefault="001259E5" w:rsidP="001259E5">
      <w:pPr>
        <w:pStyle w:val="Geenafstand"/>
      </w:pPr>
      <w:r>
        <w:t xml:space="preserve">De portier zal contact zoeken met de receptie van Amare bij de Artiesteningang. Deze neemt telefonisch contact op met de opgegeven contactpersoon om de chauffeur te ontvangen en geeft door welk </w:t>
      </w:r>
      <w:proofErr w:type="spellStart"/>
      <w:r>
        <w:t>loadingdock</w:t>
      </w:r>
      <w:proofErr w:type="spellEnd"/>
      <w:r>
        <w:t xml:space="preserve"> gebruikt kan worden. De chauffeur volgt de aanwijzingen van de beveiliger van </w:t>
      </w:r>
      <w:proofErr w:type="spellStart"/>
      <w:r>
        <w:t>BvE</w:t>
      </w:r>
      <w:proofErr w:type="spellEnd"/>
      <w:r>
        <w:t xml:space="preserve"> op en wacht voor of in het </w:t>
      </w:r>
      <w:proofErr w:type="spellStart"/>
      <w:r>
        <w:t>expeditiehof</w:t>
      </w:r>
      <w:proofErr w:type="spellEnd"/>
      <w:r>
        <w:t xml:space="preserve"> totdat de opgegeven contactpersoon de begeleiding overneemt.</w:t>
      </w:r>
    </w:p>
    <w:p w14:paraId="490D8D30" w14:textId="77777777" w:rsidR="001259E5" w:rsidRDefault="001259E5" w:rsidP="001259E5">
      <w:pPr>
        <w:pStyle w:val="Geenafstand"/>
      </w:pPr>
    </w:p>
    <w:p w14:paraId="27EE4999" w14:textId="77777777" w:rsidR="001259E5" w:rsidRPr="001259E5" w:rsidRDefault="001259E5" w:rsidP="001259E5">
      <w:pPr>
        <w:pStyle w:val="Geenafstand"/>
        <w:ind w:left="708"/>
        <w:rPr>
          <w:i/>
        </w:rPr>
      </w:pPr>
      <w:r w:rsidRPr="001259E5">
        <w:rPr>
          <w:i/>
        </w:rPr>
        <w:t xml:space="preserve">Zonder aanvraag is het mogelijk dat er sprake is van lange wachttijd in verband met aangemeld transport van </w:t>
      </w:r>
      <w:proofErr w:type="spellStart"/>
      <w:r w:rsidRPr="001259E5">
        <w:rPr>
          <w:i/>
        </w:rPr>
        <w:t>BvE</w:t>
      </w:r>
      <w:proofErr w:type="spellEnd"/>
      <w:r w:rsidRPr="001259E5">
        <w:rPr>
          <w:i/>
        </w:rPr>
        <w:t xml:space="preserve"> en voor </w:t>
      </w:r>
      <w:proofErr w:type="spellStart"/>
      <w:r w:rsidRPr="001259E5">
        <w:rPr>
          <w:i/>
        </w:rPr>
        <w:t>Amare</w:t>
      </w:r>
      <w:proofErr w:type="spellEnd"/>
      <w:r w:rsidRPr="001259E5">
        <w:rPr>
          <w:i/>
        </w:rPr>
        <w:t xml:space="preserve"> wat voorrang geniet. Daarnaast wordt er geen zekerheid geboden van een beschikbaar </w:t>
      </w:r>
      <w:proofErr w:type="spellStart"/>
      <w:r w:rsidRPr="001259E5">
        <w:rPr>
          <w:i/>
        </w:rPr>
        <w:t>loadingdock</w:t>
      </w:r>
      <w:proofErr w:type="spellEnd"/>
      <w:r w:rsidRPr="001259E5">
        <w:rPr>
          <w:i/>
        </w:rPr>
        <w:t xml:space="preserve"> en beschikbaarheid voor ondersteuning van aanname van goederen.</w:t>
      </w:r>
    </w:p>
    <w:p w14:paraId="7B8A4048" w14:textId="77777777" w:rsidR="00A52B89" w:rsidRDefault="00A52B89" w:rsidP="00C0236F"/>
    <w:p w14:paraId="01D0F1DC" w14:textId="77777777" w:rsidR="00A13FDF" w:rsidRDefault="00A13FDF" w:rsidP="00A13FDF">
      <w:pPr>
        <w:pStyle w:val="Geenafstand"/>
        <w:rPr>
          <w:b/>
        </w:rPr>
      </w:pPr>
      <w:r w:rsidRPr="00051544">
        <w:rPr>
          <w:b/>
        </w:rPr>
        <w:t xml:space="preserve">Transport </w:t>
      </w:r>
      <w:r>
        <w:rPr>
          <w:b/>
        </w:rPr>
        <w:t>in de avonden en weekend over de bouwplaats.</w:t>
      </w:r>
    </w:p>
    <w:p w14:paraId="47DB4762" w14:textId="77777777" w:rsidR="00A13FDF" w:rsidRDefault="00A13FDF" w:rsidP="00A13FDF">
      <w:pPr>
        <w:pStyle w:val="Geenafstand"/>
        <w:rPr>
          <w:b/>
        </w:rPr>
      </w:pPr>
    </w:p>
    <w:p w14:paraId="424E58DD" w14:textId="77777777" w:rsidR="00A13FDF" w:rsidRPr="00A13FDF" w:rsidRDefault="00A13FDF" w:rsidP="00A13FDF">
      <w:pPr>
        <w:pStyle w:val="Geenafstand"/>
      </w:pPr>
      <w:r>
        <w:t>Transporten in de avonden en weekenden zijn enkel mogelijk, bij een goedkeuring van de afdeling theatertechniek van Amare.</w:t>
      </w:r>
    </w:p>
    <w:p w14:paraId="52B3F418" w14:textId="77777777" w:rsidR="00A13FDF" w:rsidRDefault="00A13FDF" w:rsidP="00A13FDF">
      <w:pPr>
        <w:pStyle w:val="Geenafstand"/>
        <w:rPr>
          <w:b/>
        </w:rPr>
      </w:pPr>
    </w:p>
    <w:p w14:paraId="5CA82671" w14:textId="24648DF0" w:rsidR="00A13FDF" w:rsidRDefault="00A13FDF" w:rsidP="00A13FDF">
      <w:pPr>
        <w:pStyle w:val="Geenafstand"/>
      </w:pPr>
      <w:r>
        <w:t xml:space="preserve">Op avonden en in het weekend wordt het toegangshek geopend en transport begeleid door een van de </w:t>
      </w:r>
      <w:r w:rsidR="00ED7F8B">
        <w:t>inge</w:t>
      </w:r>
      <w:r w:rsidR="008551E3">
        <w:t>plande verkeersregelaars</w:t>
      </w:r>
      <w:r w:rsidR="006E09EC">
        <w:t xml:space="preserve">, </w:t>
      </w:r>
      <w:r>
        <w:t xml:space="preserve">samen met de opgegeven contactpersoon. </w:t>
      </w:r>
    </w:p>
    <w:p w14:paraId="39D7A234" w14:textId="77777777" w:rsidR="00A13FDF" w:rsidRDefault="00A13FDF" w:rsidP="00A13FDF">
      <w:pPr>
        <w:pStyle w:val="Geenafstand"/>
      </w:pPr>
    </w:p>
    <w:p w14:paraId="207686F9" w14:textId="77777777" w:rsidR="00A13FDF" w:rsidRPr="004945DB" w:rsidRDefault="00A13FDF" w:rsidP="00A13FDF">
      <w:pPr>
        <w:pStyle w:val="Geenafstand"/>
      </w:pPr>
      <w:r>
        <w:t>Voor deze procedure moet vooraf overlegd worden met techniek van Amare.</w:t>
      </w:r>
    </w:p>
    <w:p w14:paraId="7E24CF60" w14:textId="77777777" w:rsidR="00A13FDF" w:rsidRDefault="00A13FDF" w:rsidP="00A13FDF">
      <w:pPr>
        <w:pStyle w:val="Geenafstand"/>
      </w:pPr>
    </w:p>
    <w:p w14:paraId="65349CAB" w14:textId="3DEB585E" w:rsidR="00A13FDF" w:rsidRDefault="00A13FDF" w:rsidP="00A13FDF">
      <w:pPr>
        <w:pStyle w:val="Geenafstand"/>
      </w:pPr>
      <w:r>
        <w:t>De chauffeur van het transport dient zich 10 minuten voor aankomst telefonisch te melden bij de receptie van Amare via telefoonnummer 070-</w:t>
      </w:r>
      <w:proofErr w:type="gramStart"/>
      <w:r>
        <w:t>8800300  Bij</w:t>
      </w:r>
      <w:proofErr w:type="gramEnd"/>
      <w:r>
        <w:t xml:space="preserve"> vertrek begeleidt een </w:t>
      </w:r>
      <w:r w:rsidR="00030098">
        <w:t>ingeplande verkeersregelaa</w:t>
      </w:r>
      <w:r w:rsidR="00D42FD4">
        <w:t>r</w:t>
      </w:r>
      <w:r w:rsidR="00030098">
        <w:t>s</w:t>
      </w:r>
      <w:r>
        <w:t xml:space="preserve"> de chauffeur naar de uitgang van het bouwterrein. Een zelfstandig vertrek is niet mogelijk.</w:t>
      </w:r>
    </w:p>
    <w:p w14:paraId="2E6B43A2" w14:textId="77777777" w:rsidR="00A13FDF" w:rsidRDefault="00A13FDF" w:rsidP="00A13FDF">
      <w:pPr>
        <w:pStyle w:val="Geenafstand"/>
      </w:pPr>
    </w:p>
    <w:p w14:paraId="640E6CD3" w14:textId="77777777" w:rsidR="00A13FDF" w:rsidRDefault="00A13FDF" w:rsidP="00A13FDF">
      <w:pPr>
        <w:pStyle w:val="Geenafstand"/>
      </w:pPr>
      <w:r>
        <w:t>Zie toegangsticket bouwplaats voor verder informatie.</w:t>
      </w:r>
    </w:p>
    <w:p w14:paraId="1871C5BA" w14:textId="77777777" w:rsidR="00A52B89" w:rsidRDefault="00A52B89" w:rsidP="00C0236F"/>
    <w:p w14:paraId="5FBB39B3" w14:textId="77777777" w:rsidR="00A46EDA" w:rsidRDefault="00A46EDA" w:rsidP="005913FD"/>
    <w:sectPr w:rsidR="00A46EDA" w:rsidSect="00A64D61">
      <w:headerReference w:type="default" r:id="rId10"/>
      <w:footerReference w:type="default" r:id="rId11"/>
      <w:headerReference w:type="first" r:id="rId12"/>
      <w:footerReference w:type="first" r:id="rId13"/>
      <w:pgSz w:w="11906" w:h="16838"/>
      <w:pgMar w:top="2778" w:right="1418" w:bottom="1418" w:left="309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A01D8" w14:textId="77777777" w:rsidR="000165E7" w:rsidRDefault="000165E7" w:rsidP="00D010A1">
      <w:pPr>
        <w:spacing w:line="240" w:lineRule="auto"/>
      </w:pPr>
      <w:r>
        <w:separator/>
      </w:r>
    </w:p>
  </w:endnote>
  <w:endnote w:type="continuationSeparator" w:id="0">
    <w:p w14:paraId="023F44AA" w14:textId="77777777" w:rsidR="000165E7" w:rsidRDefault="000165E7" w:rsidP="00D010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15034" w14:textId="77777777" w:rsidR="00415CD8" w:rsidRDefault="00415CD8">
    <w:pPr>
      <w:pStyle w:val="Voettekst"/>
    </w:pPr>
    <w:r>
      <w:rPr>
        <w:noProof/>
        <w:lang w:eastAsia="nl-NL"/>
      </w:rPr>
      <w:drawing>
        <wp:anchor distT="0" distB="0" distL="114300" distR="114300" simplePos="0" relativeHeight="251667456" behindDoc="1" locked="0" layoutInCell="1" allowOverlap="1" wp14:anchorId="3D5F0309" wp14:editId="01043BE0">
          <wp:simplePos x="0" y="0"/>
          <wp:positionH relativeFrom="page">
            <wp:posOffset>5379085</wp:posOffset>
          </wp:positionH>
          <wp:positionV relativeFrom="page">
            <wp:posOffset>8867775</wp:posOffset>
          </wp:positionV>
          <wp:extent cx="1803600" cy="1440000"/>
          <wp:effectExtent l="0" t="0" r="6350" b="8255"/>
          <wp:wrapNone/>
          <wp:docPr id="3" name="Am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are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B2837" w14:textId="77777777" w:rsidR="00415CD8" w:rsidRDefault="00415CD8">
    <w:pPr>
      <w:pStyle w:val="Voettekst"/>
    </w:pPr>
    <w:r>
      <w:rPr>
        <w:noProof/>
        <w:lang w:eastAsia="nl-NL"/>
      </w:rPr>
      <w:drawing>
        <wp:anchor distT="0" distB="0" distL="114300" distR="114300" simplePos="0" relativeHeight="251665408" behindDoc="1" locked="0" layoutInCell="1" allowOverlap="1" wp14:anchorId="531A86FC" wp14:editId="3BB949D0">
          <wp:simplePos x="0" y="0"/>
          <wp:positionH relativeFrom="column">
            <wp:posOffset>3417663</wp:posOffset>
          </wp:positionH>
          <wp:positionV relativeFrom="page">
            <wp:posOffset>8869119</wp:posOffset>
          </wp:positionV>
          <wp:extent cx="1804557" cy="1440000"/>
          <wp:effectExtent l="0" t="0" r="5715" b="8255"/>
          <wp:wrapNone/>
          <wp:docPr id="2" name="Am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are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4557" cy="14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7D3F6" w14:textId="77777777" w:rsidR="000165E7" w:rsidRDefault="000165E7" w:rsidP="00D010A1">
      <w:pPr>
        <w:spacing w:line="240" w:lineRule="auto"/>
      </w:pPr>
      <w:r>
        <w:separator/>
      </w:r>
    </w:p>
  </w:footnote>
  <w:footnote w:type="continuationSeparator" w:id="0">
    <w:p w14:paraId="51B1F75A" w14:textId="77777777" w:rsidR="000165E7" w:rsidRDefault="000165E7" w:rsidP="00D010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BE3EE" w14:textId="77777777" w:rsidR="00D010A1" w:rsidRPr="005A5766" w:rsidRDefault="005A5766" w:rsidP="005913FD">
    <w:pPr>
      <w:pStyle w:val="Koptekst"/>
      <w:jc w:val="right"/>
      <w:rPr>
        <w:b/>
        <w:bCs/>
      </w:rPr>
    </w:pPr>
    <w:r w:rsidRPr="005A5766">
      <w:rPr>
        <w:b/>
        <w:bCs/>
      </w:rPr>
      <w:t>Pagina</w:t>
    </w:r>
  </w:p>
  <w:p w14:paraId="7FB3F288" w14:textId="77777777" w:rsidR="005A5766" w:rsidRDefault="005913FD" w:rsidP="005913FD">
    <w:pPr>
      <w:pStyle w:val="Koptekst"/>
      <w:jc w:val="right"/>
    </w:pPr>
    <w:r>
      <w:rPr>
        <w:noProof/>
        <w:lang w:eastAsia="nl-NL"/>
      </w:rPr>
      <mc:AlternateContent>
        <mc:Choice Requires="wps">
          <w:drawing>
            <wp:anchor distT="0" distB="0" distL="114300" distR="114300" simplePos="0" relativeHeight="251676672" behindDoc="0" locked="0" layoutInCell="1" allowOverlap="1" wp14:anchorId="3F789AFB" wp14:editId="10DE5B3E">
              <wp:simplePos x="0" y="0"/>
              <wp:positionH relativeFrom="page">
                <wp:posOffset>323850</wp:posOffset>
              </wp:positionH>
              <wp:positionV relativeFrom="page">
                <wp:posOffset>313055</wp:posOffset>
              </wp:positionV>
              <wp:extent cx="1648800" cy="277200"/>
              <wp:effectExtent l="0" t="0" r="8890" b="8890"/>
              <wp:wrapNone/>
              <wp:docPr id="6" name="House logo"/>
              <wp:cNvGraphicFramePr/>
              <a:graphic xmlns:a="http://schemas.openxmlformats.org/drawingml/2006/main">
                <a:graphicData uri="http://schemas.microsoft.com/office/word/2010/wordprocessingShape">
                  <wps:wsp>
                    <wps:cNvSpPr/>
                    <wps:spPr>
                      <a:xfrm>
                        <a:off x="0" y="0"/>
                        <a:ext cx="1648800" cy="277200"/>
                      </a:xfrm>
                      <a:custGeom>
                        <a:avLst/>
                        <a:gdLst>
                          <a:gd name="connsiteX0" fmla="*/ 3810 w 1650828"/>
                          <a:gd name="connsiteY0" fmla="*/ 3825 h 277378"/>
                          <a:gd name="connsiteX1" fmla="*/ 20957 w 1650828"/>
                          <a:gd name="connsiteY1" fmla="*/ 3825 h 277378"/>
                          <a:gd name="connsiteX2" fmla="*/ 20957 w 1650828"/>
                          <a:gd name="connsiteY2" fmla="*/ 43031 h 277378"/>
                          <a:gd name="connsiteX3" fmla="*/ 60013 w 1650828"/>
                          <a:gd name="connsiteY3" fmla="*/ 43031 h 277378"/>
                          <a:gd name="connsiteX4" fmla="*/ 60013 w 1650828"/>
                          <a:gd name="connsiteY4" fmla="*/ 3825 h 277378"/>
                          <a:gd name="connsiteX5" fmla="*/ 76207 w 1650828"/>
                          <a:gd name="connsiteY5" fmla="*/ 3825 h 277378"/>
                          <a:gd name="connsiteX6" fmla="*/ 76207 w 1650828"/>
                          <a:gd name="connsiteY6" fmla="*/ 97538 h 277378"/>
                          <a:gd name="connsiteX7" fmla="*/ 60013 w 1650828"/>
                          <a:gd name="connsiteY7" fmla="*/ 97538 h 277378"/>
                          <a:gd name="connsiteX8" fmla="*/ 60013 w 1650828"/>
                          <a:gd name="connsiteY8" fmla="*/ 58331 h 277378"/>
                          <a:gd name="connsiteX9" fmla="*/ 20004 w 1650828"/>
                          <a:gd name="connsiteY9" fmla="*/ 58331 h 277378"/>
                          <a:gd name="connsiteX10" fmla="*/ 20004 w 1650828"/>
                          <a:gd name="connsiteY10" fmla="*/ 97538 h 277378"/>
                          <a:gd name="connsiteX11" fmla="*/ 3810 w 1650828"/>
                          <a:gd name="connsiteY11" fmla="*/ 97538 h 277378"/>
                          <a:gd name="connsiteX12" fmla="*/ 3810 w 1650828"/>
                          <a:gd name="connsiteY12" fmla="*/ 3825 h 277378"/>
                          <a:gd name="connsiteX13" fmla="*/ 93353 w 1650828"/>
                          <a:gd name="connsiteY13" fmla="*/ 75544 h 277378"/>
                          <a:gd name="connsiteX14" fmla="*/ 93353 w 1650828"/>
                          <a:gd name="connsiteY14" fmla="*/ 30600 h 277378"/>
                          <a:gd name="connsiteX15" fmla="*/ 108595 w 1650828"/>
                          <a:gd name="connsiteY15" fmla="*/ 30600 h 277378"/>
                          <a:gd name="connsiteX16" fmla="*/ 108595 w 1650828"/>
                          <a:gd name="connsiteY16" fmla="*/ 72675 h 277378"/>
                          <a:gd name="connsiteX17" fmla="*/ 120978 w 1650828"/>
                          <a:gd name="connsiteY17" fmla="*/ 85106 h 277378"/>
                          <a:gd name="connsiteX18" fmla="*/ 138125 w 1650828"/>
                          <a:gd name="connsiteY18" fmla="*/ 73631 h 277378"/>
                          <a:gd name="connsiteX19" fmla="*/ 138125 w 1650828"/>
                          <a:gd name="connsiteY19" fmla="*/ 30600 h 277378"/>
                          <a:gd name="connsiteX20" fmla="*/ 153366 w 1650828"/>
                          <a:gd name="connsiteY20" fmla="*/ 30600 h 277378"/>
                          <a:gd name="connsiteX21" fmla="*/ 153366 w 1650828"/>
                          <a:gd name="connsiteY21" fmla="*/ 97538 h 277378"/>
                          <a:gd name="connsiteX22" fmla="*/ 138125 w 1650828"/>
                          <a:gd name="connsiteY22" fmla="*/ 97538 h 277378"/>
                          <a:gd name="connsiteX23" fmla="*/ 138125 w 1650828"/>
                          <a:gd name="connsiteY23" fmla="*/ 88931 h 277378"/>
                          <a:gd name="connsiteX24" fmla="*/ 115263 w 1650828"/>
                          <a:gd name="connsiteY24" fmla="*/ 98494 h 277378"/>
                          <a:gd name="connsiteX25" fmla="*/ 93353 w 1650828"/>
                          <a:gd name="connsiteY25" fmla="*/ 75544 h 277378"/>
                          <a:gd name="connsiteX26" fmla="*/ 168607 w 1650828"/>
                          <a:gd name="connsiteY26" fmla="*/ 12431 h 277378"/>
                          <a:gd name="connsiteX27" fmla="*/ 178133 w 1650828"/>
                          <a:gd name="connsiteY27" fmla="*/ 2869 h 277378"/>
                          <a:gd name="connsiteX28" fmla="*/ 187659 w 1650828"/>
                          <a:gd name="connsiteY28" fmla="*/ 12431 h 277378"/>
                          <a:gd name="connsiteX29" fmla="*/ 178133 w 1650828"/>
                          <a:gd name="connsiteY29" fmla="*/ 21994 h 277378"/>
                          <a:gd name="connsiteX30" fmla="*/ 168607 w 1650828"/>
                          <a:gd name="connsiteY30" fmla="*/ 12431 h 277378"/>
                          <a:gd name="connsiteX31" fmla="*/ 170513 w 1650828"/>
                          <a:gd name="connsiteY31" fmla="*/ 30600 h 277378"/>
                          <a:gd name="connsiteX32" fmla="*/ 185754 w 1650828"/>
                          <a:gd name="connsiteY32" fmla="*/ 30600 h 277378"/>
                          <a:gd name="connsiteX33" fmla="*/ 185754 w 1650828"/>
                          <a:gd name="connsiteY33" fmla="*/ 97538 h 277378"/>
                          <a:gd name="connsiteX34" fmla="*/ 170513 w 1650828"/>
                          <a:gd name="connsiteY34" fmla="*/ 97538 h 277378"/>
                          <a:gd name="connsiteX35" fmla="*/ 170513 w 1650828"/>
                          <a:gd name="connsiteY35" fmla="*/ 30600 h 277378"/>
                          <a:gd name="connsiteX36" fmla="*/ 198138 w 1650828"/>
                          <a:gd name="connsiteY36" fmla="*/ 77456 h 277378"/>
                          <a:gd name="connsiteX37" fmla="*/ 198138 w 1650828"/>
                          <a:gd name="connsiteY37" fmla="*/ 77456 h 277378"/>
                          <a:gd name="connsiteX38" fmla="*/ 211474 w 1650828"/>
                          <a:gd name="connsiteY38" fmla="*/ 74588 h 277378"/>
                          <a:gd name="connsiteX39" fmla="*/ 226715 w 1650828"/>
                          <a:gd name="connsiteY39" fmla="*/ 86063 h 277378"/>
                          <a:gd name="connsiteX40" fmla="*/ 238146 w 1650828"/>
                          <a:gd name="connsiteY40" fmla="*/ 78413 h 277378"/>
                          <a:gd name="connsiteX41" fmla="*/ 221000 w 1650828"/>
                          <a:gd name="connsiteY41" fmla="*/ 67894 h 277378"/>
                          <a:gd name="connsiteX42" fmla="*/ 200995 w 1650828"/>
                          <a:gd name="connsiteY42" fmla="*/ 47813 h 277378"/>
                          <a:gd name="connsiteX43" fmla="*/ 224810 w 1650828"/>
                          <a:gd name="connsiteY43" fmla="*/ 29644 h 277378"/>
                          <a:gd name="connsiteX44" fmla="*/ 250530 w 1650828"/>
                          <a:gd name="connsiteY44" fmla="*/ 48769 h 277378"/>
                          <a:gd name="connsiteX45" fmla="*/ 250530 w 1650828"/>
                          <a:gd name="connsiteY45" fmla="*/ 49725 h 277378"/>
                          <a:gd name="connsiteX46" fmla="*/ 237193 w 1650828"/>
                          <a:gd name="connsiteY46" fmla="*/ 51638 h 277378"/>
                          <a:gd name="connsiteX47" fmla="*/ 224810 w 1650828"/>
                          <a:gd name="connsiteY47" fmla="*/ 41119 h 277378"/>
                          <a:gd name="connsiteX48" fmla="*/ 215284 w 1650828"/>
                          <a:gd name="connsiteY48" fmla="*/ 47813 h 277378"/>
                          <a:gd name="connsiteX49" fmla="*/ 232431 w 1650828"/>
                          <a:gd name="connsiteY49" fmla="*/ 58331 h 277378"/>
                          <a:gd name="connsiteX50" fmla="*/ 253387 w 1650828"/>
                          <a:gd name="connsiteY50" fmla="*/ 77456 h 277378"/>
                          <a:gd name="connsiteX51" fmla="*/ 227668 w 1650828"/>
                          <a:gd name="connsiteY51" fmla="*/ 99450 h 277378"/>
                          <a:gd name="connsiteX52" fmla="*/ 198138 w 1650828"/>
                          <a:gd name="connsiteY52" fmla="*/ 77456 h 277378"/>
                          <a:gd name="connsiteX53" fmla="*/ 286728 w 1650828"/>
                          <a:gd name="connsiteY53" fmla="*/ 30600 h 277378"/>
                          <a:gd name="connsiteX54" fmla="*/ 302922 w 1650828"/>
                          <a:gd name="connsiteY54" fmla="*/ 30600 h 277378"/>
                          <a:gd name="connsiteX55" fmla="*/ 318163 w 1650828"/>
                          <a:gd name="connsiteY55" fmla="*/ 71719 h 277378"/>
                          <a:gd name="connsiteX56" fmla="*/ 320068 w 1650828"/>
                          <a:gd name="connsiteY56" fmla="*/ 83194 h 277378"/>
                          <a:gd name="connsiteX57" fmla="*/ 321021 w 1650828"/>
                          <a:gd name="connsiteY57" fmla="*/ 83194 h 277378"/>
                          <a:gd name="connsiteX58" fmla="*/ 323879 w 1650828"/>
                          <a:gd name="connsiteY58" fmla="*/ 71719 h 277378"/>
                          <a:gd name="connsiteX59" fmla="*/ 339120 w 1650828"/>
                          <a:gd name="connsiteY59" fmla="*/ 30600 h 277378"/>
                          <a:gd name="connsiteX60" fmla="*/ 355314 w 1650828"/>
                          <a:gd name="connsiteY60" fmla="*/ 30600 h 277378"/>
                          <a:gd name="connsiteX61" fmla="*/ 329594 w 1650828"/>
                          <a:gd name="connsiteY61" fmla="*/ 97538 h 277378"/>
                          <a:gd name="connsiteX62" fmla="*/ 312448 w 1650828"/>
                          <a:gd name="connsiteY62" fmla="*/ 97538 h 277378"/>
                          <a:gd name="connsiteX63" fmla="*/ 286728 w 1650828"/>
                          <a:gd name="connsiteY63" fmla="*/ 30600 h 277378"/>
                          <a:gd name="connsiteX64" fmla="*/ 360077 w 1650828"/>
                          <a:gd name="connsiteY64" fmla="*/ 64069 h 277378"/>
                          <a:gd name="connsiteX65" fmla="*/ 395322 w 1650828"/>
                          <a:gd name="connsiteY65" fmla="*/ 29644 h 277378"/>
                          <a:gd name="connsiteX66" fmla="*/ 430568 w 1650828"/>
                          <a:gd name="connsiteY66" fmla="*/ 64069 h 277378"/>
                          <a:gd name="connsiteX67" fmla="*/ 395322 w 1650828"/>
                          <a:gd name="connsiteY67" fmla="*/ 98494 h 277378"/>
                          <a:gd name="connsiteX68" fmla="*/ 360077 w 1650828"/>
                          <a:gd name="connsiteY68" fmla="*/ 64069 h 277378"/>
                          <a:gd name="connsiteX69" fmla="*/ 415327 w 1650828"/>
                          <a:gd name="connsiteY69" fmla="*/ 64069 h 277378"/>
                          <a:gd name="connsiteX70" fmla="*/ 395322 w 1650828"/>
                          <a:gd name="connsiteY70" fmla="*/ 43031 h 277378"/>
                          <a:gd name="connsiteX71" fmla="*/ 375318 w 1650828"/>
                          <a:gd name="connsiteY71" fmla="*/ 64069 h 277378"/>
                          <a:gd name="connsiteX72" fmla="*/ 395322 w 1650828"/>
                          <a:gd name="connsiteY72" fmla="*/ 85106 h 277378"/>
                          <a:gd name="connsiteX73" fmla="*/ 415327 w 1650828"/>
                          <a:gd name="connsiteY73" fmla="*/ 64069 h 277378"/>
                          <a:gd name="connsiteX74" fmla="*/ 440094 w 1650828"/>
                          <a:gd name="connsiteY74" fmla="*/ 64069 h 277378"/>
                          <a:gd name="connsiteX75" fmla="*/ 475340 w 1650828"/>
                          <a:gd name="connsiteY75" fmla="*/ 29644 h 277378"/>
                          <a:gd name="connsiteX76" fmla="*/ 510585 w 1650828"/>
                          <a:gd name="connsiteY76" fmla="*/ 64069 h 277378"/>
                          <a:gd name="connsiteX77" fmla="*/ 475340 w 1650828"/>
                          <a:gd name="connsiteY77" fmla="*/ 98494 h 277378"/>
                          <a:gd name="connsiteX78" fmla="*/ 440094 w 1650828"/>
                          <a:gd name="connsiteY78" fmla="*/ 64069 h 277378"/>
                          <a:gd name="connsiteX79" fmla="*/ 495344 w 1650828"/>
                          <a:gd name="connsiteY79" fmla="*/ 64069 h 277378"/>
                          <a:gd name="connsiteX80" fmla="*/ 475340 w 1650828"/>
                          <a:gd name="connsiteY80" fmla="*/ 43031 h 277378"/>
                          <a:gd name="connsiteX81" fmla="*/ 455335 w 1650828"/>
                          <a:gd name="connsiteY81" fmla="*/ 64069 h 277378"/>
                          <a:gd name="connsiteX82" fmla="*/ 475340 w 1650828"/>
                          <a:gd name="connsiteY82" fmla="*/ 85106 h 277378"/>
                          <a:gd name="connsiteX83" fmla="*/ 495344 w 1650828"/>
                          <a:gd name="connsiteY83" fmla="*/ 64069 h 277378"/>
                          <a:gd name="connsiteX84" fmla="*/ 524874 w 1650828"/>
                          <a:gd name="connsiteY84" fmla="*/ 30600 h 277378"/>
                          <a:gd name="connsiteX85" fmla="*/ 540115 w 1650828"/>
                          <a:gd name="connsiteY85" fmla="*/ 30600 h 277378"/>
                          <a:gd name="connsiteX86" fmla="*/ 540115 w 1650828"/>
                          <a:gd name="connsiteY86" fmla="*/ 39206 h 277378"/>
                          <a:gd name="connsiteX87" fmla="*/ 559167 w 1650828"/>
                          <a:gd name="connsiteY87" fmla="*/ 29644 h 277378"/>
                          <a:gd name="connsiteX88" fmla="*/ 564882 w 1650828"/>
                          <a:gd name="connsiteY88" fmla="*/ 30600 h 277378"/>
                          <a:gd name="connsiteX89" fmla="*/ 562977 w 1650828"/>
                          <a:gd name="connsiteY89" fmla="*/ 43031 h 277378"/>
                          <a:gd name="connsiteX90" fmla="*/ 562025 w 1650828"/>
                          <a:gd name="connsiteY90" fmla="*/ 43031 h 277378"/>
                          <a:gd name="connsiteX91" fmla="*/ 557262 w 1650828"/>
                          <a:gd name="connsiteY91" fmla="*/ 43031 h 277378"/>
                          <a:gd name="connsiteX92" fmla="*/ 539163 w 1650828"/>
                          <a:gd name="connsiteY92" fmla="*/ 55463 h 277378"/>
                          <a:gd name="connsiteX93" fmla="*/ 539163 w 1650828"/>
                          <a:gd name="connsiteY93" fmla="*/ 97538 h 277378"/>
                          <a:gd name="connsiteX94" fmla="*/ 523921 w 1650828"/>
                          <a:gd name="connsiteY94" fmla="*/ 97538 h 277378"/>
                          <a:gd name="connsiteX95" fmla="*/ 523921 w 1650828"/>
                          <a:gd name="connsiteY95" fmla="*/ 30600 h 277378"/>
                          <a:gd name="connsiteX96" fmla="*/ 601081 w 1650828"/>
                          <a:gd name="connsiteY96" fmla="*/ 64069 h 277378"/>
                          <a:gd name="connsiteX97" fmla="*/ 635374 w 1650828"/>
                          <a:gd name="connsiteY97" fmla="*/ 29644 h 277378"/>
                          <a:gd name="connsiteX98" fmla="*/ 667762 w 1650828"/>
                          <a:gd name="connsiteY98" fmla="*/ 54506 h 277378"/>
                          <a:gd name="connsiteX99" fmla="*/ 667762 w 1650828"/>
                          <a:gd name="connsiteY99" fmla="*/ 55463 h 277378"/>
                          <a:gd name="connsiteX100" fmla="*/ 654425 w 1650828"/>
                          <a:gd name="connsiteY100" fmla="*/ 56419 h 277378"/>
                          <a:gd name="connsiteX101" fmla="*/ 636326 w 1650828"/>
                          <a:gd name="connsiteY101" fmla="*/ 43031 h 277378"/>
                          <a:gd name="connsiteX102" fmla="*/ 617275 w 1650828"/>
                          <a:gd name="connsiteY102" fmla="*/ 64069 h 277378"/>
                          <a:gd name="connsiteX103" fmla="*/ 636326 w 1650828"/>
                          <a:gd name="connsiteY103" fmla="*/ 85106 h 277378"/>
                          <a:gd name="connsiteX104" fmla="*/ 654425 w 1650828"/>
                          <a:gd name="connsiteY104" fmla="*/ 71719 h 277378"/>
                          <a:gd name="connsiteX105" fmla="*/ 666809 w 1650828"/>
                          <a:gd name="connsiteY105" fmla="*/ 72675 h 277378"/>
                          <a:gd name="connsiteX106" fmla="*/ 666809 w 1650828"/>
                          <a:gd name="connsiteY106" fmla="*/ 73631 h 277378"/>
                          <a:gd name="connsiteX107" fmla="*/ 634421 w 1650828"/>
                          <a:gd name="connsiteY107" fmla="*/ 98494 h 277378"/>
                          <a:gd name="connsiteX108" fmla="*/ 601081 w 1650828"/>
                          <a:gd name="connsiteY108" fmla="*/ 64069 h 277378"/>
                          <a:gd name="connsiteX109" fmla="*/ 680145 w 1650828"/>
                          <a:gd name="connsiteY109" fmla="*/ 75544 h 277378"/>
                          <a:gd name="connsiteX110" fmla="*/ 680145 w 1650828"/>
                          <a:gd name="connsiteY110" fmla="*/ 30600 h 277378"/>
                          <a:gd name="connsiteX111" fmla="*/ 695387 w 1650828"/>
                          <a:gd name="connsiteY111" fmla="*/ 30600 h 277378"/>
                          <a:gd name="connsiteX112" fmla="*/ 695387 w 1650828"/>
                          <a:gd name="connsiteY112" fmla="*/ 72675 h 277378"/>
                          <a:gd name="connsiteX113" fmla="*/ 707770 w 1650828"/>
                          <a:gd name="connsiteY113" fmla="*/ 85106 h 277378"/>
                          <a:gd name="connsiteX114" fmla="*/ 724917 w 1650828"/>
                          <a:gd name="connsiteY114" fmla="*/ 73631 h 277378"/>
                          <a:gd name="connsiteX115" fmla="*/ 724917 w 1650828"/>
                          <a:gd name="connsiteY115" fmla="*/ 30600 h 277378"/>
                          <a:gd name="connsiteX116" fmla="*/ 740158 w 1650828"/>
                          <a:gd name="connsiteY116" fmla="*/ 30600 h 277378"/>
                          <a:gd name="connsiteX117" fmla="*/ 740158 w 1650828"/>
                          <a:gd name="connsiteY117" fmla="*/ 97538 h 277378"/>
                          <a:gd name="connsiteX118" fmla="*/ 724917 w 1650828"/>
                          <a:gd name="connsiteY118" fmla="*/ 97538 h 277378"/>
                          <a:gd name="connsiteX119" fmla="*/ 724917 w 1650828"/>
                          <a:gd name="connsiteY119" fmla="*/ 88931 h 277378"/>
                          <a:gd name="connsiteX120" fmla="*/ 702055 w 1650828"/>
                          <a:gd name="connsiteY120" fmla="*/ 98494 h 277378"/>
                          <a:gd name="connsiteX121" fmla="*/ 680145 w 1650828"/>
                          <a:gd name="connsiteY121" fmla="*/ 75544 h 277378"/>
                          <a:gd name="connsiteX122" fmla="*/ 757305 w 1650828"/>
                          <a:gd name="connsiteY122" fmla="*/ 0 h 277378"/>
                          <a:gd name="connsiteX123" fmla="*/ 772546 w 1650828"/>
                          <a:gd name="connsiteY123" fmla="*/ 0 h 277378"/>
                          <a:gd name="connsiteX124" fmla="*/ 772546 w 1650828"/>
                          <a:gd name="connsiteY124" fmla="*/ 97538 h 277378"/>
                          <a:gd name="connsiteX125" fmla="*/ 757305 w 1650828"/>
                          <a:gd name="connsiteY125" fmla="*/ 97538 h 277378"/>
                          <a:gd name="connsiteX126" fmla="*/ 757305 w 1650828"/>
                          <a:gd name="connsiteY126" fmla="*/ 0 h 277378"/>
                          <a:gd name="connsiteX127" fmla="*/ 796360 w 1650828"/>
                          <a:gd name="connsiteY127" fmla="*/ 80325 h 277378"/>
                          <a:gd name="connsiteX128" fmla="*/ 796360 w 1650828"/>
                          <a:gd name="connsiteY128" fmla="*/ 43988 h 277378"/>
                          <a:gd name="connsiteX129" fmla="*/ 783977 w 1650828"/>
                          <a:gd name="connsiteY129" fmla="*/ 43988 h 277378"/>
                          <a:gd name="connsiteX130" fmla="*/ 783977 w 1650828"/>
                          <a:gd name="connsiteY130" fmla="*/ 30600 h 277378"/>
                          <a:gd name="connsiteX131" fmla="*/ 796360 w 1650828"/>
                          <a:gd name="connsiteY131" fmla="*/ 30600 h 277378"/>
                          <a:gd name="connsiteX132" fmla="*/ 796360 w 1650828"/>
                          <a:gd name="connsiteY132" fmla="*/ 10519 h 277378"/>
                          <a:gd name="connsiteX133" fmla="*/ 797313 w 1650828"/>
                          <a:gd name="connsiteY133" fmla="*/ 10519 h 277378"/>
                          <a:gd name="connsiteX134" fmla="*/ 811602 w 1650828"/>
                          <a:gd name="connsiteY134" fmla="*/ 15300 h 277378"/>
                          <a:gd name="connsiteX135" fmla="*/ 811602 w 1650828"/>
                          <a:gd name="connsiteY135" fmla="*/ 29644 h 277378"/>
                          <a:gd name="connsiteX136" fmla="*/ 826843 w 1650828"/>
                          <a:gd name="connsiteY136" fmla="*/ 29644 h 277378"/>
                          <a:gd name="connsiteX137" fmla="*/ 826843 w 1650828"/>
                          <a:gd name="connsiteY137" fmla="*/ 43031 h 277378"/>
                          <a:gd name="connsiteX138" fmla="*/ 811602 w 1650828"/>
                          <a:gd name="connsiteY138" fmla="*/ 43031 h 277378"/>
                          <a:gd name="connsiteX139" fmla="*/ 811602 w 1650828"/>
                          <a:gd name="connsiteY139" fmla="*/ 78413 h 277378"/>
                          <a:gd name="connsiteX140" fmla="*/ 819223 w 1650828"/>
                          <a:gd name="connsiteY140" fmla="*/ 85106 h 277378"/>
                          <a:gd name="connsiteX141" fmla="*/ 825891 w 1650828"/>
                          <a:gd name="connsiteY141" fmla="*/ 84150 h 277378"/>
                          <a:gd name="connsiteX142" fmla="*/ 825891 w 1650828"/>
                          <a:gd name="connsiteY142" fmla="*/ 84150 h 277378"/>
                          <a:gd name="connsiteX143" fmla="*/ 825891 w 1650828"/>
                          <a:gd name="connsiteY143" fmla="*/ 96581 h 277378"/>
                          <a:gd name="connsiteX144" fmla="*/ 814460 w 1650828"/>
                          <a:gd name="connsiteY144" fmla="*/ 97538 h 277378"/>
                          <a:gd name="connsiteX145" fmla="*/ 796360 w 1650828"/>
                          <a:gd name="connsiteY145" fmla="*/ 80325 h 277378"/>
                          <a:gd name="connsiteX146" fmla="*/ 840179 w 1650828"/>
                          <a:gd name="connsiteY146" fmla="*/ 75544 h 277378"/>
                          <a:gd name="connsiteX147" fmla="*/ 840179 w 1650828"/>
                          <a:gd name="connsiteY147" fmla="*/ 30600 h 277378"/>
                          <a:gd name="connsiteX148" fmla="*/ 855421 w 1650828"/>
                          <a:gd name="connsiteY148" fmla="*/ 30600 h 277378"/>
                          <a:gd name="connsiteX149" fmla="*/ 855421 w 1650828"/>
                          <a:gd name="connsiteY149" fmla="*/ 72675 h 277378"/>
                          <a:gd name="connsiteX150" fmla="*/ 867804 w 1650828"/>
                          <a:gd name="connsiteY150" fmla="*/ 85106 h 277378"/>
                          <a:gd name="connsiteX151" fmla="*/ 884951 w 1650828"/>
                          <a:gd name="connsiteY151" fmla="*/ 73631 h 277378"/>
                          <a:gd name="connsiteX152" fmla="*/ 884951 w 1650828"/>
                          <a:gd name="connsiteY152" fmla="*/ 30600 h 277378"/>
                          <a:gd name="connsiteX153" fmla="*/ 900192 w 1650828"/>
                          <a:gd name="connsiteY153" fmla="*/ 30600 h 277378"/>
                          <a:gd name="connsiteX154" fmla="*/ 900192 w 1650828"/>
                          <a:gd name="connsiteY154" fmla="*/ 97538 h 277378"/>
                          <a:gd name="connsiteX155" fmla="*/ 884951 w 1650828"/>
                          <a:gd name="connsiteY155" fmla="*/ 97538 h 277378"/>
                          <a:gd name="connsiteX156" fmla="*/ 884951 w 1650828"/>
                          <a:gd name="connsiteY156" fmla="*/ 88931 h 277378"/>
                          <a:gd name="connsiteX157" fmla="*/ 862089 w 1650828"/>
                          <a:gd name="connsiteY157" fmla="*/ 98494 h 277378"/>
                          <a:gd name="connsiteX158" fmla="*/ 840179 w 1650828"/>
                          <a:gd name="connsiteY158" fmla="*/ 75544 h 277378"/>
                          <a:gd name="connsiteX159" fmla="*/ 917339 w 1650828"/>
                          <a:gd name="connsiteY159" fmla="*/ 75544 h 277378"/>
                          <a:gd name="connsiteX160" fmla="*/ 917339 w 1650828"/>
                          <a:gd name="connsiteY160" fmla="*/ 30600 h 277378"/>
                          <a:gd name="connsiteX161" fmla="*/ 932580 w 1650828"/>
                          <a:gd name="connsiteY161" fmla="*/ 30600 h 277378"/>
                          <a:gd name="connsiteX162" fmla="*/ 932580 w 1650828"/>
                          <a:gd name="connsiteY162" fmla="*/ 72675 h 277378"/>
                          <a:gd name="connsiteX163" fmla="*/ 944964 w 1650828"/>
                          <a:gd name="connsiteY163" fmla="*/ 85106 h 277378"/>
                          <a:gd name="connsiteX164" fmla="*/ 962110 w 1650828"/>
                          <a:gd name="connsiteY164" fmla="*/ 73631 h 277378"/>
                          <a:gd name="connsiteX165" fmla="*/ 962110 w 1650828"/>
                          <a:gd name="connsiteY165" fmla="*/ 30600 h 277378"/>
                          <a:gd name="connsiteX166" fmla="*/ 977351 w 1650828"/>
                          <a:gd name="connsiteY166" fmla="*/ 30600 h 277378"/>
                          <a:gd name="connsiteX167" fmla="*/ 977351 w 1650828"/>
                          <a:gd name="connsiteY167" fmla="*/ 97538 h 277378"/>
                          <a:gd name="connsiteX168" fmla="*/ 962110 w 1650828"/>
                          <a:gd name="connsiteY168" fmla="*/ 97538 h 277378"/>
                          <a:gd name="connsiteX169" fmla="*/ 962110 w 1650828"/>
                          <a:gd name="connsiteY169" fmla="*/ 88931 h 277378"/>
                          <a:gd name="connsiteX170" fmla="*/ 939248 w 1650828"/>
                          <a:gd name="connsiteY170" fmla="*/ 98494 h 277378"/>
                          <a:gd name="connsiteX171" fmla="*/ 917339 w 1650828"/>
                          <a:gd name="connsiteY171" fmla="*/ 75544 h 277378"/>
                          <a:gd name="connsiteX172" fmla="*/ 994498 w 1650828"/>
                          <a:gd name="connsiteY172" fmla="*/ 30600 h 277378"/>
                          <a:gd name="connsiteX173" fmla="*/ 1009739 w 1650828"/>
                          <a:gd name="connsiteY173" fmla="*/ 30600 h 277378"/>
                          <a:gd name="connsiteX174" fmla="*/ 1009739 w 1650828"/>
                          <a:gd name="connsiteY174" fmla="*/ 39206 h 277378"/>
                          <a:gd name="connsiteX175" fmla="*/ 1028791 w 1650828"/>
                          <a:gd name="connsiteY175" fmla="*/ 29644 h 277378"/>
                          <a:gd name="connsiteX176" fmla="*/ 1034507 w 1650828"/>
                          <a:gd name="connsiteY176" fmla="*/ 30600 h 277378"/>
                          <a:gd name="connsiteX177" fmla="*/ 1032601 w 1650828"/>
                          <a:gd name="connsiteY177" fmla="*/ 43031 h 277378"/>
                          <a:gd name="connsiteX178" fmla="*/ 1031649 w 1650828"/>
                          <a:gd name="connsiteY178" fmla="*/ 43031 h 277378"/>
                          <a:gd name="connsiteX179" fmla="*/ 1026886 w 1650828"/>
                          <a:gd name="connsiteY179" fmla="*/ 43031 h 277378"/>
                          <a:gd name="connsiteX180" fmla="*/ 1008787 w 1650828"/>
                          <a:gd name="connsiteY180" fmla="*/ 55463 h 277378"/>
                          <a:gd name="connsiteX181" fmla="*/ 1008787 w 1650828"/>
                          <a:gd name="connsiteY181" fmla="*/ 97538 h 277378"/>
                          <a:gd name="connsiteX182" fmla="*/ 993545 w 1650828"/>
                          <a:gd name="connsiteY182" fmla="*/ 97538 h 277378"/>
                          <a:gd name="connsiteX183" fmla="*/ 993545 w 1650828"/>
                          <a:gd name="connsiteY183" fmla="*/ 30600 h 277378"/>
                          <a:gd name="connsiteX184" fmla="*/ 1033554 w 1650828"/>
                          <a:gd name="connsiteY184" fmla="*/ 113794 h 277378"/>
                          <a:gd name="connsiteX185" fmla="*/ 1044032 w 1650828"/>
                          <a:gd name="connsiteY185" fmla="*/ 96581 h 277378"/>
                          <a:gd name="connsiteX186" fmla="*/ 1033554 w 1650828"/>
                          <a:gd name="connsiteY186" fmla="*/ 86063 h 277378"/>
                          <a:gd name="connsiteX187" fmla="*/ 1044032 w 1650828"/>
                          <a:gd name="connsiteY187" fmla="*/ 75544 h 277378"/>
                          <a:gd name="connsiteX188" fmla="*/ 1054511 w 1650828"/>
                          <a:gd name="connsiteY188" fmla="*/ 87019 h 277378"/>
                          <a:gd name="connsiteX189" fmla="*/ 1036412 w 1650828"/>
                          <a:gd name="connsiteY189" fmla="*/ 116663 h 277378"/>
                          <a:gd name="connsiteX190" fmla="*/ 1033554 w 1650828"/>
                          <a:gd name="connsiteY190" fmla="*/ 113794 h 277378"/>
                          <a:gd name="connsiteX191" fmla="*/ 1093567 w 1650828"/>
                          <a:gd name="connsiteY191" fmla="*/ 64069 h 277378"/>
                          <a:gd name="connsiteX192" fmla="*/ 1126907 w 1650828"/>
                          <a:gd name="connsiteY192" fmla="*/ 29644 h 277378"/>
                          <a:gd name="connsiteX193" fmla="*/ 1159295 w 1650828"/>
                          <a:gd name="connsiteY193" fmla="*/ 64069 h 277378"/>
                          <a:gd name="connsiteX194" fmla="*/ 1159295 w 1650828"/>
                          <a:gd name="connsiteY194" fmla="*/ 68850 h 277378"/>
                          <a:gd name="connsiteX195" fmla="*/ 1107856 w 1650828"/>
                          <a:gd name="connsiteY195" fmla="*/ 68850 h 277378"/>
                          <a:gd name="connsiteX196" fmla="*/ 1126907 w 1650828"/>
                          <a:gd name="connsiteY196" fmla="*/ 86063 h 277378"/>
                          <a:gd name="connsiteX197" fmla="*/ 1144054 w 1650828"/>
                          <a:gd name="connsiteY197" fmla="*/ 74588 h 277378"/>
                          <a:gd name="connsiteX198" fmla="*/ 1157390 w 1650828"/>
                          <a:gd name="connsiteY198" fmla="*/ 75544 h 277378"/>
                          <a:gd name="connsiteX199" fmla="*/ 1157390 w 1650828"/>
                          <a:gd name="connsiteY199" fmla="*/ 76500 h 277378"/>
                          <a:gd name="connsiteX200" fmla="*/ 1125955 w 1650828"/>
                          <a:gd name="connsiteY200" fmla="*/ 99450 h 277378"/>
                          <a:gd name="connsiteX201" fmla="*/ 1093567 w 1650828"/>
                          <a:gd name="connsiteY201" fmla="*/ 64069 h 277378"/>
                          <a:gd name="connsiteX202" fmla="*/ 1145006 w 1650828"/>
                          <a:gd name="connsiteY202" fmla="*/ 57375 h 277378"/>
                          <a:gd name="connsiteX203" fmla="*/ 1126907 w 1650828"/>
                          <a:gd name="connsiteY203" fmla="*/ 42075 h 277378"/>
                          <a:gd name="connsiteX204" fmla="*/ 1108808 w 1650828"/>
                          <a:gd name="connsiteY204" fmla="*/ 57375 h 277378"/>
                          <a:gd name="connsiteX205" fmla="*/ 1145006 w 1650828"/>
                          <a:gd name="connsiteY205" fmla="*/ 57375 h 277378"/>
                          <a:gd name="connsiteX206" fmla="*/ 1168821 w 1650828"/>
                          <a:gd name="connsiteY206" fmla="*/ 64069 h 277378"/>
                          <a:gd name="connsiteX207" fmla="*/ 1200256 w 1650828"/>
                          <a:gd name="connsiteY207" fmla="*/ 29644 h 277378"/>
                          <a:gd name="connsiteX208" fmla="*/ 1221213 w 1650828"/>
                          <a:gd name="connsiteY208" fmla="*/ 37294 h 277378"/>
                          <a:gd name="connsiteX209" fmla="*/ 1221213 w 1650828"/>
                          <a:gd name="connsiteY209" fmla="*/ 0 h 277378"/>
                          <a:gd name="connsiteX210" fmla="*/ 1236454 w 1650828"/>
                          <a:gd name="connsiteY210" fmla="*/ 0 h 277378"/>
                          <a:gd name="connsiteX211" fmla="*/ 1236454 w 1650828"/>
                          <a:gd name="connsiteY211" fmla="*/ 97538 h 277378"/>
                          <a:gd name="connsiteX212" fmla="*/ 1221213 w 1650828"/>
                          <a:gd name="connsiteY212" fmla="*/ 97538 h 277378"/>
                          <a:gd name="connsiteX213" fmla="*/ 1221213 w 1650828"/>
                          <a:gd name="connsiteY213" fmla="*/ 89888 h 277378"/>
                          <a:gd name="connsiteX214" fmla="*/ 1200256 w 1650828"/>
                          <a:gd name="connsiteY214" fmla="*/ 98494 h 277378"/>
                          <a:gd name="connsiteX215" fmla="*/ 1168821 w 1650828"/>
                          <a:gd name="connsiteY215" fmla="*/ 64069 h 277378"/>
                          <a:gd name="connsiteX216" fmla="*/ 1221213 w 1650828"/>
                          <a:gd name="connsiteY216" fmla="*/ 68850 h 277378"/>
                          <a:gd name="connsiteX217" fmla="*/ 1221213 w 1650828"/>
                          <a:gd name="connsiteY217" fmla="*/ 59288 h 277378"/>
                          <a:gd name="connsiteX218" fmla="*/ 1203114 w 1650828"/>
                          <a:gd name="connsiteY218" fmla="*/ 42075 h 277378"/>
                          <a:gd name="connsiteX219" fmla="*/ 1184062 w 1650828"/>
                          <a:gd name="connsiteY219" fmla="*/ 64069 h 277378"/>
                          <a:gd name="connsiteX220" fmla="*/ 1203114 w 1650828"/>
                          <a:gd name="connsiteY220" fmla="*/ 86063 h 277378"/>
                          <a:gd name="connsiteX221" fmla="*/ 1221213 w 1650828"/>
                          <a:gd name="connsiteY221" fmla="*/ 68850 h 277378"/>
                          <a:gd name="connsiteX222" fmla="*/ 1252648 w 1650828"/>
                          <a:gd name="connsiteY222" fmla="*/ 75544 h 277378"/>
                          <a:gd name="connsiteX223" fmla="*/ 1252648 w 1650828"/>
                          <a:gd name="connsiteY223" fmla="*/ 30600 h 277378"/>
                          <a:gd name="connsiteX224" fmla="*/ 1267890 w 1650828"/>
                          <a:gd name="connsiteY224" fmla="*/ 30600 h 277378"/>
                          <a:gd name="connsiteX225" fmla="*/ 1267890 w 1650828"/>
                          <a:gd name="connsiteY225" fmla="*/ 72675 h 277378"/>
                          <a:gd name="connsiteX226" fmla="*/ 1280273 w 1650828"/>
                          <a:gd name="connsiteY226" fmla="*/ 85106 h 277378"/>
                          <a:gd name="connsiteX227" fmla="*/ 1297420 w 1650828"/>
                          <a:gd name="connsiteY227" fmla="*/ 73631 h 277378"/>
                          <a:gd name="connsiteX228" fmla="*/ 1297420 w 1650828"/>
                          <a:gd name="connsiteY228" fmla="*/ 30600 h 277378"/>
                          <a:gd name="connsiteX229" fmla="*/ 1312661 w 1650828"/>
                          <a:gd name="connsiteY229" fmla="*/ 30600 h 277378"/>
                          <a:gd name="connsiteX230" fmla="*/ 1312661 w 1650828"/>
                          <a:gd name="connsiteY230" fmla="*/ 97538 h 277378"/>
                          <a:gd name="connsiteX231" fmla="*/ 1297420 w 1650828"/>
                          <a:gd name="connsiteY231" fmla="*/ 97538 h 277378"/>
                          <a:gd name="connsiteX232" fmla="*/ 1297420 w 1650828"/>
                          <a:gd name="connsiteY232" fmla="*/ 88931 h 277378"/>
                          <a:gd name="connsiteX233" fmla="*/ 1274558 w 1650828"/>
                          <a:gd name="connsiteY233" fmla="*/ 98494 h 277378"/>
                          <a:gd name="connsiteX234" fmla="*/ 1252648 w 1650828"/>
                          <a:gd name="connsiteY234" fmla="*/ 75544 h 277378"/>
                          <a:gd name="connsiteX235" fmla="*/ 1326950 w 1650828"/>
                          <a:gd name="connsiteY235" fmla="*/ 64069 h 277378"/>
                          <a:gd name="connsiteX236" fmla="*/ 1361243 w 1650828"/>
                          <a:gd name="connsiteY236" fmla="*/ 29644 h 277378"/>
                          <a:gd name="connsiteX237" fmla="*/ 1393631 w 1650828"/>
                          <a:gd name="connsiteY237" fmla="*/ 54506 h 277378"/>
                          <a:gd name="connsiteX238" fmla="*/ 1393631 w 1650828"/>
                          <a:gd name="connsiteY238" fmla="*/ 55463 h 277378"/>
                          <a:gd name="connsiteX239" fmla="*/ 1380295 w 1650828"/>
                          <a:gd name="connsiteY239" fmla="*/ 56419 h 277378"/>
                          <a:gd name="connsiteX240" fmla="*/ 1362196 w 1650828"/>
                          <a:gd name="connsiteY240" fmla="*/ 43031 h 277378"/>
                          <a:gd name="connsiteX241" fmla="*/ 1343144 w 1650828"/>
                          <a:gd name="connsiteY241" fmla="*/ 64069 h 277378"/>
                          <a:gd name="connsiteX242" fmla="*/ 1362196 w 1650828"/>
                          <a:gd name="connsiteY242" fmla="*/ 85106 h 277378"/>
                          <a:gd name="connsiteX243" fmla="*/ 1380295 w 1650828"/>
                          <a:gd name="connsiteY243" fmla="*/ 71719 h 277378"/>
                          <a:gd name="connsiteX244" fmla="*/ 1393631 w 1650828"/>
                          <a:gd name="connsiteY244" fmla="*/ 72675 h 277378"/>
                          <a:gd name="connsiteX245" fmla="*/ 1393631 w 1650828"/>
                          <a:gd name="connsiteY245" fmla="*/ 73631 h 277378"/>
                          <a:gd name="connsiteX246" fmla="*/ 1361243 w 1650828"/>
                          <a:gd name="connsiteY246" fmla="*/ 98494 h 277378"/>
                          <a:gd name="connsiteX247" fmla="*/ 1326950 w 1650828"/>
                          <a:gd name="connsiteY247" fmla="*/ 64069 h 277378"/>
                          <a:gd name="connsiteX248" fmla="*/ 1403157 w 1650828"/>
                          <a:gd name="connsiteY248" fmla="*/ 78413 h 277378"/>
                          <a:gd name="connsiteX249" fmla="*/ 1426019 w 1650828"/>
                          <a:gd name="connsiteY249" fmla="*/ 57375 h 277378"/>
                          <a:gd name="connsiteX250" fmla="*/ 1445070 w 1650828"/>
                          <a:gd name="connsiteY250" fmla="*/ 55463 h 277378"/>
                          <a:gd name="connsiteX251" fmla="*/ 1445070 w 1650828"/>
                          <a:gd name="connsiteY251" fmla="*/ 51638 h 277378"/>
                          <a:gd name="connsiteX252" fmla="*/ 1432687 w 1650828"/>
                          <a:gd name="connsiteY252" fmla="*/ 41119 h 277378"/>
                          <a:gd name="connsiteX253" fmla="*/ 1420303 w 1650828"/>
                          <a:gd name="connsiteY253" fmla="*/ 51638 h 277378"/>
                          <a:gd name="connsiteX254" fmla="*/ 1406967 w 1650828"/>
                          <a:gd name="connsiteY254" fmla="*/ 50681 h 277378"/>
                          <a:gd name="connsiteX255" fmla="*/ 1406015 w 1650828"/>
                          <a:gd name="connsiteY255" fmla="*/ 49725 h 277378"/>
                          <a:gd name="connsiteX256" fmla="*/ 1432687 w 1650828"/>
                          <a:gd name="connsiteY256" fmla="*/ 28688 h 277378"/>
                          <a:gd name="connsiteX257" fmla="*/ 1459359 w 1650828"/>
                          <a:gd name="connsiteY257" fmla="*/ 51638 h 277378"/>
                          <a:gd name="connsiteX258" fmla="*/ 1459359 w 1650828"/>
                          <a:gd name="connsiteY258" fmla="*/ 79369 h 277378"/>
                          <a:gd name="connsiteX259" fmla="*/ 1465075 w 1650828"/>
                          <a:gd name="connsiteY259" fmla="*/ 86063 h 277378"/>
                          <a:gd name="connsiteX260" fmla="*/ 1467932 w 1650828"/>
                          <a:gd name="connsiteY260" fmla="*/ 86063 h 277378"/>
                          <a:gd name="connsiteX261" fmla="*/ 1467932 w 1650828"/>
                          <a:gd name="connsiteY261" fmla="*/ 86063 h 277378"/>
                          <a:gd name="connsiteX262" fmla="*/ 1467932 w 1650828"/>
                          <a:gd name="connsiteY262" fmla="*/ 96581 h 277378"/>
                          <a:gd name="connsiteX263" fmla="*/ 1459359 w 1650828"/>
                          <a:gd name="connsiteY263" fmla="*/ 97538 h 277378"/>
                          <a:gd name="connsiteX264" fmla="*/ 1445070 w 1650828"/>
                          <a:gd name="connsiteY264" fmla="*/ 87975 h 277378"/>
                          <a:gd name="connsiteX265" fmla="*/ 1445070 w 1650828"/>
                          <a:gd name="connsiteY265" fmla="*/ 87975 h 277378"/>
                          <a:gd name="connsiteX266" fmla="*/ 1423161 w 1650828"/>
                          <a:gd name="connsiteY266" fmla="*/ 98494 h 277378"/>
                          <a:gd name="connsiteX267" fmla="*/ 1403157 w 1650828"/>
                          <a:gd name="connsiteY267" fmla="*/ 78413 h 277378"/>
                          <a:gd name="connsiteX268" fmla="*/ 1446023 w 1650828"/>
                          <a:gd name="connsiteY268" fmla="*/ 76500 h 277378"/>
                          <a:gd name="connsiteX269" fmla="*/ 1446023 w 1650828"/>
                          <a:gd name="connsiteY269" fmla="*/ 65981 h 277378"/>
                          <a:gd name="connsiteX270" fmla="*/ 1428876 w 1650828"/>
                          <a:gd name="connsiteY270" fmla="*/ 67894 h 277378"/>
                          <a:gd name="connsiteX271" fmla="*/ 1418398 w 1650828"/>
                          <a:gd name="connsiteY271" fmla="*/ 77456 h 277378"/>
                          <a:gd name="connsiteX272" fmla="*/ 1427924 w 1650828"/>
                          <a:gd name="connsiteY272" fmla="*/ 86063 h 277378"/>
                          <a:gd name="connsiteX273" fmla="*/ 1446023 w 1650828"/>
                          <a:gd name="connsiteY273" fmla="*/ 76500 h 277378"/>
                          <a:gd name="connsiteX274" fmla="*/ 1484126 w 1650828"/>
                          <a:gd name="connsiteY274" fmla="*/ 80325 h 277378"/>
                          <a:gd name="connsiteX275" fmla="*/ 1484126 w 1650828"/>
                          <a:gd name="connsiteY275" fmla="*/ 43988 h 277378"/>
                          <a:gd name="connsiteX276" fmla="*/ 1471743 w 1650828"/>
                          <a:gd name="connsiteY276" fmla="*/ 43988 h 277378"/>
                          <a:gd name="connsiteX277" fmla="*/ 1471743 w 1650828"/>
                          <a:gd name="connsiteY277" fmla="*/ 30600 h 277378"/>
                          <a:gd name="connsiteX278" fmla="*/ 1484126 w 1650828"/>
                          <a:gd name="connsiteY278" fmla="*/ 30600 h 277378"/>
                          <a:gd name="connsiteX279" fmla="*/ 1484126 w 1650828"/>
                          <a:gd name="connsiteY279" fmla="*/ 10519 h 277378"/>
                          <a:gd name="connsiteX280" fmla="*/ 1485079 w 1650828"/>
                          <a:gd name="connsiteY280" fmla="*/ 10519 h 277378"/>
                          <a:gd name="connsiteX281" fmla="*/ 1499368 w 1650828"/>
                          <a:gd name="connsiteY281" fmla="*/ 15300 h 277378"/>
                          <a:gd name="connsiteX282" fmla="*/ 1499368 w 1650828"/>
                          <a:gd name="connsiteY282" fmla="*/ 29644 h 277378"/>
                          <a:gd name="connsiteX283" fmla="*/ 1514609 w 1650828"/>
                          <a:gd name="connsiteY283" fmla="*/ 29644 h 277378"/>
                          <a:gd name="connsiteX284" fmla="*/ 1514609 w 1650828"/>
                          <a:gd name="connsiteY284" fmla="*/ 43031 h 277378"/>
                          <a:gd name="connsiteX285" fmla="*/ 1499368 w 1650828"/>
                          <a:gd name="connsiteY285" fmla="*/ 43031 h 277378"/>
                          <a:gd name="connsiteX286" fmla="*/ 1499368 w 1650828"/>
                          <a:gd name="connsiteY286" fmla="*/ 78413 h 277378"/>
                          <a:gd name="connsiteX287" fmla="*/ 1506988 w 1650828"/>
                          <a:gd name="connsiteY287" fmla="*/ 85106 h 277378"/>
                          <a:gd name="connsiteX288" fmla="*/ 1513656 w 1650828"/>
                          <a:gd name="connsiteY288" fmla="*/ 84150 h 277378"/>
                          <a:gd name="connsiteX289" fmla="*/ 1513656 w 1650828"/>
                          <a:gd name="connsiteY289" fmla="*/ 84150 h 277378"/>
                          <a:gd name="connsiteX290" fmla="*/ 1513656 w 1650828"/>
                          <a:gd name="connsiteY290" fmla="*/ 96581 h 277378"/>
                          <a:gd name="connsiteX291" fmla="*/ 1502225 w 1650828"/>
                          <a:gd name="connsiteY291" fmla="*/ 97538 h 277378"/>
                          <a:gd name="connsiteX292" fmla="*/ 1484126 w 1650828"/>
                          <a:gd name="connsiteY292" fmla="*/ 80325 h 277378"/>
                          <a:gd name="connsiteX293" fmla="*/ 1526040 w 1650828"/>
                          <a:gd name="connsiteY293" fmla="*/ 12431 h 277378"/>
                          <a:gd name="connsiteX294" fmla="*/ 1535566 w 1650828"/>
                          <a:gd name="connsiteY294" fmla="*/ 2869 h 277378"/>
                          <a:gd name="connsiteX295" fmla="*/ 1545092 w 1650828"/>
                          <a:gd name="connsiteY295" fmla="*/ 12431 h 277378"/>
                          <a:gd name="connsiteX296" fmla="*/ 1535566 w 1650828"/>
                          <a:gd name="connsiteY296" fmla="*/ 21994 h 277378"/>
                          <a:gd name="connsiteX297" fmla="*/ 1526040 w 1650828"/>
                          <a:gd name="connsiteY297" fmla="*/ 12431 h 277378"/>
                          <a:gd name="connsiteX298" fmla="*/ 1527945 w 1650828"/>
                          <a:gd name="connsiteY298" fmla="*/ 30600 h 277378"/>
                          <a:gd name="connsiteX299" fmla="*/ 1543187 w 1650828"/>
                          <a:gd name="connsiteY299" fmla="*/ 30600 h 277378"/>
                          <a:gd name="connsiteX300" fmla="*/ 1543187 w 1650828"/>
                          <a:gd name="connsiteY300" fmla="*/ 97538 h 277378"/>
                          <a:gd name="connsiteX301" fmla="*/ 1527945 w 1650828"/>
                          <a:gd name="connsiteY301" fmla="*/ 97538 h 277378"/>
                          <a:gd name="connsiteX302" fmla="*/ 1527945 w 1650828"/>
                          <a:gd name="connsiteY302" fmla="*/ 30600 h 277378"/>
                          <a:gd name="connsiteX303" fmla="*/ 1556523 w 1650828"/>
                          <a:gd name="connsiteY303" fmla="*/ 64069 h 277378"/>
                          <a:gd name="connsiteX304" fmla="*/ 1589863 w 1650828"/>
                          <a:gd name="connsiteY304" fmla="*/ 29644 h 277378"/>
                          <a:gd name="connsiteX305" fmla="*/ 1622251 w 1650828"/>
                          <a:gd name="connsiteY305" fmla="*/ 64069 h 277378"/>
                          <a:gd name="connsiteX306" fmla="*/ 1622251 w 1650828"/>
                          <a:gd name="connsiteY306" fmla="*/ 68850 h 277378"/>
                          <a:gd name="connsiteX307" fmla="*/ 1570811 w 1650828"/>
                          <a:gd name="connsiteY307" fmla="*/ 68850 h 277378"/>
                          <a:gd name="connsiteX308" fmla="*/ 1589863 w 1650828"/>
                          <a:gd name="connsiteY308" fmla="*/ 86063 h 277378"/>
                          <a:gd name="connsiteX309" fmla="*/ 1607010 w 1650828"/>
                          <a:gd name="connsiteY309" fmla="*/ 74588 h 277378"/>
                          <a:gd name="connsiteX310" fmla="*/ 1620346 w 1650828"/>
                          <a:gd name="connsiteY310" fmla="*/ 75544 h 277378"/>
                          <a:gd name="connsiteX311" fmla="*/ 1620346 w 1650828"/>
                          <a:gd name="connsiteY311" fmla="*/ 76500 h 277378"/>
                          <a:gd name="connsiteX312" fmla="*/ 1588911 w 1650828"/>
                          <a:gd name="connsiteY312" fmla="*/ 99450 h 277378"/>
                          <a:gd name="connsiteX313" fmla="*/ 1556523 w 1650828"/>
                          <a:gd name="connsiteY313" fmla="*/ 64069 h 277378"/>
                          <a:gd name="connsiteX314" fmla="*/ 1607962 w 1650828"/>
                          <a:gd name="connsiteY314" fmla="*/ 57375 h 277378"/>
                          <a:gd name="connsiteX315" fmla="*/ 1589863 w 1650828"/>
                          <a:gd name="connsiteY315" fmla="*/ 42075 h 277378"/>
                          <a:gd name="connsiteX316" fmla="*/ 1571764 w 1650828"/>
                          <a:gd name="connsiteY316" fmla="*/ 57375 h 277378"/>
                          <a:gd name="connsiteX317" fmla="*/ 1607962 w 1650828"/>
                          <a:gd name="connsiteY317" fmla="*/ 57375 h 277378"/>
                          <a:gd name="connsiteX318" fmla="*/ 1629872 w 1650828"/>
                          <a:gd name="connsiteY318" fmla="*/ 113794 h 277378"/>
                          <a:gd name="connsiteX319" fmla="*/ 1640350 w 1650828"/>
                          <a:gd name="connsiteY319" fmla="*/ 96581 h 277378"/>
                          <a:gd name="connsiteX320" fmla="*/ 1629872 w 1650828"/>
                          <a:gd name="connsiteY320" fmla="*/ 86063 h 277378"/>
                          <a:gd name="connsiteX321" fmla="*/ 1640350 w 1650828"/>
                          <a:gd name="connsiteY321" fmla="*/ 75544 h 277378"/>
                          <a:gd name="connsiteX322" fmla="*/ 1650829 w 1650828"/>
                          <a:gd name="connsiteY322" fmla="*/ 87019 h 277378"/>
                          <a:gd name="connsiteX323" fmla="*/ 1632729 w 1650828"/>
                          <a:gd name="connsiteY323" fmla="*/ 116663 h 277378"/>
                          <a:gd name="connsiteX324" fmla="*/ 1629872 w 1650828"/>
                          <a:gd name="connsiteY324" fmla="*/ 113794 h 277378"/>
                          <a:gd name="connsiteX325" fmla="*/ 0 w 1650828"/>
                          <a:gd name="connsiteY325" fmla="*/ 217069 h 277378"/>
                          <a:gd name="connsiteX326" fmla="*/ 33340 w 1650828"/>
                          <a:gd name="connsiteY326" fmla="*/ 182644 h 277378"/>
                          <a:gd name="connsiteX327" fmla="*/ 65728 w 1650828"/>
                          <a:gd name="connsiteY327" fmla="*/ 217069 h 277378"/>
                          <a:gd name="connsiteX328" fmla="*/ 65728 w 1650828"/>
                          <a:gd name="connsiteY328" fmla="*/ 221850 h 277378"/>
                          <a:gd name="connsiteX329" fmla="*/ 14289 w 1650828"/>
                          <a:gd name="connsiteY329" fmla="*/ 221850 h 277378"/>
                          <a:gd name="connsiteX330" fmla="*/ 33340 w 1650828"/>
                          <a:gd name="connsiteY330" fmla="*/ 239063 h 277378"/>
                          <a:gd name="connsiteX331" fmla="*/ 50487 w 1650828"/>
                          <a:gd name="connsiteY331" fmla="*/ 227588 h 277378"/>
                          <a:gd name="connsiteX332" fmla="*/ 63823 w 1650828"/>
                          <a:gd name="connsiteY332" fmla="*/ 228544 h 277378"/>
                          <a:gd name="connsiteX333" fmla="*/ 63823 w 1650828"/>
                          <a:gd name="connsiteY333" fmla="*/ 229500 h 277378"/>
                          <a:gd name="connsiteX334" fmla="*/ 32388 w 1650828"/>
                          <a:gd name="connsiteY334" fmla="*/ 252450 h 277378"/>
                          <a:gd name="connsiteX335" fmla="*/ 0 w 1650828"/>
                          <a:gd name="connsiteY335" fmla="*/ 217069 h 277378"/>
                          <a:gd name="connsiteX336" fmla="*/ 51440 w 1650828"/>
                          <a:gd name="connsiteY336" fmla="*/ 210375 h 277378"/>
                          <a:gd name="connsiteX337" fmla="*/ 33340 w 1650828"/>
                          <a:gd name="connsiteY337" fmla="*/ 195075 h 277378"/>
                          <a:gd name="connsiteX338" fmla="*/ 15241 w 1650828"/>
                          <a:gd name="connsiteY338" fmla="*/ 210375 h 277378"/>
                          <a:gd name="connsiteX339" fmla="*/ 51440 w 1650828"/>
                          <a:gd name="connsiteY339" fmla="*/ 210375 h 277378"/>
                          <a:gd name="connsiteX340" fmla="*/ 69539 w 1650828"/>
                          <a:gd name="connsiteY340" fmla="*/ 183600 h 277378"/>
                          <a:gd name="connsiteX341" fmla="*/ 85733 w 1650828"/>
                          <a:gd name="connsiteY341" fmla="*/ 183600 h 277378"/>
                          <a:gd name="connsiteX342" fmla="*/ 100974 w 1650828"/>
                          <a:gd name="connsiteY342" fmla="*/ 224719 h 277378"/>
                          <a:gd name="connsiteX343" fmla="*/ 102879 w 1650828"/>
                          <a:gd name="connsiteY343" fmla="*/ 236194 h 277378"/>
                          <a:gd name="connsiteX344" fmla="*/ 103832 w 1650828"/>
                          <a:gd name="connsiteY344" fmla="*/ 236194 h 277378"/>
                          <a:gd name="connsiteX345" fmla="*/ 105737 w 1650828"/>
                          <a:gd name="connsiteY345" fmla="*/ 224719 h 277378"/>
                          <a:gd name="connsiteX346" fmla="*/ 120978 w 1650828"/>
                          <a:gd name="connsiteY346" fmla="*/ 183600 h 277378"/>
                          <a:gd name="connsiteX347" fmla="*/ 137172 w 1650828"/>
                          <a:gd name="connsiteY347" fmla="*/ 183600 h 277378"/>
                          <a:gd name="connsiteX348" fmla="*/ 111452 w 1650828"/>
                          <a:gd name="connsiteY348" fmla="*/ 250538 h 277378"/>
                          <a:gd name="connsiteX349" fmla="*/ 95258 w 1650828"/>
                          <a:gd name="connsiteY349" fmla="*/ 250538 h 277378"/>
                          <a:gd name="connsiteX350" fmla="*/ 69539 w 1650828"/>
                          <a:gd name="connsiteY350" fmla="*/ 183600 h 277378"/>
                          <a:gd name="connsiteX351" fmla="*/ 141935 w 1650828"/>
                          <a:gd name="connsiteY351" fmla="*/ 217069 h 277378"/>
                          <a:gd name="connsiteX352" fmla="*/ 175276 w 1650828"/>
                          <a:gd name="connsiteY352" fmla="*/ 182644 h 277378"/>
                          <a:gd name="connsiteX353" fmla="*/ 207663 w 1650828"/>
                          <a:gd name="connsiteY353" fmla="*/ 217069 h 277378"/>
                          <a:gd name="connsiteX354" fmla="*/ 207663 w 1650828"/>
                          <a:gd name="connsiteY354" fmla="*/ 221850 h 277378"/>
                          <a:gd name="connsiteX355" fmla="*/ 156224 w 1650828"/>
                          <a:gd name="connsiteY355" fmla="*/ 221850 h 277378"/>
                          <a:gd name="connsiteX356" fmla="*/ 175276 w 1650828"/>
                          <a:gd name="connsiteY356" fmla="*/ 239063 h 277378"/>
                          <a:gd name="connsiteX357" fmla="*/ 192422 w 1650828"/>
                          <a:gd name="connsiteY357" fmla="*/ 227588 h 277378"/>
                          <a:gd name="connsiteX358" fmla="*/ 205758 w 1650828"/>
                          <a:gd name="connsiteY358" fmla="*/ 228544 h 277378"/>
                          <a:gd name="connsiteX359" fmla="*/ 205758 w 1650828"/>
                          <a:gd name="connsiteY359" fmla="*/ 229500 h 277378"/>
                          <a:gd name="connsiteX360" fmla="*/ 174323 w 1650828"/>
                          <a:gd name="connsiteY360" fmla="*/ 252450 h 277378"/>
                          <a:gd name="connsiteX361" fmla="*/ 141935 w 1650828"/>
                          <a:gd name="connsiteY361" fmla="*/ 217069 h 277378"/>
                          <a:gd name="connsiteX362" fmla="*/ 193375 w 1650828"/>
                          <a:gd name="connsiteY362" fmla="*/ 210375 h 277378"/>
                          <a:gd name="connsiteX363" fmla="*/ 175276 w 1650828"/>
                          <a:gd name="connsiteY363" fmla="*/ 195075 h 277378"/>
                          <a:gd name="connsiteX364" fmla="*/ 157176 w 1650828"/>
                          <a:gd name="connsiteY364" fmla="*/ 210375 h 277378"/>
                          <a:gd name="connsiteX365" fmla="*/ 193375 w 1650828"/>
                          <a:gd name="connsiteY365" fmla="*/ 210375 h 277378"/>
                          <a:gd name="connsiteX366" fmla="*/ 221000 w 1650828"/>
                          <a:gd name="connsiteY366" fmla="*/ 183600 h 277378"/>
                          <a:gd name="connsiteX367" fmla="*/ 236241 w 1650828"/>
                          <a:gd name="connsiteY367" fmla="*/ 183600 h 277378"/>
                          <a:gd name="connsiteX368" fmla="*/ 236241 w 1650828"/>
                          <a:gd name="connsiteY368" fmla="*/ 192206 h 277378"/>
                          <a:gd name="connsiteX369" fmla="*/ 259103 w 1650828"/>
                          <a:gd name="connsiteY369" fmla="*/ 182644 h 277378"/>
                          <a:gd name="connsiteX370" fmla="*/ 281965 w 1650828"/>
                          <a:gd name="connsiteY370" fmla="*/ 204638 h 277378"/>
                          <a:gd name="connsiteX371" fmla="*/ 281965 w 1650828"/>
                          <a:gd name="connsiteY371" fmla="*/ 250538 h 277378"/>
                          <a:gd name="connsiteX372" fmla="*/ 266724 w 1650828"/>
                          <a:gd name="connsiteY372" fmla="*/ 250538 h 277378"/>
                          <a:gd name="connsiteX373" fmla="*/ 266724 w 1650828"/>
                          <a:gd name="connsiteY373" fmla="*/ 208463 h 277378"/>
                          <a:gd name="connsiteX374" fmla="*/ 254340 w 1650828"/>
                          <a:gd name="connsiteY374" fmla="*/ 196031 h 277378"/>
                          <a:gd name="connsiteX375" fmla="*/ 236241 w 1650828"/>
                          <a:gd name="connsiteY375" fmla="*/ 207506 h 277378"/>
                          <a:gd name="connsiteX376" fmla="*/ 236241 w 1650828"/>
                          <a:gd name="connsiteY376" fmla="*/ 251494 h 277378"/>
                          <a:gd name="connsiteX377" fmla="*/ 221000 w 1650828"/>
                          <a:gd name="connsiteY377" fmla="*/ 251494 h 277378"/>
                          <a:gd name="connsiteX378" fmla="*/ 221000 w 1650828"/>
                          <a:gd name="connsiteY378" fmla="*/ 183600 h 277378"/>
                          <a:gd name="connsiteX379" fmla="*/ 301969 w 1650828"/>
                          <a:gd name="connsiteY379" fmla="*/ 233325 h 277378"/>
                          <a:gd name="connsiteX380" fmla="*/ 301969 w 1650828"/>
                          <a:gd name="connsiteY380" fmla="*/ 196988 h 277378"/>
                          <a:gd name="connsiteX381" fmla="*/ 289586 w 1650828"/>
                          <a:gd name="connsiteY381" fmla="*/ 196988 h 277378"/>
                          <a:gd name="connsiteX382" fmla="*/ 289586 w 1650828"/>
                          <a:gd name="connsiteY382" fmla="*/ 183600 h 277378"/>
                          <a:gd name="connsiteX383" fmla="*/ 301969 w 1650828"/>
                          <a:gd name="connsiteY383" fmla="*/ 183600 h 277378"/>
                          <a:gd name="connsiteX384" fmla="*/ 301969 w 1650828"/>
                          <a:gd name="connsiteY384" fmla="*/ 163519 h 277378"/>
                          <a:gd name="connsiteX385" fmla="*/ 302922 w 1650828"/>
                          <a:gd name="connsiteY385" fmla="*/ 163519 h 277378"/>
                          <a:gd name="connsiteX386" fmla="*/ 317211 w 1650828"/>
                          <a:gd name="connsiteY386" fmla="*/ 168300 h 277378"/>
                          <a:gd name="connsiteX387" fmla="*/ 317211 w 1650828"/>
                          <a:gd name="connsiteY387" fmla="*/ 182644 h 277378"/>
                          <a:gd name="connsiteX388" fmla="*/ 332452 w 1650828"/>
                          <a:gd name="connsiteY388" fmla="*/ 182644 h 277378"/>
                          <a:gd name="connsiteX389" fmla="*/ 332452 w 1650828"/>
                          <a:gd name="connsiteY389" fmla="*/ 196031 h 277378"/>
                          <a:gd name="connsiteX390" fmla="*/ 317211 w 1650828"/>
                          <a:gd name="connsiteY390" fmla="*/ 196031 h 277378"/>
                          <a:gd name="connsiteX391" fmla="*/ 317211 w 1650828"/>
                          <a:gd name="connsiteY391" fmla="*/ 231413 h 277378"/>
                          <a:gd name="connsiteX392" fmla="*/ 324831 w 1650828"/>
                          <a:gd name="connsiteY392" fmla="*/ 238106 h 277378"/>
                          <a:gd name="connsiteX393" fmla="*/ 331499 w 1650828"/>
                          <a:gd name="connsiteY393" fmla="*/ 237150 h 277378"/>
                          <a:gd name="connsiteX394" fmla="*/ 331499 w 1650828"/>
                          <a:gd name="connsiteY394" fmla="*/ 237150 h 277378"/>
                          <a:gd name="connsiteX395" fmla="*/ 331499 w 1650828"/>
                          <a:gd name="connsiteY395" fmla="*/ 249581 h 277378"/>
                          <a:gd name="connsiteX396" fmla="*/ 320068 w 1650828"/>
                          <a:gd name="connsiteY396" fmla="*/ 250538 h 277378"/>
                          <a:gd name="connsiteX397" fmla="*/ 301969 w 1650828"/>
                          <a:gd name="connsiteY397" fmla="*/ 233325 h 277378"/>
                          <a:gd name="connsiteX398" fmla="*/ 341978 w 1650828"/>
                          <a:gd name="connsiteY398" fmla="*/ 230456 h 277378"/>
                          <a:gd name="connsiteX399" fmla="*/ 341978 w 1650828"/>
                          <a:gd name="connsiteY399" fmla="*/ 230456 h 277378"/>
                          <a:gd name="connsiteX400" fmla="*/ 355314 w 1650828"/>
                          <a:gd name="connsiteY400" fmla="*/ 227588 h 277378"/>
                          <a:gd name="connsiteX401" fmla="*/ 370555 w 1650828"/>
                          <a:gd name="connsiteY401" fmla="*/ 239063 h 277378"/>
                          <a:gd name="connsiteX402" fmla="*/ 381986 w 1650828"/>
                          <a:gd name="connsiteY402" fmla="*/ 231413 h 277378"/>
                          <a:gd name="connsiteX403" fmla="*/ 364840 w 1650828"/>
                          <a:gd name="connsiteY403" fmla="*/ 220894 h 277378"/>
                          <a:gd name="connsiteX404" fmla="*/ 344836 w 1650828"/>
                          <a:gd name="connsiteY404" fmla="*/ 200813 h 277378"/>
                          <a:gd name="connsiteX405" fmla="*/ 368650 w 1650828"/>
                          <a:gd name="connsiteY405" fmla="*/ 182644 h 277378"/>
                          <a:gd name="connsiteX406" fmla="*/ 394370 w 1650828"/>
                          <a:gd name="connsiteY406" fmla="*/ 201769 h 277378"/>
                          <a:gd name="connsiteX407" fmla="*/ 394370 w 1650828"/>
                          <a:gd name="connsiteY407" fmla="*/ 202725 h 277378"/>
                          <a:gd name="connsiteX408" fmla="*/ 381034 w 1650828"/>
                          <a:gd name="connsiteY408" fmla="*/ 204638 h 277378"/>
                          <a:gd name="connsiteX409" fmla="*/ 368650 w 1650828"/>
                          <a:gd name="connsiteY409" fmla="*/ 194119 h 277378"/>
                          <a:gd name="connsiteX410" fmla="*/ 359124 w 1650828"/>
                          <a:gd name="connsiteY410" fmla="*/ 200813 h 277378"/>
                          <a:gd name="connsiteX411" fmla="*/ 376271 w 1650828"/>
                          <a:gd name="connsiteY411" fmla="*/ 211331 h 277378"/>
                          <a:gd name="connsiteX412" fmla="*/ 397228 w 1650828"/>
                          <a:gd name="connsiteY412" fmla="*/ 230456 h 277378"/>
                          <a:gd name="connsiteX413" fmla="*/ 371508 w 1650828"/>
                          <a:gd name="connsiteY413" fmla="*/ 252450 h 277378"/>
                          <a:gd name="connsiteX414" fmla="*/ 341978 w 1650828"/>
                          <a:gd name="connsiteY414" fmla="*/ 230456 h 277378"/>
                          <a:gd name="connsiteX415" fmla="*/ 433426 w 1650828"/>
                          <a:gd name="connsiteY415" fmla="*/ 217069 h 277378"/>
                          <a:gd name="connsiteX416" fmla="*/ 466766 w 1650828"/>
                          <a:gd name="connsiteY416" fmla="*/ 182644 h 277378"/>
                          <a:gd name="connsiteX417" fmla="*/ 499154 w 1650828"/>
                          <a:gd name="connsiteY417" fmla="*/ 217069 h 277378"/>
                          <a:gd name="connsiteX418" fmla="*/ 499154 w 1650828"/>
                          <a:gd name="connsiteY418" fmla="*/ 221850 h 277378"/>
                          <a:gd name="connsiteX419" fmla="*/ 447715 w 1650828"/>
                          <a:gd name="connsiteY419" fmla="*/ 221850 h 277378"/>
                          <a:gd name="connsiteX420" fmla="*/ 466766 w 1650828"/>
                          <a:gd name="connsiteY420" fmla="*/ 239063 h 277378"/>
                          <a:gd name="connsiteX421" fmla="*/ 483913 w 1650828"/>
                          <a:gd name="connsiteY421" fmla="*/ 227588 h 277378"/>
                          <a:gd name="connsiteX422" fmla="*/ 497249 w 1650828"/>
                          <a:gd name="connsiteY422" fmla="*/ 228544 h 277378"/>
                          <a:gd name="connsiteX423" fmla="*/ 497249 w 1650828"/>
                          <a:gd name="connsiteY423" fmla="*/ 229500 h 277378"/>
                          <a:gd name="connsiteX424" fmla="*/ 465814 w 1650828"/>
                          <a:gd name="connsiteY424" fmla="*/ 252450 h 277378"/>
                          <a:gd name="connsiteX425" fmla="*/ 433426 w 1650828"/>
                          <a:gd name="connsiteY425" fmla="*/ 217069 h 277378"/>
                          <a:gd name="connsiteX426" fmla="*/ 484865 w 1650828"/>
                          <a:gd name="connsiteY426" fmla="*/ 210375 h 277378"/>
                          <a:gd name="connsiteX427" fmla="*/ 466766 w 1650828"/>
                          <a:gd name="connsiteY427" fmla="*/ 195075 h 277378"/>
                          <a:gd name="connsiteX428" fmla="*/ 448667 w 1650828"/>
                          <a:gd name="connsiteY428" fmla="*/ 210375 h 277378"/>
                          <a:gd name="connsiteX429" fmla="*/ 484865 w 1650828"/>
                          <a:gd name="connsiteY429" fmla="*/ 210375 h 277378"/>
                          <a:gd name="connsiteX430" fmla="*/ 512490 w 1650828"/>
                          <a:gd name="connsiteY430" fmla="*/ 183600 h 277378"/>
                          <a:gd name="connsiteX431" fmla="*/ 527732 w 1650828"/>
                          <a:gd name="connsiteY431" fmla="*/ 183600 h 277378"/>
                          <a:gd name="connsiteX432" fmla="*/ 527732 w 1650828"/>
                          <a:gd name="connsiteY432" fmla="*/ 192206 h 277378"/>
                          <a:gd name="connsiteX433" fmla="*/ 550594 w 1650828"/>
                          <a:gd name="connsiteY433" fmla="*/ 182644 h 277378"/>
                          <a:gd name="connsiteX434" fmla="*/ 573456 w 1650828"/>
                          <a:gd name="connsiteY434" fmla="*/ 204638 h 277378"/>
                          <a:gd name="connsiteX435" fmla="*/ 573456 w 1650828"/>
                          <a:gd name="connsiteY435" fmla="*/ 250538 h 277378"/>
                          <a:gd name="connsiteX436" fmla="*/ 558214 w 1650828"/>
                          <a:gd name="connsiteY436" fmla="*/ 250538 h 277378"/>
                          <a:gd name="connsiteX437" fmla="*/ 558214 w 1650828"/>
                          <a:gd name="connsiteY437" fmla="*/ 208463 h 277378"/>
                          <a:gd name="connsiteX438" fmla="*/ 545831 w 1650828"/>
                          <a:gd name="connsiteY438" fmla="*/ 196031 h 277378"/>
                          <a:gd name="connsiteX439" fmla="*/ 527732 w 1650828"/>
                          <a:gd name="connsiteY439" fmla="*/ 207506 h 277378"/>
                          <a:gd name="connsiteX440" fmla="*/ 527732 w 1650828"/>
                          <a:gd name="connsiteY440" fmla="*/ 251494 h 277378"/>
                          <a:gd name="connsiteX441" fmla="*/ 512490 w 1650828"/>
                          <a:gd name="connsiteY441" fmla="*/ 251494 h 277378"/>
                          <a:gd name="connsiteX442" fmla="*/ 512490 w 1650828"/>
                          <a:gd name="connsiteY442" fmla="*/ 183600 h 277378"/>
                          <a:gd name="connsiteX443" fmla="*/ 614417 w 1650828"/>
                          <a:gd name="connsiteY443" fmla="*/ 217069 h 277378"/>
                          <a:gd name="connsiteX444" fmla="*/ 649662 w 1650828"/>
                          <a:gd name="connsiteY444" fmla="*/ 182644 h 277378"/>
                          <a:gd name="connsiteX445" fmla="*/ 684908 w 1650828"/>
                          <a:gd name="connsiteY445" fmla="*/ 217069 h 277378"/>
                          <a:gd name="connsiteX446" fmla="*/ 649662 w 1650828"/>
                          <a:gd name="connsiteY446" fmla="*/ 251494 h 277378"/>
                          <a:gd name="connsiteX447" fmla="*/ 614417 w 1650828"/>
                          <a:gd name="connsiteY447" fmla="*/ 217069 h 277378"/>
                          <a:gd name="connsiteX448" fmla="*/ 669667 w 1650828"/>
                          <a:gd name="connsiteY448" fmla="*/ 217069 h 277378"/>
                          <a:gd name="connsiteX449" fmla="*/ 649662 w 1650828"/>
                          <a:gd name="connsiteY449" fmla="*/ 196031 h 277378"/>
                          <a:gd name="connsiteX450" fmla="*/ 629658 w 1650828"/>
                          <a:gd name="connsiteY450" fmla="*/ 217069 h 277378"/>
                          <a:gd name="connsiteX451" fmla="*/ 649662 w 1650828"/>
                          <a:gd name="connsiteY451" fmla="*/ 238106 h 277378"/>
                          <a:gd name="connsiteX452" fmla="*/ 669667 w 1650828"/>
                          <a:gd name="connsiteY452" fmla="*/ 217069 h 277378"/>
                          <a:gd name="connsiteX453" fmla="*/ 698244 w 1650828"/>
                          <a:gd name="connsiteY453" fmla="*/ 183600 h 277378"/>
                          <a:gd name="connsiteX454" fmla="*/ 713486 w 1650828"/>
                          <a:gd name="connsiteY454" fmla="*/ 183600 h 277378"/>
                          <a:gd name="connsiteX455" fmla="*/ 713486 w 1650828"/>
                          <a:gd name="connsiteY455" fmla="*/ 192206 h 277378"/>
                          <a:gd name="connsiteX456" fmla="*/ 736348 w 1650828"/>
                          <a:gd name="connsiteY456" fmla="*/ 182644 h 277378"/>
                          <a:gd name="connsiteX457" fmla="*/ 759210 w 1650828"/>
                          <a:gd name="connsiteY457" fmla="*/ 204638 h 277378"/>
                          <a:gd name="connsiteX458" fmla="*/ 759210 w 1650828"/>
                          <a:gd name="connsiteY458" fmla="*/ 250538 h 277378"/>
                          <a:gd name="connsiteX459" fmla="*/ 743968 w 1650828"/>
                          <a:gd name="connsiteY459" fmla="*/ 250538 h 277378"/>
                          <a:gd name="connsiteX460" fmla="*/ 743968 w 1650828"/>
                          <a:gd name="connsiteY460" fmla="*/ 208463 h 277378"/>
                          <a:gd name="connsiteX461" fmla="*/ 731585 w 1650828"/>
                          <a:gd name="connsiteY461" fmla="*/ 196031 h 277378"/>
                          <a:gd name="connsiteX462" fmla="*/ 713486 w 1650828"/>
                          <a:gd name="connsiteY462" fmla="*/ 207506 h 277378"/>
                          <a:gd name="connsiteX463" fmla="*/ 713486 w 1650828"/>
                          <a:gd name="connsiteY463" fmla="*/ 251494 h 277378"/>
                          <a:gd name="connsiteX464" fmla="*/ 698244 w 1650828"/>
                          <a:gd name="connsiteY464" fmla="*/ 251494 h 277378"/>
                          <a:gd name="connsiteX465" fmla="*/ 698244 w 1650828"/>
                          <a:gd name="connsiteY465" fmla="*/ 183600 h 277378"/>
                          <a:gd name="connsiteX466" fmla="*/ 780167 w 1650828"/>
                          <a:gd name="connsiteY466" fmla="*/ 233325 h 277378"/>
                          <a:gd name="connsiteX467" fmla="*/ 780167 w 1650828"/>
                          <a:gd name="connsiteY467" fmla="*/ 196988 h 277378"/>
                          <a:gd name="connsiteX468" fmla="*/ 767783 w 1650828"/>
                          <a:gd name="connsiteY468" fmla="*/ 196988 h 277378"/>
                          <a:gd name="connsiteX469" fmla="*/ 767783 w 1650828"/>
                          <a:gd name="connsiteY469" fmla="*/ 183600 h 277378"/>
                          <a:gd name="connsiteX470" fmla="*/ 780167 w 1650828"/>
                          <a:gd name="connsiteY470" fmla="*/ 183600 h 277378"/>
                          <a:gd name="connsiteX471" fmla="*/ 780167 w 1650828"/>
                          <a:gd name="connsiteY471" fmla="*/ 163519 h 277378"/>
                          <a:gd name="connsiteX472" fmla="*/ 781119 w 1650828"/>
                          <a:gd name="connsiteY472" fmla="*/ 163519 h 277378"/>
                          <a:gd name="connsiteX473" fmla="*/ 795408 w 1650828"/>
                          <a:gd name="connsiteY473" fmla="*/ 168300 h 277378"/>
                          <a:gd name="connsiteX474" fmla="*/ 795408 w 1650828"/>
                          <a:gd name="connsiteY474" fmla="*/ 182644 h 277378"/>
                          <a:gd name="connsiteX475" fmla="*/ 809697 w 1650828"/>
                          <a:gd name="connsiteY475" fmla="*/ 182644 h 277378"/>
                          <a:gd name="connsiteX476" fmla="*/ 809697 w 1650828"/>
                          <a:gd name="connsiteY476" fmla="*/ 196031 h 277378"/>
                          <a:gd name="connsiteX477" fmla="*/ 794455 w 1650828"/>
                          <a:gd name="connsiteY477" fmla="*/ 196031 h 277378"/>
                          <a:gd name="connsiteX478" fmla="*/ 794455 w 1650828"/>
                          <a:gd name="connsiteY478" fmla="*/ 231413 h 277378"/>
                          <a:gd name="connsiteX479" fmla="*/ 802076 w 1650828"/>
                          <a:gd name="connsiteY479" fmla="*/ 238106 h 277378"/>
                          <a:gd name="connsiteX480" fmla="*/ 808744 w 1650828"/>
                          <a:gd name="connsiteY480" fmla="*/ 237150 h 277378"/>
                          <a:gd name="connsiteX481" fmla="*/ 808744 w 1650828"/>
                          <a:gd name="connsiteY481" fmla="*/ 237150 h 277378"/>
                          <a:gd name="connsiteX482" fmla="*/ 808744 w 1650828"/>
                          <a:gd name="connsiteY482" fmla="*/ 249581 h 277378"/>
                          <a:gd name="connsiteX483" fmla="*/ 797313 w 1650828"/>
                          <a:gd name="connsiteY483" fmla="*/ 250538 h 277378"/>
                          <a:gd name="connsiteX484" fmla="*/ 780167 w 1650828"/>
                          <a:gd name="connsiteY484" fmla="*/ 233325 h 277378"/>
                          <a:gd name="connsiteX485" fmla="*/ 823033 w 1650828"/>
                          <a:gd name="connsiteY485" fmla="*/ 183600 h 277378"/>
                          <a:gd name="connsiteX486" fmla="*/ 838274 w 1650828"/>
                          <a:gd name="connsiteY486" fmla="*/ 183600 h 277378"/>
                          <a:gd name="connsiteX487" fmla="*/ 838274 w 1650828"/>
                          <a:gd name="connsiteY487" fmla="*/ 191250 h 277378"/>
                          <a:gd name="connsiteX488" fmla="*/ 858278 w 1650828"/>
                          <a:gd name="connsiteY488" fmla="*/ 181688 h 277378"/>
                          <a:gd name="connsiteX489" fmla="*/ 875425 w 1650828"/>
                          <a:gd name="connsiteY489" fmla="*/ 191250 h 277378"/>
                          <a:gd name="connsiteX490" fmla="*/ 897334 w 1650828"/>
                          <a:gd name="connsiteY490" fmla="*/ 181688 h 277378"/>
                          <a:gd name="connsiteX491" fmla="*/ 918291 w 1650828"/>
                          <a:gd name="connsiteY491" fmla="*/ 201769 h 277378"/>
                          <a:gd name="connsiteX492" fmla="*/ 918291 w 1650828"/>
                          <a:gd name="connsiteY492" fmla="*/ 250538 h 277378"/>
                          <a:gd name="connsiteX493" fmla="*/ 903050 w 1650828"/>
                          <a:gd name="connsiteY493" fmla="*/ 250538 h 277378"/>
                          <a:gd name="connsiteX494" fmla="*/ 903050 w 1650828"/>
                          <a:gd name="connsiteY494" fmla="*/ 205594 h 277378"/>
                          <a:gd name="connsiteX495" fmla="*/ 893524 w 1650828"/>
                          <a:gd name="connsiteY495" fmla="*/ 195075 h 277378"/>
                          <a:gd name="connsiteX496" fmla="*/ 879235 w 1650828"/>
                          <a:gd name="connsiteY496" fmla="*/ 203681 h 277378"/>
                          <a:gd name="connsiteX497" fmla="*/ 879235 w 1650828"/>
                          <a:gd name="connsiteY497" fmla="*/ 249581 h 277378"/>
                          <a:gd name="connsiteX498" fmla="*/ 863994 w 1650828"/>
                          <a:gd name="connsiteY498" fmla="*/ 249581 h 277378"/>
                          <a:gd name="connsiteX499" fmla="*/ 863994 w 1650828"/>
                          <a:gd name="connsiteY499" fmla="*/ 205594 h 277378"/>
                          <a:gd name="connsiteX500" fmla="*/ 854468 w 1650828"/>
                          <a:gd name="connsiteY500" fmla="*/ 195075 h 277378"/>
                          <a:gd name="connsiteX501" fmla="*/ 839227 w 1650828"/>
                          <a:gd name="connsiteY501" fmla="*/ 204638 h 277378"/>
                          <a:gd name="connsiteX502" fmla="*/ 839227 w 1650828"/>
                          <a:gd name="connsiteY502" fmla="*/ 249581 h 277378"/>
                          <a:gd name="connsiteX503" fmla="*/ 823985 w 1650828"/>
                          <a:gd name="connsiteY503" fmla="*/ 249581 h 277378"/>
                          <a:gd name="connsiteX504" fmla="*/ 823985 w 1650828"/>
                          <a:gd name="connsiteY504" fmla="*/ 183600 h 277378"/>
                          <a:gd name="connsiteX505" fmla="*/ 930675 w 1650828"/>
                          <a:gd name="connsiteY505" fmla="*/ 217069 h 277378"/>
                          <a:gd name="connsiteX506" fmla="*/ 965920 w 1650828"/>
                          <a:gd name="connsiteY506" fmla="*/ 182644 h 277378"/>
                          <a:gd name="connsiteX507" fmla="*/ 1001166 w 1650828"/>
                          <a:gd name="connsiteY507" fmla="*/ 217069 h 277378"/>
                          <a:gd name="connsiteX508" fmla="*/ 965920 w 1650828"/>
                          <a:gd name="connsiteY508" fmla="*/ 251494 h 277378"/>
                          <a:gd name="connsiteX509" fmla="*/ 930675 w 1650828"/>
                          <a:gd name="connsiteY509" fmla="*/ 217069 h 277378"/>
                          <a:gd name="connsiteX510" fmla="*/ 985925 w 1650828"/>
                          <a:gd name="connsiteY510" fmla="*/ 217069 h 277378"/>
                          <a:gd name="connsiteX511" fmla="*/ 965920 w 1650828"/>
                          <a:gd name="connsiteY511" fmla="*/ 196031 h 277378"/>
                          <a:gd name="connsiteX512" fmla="*/ 945916 w 1650828"/>
                          <a:gd name="connsiteY512" fmla="*/ 217069 h 277378"/>
                          <a:gd name="connsiteX513" fmla="*/ 965920 w 1650828"/>
                          <a:gd name="connsiteY513" fmla="*/ 238106 h 277378"/>
                          <a:gd name="connsiteX514" fmla="*/ 985925 w 1650828"/>
                          <a:gd name="connsiteY514" fmla="*/ 217069 h 277378"/>
                          <a:gd name="connsiteX515" fmla="*/ 1011644 w 1650828"/>
                          <a:gd name="connsiteY515" fmla="*/ 217069 h 277378"/>
                          <a:gd name="connsiteX516" fmla="*/ 1044985 w 1650828"/>
                          <a:gd name="connsiteY516" fmla="*/ 182644 h 277378"/>
                          <a:gd name="connsiteX517" fmla="*/ 1077373 w 1650828"/>
                          <a:gd name="connsiteY517" fmla="*/ 217069 h 277378"/>
                          <a:gd name="connsiteX518" fmla="*/ 1077373 w 1650828"/>
                          <a:gd name="connsiteY518" fmla="*/ 221850 h 277378"/>
                          <a:gd name="connsiteX519" fmla="*/ 1025933 w 1650828"/>
                          <a:gd name="connsiteY519" fmla="*/ 221850 h 277378"/>
                          <a:gd name="connsiteX520" fmla="*/ 1044985 w 1650828"/>
                          <a:gd name="connsiteY520" fmla="*/ 239063 h 277378"/>
                          <a:gd name="connsiteX521" fmla="*/ 1062132 w 1650828"/>
                          <a:gd name="connsiteY521" fmla="*/ 227588 h 277378"/>
                          <a:gd name="connsiteX522" fmla="*/ 1075468 w 1650828"/>
                          <a:gd name="connsiteY522" fmla="*/ 228544 h 277378"/>
                          <a:gd name="connsiteX523" fmla="*/ 1075468 w 1650828"/>
                          <a:gd name="connsiteY523" fmla="*/ 229500 h 277378"/>
                          <a:gd name="connsiteX524" fmla="*/ 1044032 w 1650828"/>
                          <a:gd name="connsiteY524" fmla="*/ 252450 h 277378"/>
                          <a:gd name="connsiteX525" fmla="*/ 1011644 w 1650828"/>
                          <a:gd name="connsiteY525" fmla="*/ 217069 h 277378"/>
                          <a:gd name="connsiteX526" fmla="*/ 1063084 w 1650828"/>
                          <a:gd name="connsiteY526" fmla="*/ 210375 h 277378"/>
                          <a:gd name="connsiteX527" fmla="*/ 1044985 w 1650828"/>
                          <a:gd name="connsiteY527" fmla="*/ 195075 h 277378"/>
                          <a:gd name="connsiteX528" fmla="*/ 1026886 w 1650828"/>
                          <a:gd name="connsiteY528" fmla="*/ 210375 h 277378"/>
                          <a:gd name="connsiteX529" fmla="*/ 1063084 w 1650828"/>
                          <a:gd name="connsiteY529" fmla="*/ 210375 h 277378"/>
                          <a:gd name="connsiteX530" fmla="*/ 1095472 w 1650828"/>
                          <a:gd name="connsiteY530" fmla="*/ 233325 h 277378"/>
                          <a:gd name="connsiteX531" fmla="*/ 1095472 w 1650828"/>
                          <a:gd name="connsiteY531" fmla="*/ 196988 h 277378"/>
                          <a:gd name="connsiteX532" fmla="*/ 1083088 w 1650828"/>
                          <a:gd name="connsiteY532" fmla="*/ 196988 h 277378"/>
                          <a:gd name="connsiteX533" fmla="*/ 1083088 w 1650828"/>
                          <a:gd name="connsiteY533" fmla="*/ 183600 h 277378"/>
                          <a:gd name="connsiteX534" fmla="*/ 1095472 w 1650828"/>
                          <a:gd name="connsiteY534" fmla="*/ 183600 h 277378"/>
                          <a:gd name="connsiteX535" fmla="*/ 1095472 w 1650828"/>
                          <a:gd name="connsiteY535" fmla="*/ 163519 h 277378"/>
                          <a:gd name="connsiteX536" fmla="*/ 1096425 w 1650828"/>
                          <a:gd name="connsiteY536" fmla="*/ 163519 h 277378"/>
                          <a:gd name="connsiteX537" fmla="*/ 1110713 w 1650828"/>
                          <a:gd name="connsiteY537" fmla="*/ 168300 h 277378"/>
                          <a:gd name="connsiteX538" fmla="*/ 1110713 w 1650828"/>
                          <a:gd name="connsiteY538" fmla="*/ 182644 h 277378"/>
                          <a:gd name="connsiteX539" fmla="*/ 1125955 w 1650828"/>
                          <a:gd name="connsiteY539" fmla="*/ 182644 h 277378"/>
                          <a:gd name="connsiteX540" fmla="*/ 1125955 w 1650828"/>
                          <a:gd name="connsiteY540" fmla="*/ 196031 h 277378"/>
                          <a:gd name="connsiteX541" fmla="*/ 1110713 w 1650828"/>
                          <a:gd name="connsiteY541" fmla="*/ 196031 h 277378"/>
                          <a:gd name="connsiteX542" fmla="*/ 1110713 w 1650828"/>
                          <a:gd name="connsiteY542" fmla="*/ 231413 h 277378"/>
                          <a:gd name="connsiteX543" fmla="*/ 1118334 w 1650828"/>
                          <a:gd name="connsiteY543" fmla="*/ 238106 h 277378"/>
                          <a:gd name="connsiteX544" fmla="*/ 1125002 w 1650828"/>
                          <a:gd name="connsiteY544" fmla="*/ 237150 h 277378"/>
                          <a:gd name="connsiteX545" fmla="*/ 1125002 w 1650828"/>
                          <a:gd name="connsiteY545" fmla="*/ 237150 h 277378"/>
                          <a:gd name="connsiteX546" fmla="*/ 1125002 w 1650828"/>
                          <a:gd name="connsiteY546" fmla="*/ 249581 h 277378"/>
                          <a:gd name="connsiteX547" fmla="*/ 1113571 w 1650828"/>
                          <a:gd name="connsiteY547" fmla="*/ 250538 h 277378"/>
                          <a:gd name="connsiteX548" fmla="*/ 1095472 w 1650828"/>
                          <a:gd name="connsiteY548" fmla="*/ 233325 h 277378"/>
                          <a:gd name="connsiteX549" fmla="*/ 1137386 w 1650828"/>
                          <a:gd name="connsiteY549" fmla="*/ 165431 h 277378"/>
                          <a:gd name="connsiteX550" fmla="*/ 1146912 w 1650828"/>
                          <a:gd name="connsiteY550" fmla="*/ 155869 h 277378"/>
                          <a:gd name="connsiteX551" fmla="*/ 1156437 w 1650828"/>
                          <a:gd name="connsiteY551" fmla="*/ 165431 h 277378"/>
                          <a:gd name="connsiteX552" fmla="*/ 1146912 w 1650828"/>
                          <a:gd name="connsiteY552" fmla="*/ 174994 h 277378"/>
                          <a:gd name="connsiteX553" fmla="*/ 1137386 w 1650828"/>
                          <a:gd name="connsiteY553" fmla="*/ 165431 h 277378"/>
                          <a:gd name="connsiteX554" fmla="*/ 1139291 w 1650828"/>
                          <a:gd name="connsiteY554" fmla="*/ 183600 h 277378"/>
                          <a:gd name="connsiteX555" fmla="*/ 1154532 w 1650828"/>
                          <a:gd name="connsiteY555" fmla="*/ 183600 h 277378"/>
                          <a:gd name="connsiteX556" fmla="*/ 1154532 w 1650828"/>
                          <a:gd name="connsiteY556" fmla="*/ 250538 h 277378"/>
                          <a:gd name="connsiteX557" fmla="*/ 1139291 w 1650828"/>
                          <a:gd name="connsiteY557" fmla="*/ 250538 h 277378"/>
                          <a:gd name="connsiteX558" fmla="*/ 1139291 w 1650828"/>
                          <a:gd name="connsiteY558" fmla="*/ 183600 h 277378"/>
                          <a:gd name="connsiteX559" fmla="*/ 1170726 w 1650828"/>
                          <a:gd name="connsiteY559" fmla="*/ 183600 h 277378"/>
                          <a:gd name="connsiteX560" fmla="*/ 1185967 w 1650828"/>
                          <a:gd name="connsiteY560" fmla="*/ 183600 h 277378"/>
                          <a:gd name="connsiteX561" fmla="*/ 1185967 w 1650828"/>
                          <a:gd name="connsiteY561" fmla="*/ 192206 h 277378"/>
                          <a:gd name="connsiteX562" fmla="*/ 1208830 w 1650828"/>
                          <a:gd name="connsiteY562" fmla="*/ 182644 h 277378"/>
                          <a:gd name="connsiteX563" fmla="*/ 1231692 w 1650828"/>
                          <a:gd name="connsiteY563" fmla="*/ 204638 h 277378"/>
                          <a:gd name="connsiteX564" fmla="*/ 1231692 w 1650828"/>
                          <a:gd name="connsiteY564" fmla="*/ 250538 h 277378"/>
                          <a:gd name="connsiteX565" fmla="*/ 1216450 w 1650828"/>
                          <a:gd name="connsiteY565" fmla="*/ 250538 h 277378"/>
                          <a:gd name="connsiteX566" fmla="*/ 1216450 w 1650828"/>
                          <a:gd name="connsiteY566" fmla="*/ 208463 h 277378"/>
                          <a:gd name="connsiteX567" fmla="*/ 1204067 w 1650828"/>
                          <a:gd name="connsiteY567" fmla="*/ 196031 h 277378"/>
                          <a:gd name="connsiteX568" fmla="*/ 1185967 w 1650828"/>
                          <a:gd name="connsiteY568" fmla="*/ 207506 h 277378"/>
                          <a:gd name="connsiteX569" fmla="*/ 1185967 w 1650828"/>
                          <a:gd name="connsiteY569" fmla="*/ 251494 h 277378"/>
                          <a:gd name="connsiteX570" fmla="*/ 1170726 w 1650828"/>
                          <a:gd name="connsiteY570" fmla="*/ 251494 h 277378"/>
                          <a:gd name="connsiteX571" fmla="*/ 1170726 w 1650828"/>
                          <a:gd name="connsiteY571" fmla="*/ 183600 h 277378"/>
                          <a:gd name="connsiteX572" fmla="*/ 1248838 w 1650828"/>
                          <a:gd name="connsiteY572" fmla="*/ 258188 h 277378"/>
                          <a:gd name="connsiteX573" fmla="*/ 1248838 w 1650828"/>
                          <a:gd name="connsiteY573" fmla="*/ 258188 h 277378"/>
                          <a:gd name="connsiteX574" fmla="*/ 1264079 w 1650828"/>
                          <a:gd name="connsiteY574" fmla="*/ 256275 h 277378"/>
                          <a:gd name="connsiteX575" fmla="*/ 1278368 w 1650828"/>
                          <a:gd name="connsiteY575" fmla="*/ 265838 h 277378"/>
                          <a:gd name="connsiteX576" fmla="*/ 1295515 w 1650828"/>
                          <a:gd name="connsiteY576" fmla="*/ 248625 h 277378"/>
                          <a:gd name="connsiteX577" fmla="*/ 1295515 w 1650828"/>
                          <a:gd name="connsiteY577" fmla="*/ 242888 h 277378"/>
                          <a:gd name="connsiteX578" fmla="*/ 1275510 w 1650828"/>
                          <a:gd name="connsiteY578" fmla="*/ 250538 h 277378"/>
                          <a:gd name="connsiteX579" fmla="*/ 1244075 w 1650828"/>
                          <a:gd name="connsiteY579" fmla="*/ 216113 h 277378"/>
                          <a:gd name="connsiteX580" fmla="*/ 1275510 w 1650828"/>
                          <a:gd name="connsiteY580" fmla="*/ 181688 h 277378"/>
                          <a:gd name="connsiteX581" fmla="*/ 1295515 w 1650828"/>
                          <a:gd name="connsiteY581" fmla="*/ 189338 h 277378"/>
                          <a:gd name="connsiteX582" fmla="*/ 1295515 w 1650828"/>
                          <a:gd name="connsiteY582" fmla="*/ 182644 h 277378"/>
                          <a:gd name="connsiteX583" fmla="*/ 1310756 w 1650828"/>
                          <a:gd name="connsiteY583" fmla="*/ 182644 h 277378"/>
                          <a:gd name="connsiteX584" fmla="*/ 1310756 w 1650828"/>
                          <a:gd name="connsiteY584" fmla="*/ 247669 h 277378"/>
                          <a:gd name="connsiteX585" fmla="*/ 1278368 w 1650828"/>
                          <a:gd name="connsiteY585" fmla="*/ 277313 h 277378"/>
                          <a:gd name="connsiteX586" fmla="*/ 1248838 w 1650828"/>
                          <a:gd name="connsiteY586" fmla="*/ 258188 h 277378"/>
                          <a:gd name="connsiteX587" fmla="*/ 1296467 w 1650828"/>
                          <a:gd name="connsiteY587" fmla="*/ 219938 h 277378"/>
                          <a:gd name="connsiteX588" fmla="*/ 1296467 w 1650828"/>
                          <a:gd name="connsiteY588" fmla="*/ 212288 h 277378"/>
                          <a:gd name="connsiteX589" fmla="*/ 1278368 w 1650828"/>
                          <a:gd name="connsiteY589" fmla="*/ 195075 h 277378"/>
                          <a:gd name="connsiteX590" fmla="*/ 1259316 w 1650828"/>
                          <a:gd name="connsiteY590" fmla="*/ 216113 h 277378"/>
                          <a:gd name="connsiteX591" fmla="*/ 1278368 w 1650828"/>
                          <a:gd name="connsiteY591" fmla="*/ 237150 h 277378"/>
                          <a:gd name="connsiteX592" fmla="*/ 1296467 w 1650828"/>
                          <a:gd name="connsiteY592" fmla="*/ 219938 h 2773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Lst>
                        <a:rect l="l" t="t" r="r" b="b"/>
                        <a:pathLst>
                          <a:path w="1650828" h="277378">
                            <a:moveTo>
                              <a:pt x="3810" y="3825"/>
                            </a:moveTo>
                            <a:lnTo>
                              <a:pt x="20957" y="3825"/>
                            </a:lnTo>
                            <a:lnTo>
                              <a:pt x="20957" y="43031"/>
                            </a:lnTo>
                            <a:lnTo>
                              <a:pt x="60013" y="43031"/>
                            </a:lnTo>
                            <a:lnTo>
                              <a:pt x="60013" y="3825"/>
                            </a:lnTo>
                            <a:lnTo>
                              <a:pt x="76207" y="3825"/>
                            </a:lnTo>
                            <a:lnTo>
                              <a:pt x="76207" y="97538"/>
                            </a:lnTo>
                            <a:lnTo>
                              <a:pt x="60013" y="97538"/>
                            </a:lnTo>
                            <a:lnTo>
                              <a:pt x="60013" y="58331"/>
                            </a:lnTo>
                            <a:lnTo>
                              <a:pt x="20004" y="58331"/>
                            </a:lnTo>
                            <a:lnTo>
                              <a:pt x="20004" y="97538"/>
                            </a:lnTo>
                            <a:lnTo>
                              <a:pt x="3810" y="97538"/>
                            </a:lnTo>
                            <a:lnTo>
                              <a:pt x="3810" y="3825"/>
                            </a:lnTo>
                            <a:close/>
                            <a:moveTo>
                              <a:pt x="93353" y="75544"/>
                            </a:moveTo>
                            <a:lnTo>
                              <a:pt x="93353" y="30600"/>
                            </a:lnTo>
                            <a:lnTo>
                              <a:pt x="108595" y="30600"/>
                            </a:lnTo>
                            <a:lnTo>
                              <a:pt x="108595" y="72675"/>
                            </a:lnTo>
                            <a:cubicBezTo>
                              <a:pt x="108595" y="81281"/>
                              <a:pt x="113358" y="85106"/>
                              <a:pt x="120978" y="85106"/>
                            </a:cubicBezTo>
                            <a:cubicBezTo>
                              <a:pt x="128599" y="85106"/>
                              <a:pt x="134314" y="80325"/>
                              <a:pt x="138125" y="73631"/>
                            </a:cubicBezTo>
                            <a:lnTo>
                              <a:pt x="138125" y="30600"/>
                            </a:lnTo>
                            <a:lnTo>
                              <a:pt x="153366" y="30600"/>
                            </a:lnTo>
                            <a:lnTo>
                              <a:pt x="153366" y="97538"/>
                            </a:lnTo>
                            <a:lnTo>
                              <a:pt x="138125" y="97538"/>
                            </a:lnTo>
                            <a:lnTo>
                              <a:pt x="138125" y="88931"/>
                            </a:lnTo>
                            <a:cubicBezTo>
                              <a:pt x="133362" y="94669"/>
                              <a:pt x="124789" y="98494"/>
                              <a:pt x="115263" y="98494"/>
                            </a:cubicBezTo>
                            <a:cubicBezTo>
                              <a:pt x="101927" y="98494"/>
                              <a:pt x="93353" y="89888"/>
                              <a:pt x="93353" y="75544"/>
                            </a:cubicBezTo>
                            <a:close/>
                            <a:moveTo>
                              <a:pt x="168607" y="12431"/>
                            </a:moveTo>
                            <a:cubicBezTo>
                              <a:pt x="168607" y="7650"/>
                              <a:pt x="172418" y="2869"/>
                              <a:pt x="178133" y="2869"/>
                            </a:cubicBezTo>
                            <a:cubicBezTo>
                              <a:pt x="183849" y="2869"/>
                              <a:pt x="187659" y="6694"/>
                              <a:pt x="187659" y="12431"/>
                            </a:cubicBezTo>
                            <a:cubicBezTo>
                              <a:pt x="187659" y="17213"/>
                              <a:pt x="183849" y="21994"/>
                              <a:pt x="178133" y="21994"/>
                            </a:cubicBezTo>
                            <a:cubicBezTo>
                              <a:pt x="172418" y="21994"/>
                              <a:pt x="168607" y="17213"/>
                              <a:pt x="168607" y="12431"/>
                            </a:cubicBezTo>
                            <a:close/>
                            <a:moveTo>
                              <a:pt x="170513" y="30600"/>
                            </a:moveTo>
                            <a:lnTo>
                              <a:pt x="185754" y="30600"/>
                            </a:lnTo>
                            <a:lnTo>
                              <a:pt x="185754" y="97538"/>
                            </a:lnTo>
                            <a:lnTo>
                              <a:pt x="170513" y="97538"/>
                            </a:lnTo>
                            <a:lnTo>
                              <a:pt x="170513" y="30600"/>
                            </a:lnTo>
                            <a:close/>
                            <a:moveTo>
                              <a:pt x="198138" y="77456"/>
                            </a:moveTo>
                            <a:lnTo>
                              <a:pt x="198138" y="77456"/>
                            </a:lnTo>
                            <a:lnTo>
                              <a:pt x="211474" y="74588"/>
                            </a:lnTo>
                            <a:cubicBezTo>
                              <a:pt x="213379" y="81281"/>
                              <a:pt x="217189" y="86063"/>
                              <a:pt x="226715" y="86063"/>
                            </a:cubicBezTo>
                            <a:cubicBezTo>
                              <a:pt x="232431" y="86063"/>
                              <a:pt x="238146" y="83194"/>
                              <a:pt x="238146" y="78413"/>
                            </a:cubicBezTo>
                            <a:cubicBezTo>
                              <a:pt x="238146" y="73631"/>
                              <a:pt x="233383" y="70763"/>
                              <a:pt x="221000" y="67894"/>
                            </a:cubicBezTo>
                            <a:cubicBezTo>
                              <a:pt x="207663" y="65025"/>
                              <a:pt x="200995" y="58331"/>
                              <a:pt x="200995" y="47813"/>
                            </a:cubicBezTo>
                            <a:cubicBezTo>
                              <a:pt x="200995" y="37294"/>
                              <a:pt x="210521" y="29644"/>
                              <a:pt x="224810" y="29644"/>
                            </a:cubicBezTo>
                            <a:cubicBezTo>
                              <a:pt x="239099" y="29644"/>
                              <a:pt x="248625" y="36338"/>
                              <a:pt x="250530" y="48769"/>
                            </a:cubicBezTo>
                            <a:lnTo>
                              <a:pt x="250530" y="49725"/>
                            </a:lnTo>
                            <a:lnTo>
                              <a:pt x="237193" y="51638"/>
                            </a:lnTo>
                            <a:cubicBezTo>
                              <a:pt x="236241" y="44944"/>
                              <a:pt x="231478" y="41119"/>
                              <a:pt x="224810" y="41119"/>
                            </a:cubicBezTo>
                            <a:cubicBezTo>
                              <a:pt x="220047" y="41119"/>
                              <a:pt x="215284" y="43031"/>
                              <a:pt x="215284" y="47813"/>
                            </a:cubicBezTo>
                            <a:cubicBezTo>
                              <a:pt x="215284" y="52594"/>
                              <a:pt x="220047" y="54506"/>
                              <a:pt x="232431" y="58331"/>
                            </a:cubicBezTo>
                            <a:cubicBezTo>
                              <a:pt x="245767" y="62156"/>
                              <a:pt x="253387" y="66938"/>
                              <a:pt x="253387" y="77456"/>
                            </a:cubicBezTo>
                            <a:cubicBezTo>
                              <a:pt x="253387" y="89888"/>
                              <a:pt x="242909" y="99450"/>
                              <a:pt x="227668" y="99450"/>
                            </a:cubicBezTo>
                            <a:cubicBezTo>
                              <a:pt x="210521" y="98494"/>
                              <a:pt x="200995" y="90844"/>
                              <a:pt x="198138" y="77456"/>
                            </a:cubicBezTo>
                            <a:close/>
                            <a:moveTo>
                              <a:pt x="286728" y="30600"/>
                            </a:moveTo>
                            <a:lnTo>
                              <a:pt x="302922" y="30600"/>
                            </a:lnTo>
                            <a:lnTo>
                              <a:pt x="318163" y="71719"/>
                            </a:lnTo>
                            <a:lnTo>
                              <a:pt x="320068" y="83194"/>
                            </a:lnTo>
                            <a:lnTo>
                              <a:pt x="321021" y="83194"/>
                            </a:lnTo>
                            <a:lnTo>
                              <a:pt x="323879" y="71719"/>
                            </a:lnTo>
                            <a:lnTo>
                              <a:pt x="339120" y="30600"/>
                            </a:lnTo>
                            <a:lnTo>
                              <a:pt x="355314" y="30600"/>
                            </a:lnTo>
                            <a:lnTo>
                              <a:pt x="329594" y="97538"/>
                            </a:lnTo>
                            <a:lnTo>
                              <a:pt x="312448" y="97538"/>
                            </a:lnTo>
                            <a:lnTo>
                              <a:pt x="286728" y="30600"/>
                            </a:lnTo>
                            <a:close/>
                            <a:moveTo>
                              <a:pt x="360077" y="64069"/>
                            </a:moveTo>
                            <a:cubicBezTo>
                              <a:pt x="360077" y="43988"/>
                              <a:pt x="374366" y="29644"/>
                              <a:pt x="395322" y="29644"/>
                            </a:cubicBezTo>
                            <a:cubicBezTo>
                              <a:pt x="416279" y="29644"/>
                              <a:pt x="430568" y="44944"/>
                              <a:pt x="430568" y="64069"/>
                            </a:cubicBezTo>
                            <a:cubicBezTo>
                              <a:pt x="430568" y="83194"/>
                              <a:pt x="416279" y="98494"/>
                              <a:pt x="395322" y="98494"/>
                            </a:cubicBezTo>
                            <a:cubicBezTo>
                              <a:pt x="374366" y="98494"/>
                              <a:pt x="360077" y="84150"/>
                              <a:pt x="360077" y="64069"/>
                            </a:cubicBezTo>
                            <a:close/>
                            <a:moveTo>
                              <a:pt x="415327" y="64069"/>
                            </a:moveTo>
                            <a:cubicBezTo>
                              <a:pt x="415327" y="50681"/>
                              <a:pt x="406754" y="43031"/>
                              <a:pt x="395322" y="43031"/>
                            </a:cubicBezTo>
                            <a:cubicBezTo>
                              <a:pt x="383891" y="43031"/>
                              <a:pt x="375318" y="50681"/>
                              <a:pt x="375318" y="64069"/>
                            </a:cubicBezTo>
                            <a:cubicBezTo>
                              <a:pt x="375318" y="77456"/>
                              <a:pt x="383891" y="85106"/>
                              <a:pt x="395322" y="85106"/>
                            </a:cubicBezTo>
                            <a:cubicBezTo>
                              <a:pt x="406754" y="85106"/>
                              <a:pt x="415327" y="77456"/>
                              <a:pt x="415327" y="64069"/>
                            </a:cubicBezTo>
                            <a:close/>
                            <a:moveTo>
                              <a:pt x="440094" y="64069"/>
                            </a:moveTo>
                            <a:cubicBezTo>
                              <a:pt x="440094" y="43988"/>
                              <a:pt x="454383" y="29644"/>
                              <a:pt x="475340" y="29644"/>
                            </a:cubicBezTo>
                            <a:cubicBezTo>
                              <a:pt x="496296" y="29644"/>
                              <a:pt x="510585" y="44944"/>
                              <a:pt x="510585" y="64069"/>
                            </a:cubicBezTo>
                            <a:cubicBezTo>
                              <a:pt x="510585" y="83194"/>
                              <a:pt x="496296" y="98494"/>
                              <a:pt x="475340" y="98494"/>
                            </a:cubicBezTo>
                            <a:cubicBezTo>
                              <a:pt x="454383" y="98494"/>
                              <a:pt x="440094" y="84150"/>
                              <a:pt x="440094" y="64069"/>
                            </a:cubicBezTo>
                            <a:close/>
                            <a:moveTo>
                              <a:pt x="495344" y="64069"/>
                            </a:moveTo>
                            <a:cubicBezTo>
                              <a:pt x="495344" y="50681"/>
                              <a:pt x="486771" y="43031"/>
                              <a:pt x="475340" y="43031"/>
                            </a:cubicBezTo>
                            <a:cubicBezTo>
                              <a:pt x="463909" y="43031"/>
                              <a:pt x="455335" y="50681"/>
                              <a:pt x="455335" y="64069"/>
                            </a:cubicBezTo>
                            <a:cubicBezTo>
                              <a:pt x="455335" y="77456"/>
                              <a:pt x="463909" y="85106"/>
                              <a:pt x="475340" y="85106"/>
                            </a:cubicBezTo>
                            <a:cubicBezTo>
                              <a:pt x="486771" y="85106"/>
                              <a:pt x="495344" y="77456"/>
                              <a:pt x="495344" y="64069"/>
                            </a:cubicBezTo>
                            <a:close/>
                            <a:moveTo>
                              <a:pt x="524874" y="30600"/>
                            </a:moveTo>
                            <a:lnTo>
                              <a:pt x="540115" y="30600"/>
                            </a:lnTo>
                            <a:lnTo>
                              <a:pt x="540115" y="39206"/>
                            </a:lnTo>
                            <a:cubicBezTo>
                              <a:pt x="544878" y="34425"/>
                              <a:pt x="550594" y="29644"/>
                              <a:pt x="559167" y="29644"/>
                            </a:cubicBezTo>
                            <a:cubicBezTo>
                              <a:pt x="562025" y="29644"/>
                              <a:pt x="563930" y="29644"/>
                              <a:pt x="564882" y="30600"/>
                            </a:cubicBezTo>
                            <a:lnTo>
                              <a:pt x="562977" y="43031"/>
                            </a:lnTo>
                            <a:lnTo>
                              <a:pt x="562025" y="43031"/>
                            </a:lnTo>
                            <a:cubicBezTo>
                              <a:pt x="561072" y="43031"/>
                              <a:pt x="560120" y="43031"/>
                              <a:pt x="557262" y="43031"/>
                            </a:cubicBezTo>
                            <a:cubicBezTo>
                              <a:pt x="549641" y="43031"/>
                              <a:pt x="542973" y="46856"/>
                              <a:pt x="539163" y="55463"/>
                            </a:cubicBezTo>
                            <a:lnTo>
                              <a:pt x="539163" y="97538"/>
                            </a:lnTo>
                            <a:lnTo>
                              <a:pt x="523921" y="97538"/>
                            </a:lnTo>
                            <a:lnTo>
                              <a:pt x="523921" y="30600"/>
                            </a:lnTo>
                            <a:close/>
                            <a:moveTo>
                              <a:pt x="601081" y="64069"/>
                            </a:moveTo>
                            <a:cubicBezTo>
                              <a:pt x="601081" y="43031"/>
                              <a:pt x="616322" y="29644"/>
                              <a:pt x="635374" y="29644"/>
                            </a:cubicBezTo>
                            <a:cubicBezTo>
                              <a:pt x="652520" y="29644"/>
                              <a:pt x="664904" y="39206"/>
                              <a:pt x="667762" y="54506"/>
                            </a:cubicBezTo>
                            <a:lnTo>
                              <a:pt x="667762" y="55463"/>
                            </a:lnTo>
                            <a:lnTo>
                              <a:pt x="654425" y="56419"/>
                            </a:lnTo>
                            <a:cubicBezTo>
                              <a:pt x="652520" y="48769"/>
                              <a:pt x="645852" y="43031"/>
                              <a:pt x="636326" y="43031"/>
                            </a:cubicBezTo>
                            <a:cubicBezTo>
                              <a:pt x="624895" y="43031"/>
                              <a:pt x="617275" y="50681"/>
                              <a:pt x="617275" y="64069"/>
                            </a:cubicBezTo>
                            <a:cubicBezTo>
                              <a:pt x="617275" y="77456"/>
                              <a:pt x="625848" y="85106"/>
                              <a:pt x="636326" y="85106"/>
                            </a:cubicBezTo>
                            <a:cubicBezTo>
                              <a:pt x="646805" y="85106"/>
                              <a:pt x="652520" y="80325"/>
                              <a:pt x="654425" y="71719"/>
                            </a:cubicBezTo>
                            <a:lnTo>
                              <a:pt x="666809" y="72675"/>
                            </a:lnTo>
                            <a:lnTo>
                              <a:pt x="666809" y="73631"/>
                            </a:lnTo>
                            <a:cubicBezTo>
                              <a:pt x="663951" y="89888"/>
                              <a:pt x="651568" y="98494"/>
                              <a:pt x="634421" y="98494"/>
                            </a:cubicBezTo>
                            <a:cubicBezTo>
                              <a:pt x="615369" y="98494"/>
                              <a:pt x="601081" y="85106"/>
                              <a:pt x="601081" y="64069"/>
                            </a:cubicBezTo>
                            <a:close/>
                            <a:moveTo>
                              <a:pt x="680145" y="75544"/>
                            </a:moveTo>
                            <a:lnTo>
                              <a:pt x="680145" y="30600"/>
                            </a:lnTo>
                            <a:lnTo>
                              <a:pt x="695387" y="30600"/>
                            </a:lnTo>
                            <a:lnTo>
                              <a:pt x="695387" y="72675"/>
                            </a:lnTo>
                            <a:cubicBezTo>
                              <a:pt x="695387" y="81281"/>
                              <a:pt x="700149" y="85106"/>
                              <a:pt x="707770" y="85106"/>
                            </a:cubicBezTo>
                            <a:cubicBezTo>
                              <a:pt x="715391" y="85106"/>
                              <a:pt x="721106" y="80325"/>
                              <a:pt x="724917" y="73631"/>
                            </a:cubicBezTo>
                            <a:lnTo>
                              <a:pt x="724917" y="30600"/>
                            </a:lnTo>
                            <a:lnTo>
                              <a:pt x="740158" y="30600"/>
                            </a:lnTo>
                            <a:lnTo>
                              <a:pt x="740158" y="97538"/>
                            </a:lnTo>
                            <a:lnTo>
                              <a:pt x="724917" y="97538"/>
                            </a:lnTo>
                            <a:lnTo>
                              <a:pt x="724917" y="88931"/>
                            </a:lnTo>
                            <a:cubicBezTo>
                              <a:pt x="720154" y="94669"/>
                              <a:pt x="711580" y="98494"/>
                              <a:pt x="702055" y="98494"/>
                            </a:cubicBezTo>
                            <a:cubicBezTo>
                              <a:pt x="687766" y="98494"/>
                              <a:pt x="680145" y="89888"/>
                              <a:pt x="680145" y="75544"/>
                            </a:cubicBezTo>
                            <a:close/>
                            <a:moveTo>
                              <a:pt x="757305" y="0"/>
                            </a:moveTo>
                            <a:lnTo>
                              <a:pt x="772546" y="0"/>
                            </a:lnTo>
                            <a:lnTo>
                              <a:pt x="772546" y="97538"/>
                            </a:lnTo>
                            <a:lnTo>
                              <a:pt x="757305" y="97538"/>
                            </a:lnTo>
                            <a:lnTo>
                              <a:pt x="757305" y="0"/>
                            </a:lnTo>
                            <a:close/>
                            <a:moveTo>
                              <a:pt x="796360" y="80325"/>
                            </a:moveTo>
                            <a:lnTo>
                              <a:pt x="796360" y="43988"/>
                            </a:lnTo>
                            <a:lnTo>
                              <a:pt x="783977" y="43988"/>
                            </a:lnTo>
                            <a:lnTo>
                              <a:pt x="783977" y="30600"/>
                            </a:lnTo>
                            <a:lnTo>
                              <a:pt x="796360" y="30600"/>
                            </a:lnTo>
                            <a:lnTo>
                              <a:pt x="796360" y="10519"/>
                            </a:lnTo>
                            <a:lnTo>
                              <a:pt x="797313" y="10519"/>
                            </a:lnTo>
                            <a:lnTo>
                              <a:pt x="811602" y="15300"/>
                            </a:lnTo>
                            <a:lnTo>
                              <a:pt x="811602" y="29644"/>
                            </a:lnTo>
                            <a:lnTo>
                              <a:pt x="826843" y="29644"/>
                            </a:lnTo>
                            <a:lnTo>
                              <a:pt x="826843" y="43031"/>
                            </a:lnTo>
                            <a:lnTo>
                              <a:pt x="811602" y="43031"/>
                            </a:lnTo>
                            <a:lnTo>
                              <a:pt x="811602" y="78413"/>
                            </a:lnTo>
                            <a:cubicBezTo>
                              <a:pt x="811602" y="83194"/>
                              <a:pt x="814460" y="85106"/>
                              <a:pt x="819223" y="85106"/>
                            </a:cubicBezTo>
                            <a:cubicBezTo>
                              <a:pt x="822080" y="85106"/>
                              <a:pt x="823033" y="85106"/>
                              <a:pt x="825891" y="84150"/>
                            </a:cubicBezTo>
                            <a:lnTo>
                              <a:pt x="825891" y="84150"/>
                            </a:lnTo>
                            <a:lnTo>
                              <a:pt x="825891" y="96581"/>
                            </a:lnTo>
                            <a:cubicBezTo>
                              <a:pt x="822080" y="97538"/>
                              <a:pt x="819223" y="97538"/>
                              <a:pt x="814460" y="97538"/>
                            </a:cubicBezTo>
                            <a:cubicBezTo>
                              <a:pt x="803981" y="98494"/>
                              <a:pt x="796360" y="92756"/>
                              <a:pt x="796360" y="80325"/>
                            </a:cubicBezTo>
                            <a:close/>
                            <a:moveTo>
                              <a:pt x="840179" y="75544"/>
                            </a:moveTo>
                            <a:lnTo>
                              <a:pt x="840179" y="30600"/>
                            </a:lnTo>
                            <a:lnTo>
                              <a:pt x="855421" y="30600"/>
                            </a:lnTo>
                            <a:lnTo>
                              <a:pt x="855421" y="72675"/>
                            </a:lnTo>
                            <a:cubicBezTo>
                              <a:pt x="855421" y="81281"/>
                              <a:pt x="860184" y="85106"/>
                              <a:pt x="867804" y="85106"/>
                            </a:cubicBezTo>
                            <a:cubicBezTo>
                              <a:pt x="875425" y="85106"/>
                              <a:pt x="881140" y="80325"/>
                              <a:pt x="884951" y="73631"/>
                            </a:cubicBezTo>
                            <a:lnTo>
                              <a:pt x="884951" y="30600"/>
                            </a:lnTo>
                            <a:lnTo>
                              <a:pt x="900192" y="30600"/>
                            </a:lnTo>
                            <a:lnTo>
                              <a:pt x="900192" y="97538"/>
                            </a:lnTo>
                            <a:lnTo>
                              <a:pt x="884951" y="97538"/>
                            </a:lnTo>
                            <a:lnTo>
                              <a:pt x="884951" y="88931"/>
                            </a:lnTo>
                            <a:cubicBezTo>
                              <a:pt x="880188" y="94669"/>
                              <a:pt x="871615" y="98494"/>
                              <a:pt x="862089" y="98494"/>
                            </a:cubicBezTo>
                            <a:cubicBezTo>
                              <a:pt x="847800" y="98494"/>
                              <a:pt x="840179" y="89888"/>
                              <a:pt x="840179" y="75544"/>
                            </a:cubicBezTo>
                            <a:close/>
                            <a:moveTo>
                              <a:pt x="917339" y="75544"/>
                            </a:moveTo>
                            <a:lnTo>
                              <a:pt x="917339" y="30600"/>
                            </a:lnTo>
                            <a:lnTo>
                              <a:pt x="932580" y="30600"/>
                            </a:lnTo>
                            <a:lnTo>
                              <a:pt x="932580" y="72675"/>
                            </a:lnTo>
                            <a:cubicBezTo>
                              <a:pt x="932580" y="81281"/>
                              <a:pt x="937343" y="85106"/>
                              <a:pt x="944964" y="85106"/>
                            </a:cubicBezTo>
                            <a:cubicBezTo>
                              <a:pt x="952584" y="85106"/>
                              <a:pt x="958300" y="80325"/>
                              <a:pt x="962110" y="73631"/>
                            </a:cubicBezTo>
                            <a:lnTo>
                              <a:pt x="962110" y="30600"/>
                            </a:lnTo>
                            <a:lnTo>
                              <a:pt x="977351" y="30600"/>
                            </a:lnTo>
                            <a:lnTo>
                              <a:pt x="977351" y="97538"/>
                            </a:lnTo>
                            <a:lnTo>
                              <a:pt x="962110" y="97538"/>
                            </a:lnTo>
                            <a:lnTo>
                              <a:pt x="962110" y="88931"/>
                            </a:lnTo>
                            <a:cubicBezTo>
                              <a:pt x="957347" y="94669"/>
                              <a:pt x="948774" y="98494"/>
                              <a:pt x="939248" y="98494"/>
                            </a:cubicBezTo>
                            <a:cubicBezTo>
                              <a:pt x="924959" y="98494"/>
                              <a:pt x="917339" y="89888"/>
                              <a:pt x="917339" y="75544"/>
                            </a:cubicBezTo>
                            <a:close/>
                            <a:moveTo>
                              <a:pt x="994498" y="30600"/>
                            </a:moveTo>
                            <a:lnTo>
                              <a:pt x="1009739" y="30600"/>
                            </a:lnTo>
                            <a:lnTo>
                              <a:pt x="1009739" y="39206"/>
                            </a:lnTo>
                            <a:cubicBezTo>
                              <a:pt x="1014502" y="34425"/>
                              <a:pt x="1020218" y="29644"/>
                              <a:pt x="1028791" y="29644"/>
                            </a:cubicBezTo>
                            <a:cubicBezTo>
                              <a:pt x="1031649" y="29644"/>
                              <a:pt x="1033554" y="29644"/>
                              <a:pt x="1034507" y="30600"/>
                            </a:cubicBezTo>
                            <a:lnTo>
                              <a:pt x="1032601" y="43031"/>
                            </a:lnTo>
                            <a:lnTo>
                              <a:pt x="1031649" y="43031"/>
                            </a:lnTo>
                            <a:cubicBezTo>
                              <a:pt x="1030696" y="43031"/>
                              <a:pt x="1029744" y="43031"/>
                              <a:pt x="1026886" y="43031"/>
                            </a:cubicBezTo>
                            <a:cubicBezTo>
                              <a:pt x="1019265" y="43031"/>
                              <a:pt x="1012597" y="46856"/>
                              <a:pt x="1008787" y="55463"/>
                            </a:cubicBezTo>
                            <a:lnTo>
                              <a:pt x="1008787" y="97538"/>
                            </a:lnTo>
                            <a:lnTo>
                              <a:pt x="993545" y="97538"/>
                            </a:lnTo>
                            <a:lnTo>
                              <a:pt x="993545" y="30600"/>
                            </a:lnTo>
                            <a:close/>
                            <a:moveTo>
                              <a:pt x="1033554" y="113794"/>
                            </a:moveTo>
                            <a:cubicBezTo>
                              <a:pt x="1039269" y="109013"/>
                              <a:pt x="1044032" y="104231"/>
                              <a:pt x="1044032" y="96581"/>
                            </a:cubicBezTo>
                            <a:cubicBezTo>
                              <a:pt x="1037364" y="96581"/>
                              <a:pt x="1033554" y="90844"/>
                              <a:pt x="1033554" y="86063"/>
                            </a:cubicBezTo>
                            <a:cubicBezTo>
                              <a:pt x="1033554" y="80325"/>
                              <a:pt x="1038317" y="75544"/>
                              <a:pt x="1044032" y="75544"/>
                            </a:cubicBezTo>
                            <a:cubicBezTo>
                              <a:pt x="1050701" y="75544"/>
                              <a:pt x="1054511" y="80325"/>
                              <a:pt x="1054511" y="87019"/>
                            </a:cubicBezTo>
                            <a:cubicBezTo>
                              <a:pt x="1054511" y="99450"/>
                              <a:pt x="1048795" y="108056"/>
                              <a:pt x="1036412" y="116663"/>
                            </a:cubicBezTo>
                            <a:lnTo>
                              <a:pt x="1033554" y="113794"/>
                            </a:lnTo>
                            <a:close/>
                            <a:moveTo>
                              <a:pt x="1093567" y="64069"/>
                            </a:moveTo>
                            <a:cubicBezTo>
                              <a:pt x="1093567" y="43031"/>
                              <a:pt x="1108808" y="29644"/>
                              <a:pt x="1126907" y="29644"/>
                            </a:cubicBezTo>
                            <a:cubicBezTo>
                              <a:pt x="1145959" y="29644"/>
                              <a:pt x="1159295" y="42075"/>
                              <a:pt x="1159295" y="64069"/>
                            </a:cubicBezTo>
                            <a:lnTo>
                              <a:pt x="1159295" y="68850"/>
                            </a:lnTo>
                            <a:lnTo>
                              <a:pt x="1107856" y="68850"/>
                            </a:lnTo>
                            <a:cubicBezTo>
                              <a:pt x="1108808" y="79369"/>
                              <a:pt x="1116429" y="86063"/>
                              <a:pt x="1126907" y="86063"/>
                            </a:cubicBezTo>
                            <a:cubicBezTo>
                              <a:pt x="1136433" y="86063"/>
                              <a:pt x="1142149" y="81281"/>
                              <a:pt x="1144054" y="74588"/>
                            </a:cubicBezTo>
                            <a:lnTo>
                              <a:pt x="1157390" y="75544"/>
                            </a:lnTo>
                            <a:lnTo>
                              <a:pt x="1157390" y="76500"/>
                            </a:lnTo>
                            <a:cubicBezTo>
                              <a:pt x="1153580" y="91800"/>
                              <a:pt x="1142149" y="99450"/>
                              <a:pt x="1125955" y="99450"/>
                            </a:cubicBezTo>
                            <a:cubicBezTo>
                              <a:pt x="1106903" y="98494"/>
                              <a:pt x="1093567" y="85106"/>
                              <a:pt x="1093567" y="64069"/>
                            </a:cubicBezTo>
                            <a:close/>
                            <a:moveTo>
                              <a:pt x="1145006" y="57375"/>
                            </a:moveTo>
                            <a:cubicBezTo>
                              <a:pt x="1144054" y="47813"/>
                              <a:pt x="1136433" y="42075"/>
                              <a:pt x="1126907" y="42075"/>
                            </a:cubicBezTo>
                            <a:cubicBezTo>
                              <a:pt x="1117381" y="42075"/>
                              <a:pt x="1110713" y="47813"/>
                              <a:pt x="1108808" y="57375"/>
                            </a:cubicBezTo>
                            <a:lnTo>
                              <a:pt x="1145006" y="57375"/>
                            </a:lnTo>
                            <a:close/>
                            <a:moveTo>
                              <a:pt x="1168821" y="64069"/>
                            </a:moveTo>
                            <a:cubicBezTo>
                              <a:pt x="1168821" y="41119"/>
                              <a:pt x="1183110" y="29644"/>
                              <a:pt x="1200256" y="29644"/>
                            </a:cubicBezTo>
                            <a:cubicBezTo>
                              <a:pt x="1208830" y="29644"/>
                              <a:pt x="1215498" y="32513"/>
                              <a:pt x="1221213" y="37294"/>
                            </a:cubicBezTo>
                            <a:lnTo>
                              <a:pt x="1221213" y="0"/>
                            </a:lnTo>
                            <a:lnTo>
                              <a:pt x="1236454" y="0"/>
                            </a:lnTo>
                            <a:lnTo>
                              <a:pt x="1236454" y="97538"/>
                            </a:lnTo>
                            <a:lnTo>
                              <a:pt x="1221213" y="97538"/>
                            </a:lnTo>
                            <a:lnTo>
                              <a:pt x="1221213" y="89888"/>
                            </a:lnTo>
                            <a:cubicBezTo>
                              <a:pt x="1217403" y="94669"/>
                              <a:pt x="1210735" y="98494"/>
                              <a:pt x="1200256" y="98494"/>
                            </a:cubicBezTo>
                            <a:cubicBezTo>
                              <a:pt x="1185015" y="98494"/>
                              <a:pt x="1168821" y="86063"/>
                              <a:pt x="1168821" y="64069"/>
                            </a:cubicBezTo>
                            <a:close/>
                            <a:moveTo>
                              <a:pt x="1221213" y="68850"/>
                            </a:moveTo>
                            <a:lnTo>
                              <a:pt x="1221213" y="59288"/>
                            </a:lnTo>
                            <a:cubicBezTo>
                              <a:pt x="1221213" y="49725"/>
                              <a:pt x="1212640" y="42075"/>
                              <a:pt x="1203114" y="42075"/>
                            </a:cubicBezTo>
                            <a:cubicBezTo>
                              <a:pt x="1192636" y="42075"/>
                              <a:pt x="1184062" y="48769"/>
                              <a:pt x="1184062" y="64069"/>
                            </a:cubicBezTo>
                            <a:cubicBezTo>
                              <a:pt x="1184062" y="79369"/>
                              <a:pt x="1192636" y="86063"/>
                              <a:pt x="1203114" y="86063"/>
                            </a:cubicBezTo>
                            <a:cubicBezTo>
                              <a:pt x="1212640" y="86063"/>
                              <a:pt x="1221213" y="78413"/>
                              <a:pt x="1221213" y="68850"/>
                            </a:cubicBezTo>
                            <a:close/>
                            <a:moveTo>
                              <a:pt x="1252648" y="75544"/>
                            </a:moveTo>
                            <a:lnTo>
                              <a:pt x="1252648" y="30600"/>
                            </a:lnTo>
                            <a:lnTo>
                              <a:pt x="1267890" y="30600"/>
                            </a:lnTo>
                            <a:lnTo>
                              <a:pt x="1267890" y="72675"/>
                            </a:lnTo>
                            <a:cubicBezTo>
                              <a:pt x="1267890" y="81281"/>
                              <a:pt x="1272653" y="85106"/>
                              <a:pt x="1280273" y="85106"/>
                            </a:cubicBezTo>
                            <a:cubicBezTo>
                              <a:pt x="1287894" y="85106"/>
                              <a:pt x="1293610" y="80325"/>
                              <a:pt x="1297420" y="73631"/>
                            </a:cubicBezTo>
                            <a:lnTo>
                              <a:pt x="1297420" y="30600"/>
                            </a:lnTo>
                            <a:lnTo>
                              <a:pt x="1312661" y="30600"/>
                            </a:lnTo>
                            <a:lnTo>
                              <a:pt x="1312661" y="97538"/>
                            </a:lnTo>
                            <a:lnTo>
                              <a:pt x="1297420" y="97538"/>
                            </a:lnTo>
                            <a:lnTo>
                              <a:pt x="1297420" y="88931"/>
                            </a:lnTo>
                            <a:cubicBezTo>
                              <a:pt x="1292657" y="94669"/>
                              <a:pt x="1284084" y="98494"/>
                              <a:pt x="1274558" y="98494"/>
                            </a:cubicBezTo>
                            <a:cubicBezTo>
                              <a:pt x="1261222" y="98494"/>
                              <a:pt x="1252648" y="89888"/>
                              <a:pt x="1252648" y="75544"/>
                            </a:cubicBezTo>
                            <a:close/>
                            <a:moveTo>
                              <a:pt x="1326950" y="64069"/>
                            </a:moveTo>
                            <a:cubicBezTo>
                              <a:pt x="1326950" y="43031"/>
                              <a:pt x="1342191" y="29644"/>
                              <a:pt x="1361243" y="29644"/>
                            </a:cubicBezTo>
                            <a:cubicBezTo>
                              <a:pt x="1378389" y="29644"/>
                              <a:pt x="1390773" y="39206"/>
                              <a:pt x="1393631" y="54506"/>
                            </a:cubicBezTo>
                            <a:lnTo>
                              <a:pt x="1393631" y="55463"/>
                            </a:lnTo>
                            <a:lnTo>
                              <a:pt x="1380295" y="56419"/>
                            </a:lnTo>
                            <a:cubicBezTo>
                              <a:pt x="1378389" y="48769"/>
                              <a:pt x="1371721" y="43031"/>
                              <a:pt x="1362196" y="43031"/>
                            </a:cubicBezTo>
                            <a:cubicBezTo>
                              <a:pt x="1350765" y="43031"/>
                              <a:pt x="1343144" y="50681"/>
                              <a:pt x="1343144" y="64069"/>
                            </a:cubicBezTo>
                            <a:cubicBezTo>
                              <a:pt x="1343144" y="77456"/>
                              <a:pt x="1351717" y="85106"/>
                              <a:pt x="1362196" y="85106"/>
                            </a:cubicBezTo>
                            <a:cubicBezTo>
                              <a:pt x="1372674" y="85106"/>
                              <a:pt x="1378389" y="80325"/>
                              <a:pt x="1380295" y="71719"/>
                            </a:cubicBezTo>
                            <a:lnTo>
                              <a:pt x="1393631" y="72675"/>
                            </a:lnTo>
                            <a:lnTo>
                              <a:pt x="1393631" y="73631"/>
                            </a:lnTo>
                            <a:cubicBezTo>
                              <a:pt x="1390773" y="89888"/>
                              <a:pt x="1378389" y="98494"/>
                              <a:pt x="1361243" y="98494"/>
                            </a:cubicBezTo>
                            <a:cubicBezTo>
                              <a:pt x="1342191" y="98494"/>
                              <a:pt x="1326950" y="85106"/>
                              <a:pt x="1326950" y="64069"/>
                            </a:cubicBezTo>
                            <a:close/>
                            <a:moveTo>
                              <a:pt x="1403157" y="78413"/>
                            </a:moveTo>
                            <a:cubicBezTo>
                              <a:pt x="1403157" y="65981"/>
                              <a:pt x="1412683" y="58331"/>
                              <a:pt x="1426019" y="57375"/>
                            </a:cubicBezTo>
                            <a:lnTo>
                              <a:pt x="1445070" y="55463"/>
                            </a:lnTo>
                            <a:lnTo>
                              <a:pt x="1445070" y="51638"/>
                            </a:lnTo>
                            <a:cubicBezTo>
                              <a:pt x="1445070" y="43988"/>
                              <a:pt x="1440307" y="41119"/>
                              <a:pt x="1432687" y="41119"/>
                            </a:cubicBezTo>
                            <a:cubicBezTo>
                              <a:pt x="1426019" y="41119"/>
                              <a:pt x="1421256" y="44944"/>
                              <a:pt x="1420303" y="51638"/>
                            </a:cubicBezTo>
                            <a:lnTo>
                              <a:pt x="1406967" y="50681"/>
                            </a:lnTo>
                            <a:lnTo>
                              <a:pt x="1406015" y="49725"/>
                            </a:lnTo>
                            <a:cubicBezTo>
                              <a:pt x="1408872" y="35381"/>
                              <a:pt x="1420303" y="28688"/>
                              <a:pt x="1432687" y="28688"/>
                            </a:cubicBezTo>
                            <a:cubicBezTo>
                              <a:pt x="1448881" y="28688"/>
                              <a:pt x="1459359" y="37294"/>
                              <a:pt x="1459359" y="51638"/>
                            </a:cubicBezTo>
                            <a:lnTo>
                              <a:pt x="1459359" y="79369"/>
                            </a:lnTo>
                            <a:cubicBezTo>
                              <a:pt x="1459359" y="83194"/>
                              <a:pt x="1461264" y="86063"/>
                              <a:pt x="1465075" y="86063"/>
                            </a:cubicBezTo>
                            <a:cubicBezTo>
                              <a:pt x="1466027" y="86063"/>
                              <a:pt x="1466980" y="86063"/>
                              <a:pt x="1467932" y="86063"/>
                            </a:cubicBezTo>
                            <a:lnTo>
                              <a:pt x="1467932" y="86063"/>
                            </a:lnTo>
                            <a:lnTo>
                              <a:pt x="1467932" y="96581"/>
                            </a:lnTo>
                            <a:cubicBezTo>
                              <a:pt x="1465075" y="97538"/>
                              <a:pt x="1462217" y="97538"/>
                              <a:pt x="1459359" y="97538"/>
                            </a:cubicBezTo>
                            <a:cubicBezTo>
                              <a:pt x="1453644" y="97538"/>
                              <a:pt x="1447928" y="94669"/>
                              <a:pt x="1445070" y="87975"/>
                            </a:cubicBezTo>
                            <a:lnTo>
                              <a:pt x="1445070" y="87975"/>
                            </a:lnTo>
                            <a:cubicBezTo>
                              <a:pt x="1440307" y="93713"/>
                              <a:pt x="1432687" y="98494"/>
                              <a:pt x="1423161" y="98494"/>
                            </a:cubicBezTo>
                            <a:cubicBezTo>
                              <a:pt x="1412683" y="98494"/>
                              <a:pt x="1403157" y="90844"/>
                              <a:pt x="1403157" y="78413"/>
                            </a:cubicBezTo>
                            <a:close/>
                            <a:moveTo>
                              <a:pt x="1446023" y="76500"/>
                            </a:moveTo>
                            <a:lnTo>
                              <a:pt x="1446023" y="65981"/>
                            </a:lnTo>
                            <a:lnTo>
                              <a:pt x="1428876" y="67894"/>
                            </a:lnTo>
                            <a:cubicBezTo>
                              <a:pt x="1422208" y="68850"/>
                              <a:pt x="1418398" y="72675"/>
                              <a:pt x="1418398" y="77456"/>
                            </a:cubicBezTo>
                            <a:cubicBezTo>
                              <a:pt x="1418398" y="83194"/>
                              <a:pt x="1422208" y="86063"/>
                              <a:pt x="1427924" y="86063"/>
                            </a:cubicBezTo>
                            <a:cubicBezTo>
                              <a:pt x="1435545" y="86063"/>
                              <a:pt x="1440307" y="82238"/>
                              <a:pt x="1446023" y="76500"/>
                            </a:cubicBezTo>
                            <a:close/>
                            <a:moveTo>
                              <a:pt x="1484126" y="80325"/>
                            </a:moveTo>
                            <a:lnTo>
                              <a:pt x="1484126" y="43988"/>
                            </a:lnTo>
                            <a:lnTo>
                              <a:pt x="1471743" y="43988"/>
                            </a:lnTo>
                            <a:lnTo>
                              <a:pt x="1471743" y="30600"/>
                            </a:lnTo>
                            <a:lnTo>
                              <a:pt x="1484126" y="30600"/>
                            </a:lnTo>
                            <a:lnTo>
                              <a:pt x="1484126" y="10519"/>
                            </a:lnTo>
                            <a:lnTo>
                              <a:pt x="1485079" y="10519"/>
                            </a:lnTo>
                            <a:lnTo>
                              <a:pt x="1499368" y="15300"/>
                            </a:lnTo>
                            <a:lnTo>
                              <a:pt x="1499368" y="29644"/>
                            </a:lnTo>
                            <a:lnTo>
                              <a:pt x="1514609" y="29644"/>
                            </a:lnTo>
                            <a:lnTo>
                              <a:pt x="1514609" y="43031"/>
                            </a:lnTo>
                            <a:lnTo>
                              <a:pt x="1499368" y="43031"/>
                            </a:lnTo>
                            <a:lnTo>
                              <a:pt x="1499368" y="78413"/>
                            </a:lnTo>
                            <a:cubicBezTo>
                              <a:pt x="1499368" y="83194"/>
                              <a:pt x="1502225" y="85106"/>
                              <a:pt x="1506988" y="85106"/>
                            </a:cubicBezTo>
                            <a:cubicBezTo>
                              <a:pt x="1509846" y="85106"/>
                              <a:pt x="1510799" y="85106"/>
                              <a:pt x="1513656" y="84150"/>
                            </a:cubicBezTo>
                            <a:lnTo>
                              <a:pt x="1513656" y="84150"/>
                            </a:lnTo>
                            <a:lnTo>
                              <a:pt x="1513656" y="96581"/>
                            </a:lnTo>
                            <a:cubicBezTo>
                              <a:pt x="1509846" y="97538"/>
                              <a:pt x="1506988" y="97538"/>
                              <a:pt x="1502225" y="97538"/>
                            </a:cubicBezTo>
                            <a:cubicBezTo>
                              <a:pt x="1491747" y="98494"/>
                              <a:pt x="1484126" y="92756"/>
                              <a:pt x="1484126" y="80325"/>
                            </a:cubicBezTo>
                            <a:close/>
                            <a:moveTo>
                              <a:pt x="1526040" y="12431"/>
                            </a:moveTo>
                            <a:cubicBezTo>
                              <a:pt x="1526040" y="7650"/>
                              <a:pt x="1529850" y="2869"/>
                              <a:pt x="1535566" y="2869"/>
                            </a:cubicBezTo>
                            <a:cubicBezTo>
                              <a:pt x="1540329" y="2869"/>
                              <a:pt x="1545092" y="6694"/>
                              <a:pt x="1545092" y="12431"/>
                            </a:cubicBezTo>
                            <a:cubicBezTo>
                              <a:pt x="1545092" y="17213"/>
                              <a:pt x="1541281" y="21994"/>
                              <a:pt x="1535566" y="21994"/>
                            </a:cubicBezTo>
                            <a:cubicBezTo>
                              <a:pt x="1529850" y="21994"/>
                              <a:pt x="1526040" y="17213"/>
                              <a:pt x="1526040" y="12431"/>
                            </a:cubicBezTo>
                            <a:close/>
                            <a:moveTo>
                              <a:pt x="1527945" y="30600"/>
                            </a:moveTo>
                            <a:lnTo>
                              <a:pt x="1543187" y="30600"/>
                            </a:lnTo>
                            <a:lnTo>
                              <a:pt x="1543187" y="97538"/>
                            </a:lnTo>
                            <a:lnTo>
                              <a:pt x="1527945" y="97538"/>
                            </a:lnTo>
                            <a:lnTo>
                              <a:pt x="1527945" y="30600"/>
                            </a:lnTo>
                            <a:close/>
                            <a:moveTo>
                              <a:pt x="1556523" y="64069"/>
                            </a:moveTo>
                            <a:cubicBezTo>
                              <a:pt x="1556523" y="43031"/>
                              <a:pt x="1571764" y="29644"/>
                              <a:pt x="1589863" y="29644"/>
                            </a:cubicBezTo>
                            <a:cubicBezTo>
                              <a:pt x="1608915" y="29644"/>
                              <a:pt x="1622251" y="42075"/>
                              <a:pt x="1622251" y="64069"/>
                            </a:cubicBezTo>
                            <a:lnTo>
                              <a:pt x="1622251" y="68850"/>
                            </a:lnTo>
                            <a:lnTo>
                              <a:pt x="1570811" y="68850"/>
                            </a:lnTo>
                            <a:cubicBezTo>
                              <a:pt x="1571764" y="79369"/>
                              <a:pt x="1579385" y="86063"/>
                              <a:pt x="1589863" y="86063"/>
                            </a:cubicBezTo>
                            <a:cubicBezTo>
                              <a:pt x="1599389" y="86063"/>
                              <a:pt x="1605105" y="81281"/>
                              <a:pt x="1607010" y="74588"/>
                            </a:cubicBezTo>
                            <a:lnTo>
                              <a:pt x="1620346" y="75544"/>
                            </a:lnTo>
                            <a:lnTo>
                              <a:pt x="1620346" y="76500"/>
                            </a:lnTo>
                            <a:cubicBezTo>
                              <a:pt x="1616536" y="91800"/>
                              <a:pt x="1605105" y="99450"/>
                              <a:pt x="1588911" y="99450"/>
                            </a:cubicBezTo>
                            <a:cubicBezTo>
                              <a:pt x="1569859" y="98494"/>
                              <a:pt x="1556523" y="85106"/>
                              <a:pt x="1556523" y="64069"/>
                            </a:cubicBezTo>
                            <a:close/>
                            <a:moveTo>
                              <a:pt x="1607962" y="57375"/>
                            </a:moveTo>
                            <a:cubicBezTo>
                              <a:pt x="1607010" y="47813"/>
                              <a:pt x="1599389" y="42075"/>
                              <a:pt x="1589863" y="42075"/>
                            </a:cubicBezTo>
                            <a:cubicBezTo>
                              <a:pt x="1580337" y="42075"/>
                              <a:pt x="1573669" y="47813"/>
                              <a:pt x="1571764" y="57375"/>
                            </a:cubicBezTo>
                            <a:lnTo>
                              <a:pt x="1607962" y="57375"/>
                            </a:lnTo>
                            <a:close/>
                            <a:moveTo>
                              <a:pt x="1629872" y="113794"/>
                            </a:moveTo>
                            <a:cubicBezTo>
                              <a:pt x="1635587" y="109013"/>
                              <a:pt x="1640350" y="104231"/>
                              <a:pt x="1640350" y="96581"/>
                            </a:cubicBezTo>
                            <a:cubicBezTo>
                              <a:pt x="1633682" y="96581"/>
                              <a:pt x="1629872" y="90844"/>
                              <a:pt x="1629872" y="86063"/>
                            </a:cubicBezTo>
                            <a:cubicBezTo>
                              <a:pt x="1629872" y="80325"/>
                              <a:pt x="1634635" y="75544"/>
                              <a:pt x="1640350" y="75544"/>
                            </a:cubicBezTo>
                            <a:cubicBezTo>
                              <a:pt x="1647018" y="75544"/>
                              <a:pt x="1650829" y="80325"/>
                              <a:pt x="1650829" y="87019"/>
                            </a:cubicBezTo>
                            <a:cubicBezTo>
                              <a:pt x="1650829" y="99450"/>
                              <a:pt x="1645113" y="108056"/>
                              <a:pt x="1632729" y="116663"/>
                            </a:cubicBezTo>
                            <a:lnTo>
                              <a:pt x="1629872" y="113794"/>
                            </a:lnTo>
                            <a:close/>
                            <a:moveTo>
                              <a:pt x="0" y="217069"/>
                            </a:moveTo>
                            <a:cubicBezTo>
                              <a:pt x="0" y="196031"/>
                              <a:pt x="15241" y="182644"/>
                              <a:pt x="33340" y="182644"/>
                            </a:cubicBezTo>
                            <a:cubicBezTo>
                              <a:pt x="52392" y="182644"/>
                              <a:pt x="65728" y="195075"/>
                              <a:pt x="65728" y="217069"/>
                            </a:cubicBezTo>
                            <a:lnTo>
                              <a:pt x="65728" y="221850"/>
                            </a:lnTo>
                            <a:lnTo>
                              <a:pt x="14289" y="221850"/>
                            </a:lnTo>
                            <a:cubicBezTo>
                              <a:pt x="15241" y="232369"/>
                              <a:pt x="22862" y="239063"/>
                              <a:pt x="33340" y="239063"/>
                            </a:cubicBezTo>
                            <a:cubicBezTo>
                              <a:pt x="42866" y="239063"/>
                              <a:pt x="48582" y="234281"/>
                              <a:pt x="50487" y="227588"/>
                            </a:cubicBezTo>
                            <a:lnTo>
                              <a:pt x="63823" y="228544"/>
                            </a:lnTo>
                            <a:lnTo>
                              <a:pt x="63823" y="229500"/>
                            </a:lnTo>
                            <a:cubicBezTo>
                              <a:pt x="60013" y="244800"/>
                              <a:pt x="48582" y="252450"/>
                              <a:pt x="32388" y="252450"/>
                            </a:cubicBezTo>
                            <a:cubicBezTo>
                              <a:pt x="13336" y="251494"/>
                              <a:pt x="0" y="238106"/>
                              <a:pt x="0" y="217069"/>
                            </a:cubicBezTo>
                            <a:close/>
                            <a:moveTo>
                              <a:pt x="51440" y="210375"/>
                            </a:moveTo>
                            <a:cubicBezTo>
                              <a:pt x="50487" y="200813"/>
                              <a:pt x="42866" y="195075"/>
                              <a:pt x="33340" y="195075"/>
                            </a:cubicBezTo>
                            <a:cubicBezTo>
                              <a:pt x="23815" y="195075"/>
                              <a:pt x="17147" y="200813"/>
                              <a:pt x="15241" y="210375"/>
                            </a:cubicBezTo>
                            <a:lnTo>
                              <a:pt x="51440" y="210375"/>
                            </a:lnTo>
                            <a:close/>
                            <a:moveTo>
                              <a:pt x="69539" y="183600"/>
                            </a:moveTo>
                            <a:lnTo>
                              <a:pt x="85733" y="183600"/>
                            </a:lnTo>
                            <a:lnTo>
                              <a:pt x="100974" y="224719"/>
                            </a:lnTo>
                            <a:lnTo>
                              <a:pt x="102879" y="236194"/>
                            </a:lnTo>
                            <a:lnTo>
                              <a:pt x="103832" y="236194"/>
                            </a:lnTo>
                            <a:lnTo>
                              <a:pt x="105737" y="224719"/>
                            </a:lnTo>
                            <a:lnTo>
                              <a:pt x="120978" y="183600"/>
                            </a:lnTo>
                            <a:lnTo>
                              <a:pt x="137172" y="183600"/>
                            </a:lnTo>
                            <a:lnTo>
                              <a:pt x="111452" y="250538"/>
                            </a:lnTo>
                            <a:lnTo>
                              <a:pt x="95258" y="250538"/>
                            </a:lnTo>
                            <a:lnTo>
                              <a:pt x="69539" y="183600"/>
                            </a:lnTo>
                            <a:close/>
                            <a:moveTo>
                              <a:pt x="141935" y="217069"/>
                            </a:moveTo>
                            <a:cubicBezTo>
                              <a:pt x="141935" y="196031"/>
                              <a:pt x="157176" y="182644"/>
                              <a:pt x="175276" y="182644"/>
                            </a:cubicBezTo>
                            <a:cubicBezTo>
                              <a:pt x="194327" y="182644"/>
                              <a:pt x="207663" y="195075"/>
                              <a:pt x="207663" y="217069"/>
                            </a:cubicBezTo>
                            <a:lnTo>
                              <a:pt x="207663" y="221850"/>
                            </a:lnTo>
                            <a:lnTo>
                              <a:pt x="156224" y="221850"/>
                            </a:lnTo>
                            <a:cubicBezTo>
                              <a:pt x="157176" y="232369"/>
                              <a:pt x="164797" y="239063"/>
                              <a:pt x="175276" y="239063"/>
                            </a:cubicBezTo>
                            <a:cubicBezTo>
                              <a:pt x="184801" y="239063"/>
                              <a:pt x="190517" y="234281"/>
                              <a:pt x="192422" y="227588"/>
                            </a:cubicBezTo>
                            <a:lnTo>
                              <a:pt x="205758" y="228544"/>
                            </a:lnTo>
                            <a:lnTo>
                              <a:pt x="205758" y="229500"/>
                            </a:lnTo>
                            <a:cubicBezTo>
                              <a:pt x="201948" y="244800"/>
                              <a:pt x="190517" y="252450"/>
                              <a:pt x="174323" y="252450"/>
                            </a:cubicBezTo>
                            <a:cubicBezTo>
                              <a:pt x="155271" y="251494"/>
                              <a:pt x="141935" y="238106"/>
                              <a:pt x="141935" y="217069"/>
                            </a:cubicBezTo>
                            <a:close/>
                            <a:moveTo>
                              <a:pt x="193375" y="210375"/>
                            </a:moveTo>
                            <a:cubicBezTo>
                              <a:pt x="192422" y="200813"/>
                              <a:pt x="184801" y="195075"/>
                              <a:pt x="175276" y="195075"/>
                            </a:cubicBezTo>
                            <a:cubicBezTo>
                              <a:pt x="165750" y="195075"/>
                              <a:pt x="159082" y="200813"/>
                              <a:pt x="157176" y="210375"/>
                            </a:cubicBezTo>
                            <a:lnTo>
                              <a:pt x="193375" y="210375"/>
                            </a:lnTo>
                            <a:close/>
                            <a:moveTo>
                              <a:pt x="221000" y="183600"/>
                            </a:moveTo>
                            <a:lnTo>
                              <a:pt x="236241" y="183600"/>
                            </a:lnTo>
                            <a:lnTo>
                              <a:pt x="236241" y="192206"/>
                            </a:lnTo>
                            <a:cubicBezTo>
                              <a:pt x="241004" y="187425"/>
                              <a:pt x="249577" y="182644"/>
                              <a:pt x="259103" y="182644"/>
                            </a:cubicBezTo>
                            <a:cubicBezTo>
                              <a:pt x="273392" y="182644"/>
                              <a:pt x="281965" y="192206"/>
                              <a:pt x="281965" y="204638"/>
                            </a:cubicBezTo>
                            <a:lnTo>
                              <a:pt x="281965" y="250538"/>
                            </a:lnTo>
                            <a:lnTo>
                              <a:pt x="266724" y="250538"/>
                            </a:lnTo>
                            <a:lnTo>
                              <a:pt x="266724" y="208463"/>
                            </a:lnTo>
                            <a:cubicBezTo>
                              <a:pt x="266724" y="199856"/>
                              <a:pt x="262913" y="196031"/>
                              <a:pt x="254340" y="196031"/>
                            </a:cubicBezTo>
                            <a:cubicBezTo>
                              <a:pt x="246719" y="196031"/>
                              <a:pt x="241004" y="200813"/>
                              <a:pt x="236241" y="207506"/>
                            </a:cubicBezTo>
                            <a:lnTo>
                              <a:pt x="236241" y="251494"/>
                            </a:lnTo>
                            <a:lnTo>
                              <a:pt x="221000" y="251494"/>
                            </a:lnTo>
                            <a:lnTo>
                              <a:pt x="221000" y="183600"/>
                            </a:lnTo>
                            <a:close/>
                            <a:moveTo>
                              <a:pt x="301969" y="233325"/>
                            </a:moveTo>
                            <a:lnTo>
                              <a:pt x="301969" y="196988"/>
                            </a:lnTo>
                            <a:lnTo>
                              <a:pt x="289586" y="196988"/>
                            </a:lnTo>
                            <a:lnTo>
                              <a:pt x="289586" y="183600"/>
                            </a:lnTo>
                            <a:lnTo>
                              <a:pt x="301969" y="183600"/>
                            </a:lnTo>
                            <a:lnTo>
                              <a:pt x="301969" y="163519"/>
                            </a:lnTo>
                            <a:lnTo>
                              <a:pt x="302922" y="163519"/>
                            </a:lnTo>
                            <a:lnTo>
                              <a:pt x="317211" y="168300"/>
                            </a:lnTo>
                            <a:lnTo>
                              <a:pt x="317211" y="182644"/>
                            </a:lnTo>
                            <a:lnTo>
                              <a:pt x="332452" y="182644"/>
                            </a:lnTo>
                            <a:lnTo>
                              <a:pt x="332452" y="196031"/>
                            </a:lnTo>
                            <a:lnTo>
                              <a:pt x="317211" y="196031"/>
                            </a:lnTo>
                            <a:lnTo>
                              <a:pt x="317211" y="231413"/>
                            </a:lnTo>
                            <a:cubicBezTo>
                              <a:pt x="317211" y="236194"/>
                              <a:pt x="320068" y="238106"/>
                              <a:pt x="324831" y="238106"/>
                            </a:cubicBezTo>
                            <a:cubicBezTo>
                              <a:pt x="327689" y="238106"/>
                              <a:pt x="328642" y="238106"/>
                              <a:pt x="331499" y="237150"/>
                            </a:cubicBezTo>
                            <a:lnTo>
                              <a:pt x="331499" y="237150"/>
                            </a:lnTo>
                            <a:lnTo>
                              <a:pt x="331499" y="249581"/>
                            </a:lnTo>
                            <a:cubicBezTo>
                              <a:pt x="327689" y="250538"/>
                              <a:pt x="324831" y="250538"/>
                              <a:pt x="320068" y="250538"/>
                            </a:cubicBezTo>
                            <a:cubicBezTo>
                              <a:pt x="309590" y="251494"/>
                              <a:pt x="301969" y="245756"/>
                              <a:pt x="301969" y="233325"/>
                            </a:cubicBezTo>
                            <a:close/>
                            <a:moveTo>
                              <a:pt x="341978" y="230456"/>
                            </a:moveTo>
                            <a:lnTo>
                              <a:pt x="341978" y="230456"/>
                            </a:lnTo>
                            <a:lnTo>
                              <a:pt x="355314" y="227588"/>
                            </a:lnTo>
                            <a:cubicBezTo>
                              <a:pt x="357219" y="234281"/>
                              <a:pt x="361029" y="239063"/>
                              <a:pt x="370555" y="239063"/>
                            </a:cubicBezTo>
                            <a:cubicBezTo>
                              <a:pt x="376271" y="239063"/>
                              <a:pt x="381986" y="236194"/>
                              <a:pt x="381986" y="231413"/>
                            </a:cubicBezTo>
                            <a:cubicBezTo>
                              <a:pt x="381986" y="226631"/>
                              <a:pt x="377223" y="223763"/>
                              <a:pt x="364840" y="220894"/>
                            </a:cubicBezTo>
                            <a:cubicBezTo>
                              <a:pt x="351504" y="218025"/>
                              <a:pt x="344836" y="211331"/>
                              <a:pt x="344836" y="200813"/>
                            </a:cubicBezTo>
                            <a:cubicBezTo>
                              <a:pt x="344836" y="190294"/>
                              <a:pt x="354361" y="182644"/>
                              <a:pt x="368650" y="182644"/>
                            </a:cubicBezTo>
                            <a:cubicBezTo>
                              <a:pt x="382939" y="182644"/>
                              <a:pt x="392465" y="189338"/>
                              <a:pt x="394370" y="201769"/>
                            </a:cubicBezTo>
                            <a:lnTo>
                              <a:pt x="394370" y="202725"/>
                            </a:lnTo>
                            <a:lnTo>
                              <a:pt x="381034" y="204638"/>
                            </a:lnTo>
                            <a:cubicBezTo>
                              <a:pt x="380081" y="197944"/>
                              <a:pt x="375318" y="194119"/>
                              <a:pt x="368650" y="194119"/>
                            </a:cubicBezTo>
                            <a:cubicBezTo>
                              <a:pt x="363887" y="194119"/>
                              <a:pt x="359124" y="196031"/>
                              <a:pt x="359124" y="200813"/>
                            </a:cubicBezTo>
                            <a:cubicBezTo>
                              <a:pt x="359124" y="205594"/>
                              <a:pt x="363887" y="207506"/>
                              <a:pt x="376271" y="211331"/>
                            </a:cubicBezTo>
                            <a:cubicBezTo>
                              <a:pt x="389607" y="215156"/>
                              <a:pt x="397228" y="219938"/>
                              <a:pt x="397228" y="230456"/>
                            </a:cubicBezTo>
                            <a:cubicBezTo>
                              <a:pt x="397228" y="242888"/>
                              <a:pt x="386749" y="252450"/>
                              <a:pt x="371508" y="252450"/>
                            </a:cubicBezTo>
                            <a:cubicBezTo>
                              <a:pt x="354361" y="251494"/>
                              <a:pt x="343883" y="243844"/>
                              <a:pt x="341978" y="230456"/>
                            </a:cubicBezTo>
                            <a:close/>
                            <a:moveTo>
                              <a:pt x="433426" y="217069"/>
                            </a:moveTo>
                            <a:cubicBezTo>
                              <a:pt x="433426" y="196031"/>
                              <a:pt x="448667" y="182644"/>
                              <a:pt x="466766" y="182644"/>
                            </a:cubicBezTo>
                            <a:cubicBezTo>
                              <a:pt x="485818" y="182644"/>
                              <a:pt x="499154" y="195075"/>
                              <a:pt x="499154" y="217069"/>
                            </a:cubicBezTo>
                            <a:lnTo>
                              <a:pt x="499154" y="221850"/>
                            </a:lnTo>
                            <a:lnTo>
                              <a:pt x="447715" y="221850"/>
                            </a:lnTo>
                            <a:cubicBezTo>
                              <a:pt x="448667" y="232369"/>
                              <a:pt x="456288" y="239063"/>
                              <a:pt x="466766" y="239063"/>
                            </a:cubicBezTo>
                            <a:cubicBezTo>
                              <a:pt x="476292" y="239063"/>
                              <a:pt x="482008" y="234281"/>
                              <a:pt x="483913" y="227588"/>
                            </a:cubicBezTo>
                            <a:lnTo>
                              <a:pt x="497249" y="228544"/>
                            </a:lnTo>
                            <a:lnTo>
                              <a:pt x="497249" y="229500"/>
                            </a:lnTo>
                            <a:cubicBezTo>
                              <a:pt x="493439" y="244800"/>
                              <a:pt x="482008" y="252450"/>
                              <a:pt x="465814" y="252450"/>
                            </a:cubicBezTo>
                            <a:cubicBezTo>
                              <a:pt x="446762" y="251494"/>
                              <a:pt x="433426" y="238106"/>
                              <a:pt x="433426" y="217069"/>
                            </a:cubicBezTo>
                            <a:close/>
                            <a:moveTo>
                              <a:pt x="484865" y="210375"/>
                            </a:moveTo>
                            <a:cubicBezTo>
                              <a:pt x="483913" y="200813"/>
                              <a:pt x="476292" y="195075"/>
                              <a:pt x="466766" y="195075"/>
                            </a:cubicBezTo>
                            <a:cubicBezTo>
                              <a:pt x="457240" y="195075"/>
                              <a:pt x="450572" y="200813"/>
                              <a:pt x="448667" y="210375"/>
                            </a:cubicBezTo>
                            <a:lnTo>
                              <a:pt x="484865" y="210375"/>
                            </a:lnTo>
                            <a:close/>
                            <a:moveTo>
                              <a:pt x="512490" y="183600"/>
                            </a:moveTo>
                            <a:lnTo>
                              <a:pt x="527732" y="183600"/>
                            </a:lnTo>
                            <a:lnTo>
                              <a:pt x="527732" y="192206"/>
                            </a:lnTo>
                            <a:cubicBezTo>
                              <a:pt x="532495" y="187425"/>
                              <a:pt x="541068" y="182644"/>
                              <a:pt x="550594" y="182644"/>
                            </a:cubicBezTo>
                            <a:cubicBezTo>
                              <a:pt x="564882" y="182644"/>
                              <a:pt x="573456" y="192206"/>
                              <a:pt x="573456" y="204638"/>
                            </a:cubicBezTo>
                            <a:lnTo>
                              <a:pt x="573456" y="250538"/>
                            </a:lnTo>
                            <a:lnTo>
                              <a:pt x="558214" y="250538"/>
                            </a:lnTo>
                            <a:lnTo>
                              <a:pt x="558214" y="208463"/>
                            </a:lnTo>
                            <a:cubicBezTo>
                              <a:pt x="558214" y="199856"/>
                              <a:pt x="554404" y="196031"/>
                              <a:pt x="545831" y="196031"/>
                            </a:cubicBezTo>
                            <a:cubicBezTo>
                              <a:pt x="538210" y="196031"/>
                              <a:pt x="532495" y="200813"/>
                              <a:pt x="527732" y="207506"/>
                            </a:cubicBezTo>
                            <a:lnTo>
                              <a:pt x="527732" y="251494"/>
                            </a:lnTo>
                            <a:lnTo>
                              <a:pt x="512490" y="251494"/>
                            </a:lnTo>
                            <a:lnTo>
                              <a:pt x="512490" y="183600"/>
                            </a:lnTo>
                            <a:close/>
                            <a:moveTo>
                              <a:pt x="614417" y="217069"/>
                            </a:moveTo>
                            <a:cubicBezTo>
                              <a:pt x="614417" y="196988"/>
                              <a:pt x="628706" y="182644"/>
                              <a:pt x="649662" y="182644"/>
                            </a:cubicBezTo>
                            <a:cubicBezTo>
                              <a:pt x="670619" y="182644"/>
                              <a:pt x="684908" y="197944"/>
                              <a:pt x="684908" y="217069"/>
                            </a:cubicBezTo>
                            <a:cubicBezTo>
                              <a:pt x="684908" y="236194"/>
                              <a:pt x="670619" y="251494"/>
                              <a:pt x="649662" y="251494"/>
                            </a:cubicBezTo>
                            <a:cubicBezTo>
                              <a:pt x="628706" y="251494"/>
                              <a:pt x="614417" y="237150"/>
                              <a:pt x="614417" y="217069"/>
                            </a:cubicBezTo>
                            <a:close/>
                            <a:moveTo>
                              <a:pt x="669667" y="217069"/>
                            </a:moveTo>
                            <a:cubicBezTo>
                              <a:pt x="669667" y="203681"/>
                              <a:pt x="661094" y="196031"/>
                              <a:pt x="649662" y="196031"/>
                            </a:cubicBezTo>
                            <a:cubicBezTo>
                              <a:pt x="638231" y="196031"/>
                              <a:pt x="629658" y="203681"/>
                              <a:pt x="629658" y="217069"/>
                            </a:cubicBezTo>
                            <a:cubicBezTo>
                              <a:pt x="629658" y="230456"/>
                              <a:pt x="638231" y="238106"/>
                              <a:pt x="649662" y="238106"/>
                            </a:cubicBezTo>
                            <a:cubicBezTo>
                              <a:pt x="661094" y="238106"/>
                              <a:pt x="669667" y="230456"/>
                              <a:pt x="669667" y="217069"/>
                            </a:cubicBezTo>
                            <a:close/>
                            <a:moveTo>
                              <a:pt x="698244" y="183600"/>
                            </a:moveTo>
                            <a:lnTo>
                              <a:pt x="713486" y="183600"/>
                            </a:lnTo>
                            <a:lnTo>
                              <a:pt x="713486" y="192206"/>
                            </a:lnTo>
                            <a:cubicBezTo>
                              <a:pt x="718249" y="187425"/>
                              <a:pt x="726822" y="182644"/>
                              <a:pt x="736348" y="182644"/>
                            </a:cubicBezTo>
                            <a:cubicBezTo>
                              <a:pt x="750636" y="182644"/>
                              <a:pt x="759210" y="192206"/>
                              <a:pt x="759210" y="204638"/>
                            </a:cubicBezTo>
                            <a:lnTo>
                              <a:pt x="759210" y="250538"/>
                            </a:lnTo>
                            <a:lnTo>
                              <a:pt x="743968" y="250538"/>
                            </a:lnTo>
                            <a:lnTo>
                              <a:pt x="743968" y="208463"/>
                            </a:lnTo>
                            <a:cubicBezTo>
                              <a:pt x="743968" y="199856"/>
                              <a:pt x="740158" y="196031"/>
                              <a:pt x="731585" y="196031"/>
                            </a:cubicBezTo>
                            <a:cubicBezTo>
                              <a:pt x="723964" y="196031"/>
                              <a:pt x="718249" y="200813"/>
                              <a:pt x="713486" y="207506"/>
                            </a:cubicBezTo>
                            <a:lnTo>
                              <a:pt x="713486" y="251494"/>
                            </a:lnTo>
                            <a:lnTo>
                              <a:pt x="698244" y="251494"/>
                            </a:lnTo>
                            <a:lnTo>
                              <a:pt x="698244" y="183600"/>
                            </a:lnTo>
                            <a:close/>
                            <a:moveTo>
                              <a:pt x="780167" y="233325"/>
                            </a:moveTo>
                            <a:lnTo>
                              <a:pt x="780167" y="196988"/>
                            </a:lnTo>
                            <a:lnTo>
                              <a:pt x="767783" y="196988"/>
                            </a:lnTo>
                            <a:lnTo>
                              <a:pt x="767783" y="183600"/>
                            </a:lnTo>
                            <a:lnTo>
                              <a:pt x="780167" y="183600"/>
                            </a:lnTo>
                            <a:lnTo>
                              <a:pt x="780167" y="163519"/>
                            </a:lnTo>
                            <a:lnTo>
                              <a:pt x="781119" y="163519"/>
                            </a:lnTo>
                            <a:lnTo>
                              <a:pt x="795408" y="168300"/>
                            </a:lnTo>
                            <a:lnTo>
                              <a:pt x="795408" y="182644"/>
                            </a:lnTo>
                            <a:lnTo>
                              <a:pt x="809697" y="182644"/>
                            </a:lnTo>
                            <a:lnTo>
                              <a:pt x="809697" y="196031"/>
                            </a:lnTo>
                            <a:lnTo>
                              <a:pt x="794455" y="196031"/>
                            </a:lnTo>
                            <a:lnTo>
                              <a:pt x="794455" y="231413"/>
                            </a:lnTo>
                            <a:cubicBezTo>
                              <a:pt x="794455" y="236194"/>
                              <a:pt x="797313" y="238106"/>
                              <a:pt x="802076" y="238106"/>
                            </a:cubicBezTo>
                            <a:cubicBezTo>
                              <a:pt x="804934" y="238106"/>
                              <a:pt x="805886" y="238106"/>
                              <a:pt x="808744" y="237150"/>
                            </a:cubicBezTo>
                            <a:lnTo>
                              <a:pt x="808744" y="237150"/>
                            </a:lnTo>
                            <a:lnTo>
                              <a:pt x="808744" y="249581"/>
                            </a:lnTo>
                            <a:cubicBezTo>
                              <a:pt x="804934" y="250538"/>
                              <a:pt x="802076" y="250538"/>
                              <a:pt x="797313" y="250538"/>
                            </a:cubicBezTo>
                            <a:cubicBezTo>
                              <a:pt x="786835" y="251494"/>
                              <a:pt x="780167" y="245756"/>
                              <a:pt x="780167" y="233325"/>
                            </a:cubicBezTo>
                            <a:close/>
                            <a:moveTo>
                              <a:pt x="823033" y="183600"/>
                            </a:moveTo>
                            <a:lnTo>
                              <a:pt x="838274" y="183600"/>
                            </a:lnTo>
                            <a:lnTo>
                              <a:pt x="838274" y="191250"/>
                            </a:lnTo>
                            <a:cubicBezTo>
                              <a:pt x="843037" y="185513"/>
                              <a:pt x="849705" y="181688"/>
                              <a:pt x="858278" y="181688"/>
                            </a:cubicBezTo>
                            <a:cubicBezTo>
                              <a:pt x="866852" y="181688"/>
                              <a:pt x="871615" y="185513"/>
                              <a:pt x="875425" y="191250"/>
                            </a:cubicBezTo>
                            <a:cubicBezTo>
                              <a:pt x="882093" y="185513"/>
                              <a:pt x="888761" y="181688"/>
                              <a:pt x="897334" y="181688"/>
                            </a:cubicBezTo>
                            <a:cubicBezTo>
                              <a:pt x="910671" y="181688"/>
                              <a:pt x="918291" y="189338"/>
                              <a:pt x="918291" y="201769"/>
                            </a:cubicBezTo>
                            <a:lnTo>
                              <a:pt x="918291" y="250538"/>
                            </a:lnTo>
                            <a:lnTo>
                              <a:pt x="903050" y="250538"/>
                            </a:lnTo>
                            <a:lnTo>
                              <a:pt x="903050" y="205594"/>
                            </a:lnTo>
                            <a:cubicBezTo>
                              <a:pt x="903050" y="198900"/>
                              <a:pt x="900192" y="195075"/>
                              <a:pt x="893524" y="195075"/>
                            </a:cubicBezTo>
                            <a:cubicBezTo>
                              <a:pt x="887809" y="195075"/>
                              <a:pt x="883046" y="197944"/>
                              <a:pt x="879235" y="203681"/>
                            </a:cubicBezTo>
                            <a:lnTo>
                              <a:pt x="879235" y="249581"/>
                            </a:lnTo>
                            <a:lnTo>
                              <a:pt x="863994" y="249581"/>
                            </a:lnTo>
                            <a:lnTo>
                              <a:pt x="863994" y="205594"/>
                            </a:lnTo>
                            <a:cubicBezTo>
                              <a:pt x="863994" y="198900"/>
                              <a:pt x="861136" y="195075"/>
                              <a:pt x="854468" y="195075"/>
                            </a:cubicBezTo>
                            <a:cubicBezTo>
                              <a:pt x="848753" y="195075"/>
                              <a:pt x="843037" y="199856"/>
                              <a:pt x="839227" y="204638"/>
                            </a:cubicBezTo>
                            <a:lnTo>
                              <a:pt x="839227" y="249581"/>
                            </a:lnTo>
                            <a:lnTo>
                              <a:pt x="823985" y="249581"/>
                            </a:lnTo>
                            <a:lnTo>
                              <a:pt x="823985" y="183600"/>
                            </a:lnTo>
                            <a:close/>
                            <a:moveTo>
                              <a:pt x="930675" y="217069"/>
                            </a:moveTo>
                            <a:cubicBezTo>
                              <a:pt x="930675" y="196988"/>
                              <a:pt x="944964" y="182644"/>
                              <a:pt x="965920" y="182644"/>
                            </a:cubicBezTo>
                            <a:cubicBezTo>
                              <a:pt x="986877" y="182644"/>
                              <a:pt x="1001166" y="197944"/>
                              <a:pt x="1001166" y="217069"/>
                            </a:cubicBezTo>
                            <a:cubicBezTo>
                              <a:pt x="1001166" y="236194"/>
                              <a:pt x="986877" y="251494"/>
                              <a:pt x="965920" y="251494"/>
                            </a:cubicBezTo>
                            <a:cubicBezTo>
                              <a:pt x="944964" y="251494"/>
                              <a:pt x="930675" y="237150"/>
                              <a:pt x="930675" y="217069"/>
                            </a:cubicBezTo>
                            <a:close/>
                            <a:moveTo>
                              <a:pt x="985925" y="217069"/>
                            </a:moveTo>
                            <a:cubicBezTo>
                              <a:pt x="985925" y="203681"/>
                              <a:pt x="977351" y="196031"/>
                              <a:pt x="965920" y="196031"/>
                            </a:cubicBezTo>
                            <a:cubicBezTo>
                              <a:pt x="954489" y="196031"/>
                              <a:pt x="945916" y="203681"/>
                              <a:pt x="945916" y="217069"/>
                            </a:cubicBezTo>
                            <a:cubicBezTo>
                              <a:pt x="945916" y="230456"/>
                              <a:pt x="954489" y="238106"/>
                              <a:pt x="965920" y="238106"/>
                            </a:cubicBezTo>
                            <a:cubicBezTo>
                              <a:pt x="977351" y="238106"/>
                              <a:pt x="985925" y="230456"/>
                              <a:pt x="985925" y="217069"/>
                            </a:cubicBezTo>
                            <a:close/>
                            <a:moveTo>
                              <a:pt x="1011644" y="217069"/>
                            </a:moveTo>
                            <a:cubicBezTo>
                              <a:pt x="1011644" y="196031"/>
                              <a:pt x="1026886" y="182644"/>
                              <a:pt x="1044985" y="182644"/>
                            </a:cubicBezTo>
                            <a:cubicBezTo>
                              <a:pt x="1064037" y="182644"/>
                              <a:pt x="1077373" y="195075"/>
                              <a:pt x="1077373" y="217069"/>
                            </a:cubicBezTo>
                            <a:lnTo>
                              <a:pt x="1077373" y="221850"/>
                            </a:lnTo>
                            <a:lnTo>
                              <a:pt x="1025933" y="221850"/>
                            </a:lnTo>
                            <a:cubicBezTo>
                              <a:pt x="1026886" y="232369"/>
                              <a:pt x="1034507" y="239063"/>
                              <a:pt x="1044985" y="239063"/>
                            </a:cubicBezTo>
                            <a:cubicBezTo>
                              <a:pt x="1054511" y="239063"/>
                              <a:pt x="1060226" y="234281"/>
                              <a:pt x="1062132" y="227588"/>
                            </a:cubicBezTo>
                            <a:lnTo>
                              <a:pt x="1075468" y="228544"/>
                            </a:lnTo>
                            <a:lnTo>
                              <a:pt x="1075468" y="229500"/>
                            </a:lnTo>
                            <a:cubicBezTo>
                              <a:pt x="1071657" y="244800"/>
                              <a:pt x="1060226" y="252450"/>
                              <a:pt x="1044032" y="252450"/>
                            </a:cubicBezTo>
                            <a:cubicBezTo>
                              <a:pt x="1024981" y="251494"/>
                              <a:pt x="1011644" y="238106"/>
                              <a:pt x="1011644" y="217069"/>
                            </a:cubicBezTo>
                            <a:close/>
                            <a:moveTo>
                              <a:pt x="1063084" y="210375"/>
                            </a:moveTo>
                            <a:cubicBezTo>
                              <a:pt x="1062132" y="200813"/>
                              <a:pt x="1054511" y="195075"/>
                              <a:pt x="1044985" y="195075"/>
                            </a:cubicBezTo>
                            <a:cubicBezTo>
                              <a:pt x="1035459" y="195075"/>
                              <a:pt x="1028791" y="200813"/>
                              <a:pt x="1026886" y="210375"/>
                            </a:cubicBezTo>
                            <a:lnTo>
                              <a:pt x="1063084" y="210375"/>
                            </a:lnTo>
                            <a:close/>
                            <a:moveTo>
                              <a:pt x="1095472" y="233325"/>
                            </a:moveTo>
                            <a:lnTo>
                              <a:pt x="1095472" y="196988"/>
                            </a:lnTo>
                            <a:lnTo>
                              <a:pt x="1083088" y="196988"/>
                            </a:lnTo>
                            <a:lnTo>
                              <a:pt x="1083088" y="183600"/>
                            </a:lnTo>
                            <a:lnTo>
                              <a:pt x="1095472" y="183600"/>
                            </a:lnTo>
                            <a:lnTo>
                              <a:pt x="1095472" y="163519"/>
                            </a:lnTo>
                            <a:lnTo>
                              <a:pt x="1096425" y="163519"/>
                            </a:lnTo>
                            <a:lnTo>
                              <a:pt x="1110713" y="168300"/>
                            </a:lnTo>
                            <a:lnTo>
                              <a:pt x="1110713" y="182644"/>
                            </a:lnTo>
                            <a:lnTo>
                              <a:pt x="1125955" y="182644"/>
                            </a:lnTo>
                            <a:lnTo>
                              <a:pt x="1125955" y="196031"/>
                            </a:lnTo>
                            <a:lnTo>
                              <a:pt x="1110713" y="196031"/>
                            </a:lnTo>
                            <a:lnTo>
                              <a:pt x="1110713" y="231413"/>
                            </a:lnTo>
                            <a:cubicBezTo>
                              <a:pt x="1110713" y="236194"/>
                              <a:pt x="1113571" y="238106"/>
                              <a:pt x="1118334" y="238106"/>
                            </a:cubicBezTo>
                            <a:cubicBezTo>
                              <a:pt x="1121192" y="238106"/>
                              <a:pt x="1122144" y="238106"/>
                              <a:pt x="1125002" y="237150"/>
                            </a:cubicBezTo>
                            <a:lnTo>
                              <a:pt x="1125002" y="237150"/>
                            </a:lnTo>
                            <a:lnTo>
                              <a:pt x="1125002" y="249581"/>
                            </a:lnTo>
                            <a:cubicBezTo>
                              <a:pt x="1121192" y="250538"/>
                              <a:pt x="1118334" y="250538"/>
                              <a:pt x="1113571" y="250538"/>
                            </a:cubicBezTo>
                            <a:cubicBezTo>
                              <a:pt x="1103093" y="251494"/>
                              <a:pt x="1095472" y="245756"/>
                              <a:pt x="1095472" y="233325"/>
                            </a:cubicBezTo>
                            <a:close/>
                            <a:moveTo>
                              <a:pt x="1137386" y="165431"/>
                            </a:moveTo>
                            <a:cubicBezTo>
                              <a:pt x="1137386" y="160650"/>
                              <a:pt x="1141196" y="155869"/>
                              <a:pt x="1146912" y="155869"/>
                            </a:cubicBezTo>
                            <a:cubicBezTo>
                              <a:pt x="1151674" y="155869"/>
                              <a:pt x="1156437" y="159694"/>
                              <a:pt x="1156437" y="165431"/>
                            </a:cubicBezTo>
                            <a:cubicBezTo>
                              <a:pt x="1156437" y="170213"/>
                              <a:pt x="1152627" y="174994"/>
                              <a:pt x="1146912" y="174994"/>
                            </a:cubicBezTo>
                            <a:cubicBezTo>
                              <a:pt x="1141196" y="174994"/>
                              <a:pt x="1137386" y="170213"/>
                              <a:pt x="1137386" y="165431"/>
                            </a:cubicBezTo>
                            <a:close/>
                            <a:moveTo>
                              <a:pt x="1139291" y="183600"/>
                            </a:moveTo>
                            <a:lnTo>
                              <a:pt x="1154532" y="183600"/>
                            </a:lnTo>
                            <a:lnTo>
                              <a:pt x="1154532" y="250538"/>
                            </a:lnTo>
                            <a:lnTo>
                              <a:pt x="1139291" y="250538"/>
                            </a:lnTo>
                            <a:lnTo>
                              <a:pt x="1139291" y="183600"/>
                            </a:lnTo>
                            <a:close/>
                            <a:moveTo>
                              <a:pt x="1170726" y="183600"/>
                            </a:moveTo>
                            <a:lnTo>
                              <a:pt x="1185967" y="183600"/>
                            </a:lnTo>
                            <a:lnTo>
                              <a:pt x="1185967" y="192206"/>
                            </a:lnTo>
                            <a:cubicBezTo>
                              <a:pt x="1190730" y="187425"/>
                              <a:pt x="1199304" y="182644"/>
                              <a:pt x="1208830" y="182644"/>
                            </a:cubicBezTo>
                            <a:cubicBezTo>
                              <a:pt x="1223118" y="182644"/>
                              <a:pt x="1231692" y="192206"/>
                              <a:pt x="1231692" y="204638"/>
                            </a:cubicBezTo>
                            <a:lnTo>
                              <a:pt x="1231692" y="250538"/>
                            </a:lnTo>
                            <a:lnTo>
                              <a:pt x="1216450" y="250538"/>
                            </a:lnTo>
                            <a:lnTo>
                              <a:pt x="1216450" y="208463"/>
                            </a:lnTo>
                            <a:cubicBezTo>
                              <a:pt x="1216450" y="199856"/>
                              <a:pt x="1212640" y="196031"/>
                              <a:pt x="1204067" y="196031"/>
                            </a:cubicBezTo>
                            <a:cubicBezTo>
                              <a:pt x="1196446" y="196031"/>
                              <a:pt x="1190730" y="200813"/>
                              <a:pt x="1185967" y="207506"/>
                            </a:cubicBezTo>
                            <a:lnTo>
                              <a:pt x="1185967" y="251494"/>
                            </a:lnTo>
                            <a:lnTo>
                              <a:pt x="1170726" y="251494"/>
                            </a:lnTo>
                            <a:lnTo>
                              <a:pt x="1170726" y="183600"/>
                            </a:lnTo>
                            <a:close/>
                            <a:moveTo>
                              <a:pt x="1248838" y="258188"/>
                            </a:moveTo>
                            <a:lnTo>
                              <a:pt x="1248838" y="258188"/>
                            </a:lnTo>
                            <a:lnTo>
                              <a:pt x="1264079" y="256275"/>
                            </a:lnTo>
                            <a:cubicBezTo>
                              <a:pt x="1265032" y="261056"/>
                              <a:pt x="1269795" y="265838"/>
                              <a:pt x="1278368" y="265838"/>
                            </a:cubicBezTo>
                            <a:cubicBezTo>
                              <a:pt x="1290752" y="265838"/>
                              <a:pt x="1295515" y="259144"/>
                              <a:pt x="1295515" y="248625"/>
                            </a:cubicBezTo>
                            <a:lnTo>
                              <a:pt x="1295515" y="242888"/>
                            </a:lnTo>
                            <a:cubicBezTo>
                              <a:pt x="1289799" y="247669"/>
                              <a:pt x="1284084" y="250538"/>
                              <a:pt x="1275510" y="250538"/>
                            </a:cubicBezTo>
                            <a:cubicBezTo>
                              <a:pt x="1258364" y="250538"/>
                              <a:pt x="1244075" y="238106"/>
                              <a:pt x="1244075" y="216113"/>
                            </a:cubicBezTo>
                            <a:cubicBezTo>
                              <a:pt x="1244075" y="194119"/>
                              <a:pt x="1259316" y="181688"/>
                              <a:pt x="1275510" y="181688"/>
                            </a:cubicBezTo>
                            <a:cubicBezTo>
                              <a:pt x="1285036" y="181688"/>
                              <a:pt x="1291704" y="185513"/>
                              <a:pt x="1295515" y="189338"/>
                            </a:cubicBezTo>
                            <a:lnTo>
                              <a:pt x="1295515" y="182644"/>
                            </a:lnTo>
                            <a:lnTo>
                              <a:pt x="1310756" y="182644"/>
                            </a:lnTo>
                            <a:lnTo>
                              <a:pt x="1310756" y="247669"/>
                            </a:lnTo>
                            <a:cubicBezTo>
                              <a:pt x="1310756" y="265838"/>
                              <a:pt x="1299325" y="277313"/>
                              <a:pt x="1278368" y="277313"/>
                            </a:cubicBezTo>
                            <a:cubicBezTo>
                              <a:pt x="1260269" y="278269"/>
                              <a:pt x="1250743" y="268706"/>
                              <a:pt x="1248838" y="258188"/>
                            </a:cubicBezTo>
                            <a:close/>
                            <a:moveTo>
                              <a:pt x="1296467" y="219938"/>
                            </a:moveTo>
                            <a:lnTo>
                              <a:pt x="1296467" y="212288"/>
                            </a:lnTo>
                            <a:cubicBezTo>
                              <a:pt x="1296467" y="201769"/>
                              <a:pt x="1288847" y="195075"/>
                              <a:pt x="1278368" y="195075"/>
                            </a:cubicBezTo>
                            <a:cubicBezTo>
                              <a:pt x="1268842" y="195075"/>
                              <a:pt x="1259316" y="200813"/>
                              <a:pt x="1259316" y="216113"/>
                            </a:cubicBezTo>
                            <a:cubicBezTo>
                              <a:pt x="1259316" y="231413"/>
                              <a:pt x="1267890" y="237150"/>
                              <a:pt x="1278368" y="237150"/>
                            </a:cubicBezTo>
                            <a:cubicBezTo>
                              <a:pt x="1288847" y="237150"/>
                              <a:pt x="1296467" y="230456"/>
                              <a:pt x="1296467" y="219938"/>
                            </a:cubicBezTo>
                            <a:close/>
                          </a:path>
                        </a:pathLst>
                      </a:custGeom>
                      <a:solidFill>
                        <a:srgbClr val="FF5B4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B49BED1" id="House logo" o:spid="_x0000_s1026" style="position:absolute;margin-left:25.5pt;margin-top:24.65pt;width:129.85pt;height:21.8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650828,27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" path="m3810,3825r17147,l20957,43031r39056,l60013,3825r16194,l76207,97538r-16194,l60013,58331r-40009,l20004,97538r-16194,l3810,3825xm93353,75544r,-44944l108595,30600r,42075c108595,81281,113358,85106,120978,85106v7621,,13336,-4781,17147,-11475l138125,30600r15241,l153366,97538r-15241,l138125,88931v-4763,5738,-13336,9563,-22862,9563c101927,98494,93353,89888,93353,75544xm168607,12431v,-4781,3811,-9562,9526,-9562c183849,2869,187659,6694,187659,12431v,4782,-3810,9563,-9526,9563c172418,21994,168607,17213,168607,12431xm170513,30600r15241,l185754,97538r-15241,l170513,30600xm198138,77456r,l211474,74588v1905,6693,5715,11475,15241,11475c232431,86063,238146,83194,238146,78413v,-4782,-4763,-7650,-17146,-10519c207663,65025,200995,58331,200995,47813v,-10519,9526,-18169,23815,-18169c239099,29644,248625,36338,250530,48769r,956l237193,51638v-952,-6694,-5715,-10519,-12383,-10519c220047,41119,215284,43031,215284,47813v,4781,4763,6693,17147,10518c245767,62156,253387,66938,253387,77456v,12432,-10478,21994,-25719,21994c210521,98494,200995,90844,198138,77456xm286728,30600r16194,l318163,71719r1905,11475l321021,83194r2858,-11475l339120,30600r16194,l329594,97538r-17146,l286728,30600xm360077,64069v,-20081,14289,-34425,35245,-34425c416279,29644,430568,44944,430568,64069v,19125,-14289,34425,-35246,34425c374366,98494,360077,84150,360077,64069xm415327,64069v,-13388,-8573,-21038,-20005,-21038c383891,43031,375318,50681,375318,64069v,13387,8573,21037,20004,21037c406754,85106,415327,77456,415327,64069xm440094,64069v,-20081,14289,-34425,35246,-34425c496296,29644,510585,44944,510585,64069v,19125,-14289,34425,-35245,34425c454383,98494,440094,84150,440094,64069xm495344,64069v,-13388,-8573,-21038,-20004,-21038c463909,43031,455335,50681,455335,64069v,13387,8574,21037,20005,21037c486771,85106,495344,77456,495344,64069xm524874,30600r15241,l540115,39206v4763,-4781,10479,-9562,19052,-9562c562025,29644,563930,29644,564882,30600r-1905,12431l562025,43031v-953,,-1905,,-4763,c549641,43031,542973,46856,539163,55463r,42075l523921,97538r,-66938l524874,30600xm601081,64069v,-21038,15241,-34425,34293,-34425c652520,29644,664904,39206,667762,54506r,957l654425,56419c652520,48769,645852,43031,636326,43031v-11431,,-19051,7650,-19051,21038c617275,77456,625848,85106,636326,85106v10479,,16194,-4781,18099,-13387l666809,72675r,956c663951,89888,651568,98494,634421,98494v-19052,,-33340,-13388,-33340,-34425xm680145,75544r,-44944l695387,30600r,42075c695387,81281,700149,85106,707770,85106v7621,,13336,-4781,17147,-11475l724917,30600r15241,l740158,97538r-15241,l724917,88931v-4763,5738,-13337,9563,-22862,9563c687766,98494,680145,89888,680145,75544xm757305,r15241,l772546,97538r-15241,l757305,xm796360,80325r,-36337l783977,43988r,-13388l796360,30600r,-20081l797313,10519r14289,4781l811602,29644r15241,l826843,43031r-15241,l811602,78413v,4781,2858,6693,7621,6693c822080,85106,823033,85106,825891,84150r,l825891,96581v-3811,957,-6668,957,-11431,957c803981,98494,796360,92756,796360,80325xm840179,75544r,-44944l855421,30600r,42075c855421,81281,860184,85106,867804,85106v7621,,13336,-4781,17147,-11475l884951,30600r15241,l900192,97538r-15241,l884951,88931v-4763,5738,-13336,9563,-22862,9563c847800,98494,840179,89888,840179,75544xm917339,75544r,-44944l932580,30600r,42075c932580,81281,937343,85106,944964,85106v7620,,13336,-4781,17146,-11475l962110,30600r15241,l977351,97538r-15241,l962110,88931v-4763,5738,-13336,9563,-22862,9563c924959,98494,917339,89888,917339,75544xm994498,30600r15241,l1009739,39206v4763,-4781,10479,-9562,19052,-9562c1031649,29644,1033554,29644,1034507,30600r-1906,12431l1031649,43031v-953,,-1905,,-4763,c1019265,43031,1012597,46856,1008787,55463r,42075l993545,97538r,-66938l994498,30600xm1033554,113794v5715,-4781,10478,-9563,10478,-17213c1037364,96581,1033554,90844,1033554,86063v,-5738,4763,-10519,10478,-10519c1050701,75544,1054511,80325,1054511,87019v,12431,-5716,21037,-18099,29644l1033554,113794xm1093567,64069v,-21038,15241,-34425,33340,-34425c1145959,29644,1159295,42075,1159295,64069r,4781l1107856,68850v952,10519,8573,17213,19051,17213c1136433,86063,1142149,81281,1144054,74588r13336,956l1157390,76500v-3810,15300,-15241,22950,-31435,22950c1106903,98494,1093567,85106,1093567,64069xm1145006,57375v-952,-9562,-8573,-15300,-18099,-15300c1117381,42075,1110713,47813,1108808,57375r36198,xm1168821,64069v,-22950,14289,-34425,31435,-34425c1208830,29644,1215498,32513,1221213,37294r,-37294l1236454,r,97538l1221213,97538r,-7650c1217403,94669,1210735,98494,1200256,98494v-15241,,-31435,-12431,-31435,-34425xm1221213,68850r,-9562c1221213,49725,1212640,42075,1203114,42075v-10478,,-19052,6694,-19052,21994c1184062,79369,1192636,86063,1203114,86063v9526,,18099,-7650,18099,-17213xm1252648,75544r,-44944l1267890,30600r,42075c1267890,81281,1272653,85106,1280273,85106v7621,,13337,-4781,17147,-11475l1297420,30600r15241,l1312661,97538r-15241,l1297420,88931v-4763,5738,-13336,9563,-22862,9563c1261222,98494,1252648,89888,1252648,75544xm1326950,64069v,-21038,15241,-34425,34293,-34425c1378389,29644,1390773,39206,1393631,54506r,957l1380295,56419v-1906,-7650,-8574,-13388,-18099,-13388c1350765,43031,1343144,50681,1343144,64069v,13387,8573,21037,19052,21037c1372674,85106,1378389,80325,1380295,71719r13336,956l1393631,73631v-2858,16257,-15242,24863,-32388,24863c1342191,98494,1326950,85106,1326950,64069xm1403157,78413v,-12432,9526,-20082,22862,-21038l1445070,55463r,-3825c1445070,43988,1440307,41119,1432687,41119v-6668,,-11431,3825,-12384,10519l1406967,50681r-952,-956c1408872,35381,1420303,28688,1432687,28688v16194,,26672,8606,26672,22950l1459359,79369v,3825,1905,6694,5716,6694c1466027,86063,1466980,86063,1467932,86063r,l1467932,96581v-2857,957,-5715,957,-8573,957c1453644,97538,1447928,94669,1445070,87975r,c1440307,93713,1432687,98494,1423161,98494v-10478,,-20004,-7650,-20004,-20081xm1446023,76500r,-10519l1428876,67894v-6668,956,-10478,4781,-10478,9562c1418398,83194,1422208,86063,1427924,86063v7621,,12383,-3825,18099,-9563xm1484126,80325r,-36337l1471743,43988r,-13388l1484126,30600r,-20081l1485079,10519r14289,4781l1499368,29644r15241,l1514609,43031r-15241,l1499368,78413v,4781,2857,6693,7620,6693c1509846,85106,1510799,85106,1513656,84150r,l1513656,96581v-3810,957,-6668,957,-11431,957c1491747,98494,1484126,92756,1484126,80325xm1526040,12431v,-4781,3810,-9562,9526,-9562c1540329,2869,1545092,6694,1545092,12431v,4782,-3811,9563,-9526,9563c1529850,21994,1526040,17213,1526040,12431xm1527945,30600r15242,l1543187,97538r-15242,l1527945,30600xm1556523,64069v,-21038,15241,-34425,33340,-34425c1608915,29644,1622251,42075,1622251,64069r,4781l1570811,68850v953,10519,8574,17213,19052,17213c1599389,86063,1605105,81281,1607010,74588r13336,956l1620346,76500v-3810,15300,-15241,22950,-31435,22950c1569859,98494,1556523,85106,1556523,64069xm1607962,57375v-952,-9562,-8573,-15300,-18099,-15300c1580337,42075,1573669,47813,1571764,57375r36198,xm1629872,113794v5715,-4781,10478,-9563,10478,-17213c1633682,96581,1629872,90844,1629872,86063v,-5738,4763,-10519,10478,-10519c1647018,75544,1650829,80325,1650829,87019v,12431,-5716,21037,-18100,29644l1629872,113794xm,217069c,196031,15241,182644,33340,182644v19052,,32388,12431,32388,34425l65728,221850r-51439,c15241,232369,22862,239063,33340,239063v9526,,15242,-4782,17147,-11475l63823,228544r,956c60013,244800,48582,252450,32388,252450,13336,251494,,238106,,217069xm51440,210375v-953,-9562,-8574,-15300,-18100,-15300c23815,195075,17147,200813,15241,210375r36199,xm69539,183600r16194,l100974,224719r1905,11475l103832,236194r1905,-11475l120978,183600r16194,l111452,250538r-16194,l69539,183600xm141935,217069v,-21038,15241,-34425,33341,-34425c194327,182644,207663,195075,207663,217069r,4781l156224,221850v952,10519,8573,17213,19052,17213c184801,239063,190517,234281,192422,227588r13336,956l205758,229500v-3810,15300,-15241,22950,-31435,22950c155271,251494,141935,238106,141935,217069xm193375,210375v-953,-9562,-8574,-15300,-18099,-15300c165750,195075,159082,200813,157176,210375r36199,xm221000,183600r15241,l236241,192206v4763,-4781,13336,-9562,22862,-9562c273392,182644,281965,192206,281965,204638r,45900l266724,250538r,-42075c266724,199856,262913,196031,254340,196031v-7621,,-13336,4782,-18099,11475l236241,251494r-15241,l221000,183600xm301969,233325r,-36337l289586,196988r,-13388l301969,183600r,-20081l302922,163519r14289,4781l317211,182644r15241,l332452,196031r-15241,l317211,231413v,4781,2857,6693,7620,6693c327689,238106,328642,238106,331499,237150r,l331499,249581v-3810,957,-6668,957,-11431,957c309590,251494,301969,245756,301969,233325xm341978,230456r,l355314,227588v1905,6693,5715,11475,15241,11475c376271,239063,381986,236194,381986,231413v,-4782,-4763,-7650,-17146,-10519c351504,218025,344836,211331,344836,200813v,-10519,9525,-18169,23814,-18169c382939,182644,392465,189338,394370,201769r,956l381034,204638v-953,-6694,-5716,-10519,-12384,-10519c363887,194119,359124,196031,359124,200813v,4781,4763,6693,17147,10518c389607,215156,397228,219938,397228,230456v,12432,-10479,21994,-25720,21994c354361,251494,343883,243844,341978,230456xm433426,217069v,-21038,15241,-34425,33340,-34425c485818,182644,499154,195075,499154,217069r,4781l447715,221850v952,10519,8573,17213,19051,17213c476292,239063,482008,234281,483913,227588r13336,956l497249,229500v-3810,15300,-15241,22950,-31435,22950c446762,251494,433426,238106,433426,217069xm484865,210375v-952,-9562,-8573,-15300,-18099,-15300c457240,195075,450572,200813,448667,210375r36198,xm512490,183600r15242,l527732,192206v4763,-4781,13336,-9562,22862,-9562c564882,182644,573456,192206,573456,204638r,45900l558214,250538r,-42075c558214,199856,554404,196031,545831,196031v-7621,,-13336,4782,-18099,11475l527732,251494r-15242,l512490,183600xm614417,217069v,-20081,14289,-34425,35245,-34425c670619,182644,684908,197944,684908,217069v,19125,-14289,34425,-35246,34425c628706,251494,614417,237150,614417,217069xm669667,217069v,-13388,-8573,-21038,-20005,-21038c638231,196031,629658,203681,629658,217069v,13387,8573,21037,20004,21037c661094,238106,669667,230456,669667,217069xm698244,183600r15242,l713486,192206v4763,-4781,13336,-9562,22862,-9562c750636,182644,759210,192206,759210,204638r,45900l743968,250538r,-42075c743968,199856,740158,196031,731585,196031v-7621,,-13336,4782,-18099,11475l713486,251494r-15242,l698244,183600xm780167,233325r,-36337l767783,196988r,-13388l780167,183600r,-20081l781119,163519r14289,4781l795408,182644r14289,l809697,196031r-15242,l794455,231413v,4781,2858,6693,7621,6693c804934,238106,805886,238106,808744,237150r,l808744,249581v-3810,957,-6668,957,-11431,957c786835,251494,780167,245756,780167,233325xm823033,183600r15241,l838274,191250v4763,-5737,11431,-9562,20004,-9562c866852,181688,871615,185513,875425,191250v6668,-5737,13336,-9562,21909,-9562c910671,181688,918291,189338,918291,201769r,48769l903050,250538r,-44944c903050,198900,900192,195075,893524,195075v-5715,,-10478,2869,-14289,8606l879235,249581r-15241,l863994,205594v,-6694,-2858,-10519,-9526,-10519c848753,195075,843037,199856,839227,204638r,44943l823985,249581r,-65981l823033,183600xm930675,217069v,-20081,14289,-34425,35245,-34425c986877,182644,1001166,197944,1001166,217069v,19125,-14289,34425,-35246,34425c944964,251494,930675,237150,930675,217069xm985925,217069v,-13388,-8574,-21038,-20005,-21038c954489,196031,945916,203681,945916,217069v,13387,8573,21037,20004,21037c977351,238106,985925,230456,985925,217069xm1011644,217069v,-21038,15242,-34425,33341,-34425c1064037,182644,1077373,195075,1077373,217069r,4781l1025933,221850v953,10519,8574,17213,19052,17213c1054511,239063,1060226,234281,1062132,227588r13336,956l1075468,229500v-3811,15300,-15242,22950,-31436,22950c1024981,251494,1011644,238106,1011644,217069xm1063084,210375v-952,-9562,-8573,-15300,-18099,-15300c1035459,195075,1028791,200813,1026886,210375r36198,xm1095472,233325r,-36337l1083088,196988r,-13388l1095472,183600r,-20081l1096425,163519r14288,4781l1110713,182644r15242,l1125955,196031r-15242,l1110713,231413v,4781,2858,6693,7621,6693c1121192,238106,1122144,238106,1125002,237150r,l1125002,249581v-3810,957,-6668,957,-11431,957c1103093,251494,1095472,245756,1095472,233325xm1137386,165431v,-4781,3810,-9562,9526,-9562c1151674,155869,1156437,159694,1156437,165431v,4782,-3810,9563,-9525,9563c1141196,174994,1137386,170213,1137386,165431xm1139291,183600r15241,l1154532,250538r-15241,l1139291,183600xm1170726,183600r15241,l1185967,192206v4763,-4781,13337,-9562,22863,-9562c1223118,182644,1231692,192206,1231692,204638r,45900l1216450,250538r,-42075c1216450,199856,1212640,196031,1204067,196031v-7621,,-13337,4782,-18100,11475l1185967,251494r-15241,l1170726,183600xm1248838,258188r,l1264079,256275v953,4781,5716,9563,14289,9563c1290752,265838,1295515,259144,1295515,248625r,-5737c1289799,247669,1284084,250538,1275510,250538v-17146,,-31435,-12432,-31435,-34425c1244075,194119,1259316,181688,1275510,181688v9526,,16194,3825,20005,7650l1295515,182644r15241,l1310756,247669v,18169,-11431,29644,-32388,29644c1260269,278269,1250743,268706,1248838,258188xm1296467,219938r,-7650c1296467,201769,1288847,195075,1278368,195075v-9526,,-19052,5738,-19052,21038c1259316,231413,1267890,237150,1278368,237150v10479,,18099,-6694,18099,-17212xe" fillcolor="#ff5b42" stroked="f">
              <v:stroke joinstyle="miter"/>
              <v:path arrowok="t" o:connecttype="custom" o:connectlocs="3805,3823;20931,3823;20931,43003;59939,43003;59939,3823;76113,3823;76113,97475;59939,97475;59939,58294;19979,58294;19979,97475;3805,97475;3805,3823;93238,75496;93238,30580;108462,30580;108462,72628;120829,85051;137955,73584;137955,30580;153178,30580;153178,97475;137955,97475;137955,88874;115121,98431;93238,75496;168400,12423;177914,2867;187428,12423;177914,21980;168400,12423;170304,30580;185526,30580;185526,97475;170304,97475;170304,30580;197895,77406;197895,77406;211214,74540;226436,86008;237853,78363;220729,67850;200748,47782;224534,29625;250222,48738;250222,49693;236902,51605;224534,41093;215020,47782;232145,58294;253076,77406;227388,99386;197895,77406;286376,30580;302550,30580;317772,71673;319675,83141;320627,83141;323481,71673;338703,30580;354878,30580;329189,97475;312064,97475;286376,30580;359635,64028;394836,29625;430039,64028;394836,98431;359635,64028;414817,64028;394836,43003;374857,64028;394836,85051;414817,64028;439553,64028;474756,29625;509958,64028;474756,98431;439553,64028;494735,64028;474756,43003;454776,64028;474756,85051;494735,64028;524229,30580;539451,30580;539451,39181;558480,29625;564188,30580;562285,43003;561335,43003;556577,43003;538501,55427;538501,97475;523277,97475;523277,30580;600343,64028;634593,29625;666942,54471;666942,55427;653621,56383;635544,43003;616517,64028;635544,85051;653621,71673;665990,72628;665990,73584;633642,98431;600343,64028;679309,75496;679309,30580;694533,30580;694533,72628;706901,85051;724026,73584;724026,30580;739249,30580;739249,97475;724026,97475;724026,88874;701193,98431;679309,75496;756375,0;771597,0;771597,97475;756375,97475;756375,0;795382,80273;795382,43960;783014,43960;783014,30580;795382,30580;795382,10512;796334,10512;810605,15290;810605,29625;825827,29625;825827,43003;810605,43003;810605,78363;818217,85051;824876,84096;824876,84096;824876,96519;813459,97475;795382,80273;839147,75496;839147,30580;854370,30580;854370,72628;866738,85051;883864,73584;883864,30580;899086,30580;899086,97475;883864,97475;883864,88874;861030,98431;839147,75496;916212,75496;916212,30580;931434,30580;931434,72628;943803,85051;960928,73584;960928,30580;976150,30580;976150,97475;960928,97475;960928,88874;938094,98431;916212,75496;993276,30580;1008499,30580;1008499,39181;1027527,29625;1033236,30580;1031332,43003;1030382,43003;1025624,43003;1007548,55427;1007548,97475;992324,97475;992324,30580;1032284,113721;1042749,96519;1032284,86008;1042749,75496;1053216,86963;1035139,116588;1032284,113721;1092224,64028;1125523,29625;1157871,64028;1157871,68806;1106495,68806;1125523,86008;1142649,74540;1155968,75496;1155968,76451;1124572,99386;1092224,64028;1143599,57338;1125523,42048;1107446,57338;1143599,57338;1167385,64028;1198782,29625;1219713,37270;1219713,0;1234935,0;1234935,97475;1219713,97475;1219713,89830;1198782,98431;1167385,64028;1219713,68806;1219713,59250;1201636,42048;1182607,64028;1201636,86008;1219713,68806;1251109,75496;1251109,30580;1266332,30580;1266332,72628;1278700,85051;1295826,73584;1295826,30580;1311048,30580;1311048,97475;1295826,97475;1295826,88874;1272992,98431;1251109,75496;1325320,64028;1359571,29625;1391919,54471;1391919,55427;1378599,56383;1360523,43003;1341494,64028;1360523,85051;1378599,71673;1391919,72628;1391919,73584;1359571,98431;1325320,64028;1401433,78363;1424267,57338;1443295,55427;1443295,51605;1430927,41093;1418558,51605;1405239,50648;1404288,49693;1430927,28670;1457566,51605;1457566,79318;1463275,86008;1466129,86008;1466129,86008;1466129,96519;1457566,97475;1443295,87919;1443295,87919;1421413,98431;1401433,78363;1444247,76451;1444247,65939;1427121,67850;1416656,77406;1426170,86008;1444247,76451;1482303,80273;1482303,43960;1469935,43960;1469935,30580;1482303,30580;1482303,10512;1483255,10512;1497526,15290;1497526,29625;1512748,29625;1512748,43003;1497526,43003;1497526,78363;1505137,85051;1511797,84096;1511797,84096;1511797,96519;1500380,97475;1482303,80273;1524165,12423;1533680,2867;1543194,12423;1533680,21980;1524165,12423;1526068,30580;1541291,30580;1541291,97475;1526068,97475;1526068,30580;1554611,64028;1587910,29625;1620258,64028;1620258,68806;1568881,68806;1587910,86008;1605036,74540;1618355,75496;1618355,76451;1586959,99386;1554611,64028;1605987,57338;1587910,42048;1569833,57338;1605987,57338;1627870,113721;1638335,96519;1627870,86008;1638335,75496;1648801,86963;1630723,116588;1627870,113721;0,216930;33299,182527;65647,216930;65647,221708;14271,221708;33299,238910;50425,227442;63745,228397;63745,229353;32348,252288;0,216930;51377,210240;33299,194950;15222,210240;51377,210240;69454,183482;85628,183482;100850,224575;102753,236042;103704,236042;105607,224575;120829,183482;137003,183482;111315,250377;95141,250377;69454,183482;141761,216930;175061,182527;207408,216930;207408,221708;156032,221708;175061,238910;192186,227442;205505,228397;205505,229353;174109,252288;141761,216930;193137,210240;175061,194950;156983,210240;193137,210240;220729,183482;235951,183482;235951,192083;258785,182527;281619,204507;281619,250377;266396,250377;266396,208329;254028,195905;235951,207373;235951,251333;220729,251333;220729,183482;301598,233175;301598,196862;289230,196862;289230,183482;301598,183482;301598,163414;302550,163414;316821,168192;316821,182527;332044,182527;332044,195905;316821,195905;316821,231264;324432,237953;331092,236998;331092,236998;331092,249421;319675,250377;301598,233175;341558,230308;341558,230308;354878,227442;370100,238910;381517,231264;364392,220752;344412,200684;368197,182527;393886,201640;393886,202595;380566,204507;368197,193994;358683,200684;375809,211195;396740,230308;371052,252288;341558,230308;432894,216930;466193,182527;498541,216930;498541,221708;447165,221708;466193,238910;483319,227442;496638,228397;496638,229353;465242,252288;432894,216930;484269,210240;466193,194950;448116,210240;484269,210240;511860,183482;527084,183482;527084,192083;549918,182527;572752,204507;572752,250377;557528,250377;557528,208329;545160,195905;527084,207373;527084,251333;511860,251333;511860,183482;613662,216930;648864,182527;684067,216930;648864,251333;613662,216930;668844,216930;648864,195905;628884,216930;648864,237953;668844,216930;697386,183482;712610,183482;712610,192083;735443,182527;758277,204507;758277,250377;743054,250377;743054,208329;730686,195905;712610,207373;712610,251333;697386,251333;697386,183482;779209,233175;779209,196862;766840,196862;766840,183482;779209,183482;779209,163414;780159,163414;794431,168192;794431,182527;808702,182527;808702,195905;793479,195905;793479,231264;801091,237953;807750,236998;807750,236998;807750,249421;796334,250377;779209,233175;822022,183482;837244,183482;837244,191127;857224,181571;874350,191127;896232,181571;917163,201640;917163,250377;901941,250377;901941,205462;892426,194950;878155,203550;878155,249421;862933,249421;862933,205462;853418,194950;838196,204507;838196,249421;822973,249421;822973,183482;929532,216930;964733,182527;999936,216930;964733,251333;929532,216930;984714,216930;964733,195905;944754,216930;964733,237953;984714,216930;1010401,216930;1043701,182527;1076049,216930;1076049,221708;1024673,221708;1043701,238910;1060827,227442;1074147,228397;1074147,229353;1042749,252288;1010401,216930;1061778,210240;1043701,194950;1025624,210240;1061778,210240;1094126,233175;1094126,196862;1081757,196862;1081757,183482;1094126,183482;1094126,163414;1095078,163414;1109349,168192;1109349,182527;1124572,182527;1124572,195905;1109349,195905;1109349,231264;1116960,237953;1123620,236998;1123620,236998;1123620,249421;1112203,250377;1094126,233175;1135989,165325;1145503,155769;1155016,165325;1145503,174882;1135989,165325;1137891,183482;1153114,183482;1153114,250377;1137891,250377;1137891,183482;1169288,183482;1184510,183482;1184510,192083;1207345,182527;1230179,204507;1230179,250377;1214956,250377;1214956,208329;1202588,195905;1184510,207373;1184510,251333;1169288,251333;1169288,183482;1247304,258022;1247304,258022;1262526,256111;1276798,265667;1293923,248465;1293923,242732;1273943,250377;1242547,215974;1273943,181571;1293923,189216;1293923,182527;1309146,182527;1309146,247510;1276798,277135;1247304,258022;1294874,219797;1294874,212152;1276798,194950;1257769,215974;1276798,236998;1294874,219797"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page" anchory="page"/>
            </v:shape>
          </w:pict>
        </mc:Fallback>
      </mc:AlternateContent>
    </w:r>
    <w:r w:rsidR="005A5766">
      <w:fldChar w:fldCharType="begin"/>
    </w:r>
    <w:r w:rsidR="005A5766">
      <w:instrText xml:space="preserve"> PAGE   \* MERGEFORMAT </w:instrText>
    </w:r>
    <w:r w:rsidR="005A5766">
      <w:fldChar w:fldCharType="separate"/>
    </w:r>
    <w:r w:rsidR="00A13FDF">
      <w:rPr>
        <w:noProof/>
      </w:rPr>
      <w:t>2</w:t>
    </w:r>
    <w:r w:rsidR="005A5766">
      <w:fldChar w:fldCharType="end"/>
    </w:r>
    <w:r w:rsidR="00A52B89">
      <w:t xml:space="preserve"> </w:t>
    </w:r>
    <w:r w:rsidR="005A5766">
      <w:t xml:space="preserve">/ </w:t>
    </w:r>
    <w:fldSimple w:instr=" NUMPAGES   \* MERGEFORMAT ">
      <w:r w:rsidR="00A13FDF">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46F47" w14:textId="77777777" w:rsidR="00D010A1" w:rsidRDefault="00DE308F">
    <w:pPr>
      <w:pStyle w:val="Koptekst"/>
    </w:pPr>
    <w:r>
      <w:rPr>
        <w:noProof/>
        <w:lang w:eastAsia="nl-NL"/>
      </w:rPr>
      <mc:AlternateContent>
        <mc:Choice Requires="wps">
          <w:drawing>
            <wp:anchor distT="0" distB="0" distL="114300" distR="114300" simplePos="0" relativeHeight="251674624" behindDoc="1" locked="0" layoutInCell="1" allowOverlap="1" wp14:anchorId="1A79BE6B" wp14:editId="4B8AD1A2">
              <wp:simplePos x="0" y="0"/>
              <wp:positionH relativeFrom="page">
                <wp:posOffset>323850</wp:posOffset>
              </wp:positionH>
              <wp:positionV relativeFrom="page">
                <wp:posOffset>313055</wp:posOffset>
              </wp:positionV>
              <wp:extent cx="1648800" cy="277200"/>
              <wp:effectExtent l="0" t="0" r="8890" b="8890"/>
              <wp:wrapNone/>
              <wp:docPr id="7" name="House logo"/>
              <wp:cNvGraphicFramePr/>
              <a:graphic xmlns:a="http://schemas.openxmlformats.org/drawingml/2006/main">
                <a:graphicData uri="http://schemas.microsoft.com/office/word/2010/wordprocessingShape">
                  <wps:wsp>
                    <wps:cNvSpPr/>
                    <wps:spPr>
                      <a:xfrm>
                        <a:off x="0" y="0"/>
                        <a:ext cx="1648800" cy="277200"/>
                      </a:xfrm>
                      <a:custGeom>
                        <a:avLst/>
                        <a:gdLst>
                          <a:gd name="connsiteX0" fmla="*/ 3810 w 1650828"/>
                          <a:gd name="connsiteY0" fmla="*/ 3825 h 277378"/>
                          <a:gd name="connsiteX1" fmla="*/ 20957 w 1650828"/>
                          <a:gd name="connsiteY1" fmla="*/ 3825 h 277378"/>
                          <a:gd name="connsiteX2" fmla="*/ 20957 w 1650828"/>
                          <a:gd name="connsiteY2" fmla="*/ 43031 h 277378"/>
                          <a:gd name="connsiteX3" fmla="*/ 60013 w 1650828"/>
                          <a:gd name="connsiteY3" fmla="*/ 43031 h 277378"/>
                          <a:gd name="connsiteX4" fmla="*/ 60013 w 1650828"/>
                          <a:gd name="connsiteY4" fmla="*/ 3825 h 277378"/>
                          <a:gd name="connsiteX5" fmla="*/ 76207 w 1650828"/>
                          <a:gd name="connsiteY5" fmla="*/ 3825 h 277378"/>
                          <a:gd name="connsiteX6" fmla="*/ 76207 w 1650828"/>
                          <a:gd name="connsiteY6" fmla="*/ 97538 h 277378"/>
                          <a:gd name="connsiteX7" fmla="*/ 60013 w 1650828"/>
                          <a:gd name="connsiteY7" fmla="*/ 97538 h 277378"/>
                          <a:gd name="connsiteX8" fmla="*/ 60013 w 1650828"/>
                          <a:gd name="connsiteY8" fmla="*/ 58331 h 277378"/>
                          <a:gd name="connsiteX9" fmla="*/ 20004 w 1650828"/>
                          <a:gd name="connsiteY9" fmla="*/ 58331 h 277378"/>
                          <a:gd name="connsiteX10" fmla="*/ 20004 w 1650828"/>
                          <a:gd name="connsiteY10" fmla="*/ 97538 h 277378"/>
                          <a:gd name="connsiteX11" fmla="*/ 3810 w 1650828"/>
                          <a:gd name="connsiteY11" fmla="*/ 97538 h 277378"/>
                          <a:gd name="connsiteX12" fmla="*/ 3810 w 1650828"/>
                          <a:gd name="connsiteY12" fmla="*/ 3825 h 277378"/>
                          <a:gd name="connsiteX13" fmla="*/ 93353 w 1650828"/>
                          <a:gd name="connsiteY13" fmla="*/ 75544 h 277378"/>
                          <a:gd name="connsiteX14" fmla="*/ 93353 w 1650828"/>
                          <a:gd name="connsiteY14" fmla="*/ 30600 h 277378"/>
                          <a:gd name="connsiteX15" fmla="*/ 108595 w 1650828"/>
                          <a:gd name="connsiteY15" fmla="*/ 30600 h 277378"/>
                          <a:gd name="connsiteX16" fmla="*/ 108595 w 1650828"/>
                          <a:gd name="connsiteY16" fmla="*/ 72675 h 277378"/>
                          <a:gd name="connsiteX17" fmla="*/ 120978 w 1650828"/>
                          <a:gd name="connsiteY17" fmla="*/ 85106 h 277378"/>
                          <a:gd name="connsiteX18" fmla="*/ 138125 w 1650828"/>
                          <a:gd name="connsiteY18" fmla="*/ 73631 h 277378"/>
                          <a:gd name="connsiteX19" fmla="*/ 138125 w 1650828"/>
                          <a:gd name="connsiteY19" fmla="*/ 30600 h 277378"/>
                          <a:gd name="connsiteX20" fmla="*/ 153366 w 1650828"/>
                          <a:gd name="connsiteY20" fmla="*/ 30600 h 277378"/>
                          <a:gd name="connsiteX21" fmla="*/ 153366 w 1650828"/>
                          <a:gd name="connsiteY21" fmla="*/ 97538 h 277378"/>
                          <a:gd name="connsiteX22" fmla="*/ 138125 w 1650828"/>
                          <a:gd name="connsiteY22" fmla="*/ 97538 h 277378"/>
                          <a:gd name="connsiteX23" fmla="*/ 138125 w 1650828"/>
                          <a:gd name="connsiteY23" fmla="*/ 88931 h 277378"/>
                          <a:gd name="connsiteX24" fmla="*/ 115263 w 1650828"/>
                          <a:gd name="connsiteY24" fmla="*/ 98494 h 277378"/>
                          <a:gd name="connsiteX25" fmla="*/ 93353 w 1650828"/>
                          <a:gd name="connsiteY25" fmla="*/ 75544 h 277378"/>
                          <a:gd name="connsiteX26" fmla="*/ 168607 w 1650828"/>
                          <a:gd name="connsiteY26" fmla="*/ 12431 h 277378"/>
                          <a:gd name="connsiteX27" fmla="*/ 178133 w 1650828"/>
                          <a:gd name="connsiteY27" fmla="*/ 2869 h 277378"/>
                          <a:gd name="connsiteX28" fmla="*/ 187659 w 1650828"/>
                          <a:gd name="connsiteY28" fmla="*/ 12431 h 277378"/>
                          <a:gd name="connsiteX29" fmla="*/ 178133 w 1650828"/>
                          <a:gd name="connsiteY29" fmla="*/ 21994 h 277378"/>
                          <a:gd name="connsiteX30" fmla="*/ 168607 w 1650828"/>
                          <a:gd name="connsiteY30" fmla="*/ 12431 h 277378"/>
                          <a:gd name="connsiteX31" fmla="*/ 170513 w 1650828"/>
                          <a:gd name="connsiteY31" fmla="*/ 30600 h 277378"/>
                          <a:gd name="connsiteX32" fmla="*/ 185754 w 1650828"/>
                          <a:gd name="connsiteY32" fmla="*/ 30600 h 277378"/>
                          <a:gd name="connsiteX33" fmla="*/ 185754 w 1650828"/>
                          <a:gd name="connsiteY33" fmla="*/ 97538 h 277378"/>
                          <a:gd name="connsiteX34" fmla="*/ 170513 w 1650828"/>
                          <a:gd name="connsiteY34" fmla="*/ 97538 h 277378"/>
                          <a:gd name="connsiteX35" fmla="*/ 170513 w 1650828"/>
                          <a:gd name="connsiteY35" fmla="*/ 30600 h 277378"/>
                          <a:gd name="connsiteX36" fmla="*/ 198138 w 1650828"/>
                          <a:gd name="connsiteY36" fmla="*/ 77456 h 277378"/>
                          <a:gd name="connsiteX37" fmla="*/ 198138 w 1650828"/>
                          <a:gd name="connsiteY37" fmla="*/ 77456 h 277378"/>
                          <a:gd name="connsiteX38" fmla="*/ 211474 w 1650828"/>
                          <a:gd name="connsiteY38" fmla="*/ 74588 h 277378"/>
                          <a:gd name="connsiteX39" fmla="*/ 226715 w 1650828"/>
                          <a:gd name="connsiteY39" fmla="*/ 86063 h 277378"/>
                          <a:gd name="connsiteX40" fmla="*/ 238146 w 1650828"/>
                          <a:gd name="connsiteY40" fmla="*/ 78413 h 277378"/>
                          <a:gd name="connsiteX41" fmla="*/ 221000 w 1650828"/>
                          <a:gd name="connsiteY41" fmla="*/ 67894 h 277378"/>
                          <a:gd name="connsiteX42" fmla="*/ 200995 w 1650828"/>
                          <a:gd name="connsiteY42" fmla="*/ 47813 h 277378"/>
                          <a:gd name="connsiteX43" fmla="*/ 224810 w 1650828"/>
                          <a:gd name="connsiteY43" fmla="*/ 29644 h 277378"/>
                          <a:gd name="connsiteX44" fmla="*/ 250530 w 1650828"/>
                          <a:gd name="connsiteY44" fmla="*/ 48769 h 277378"/>
                          <a:gd name="connsiteX45" fmla="*/ 250530 w 1650828"/>
                          <a:gd name="connsiteY45" fmla="*/ 49725 h 277378"/>
                          <a:gd name="connsiteX46" fmla="*/ 237193 w 1650828"/>
                          <a:gd name="connsiteY46" fmla="*/ 51638 h 277378"/>
                          <a:gd name="connsiteX47" fmla="*/ 224810 w 1650828"/>
                          <a:gd name="connsiteY47" fmla="*/ 41119 h 277378"/>
                          <a:gd name="connsiteX48" fmla="*/ 215284 w 1650828"/>
                          <a:gd name="connsiteY48" fmla="*/ 47813 h 277378"/>
                          <a:gd name="connsiteX49" fmla="*/ 232431 w 1650828"/>
                          <a:gd name="connsiteY49" fmla="*/ 58331 h 277378"/>
                          <a:gd name="connsiteX50" fmla="*/ 253387 w 1650828"/>
                          <a:gd name="connsiteY50" fmla="*/ 77456 h 277378"/>
                          <a:gd name="connsiteX51" fmla="*/ 227668 w 1650828"/>
                          <a:gd name="connsiteY51" fmla="*/ 99450 h 277378"/>
                          <a:gd name="connsiteX52" fmla="*/ 198138 w 1650828"/>
                          <a:gd name="connsiteY52" fmla="*/ 77456 h 277378"/>
                          <a:gd name="connsiteX53" fmla="*/ 286728 w 1650828"/>
                          <a:gd name="connsiteY53" fmla="*/ 30600 h 277378"/>
                          <a:gd name="connsiteX54" fmla="*/ 302922 w 1650828"/>
                          <a:gd name="connsiteY54" fmla="*/ 30600 h 277378"/>
                          <a:gd name="connsiteX55" fmla="*/ 318163 w 1650828"/>
                          <a:gd name="connsiteY55" fmla="*/ 71719 h 277378"/>
                          <a:gd name="connsiteX56" fmla="*/ 320068 w 1650828"/>
                          <a:gd name="connsiteY56" fmla="*/ 83194 h 277378"/>
                          <a:gd name="connsiteX57" fmla="*/ 321021 w 1650828"/>
                          <a:gd name="connsiteY57" fmla="*/ 83194 h 277378"/>
                          <a:gd name="connsiteX58" fmla="*/ 323879 w 1650828"/>
                          <a:gd name="connsiteY58" fmla="*/ 71719 h 277378"/>
                          <a:gd name="connsiteX59" fmla="*/ 339120 w 1650828"/>
                          <a:gd name="connsiteY59" fmla="*/ 30600 h 277378"/>
                          <a:gd name="connsiteX60" fmla="*/ 355314 w 1650828"/>
                          <a:gd name="connsiteY60" fmla="*/ 30600 h 277378"/>
                          <a:gd name="connsiteX61" fmla="*/ 329594 w 1650828"/>
                          <a:gd name="connsiteY61" fmla="*/ 97538 h 277378"/>
                          <a:gd name="connsiteX62" fmla="*/ 312448 w 1650828"/>
                          <a:gd name="connsiteY62" fmla="*/ 97538 h 277378"/>
                          <a:gd name="connsiteX63" fmla="*/ 286728 w 1650828"/>
                          <a:gd name="connsiteY63" fmla="*/ 30600 h 277378"/>
                          <a:gd name="connsiteX64" fmla="*/ 360077 w 1650828"/>
                          <a:gd name="connsiteY64" fmla="*/ 64069 h 277378"/>
                          <a:gd name="connsiteX65" fmla="*/ 395322 w 1650828"/>
                          <a:gd name="connsiteY65" fmla="*/ 29644 h 277378"/>
                          <a:gd name="connsiteX66" fmla="*/ 430568 w 1650828"/>
                          <a:gd name="connsiteY66" fmla="*/ 64069 h 277378"/>
                          <a:gd name="connsiteX67" fmla="*/ 395322 w 1650828"/>
                          <a:gd name="connsiteY67" fmla="*/ 98494 h 277378"/>
                          <a:gd name="connsiteX68" fmla="*/ 360077 w 1650828"/>
                          <a:gd name="connsiteY68" fmla="*/ 64069 h 277378"/>
                          <a:gd name="connsiteX69" fmla="*/ 415327 w 1650828"/>
                          <a:gd name="connsiteY69" fmla="*/ 64069 h 277378"/>
                          <a:gd name="connsiteX70" fmla="*/ 395322 w 1650828"/>
                          <a:gd name="connsiteY70" fmla="*/ 43031 h 277378"/>
                          <a:gd name="connsiteX71" fmla="*/ 375318 w 1650828"/>
                          <a:gd name="connsiteY71" fmla="*/ 64069 h 277378"/>
                          <a:gd name="connsiteX72" fmla="*/ 395322 w 1650828"/>
                          <a:gd name="connsiteY72" fmla="*/ 85106 h 277378"/>
                          <a:gd name="connsiteX73" fmla="*/ 415327 w 1650828"/>
                          <a:gd name="connsiteY73" fmla="*/ 64069 h 277378"/>
                          <a:gd name="connsiteX74" fmla="*/ 440094 w 1650828"/>
                          <a:gd name="connsiteY74" fmla="*/ 64069 h 277378"/>
                          <a:gd name="connsiteX75" fmla="*/ 475340 w 1650828"/>
                          <a:gd name="connsiteY75" fmla="*/ 29644 h 277378"/>
                          <a:gd name="connsiteX76" fmla="*/ 510585 w 1650828"/>
                          <a:gd name="connsiteY76" fmla="*/ 64069 h 277378"/>
                          <a:gd name="connsiteX77" fmla="*/ 475340 w 1650828"/>
                          <a:gd name="connsiteY77" fmla="*/ 98494 h 277378"/>
                          <a:gd name="connsiteX78" fmla="*/ 440094 w 1650828"/>
                          <a:gd name="connsiteY78" fmla="*/ 64069 h 277378"/>
                          <a:gd name="connsiteX79" fmla="*/ 495344 w 1650828"/>
                          <a:gd name="connsiteY79" fmla="*/ 64069 h 277378"/>
                          <a:gd name="connsiteX80" fmla="*/ 475340 w 1650828"/>
                          <a:gd name="connsiteY80" fmla="*/ 43031 h 277378"/>
                          <a:gd name="connsiteX81" fmla="*/ 455335 w 1650828"/>
                          <a:gd name="connsiteY81" fmla="*/ 64069 h 277378"/>
                          <a:gd name="connsiteX82" fmla="*/ 475340 w 1650828"/>
                          <a:gd name="connsiteY82" fmla="*/ 85106 h 277378"/>
                          <a:gd name="connsiteX83" fmla="*/ 495344 w 1650828"/>
                          <a:gd name="connsiteY83" fmla="*/ 64069 h 277378"/>
                          <a:gd name="connsiteX84" fmla="*/ 524874 w 1650828"/>
                          <a:gd name="connsiteY84" fmla="*/ 30600 h 277378"/>
                          <a:gd name="connsiteX85" fmla="*/ 540115 w 1650828"/>
                          <a:gd name="connsiteY85" fmla="*/ 30600 h 277378"/>
                          <a:gd name="connsiteX86" fmla="*/ 540115 w 1650828"/>
                          <a:gd name="connsiteY86" fmla="*/ 39206 h 277378"/>
                          <a:gd name="connsiteX87" fmla="*/ 559167 w 1650828"/>
                          <a:gd name="connsiteY87" fmla="*/ 29644 h 277378"/>
                          <a:gd name="connsiteX88" fmla="*/ 564882 w 1650828"/>
                          <a:gd name="connsiteY88" fmla="*/ 30600 h 277378"/>
                          <a:gd name="connsiteX89" fmla="*/ 562977 w 1650828"/>
                          <a:gd name="connsiteY89" fmla="*/ 43031 h 277378"/>
                          <a:gd name="connsiteX90" fmla="*/ 562025 w 1650828"/>
                          <a:gd name="connsiteY90" fmla="*/ 43031 h 277378"/>
                          <a:gd name="connsiteX91" fmla="*/ 557262 w 1650828"/>
                          <a:gd name="connsiteY91" fmla="*/ 43031 h 277378"/>
                          <a:gd name="connsiteX92" fmla="*/ 539163 w 1650828"/>
                          <a:gd name="connsiteY92" fmla="*/ 55463 h 277378"/>
                          <a:gd name="connsiteX93" fmla="*/ 539163 w 1650828"/>
                          <a:gd name="connsiteY93" fmla="*/ 97538 h 277378"/>
                          <a:gd name="connsiteX94" fmla="*/ 523921 w 1650828"/>
                          <a:gd name="connsiteY94" fmla="*/ 97538 h 277378"/>
                          <a:gd name="connsiteX95" fmla="*/ 523921 w 1650828"/>
                          <a:gd name="connsiteY95" fmla="*/ 30600 h 277378"/>
                          <a:gd name="connsiteX96" fmla="*/ 601081 w 1650828"/>
                          <a:gd name="connsiteY96" fmla="*/ 64069 h 277378"/>
                          <a:gd name="connsiteX97" fmla="*/ 635374 w 1650828"/>
                          <a:gd name="connsiteY97" fmla="*/ 29644 h 277378"/>
                          <a:gd name="connsiteX98" fmla="*/ 667762 w 1650828"/>
                          <a:gd name="connsiteY98" fmla="*/ 54506 h 277378"/>
                          <a:gd name="connsiteX99" fmla="*/ 667762 w 1650828"/>
                          <a:gd name="connsiteY99" fmla="*/ 55463 h 277378"/>
                          <a:gd name="connsiteX100" fmla="*/ 654425 w 1650828"/>
                          <a:gd name="connsiteY100" fmla="*/ 56419 h 277378"/>
                          <a:gd name="connsiteX101" fmla="*/ 636326 w 1650828"/>
                          <a:gd name="connsiteY101" fmla="*/ 43031 h 277378"/>
                          <a:gd name="connsiteX102" fmla="*/ 617275 w 1650828"/>
                          <a:gd name="connsiteY102" fmla="*/ 64069 h 277378"/>
                          <a:gd name="connsiteX103" fmla="*/ 636326 w 1650828"/>
                          <a:gd name="connsiteY103" fmla="*/ 85106 h 277378"/>
                          <a:gd name="connsiteX104" fmla="*/ 654425 w 1650828"/>
                          <a:gd name="connsiteY104" fmla="*/ 71719 h 277378"/>
                          <a:gd name="connsiteX105" fmla="*/ 666809 w 1650828"/>
                          <a:gd name="connsiteY105" fmla="*/ 72675 h 277378"/>
                          <a:gd name="connsiteX106" fmla="*/ 666809 w 1650828"/>
                          <a:gd name="connsiteY106" fmla="*/ 73631 h 277378"/>
                          <a:gd name="connsiteX107" fmla="*/ 634421 w 1650828"/>
                          <a:gd name="connsiteY107" fmla="*/ 98494 h 277378"/>
                          <a:gd name="connsiteX108" fmla="*/ 601081 w 1650828"/>
                          <a:gd name="connsiteY108" fmla="*/ 64069 h 277378"/>
                          <a:gd name="connsiteX109" fmla="*/ 680145 w 1650828"/>
                          <a:gd name="connsiteY109" fmla="*/ 75544 h 277378"/>
                          <a:gd name="connsiteX110" fmla="*/ 680145 w 1650828"/>
                          <a:gd name="connsiteY110" fmla="*/ 30600 h 277378"/>
                          <a:gd name="connsiteX111" fmla="*/ 695387 w 1650828"/>
                          <a:gd name="connsiteY111" fmla="*/ 30600 h 277378"/>
                          <a:gd name="connsiteX112" fmla="*/ 695387 w 1650828"/>
                          <a:gd name="connsiteY112" fmla="*/ 72675 h 277378"/>
                          <a:gd name="connsiteX113" fmla="*/ 707770 w 1650828"/>
                          <a:gd name="connsiteY113" fmla="*/ 85106 h 277378"/>
                          <a:gd name="connsiteX114" fmla="*/ 724917 w 1650828"/>
                          <a:gd name="connsiteY114" fmla="*/ 73631 h 277378"/>
                          <a:gd name="connsiteX115" fmla="*/ 724917 w 1650828"/>
                          <a:gd name="connsiteY115" fmla="*/ 30600 h 277378"/>
                          <a:gd name="connsiteX116" fmla="*/ 740158 w 1650828"/>
                          <a:gd name="connsiteY116" fmla="*/ 30600 h 277378"/>
                          <a:gd name="connsiteX117" fmla="*/ 740158 w 1650828"/>
                          <a:gd name="connsiteY117" fmla="*/ 97538 h 277378"/>
                          <a:gd name="connsiteX118" fmla="*/ 724917 w 1650828"/>
                          <a:gd name="connsiteY118" fmla="*/ 97538 h 277378"/>
                          <a:gd name="connsiteX119" fmla="*/ 724917 w 1650828"/>
                          <a:gd name="connsiteY119" fmla="*/ 88931 h 277378"/>
                          <a:gd name="connsiteX120" fmla="*/ 702055 w 1650828"/>
                          <a:gd name="connsiteY120" fmla="*/ 98494 h 277378"/>
                          <a:gd name="connsiteX121" fmla="*/ 680145 w 1650828"/>
                          <a:gd name="connsiteY121" fmla="*/ 75544 h 277378"/>
                          <a:gd name="connsiteX122" fmla="*/ 757305 w 1650828"/>
                          <a:gd name="connsiteY122" fmla="*/ 0 h 277378"/>
                          <a:gd name="connsiteX123" fmla="*/ 772546 w 1650828"/>
                          <a:gd name="connsiteY123" fmla="*/ 0 h 277378"/>
                          <a:gd name="connsiteX124" fmla="*/ 772546 w 1650828"/>
                          <a:gd name="connsiteY124" fmla="*/ 97538 h 277378"/>
                          <a:gd name="connsiteX125" fmla="*/ 757305 w 1650828"/>
                          <a:gd name="connsiteY125" fmla="*/ 97538 h 277378"/>
                          <a:gd name="connsiteX126" fmla="*/ 757305 w 1650828"/>
                          <a:gd name="connsiteY126" fmla="*/ 0 h 277378"/>
                          <a:gd name="connsiteX127" fmla="*/ 796360 w 1650828"/>
                          <a:gd name="connsiteY127" fmla="*/ 80325 h 277378"/>
                          <a:gd name="connsiteX128" fmla="*/ 796360 w 1650828"/>
                          <a:gd name="connsiteY128" fmla="*/ 43988 h 277378"/>
                          <a:gd name="connsiteX129" fmla="*/ 783977 w 1650828"/>
                          <a:gd name="connsiteY129" fmla="*/ 43988 h 277378"/>
                          <a:gd name="connsiteX130" fmla="*/ 783977 w 1650828"/>
                          <a:gd name="connsiteY130" fmla="*/ 30600 h 277378"/>
                          <a:gd name="connsiteX131" fmla="*/ 796360 w 1650828"/>
                          <a:gd name="connsiteY131" fmla="*/ 30600 h 277378"/>
                          <a:gd name="connsiteX132" fmla="*/ 796360 w 1650828"/>
                          <a:gd name="connsiteY132" fmla="*/ 10519 h 277378"/>
                          <a:gd name="connsiteX133" fmla="*/ 797313 w 1650828"/>
                          <a:gd name="connsiteY133" fmla="*/ 10519 h 277378"/>
                          <a:gd name="connsiteX134" fmla="*/ 811602 w 1650828"/>
                          <a:gd name="connsiteY134" fmla="*/ 15300 h 277378"/>
                          <a:gd name="connsiteX135" fmla="*/ 811602 w 1650828"/>
                          <a:gd name="connsiteY135" fmla="*/ 29644 h 277378"/>
                          <a:gd name="connsiteX136" fmla="*/ 826843 w 1650828"/>
                          <a:gd name="connsiteY136" fmla="*/ 29644 h 277378"/>
                          <a:gd name="connsiteX137" fmla="*/ 826843 w 1650828"/>
                          <a:gd name="connsiteY137" fmla="*/ 43031 h 277378"/>
                          <a:gd name="connsiteX138" fmla="*/ 811602 w 1650828"/>
                          <a:gd name="connsiteY138" fmla="*/ 43031 h 277378"/>
                          <a:gd name="connsiteX139" fmla="*/ 811602 w 1650828"/>
                          <a:gd name="connsiteY139" fmla="*/ 78413 h 277378"/>
                          <a:gd name="connsiteX140" fmla="*/ 819223 w 1650828"/>
                          <a:gd name="connsiteY140" fmla="*/ 85106 h 277378"/>
                          <a:gd name="connsiteX141" fmla="*/ 825891 w 1650828"/>
                          <a:gd name="connsiteY141" fmla="*/ 84150 h 277378"/>
                          <a:gd name="connsiteX142" fmla="*/ 825891 w 1650828"/>
                          <a:gd name="connsiteY142" fmla="*/ 84150 h 277378"/>
                          <a:gd name="connsiteX143" fmla="*/ 825891 w 1650828"/>
                          <a:gd name="connsiteY143" fmla="*/ 96581 h 277378"/>
                          <a:gd name="connsiteX144" fmla="*/ 814460 w 1650828"/>
                          <a:gd name="connsiteY144" fmla="*/ 97538 h 277378"/>
                          <a:gd name="connsiteX145" fmla="*/ 796360 w 1650828"/>
                          <a:gd name="connsiteY145" fmla="*/ 80325 h 277378"/>
                          <a:gd name="connsiteX146" fmla="*/ 840179 w 1650828"/>
                          <a:gd name="connsiteY146" fmla="*/ 75544 h 277378"/>
                          <a:gd name="connsiteX147" fmla="*/ 840179 w 1650828"/>
                          <a:gd name="connsiteY147" fmla="*/ 30600 h 277378"/>
                          <a:gd name="connsiteX148" fmla="*/ 855421 w 1650828"/>
                          <a:gd name="connsiteY148" fmla="*/ 30600 h 277378"/>
                          <a:gd name="connsiteX149" fmla="*/ 855421 w 1650828"/>
                          <a:gd name="connsiteY149" fmla="*/ 72675 h 277378"/>
                          <a:gd name="connsiteX150" fmla="*/ 867804 w 1650828"/>
                          <a:gd name="connsiteY150" fmla="*/ 85106 h 277378"/>
                          <a:gd name="connsiteX151" fmla="*/ 884951 w 1650828"/>
                          <a:gd name="connsiteY151" fmla="*/ 73631 h 277378"/>
                          <a:gd name="connsiteX152" fmla="*/ 884951 w 1650828"/>
                          <a:gd name="connsiteY152" fmla="*/ 30600 h 277378"/>
                          <a:gd name="connsiteX153" fmla="*/ 900192 w 1650828"/>
                          <a:gd name="connsiteY153" fmla="*/ 30600 h 277378"/>
                          <a:gd name="connsiteX154" fmla="*/ 900192 w 1650828"/>
                          <a:gd name="connsiteY154" fmla="*/ 97538 h 277378"/>
                          <a:gd name="connsiteX155" fmla="*/ 884951 w 1650828"/>
                          <a:gd name="connsiteY155" fmla="*/ 97538 h 277378"/>
                          <a:gd name="connsiteX156" fmla="*/ 884951 w 1650828"/>
                          <a:gd name="connsiteY156" fmla="*/ 88931 h 277378"/>
                          <a:gd name="connsiteX157" fmla="*/ 862089 w 1650828"/>
                          <a:gd name="connsiteY157" fmla="*/ 98494 h 277378"/>
                          <a:gd name="connsiteX158" fmla="*/ 840179 w 1650828"/>
                          <a:gd name="connsiteY158" fmla="*/ 75544 h 277378"/>
                          <a:gd name="connsiteX159" fmla="*/ 917339 w 1650828"/>
                          <a:gd name="connsiteY159" fmla="*/ 75544 h 277378"/>
                          <a:gd name="connsiteX160" fmla="*/ 917339 w 1650828"/>
                          <a:gd name="connsiteY160" fmla="*/ 30600 h 277378"/>
                          <a:gd name="connsiteX161" fmla="*/ 932580 w 1650828"/>
                          <a:gd name="connsiteY161" fmla="*/ 30600 h 277378"/>
                          <a:gd name="connsiteX162" fmla="*/ 932580 w 1650828"/>
                          <a:gd name="connsiteY162" fmla="*/ 72675 h 277378"/>
                          <a:gd name="connsiteX163" fmla="*/ 944964 w 1650828"/>
                          <a:gd name="connsiteY163" fmla="*/ 85106 h 277378"/>
                          <a:gd name="connsiteX164" fmla="*/ 962110 w 1650828"/>
                          <a:gd name="connsiteY164" fmla="*/ 73631 h 277378"/>
                          <a:gd name="connsiteX165" fmla="*/ 962110 w 1650828"/>
                          <a:gd name="connsiteY165" fmla="*/ 30600 h 277378"/>
                          <a:gd name="connsiteX166" fmla="*/ 977351 w 1650828"/>
                          <a:gd name="connsiteY166" fmla="*/ 30600 h 277378"/>
                          <a:gd name="connsiteX167" fmla="*/ 977351 w 1650828"/>
                          <a:gd name="connsiteY167" fmla="*/ 97538 h 277378"/>
                          <a:gd name="connsiteX168" fmla="*/ 962110 w 1650828"/>
                          <a:gd name="connsiteY168" fmla="*/ 97538 h 277378"/>
                          <a:gd name="connsiteX169" fmla="*/ 962110 w 1650828"/>
                          <a:gd name="connsiteY169" fmla="*/ 88931 h 277378"/>
                          <a:gd name="connsiteX170" fmla="*/ 939248 w 1650828"/>
                          <a:gd name="connsiteY170" fmla="*/ 98494 h 277378"/>
                          <a:gd name="connsiteX171" fmla="*/ 917339 w 1650828"/>
                          <a:gd name="connsiteY171" fmla="*/ 75544 h 277378"/>
                          <a:gd name="connsiteX172" fmla="*/ 994498 w 1650828"/>
                          <a:gd name="connsiteY172" fmla="*/ 30600 h 277378"/>
                          <a:gd name="connsiteX173" fmla="*/ 1009739 w 1650828"/>
                          <a:gd name="connsiteY173" fmla="*/ 30600 h 277378"/>
                          <a:gd name="connsiteX174" fmla="*/ 1009739 w 1650828"/>
                          <a:gd name="connsiteY174" fmla="*/ 39206 h 277378"/>
                          <a:gd name="connsiteX175" fmla="*/ 1028791 w 1650828"/>
                          <a:gd name="connsiteY175" fmla="*/ 29644 h 277378"/>
                          <a:gd name="connsiteX176" fmla="*/ 1034507 w 1650828"/>
                          <a:gd name="connsiteY176" fmla="*/ 30600 h 277378"/>
                          <a:gd name="connsiteX177" fmla="*/ 1032601 w 1650828"/>
                          <a:gd name="connsiteY177" fmla="*/ 43031 h 277378"/>
                          <a:gd name="connsiteX178" fmla="*/ 1031649 w 1650828"/>
                          <a:gd name="connsiteY178" fmla="*/ 43031 h 277378"/>
                          <a:gd name="connsiteX179" fmla="*/ 1026886 w 1650828"/>
                          <a:gd name="connsiteY179" fmla="*/ 43031 h 277378"/>
                          <a:gd name="connsiteX180" fmla="*/ 1008787 w 1650828"/>
                          <a:gd name="connsiteY180" fmla="*/ 55463 h 277378"/>
                          <a:gd name="connsiteX181" fmla="*/ 1008787 w 1650828"/>
                          <a:gd name="connsiteY181" fmla="*/ 97538 h 277378"/>
                          <a:gd name="connsiteX182" fmla="*/ 993545 w 1650828"/>
                          <a:gd name="connsiteY182" fmla="*/ 97538 h 277378"/>
                          <a:gd name="connsiteX183" fmla="*/ 993545 w 1650828"/>
                          <a:gd name="connsiteY183" fmla="*/ 30600 h 277378"/>
                          <a:gd name="connsiteX184" fmla="*/ 1033554 w 1650828"/>
                          <a:gd name="connsiteY184" fmla="*/ 113794 h 277378"/>
                          <a:gd name="connsiteX185" fmla="*/ 1044032 w 1650828"/>
                          <a:gd name="connsiteY185" fmla="*/ 96581 h 277378"/>
                          <a:gd name="connsiteX186" fmla="*/ 1033554 w 1650828"/>
                          <a:gd name="connsiteY186" fmla="*/ 86063 h 277378"/>
                          <a:gd name="connsiteX187" fmla="*/ 1044032 w 1650828"/>
                          <a:gd name="connsiteY187" fmla="*/ 75544 h 277378"/>
                          <a:gd name="connsiteX188" fmla="*/ 1054511 w 1650828"/>
                          <a:gd name="connsiteY188" fmla="*/ 87019 h 277378"/>
                          <a:gd name="connsiteX189" fmla="*/ 1036412 w 1650828"/>
                          <a:gd name="connsiteY189" fmla="*/ 116663 h 277378"/>
                          <a:gd name="connsiteX190" fmla="*/ 1033554 w 1650828"/>
                          <a:gd name="connsiteY190" fmla="*/ 113794 h 277378"/>
                          <a:gd name="connsiteX191" fmla="*/ 1093567 w 1650828"/>
                          <a:gd name="connsiteY191" fmla="*/ 64069 h 277378"/>
                          <a:gd name="connsiteX192" fmla="*/ 1126907 w 1650828"/>
                          <a:gd name="connsiteY192" fmla="*/ 29644 h 277378"/>
                          <a:gd name="connsiteX193" fmla="*/ 1159295 w 1650828"/>
                          <a:gd name="connsiteY193" fmla="*/ 64069 h 277378"/>
                          <a:gd name="connsiteX194" fmla="*/ 1159295 w 1650828"/>
                          <a:gd name="connsiteY194" fmla="*/ 68850 h 277378"/>
                          <a:gd name="connsiteX195" fmla="*/ 1107856 w 1650828"/>
                          <a:gd name="connsiteY195" fmla="*/ 68850 h 277378"/>
                          <a:gd name="connsiteX196" fmla="*/ 1126907 w 1650828"/>
                          <a:gd name="connsiteY196" fmla="*/ 86063 h 277378"/>
                          <a:gd name="connsiteX197" fmla="*/ 1144054 w 1650828"/>
                          <a:gd name="connsiteY197" fmla="*/ 74588 h 277378"/>
                          <a:gd name="connsiteX198" fmla="*/ 1157390 w 1650828"/>
                          <a:gd name="connsiteY198" fmla="*/ 75544 h 277378"/>
                          <a:gd name="connsiteX199" fmla="*/ 1157390 w 1650828"/>
                          <a:gd name="connsiteY199" fmla="*/ 76500 h 277378"/>
                          <a:gd name="connsiteX200" fmla="*/ 1125955 w 1650828"/>
                          <a:gd name="connsiteY200" fmla="*/ 99450 h 277378"/>
                          <a:gd name="connsiteX201" fmla="*/ 1093567 w 1650828"/>
                          <a:gd name="connsiteY201" fmla="*/ 64069 h 277378"/>
                          <a:gd name="connsiteX202" fmla="*/ 1145006 w 1650828"/>
                          <a:gd name="connsiteY202" fmla="*/ 57375 h 277378"/>
                          <a:gd name="connsiteX203" fmla="*/ 1126907 w 1650828"/>
                          <a:gd name="connsiteY203" fmla="*/ 42075 h 277378"/>
                          <a:gd name="connsiteX204" fmla="*/ 1108808 w 1650828"/>
                          <a:gd name="connsiteY204" fmla="*/ 57375 h 277378"/>
                          <a:gd name="connsiteX205" fmla="*/ 1145006 w 1650828"/>
                          <a:gd name="connsiteY205" fmla="*/ 57375 h 277378"/>
                          <a:gd name="connsiteX206" fmla="*/ 1168821 w 1650828"/>
                          <a:gd name="connsiteY206" fmla="*/ 64069 h 277378"/>
                          <a:gd name="connsiteX207" fmla="*/ 1200256 w 1650828"/>
                          <a:gd name="connsiteY207" fmla="*/ 29644 h 277378"/>
                          <a:gd name="connsiteX208" fmla="*/ 1221213 w 1650828"/>
                          <a:gd name="connsiteY208" fmla="*/ 37294 h 277378"/>
                          <a:gd name="connsiteX209" fmla="*/ 1221213 w 1650828"/>
                          <a:gd name="connsiteY209" fmla="*/ 0 h 277378"/>
                          <a:gd name="connsiteX210" fmla="*/ 1236454 w 1650828"/>
                          <a:gd name="connsiteY210" fmla="*/ 0 h 277378"/>
                          <a:gd name="connsiteX211" fmla="*/ 1236454 w 1650828"/>
                          <a:gd name="connsiteY211" fmla="*/ 97538 h 277378"/>
                          <a:gd name="connsiteX212" fmla="*/ 1221213 w 1650828"/>
                          <a:gd name="connsiteY212" fmla="*/ 97538 h 277378"/>
                          <a:gd name="connsiteX213" fmla="*/ 1221213 w 1650828"/>
                          <a:gd name="connsiteY213" fmla="*/ 89888 h 277378"/>
                          <a:gd name="connsiteX214" fmla="*/ 1200256 w 1650828"/>
                          <a:gd name="connsiteY214" fmla="*/ 98494 h 277378"/>
                          <a:gd name="connsiteX215" fmla="*/ 1168821 w 1650828"/>
                          <a:gd name="connsiteY215" fmla="*/ 64069 h 277378"/>
                          <a:gd name="connsiteX216" fmla="*/ 1221213 w 1650828"/>
                          <a:gd name="connsiteY216" fmla="*/ 68850 h 277378"/>
                          <a:gd name="connsiteX217" fmla="*/ 1221213 w 1650828"/>
                          <a:gd name="connsiteY217" fmla="*/ 59288 h 277378"/>
                          <a:gd name="connsiteX218" fmla="*/ 1203114 w 1650828"/>
                          <a:gd name="connsiteY218" fmla="*/ 42075 h 277378"/>
                          <a:gd name="connsiteX219" fmla="*/ 1184062 w 1650828"/>
                          <a:gd name="connsiteY219" fmla="*/ 64069 h 277378"/>
                          <a:gd name="connsiteX220" fmla="*/ 1203114 w 1650828"/>
                          <a:gd name="connsiteY220" fmla="*/ 86063 h 277378"/>
                          <a:gd name="connsiteX221" fmla="*/ 1221213 w 1650828"/>
                          <a:gd name="connsiteY221" fmla="*/ 68850 h 277378"/>
                          <a:gd name="connsiteX222" fmla="*/ 1252648 w 1650828"/>
                          <a:gd name="connsiteY222" fmla="*/ 75544 h 277378"/>
                          <a:gd name="connsiteX223" fmla="*/ 1252648 w 1650828"/>
                          <a:gd name="connsiteY223" fmla="*/ 30600 h 277378"/>
                          <a:gd name="connsiteX224" fmla="*/ 1267890 w 1650828"/>
                          <a:gd name="connsiteY224" fmla="*/ 30600 h 277378"/>
                          <a:gd name="connsiteX225" fmla="*/ 1267890 w 1650828"/>
                          <a:gd name="connsiteY225" fmla="*/ 72675 h 277378"/>
                          <a:gd name="connsiteX226" fmla="*/ 1280273 w 1650828"/>
                          <a:gd name="connsiteY226" fmla="*/ 85106 h 277378"/>
                          <a:gd name="connsiteX227" fmla="*/ 1297420 w 1650828"/>
                          <a:gd name="connsiteY227" fmla="*/ 73631 h 277378"/>
                          <a:gd name="connsiteX228" fmla="*/ 1297420 w 1650828"/>
                          <a:gd name="connsiteY228" fmla="*/ 30600 h 277378"/>
                          <a:gd name="connsiteX229" fmla="*/ 1312661 w 1650828"/>
                          <a:gd name="connsiteY229" fmla="*/ 30600 h 277378"/>
                          <a:gd name="connsiteX230" fmla="*/ 1312661 w 1650828"/>
                          <a:gd name="connsiteY230" fmla="*/ 97538 h 277378"/>
                          <a:gd name="connsiteX231" fmla="*/ 1297420 w 1650828"/>
                          <a:gd name="connsiteY231" fmla="*/ 97538 h 277378"/>
                          <a:gd name="connsiteX232" fmla="*/ 1297420 w 1650828"/>
                          <a:gd name="connsiteY232" fmla="*/ 88931 h 277378"/>
                          <a:gd name="connsiteX233" fmla="*/ 1274558 w 1650828"/>
                          <a:gd name="connsiteY233" fmla="*/ 98494 h 277378"/>
                          <a:gd name="connsiteX234" fmla="*/ 1252648 w 1650828"/>
                          <a:gd name="connsiteY234" fmla="*/ 75544 h 277378"/>
                          <a:gd name="connsiteX235" fmla="*/ 1326950 w 1650828"/>
                          <a:gd name="connsiteY235" fmla="*/ 64069 h 277378"/>
                          <a:gd name="connsiteX236" fmla="*/ 1361243 w 1650828"/>
                          <a:gd name="connsiteY236" fmla="*/ 29644 h 277378"/>
                          <a:gd name="connsiteX237" fmla="*/ 1393631 w 1650828"/>
                          <a:gd name="connsiteY237" fmla="*/ 54506 h 277378"/>
                          <a:gd name="connsiteX238" fmla="*/ 1393631 w 1650828"/>
                          <a:gd name="connsiteY238" fmla="*/ 55463 h 277378"/>
                          <a:gd name="connsiteX239" fmla="*/ 1380295 w 1650828"/>
                          <a:gd name="connsiteY239" fmla="*/ 56419 h 277378"/>
                          <a:gd name="connsiteX240" fmla="*/ 1362196 w 1650828"/>
                          <a:gd name="connsiteY240" fmla="*/ 43031 h 277378"/>
                          <a:gd name="connsiteX241" fmla="*/ 1343144 w 1650828"/>
                          <a:gd name="connsiteY241" fmla="*/ 64069 h 277378"/>
                          <a:gd name="connsiteX242" fmla="*/ 1362196 w 1650828"/>
                          <a:gd name="connsiteY242" fmla="*/ 85106 h 277378"/>
                          <a:gd name="connsiteX243" fmla="*/ 1380295 w 1650828"/>
                          <a:gd name="connsiteY243" fmla="*/ 71719 h 277378"/>
                          <a:gd name="connsiteX244" fmla="*/ 1393631 w 1650828"/>
                          <a:gd name="connsiteY244" fmla="*/ 72675 h 277378"/>
                          <a:gd name="connsiteX245" fmla="*/ 1393631 w 1650828"/>
                          <a:gd name="connsiteY245" fmla="*/ 73631 h 277378"/>
                          <a:gd name="connsiteX246" fmla="*/ 1361243 w 1650828"/>
                          <a:gd name="connsiteY246" fmla="*/ 98494 h 277378"/>
                          <a:gd name="connsiteX247" fmla="*/ 1326950 w 1650828"/>
                          <a:gd name="connsiteY247" fmla="*/ 64069 h 277378"/>
                          <a:gd name="connsiteX248" fmla="*/ 1403157 w 1650828"/>
                          <a:gd name="connsiteY248" fmla="*/ 78413 h 277378"/>
                          <a:gd name="connsiteX249" fmla="*/ 1426019 w 1650828"/>
                          <a:gd name="connsiteY249" fmla="*/ 57375 h 277378"/>
                          <a:gd name="connsiteX250" fmla="*/ 1445070 w 1650828"/>
                          <a:gd name="connsiteY250" fmla="*/ 55463 h 277378"/>
                          <a:gd name="connsiteX251" fmla="*/ 1445070 w 1650828"/>
                          <a:gd name="connsiteY251" fmla="*/ 51638 h 277378"/>
                          <a:gd name="connsiteX252" fmla="*/ 1432687 w 1650828"/>
                          <a:gd name="connsiteY252" fmla="*/ 41119 h 277378"/>
                          <a:gd name="connsiteX253" fmla="*/ 1420303 w 1650828"/>
                          <a:gd name="connsiteY253" fmla="*/ 51638 h 277378"/>
                          <a:gd name="connsiteX254" fmla="*/ 1406967 w 1650828"/>
                          <a:gd name="connsiteY254" fmla="*/ 50681 h 277378"/>
                          <a:gd name="connsiteX255" fmla="*/ 1406015 w 1650828"/>
                          <a:gd name="connsiteY255" fmla="*/ 49725 h 277378"/>
                          <a:gd name="connsiteX256" fmla="*/ 1432687 w 1650828"/>
                          <a:gd name="connsiteY256" fmla="*/ 28688 h 277378"/>
                          <a:gd name="connsiteX257" fmla="*/ 1459359 w 1650828"/>
                          <a:gd name="connsiteY257" fmla="*/ 51638 h 277378"/>
                          <a:gd name="connsiteX258" fmla="*/ 1459359 w 1650828"/>
                          <a:gd name="connsiteY258" fmla="*/ 79369 h 277378"/>
                          <a:gd name="connsiteX259" fmla="*/ 1465075 w 1650828"/>
                          <a:gd name="connsiteY259" fmla="*/ 86063 h 277378"/>
                          <a:gd name="connsiteX260" fmla="*/ 1467932 w 1650828"/>
                          <a:gd name="connsiteY260" fmla="*/ 86063 h 277378"/>
                          <a:gd name="connsiteX261" fmla="*/ 1467932 w 1650828"/>
                          <a:gd name="connsiteY261" fmla="*/ 86063 h 277378"/>
                          <a:gd name="connsiteX262" fmla="*/ 1467932 w 1650828"/>
                          <a:gd name="connsiteY262" fmla="*/ 96581 h 277378"/>
                          <a:gd name="connsiteX263" fmla="*/ 1459359 w 1650828"/>
                          <a:gd name="connsiteY263" fmla="*/ 97538 h 277378"/>
                          <a:gd name="connsiteX264" fmla="*/ 1445070 w 1650828"/>
                          <a:gd name="connsiteY264" fmla="*/ 87975 h 277378"/>
                          <a:gd name="connsiteX265" fmla="*/ 1445070 w 1650828"/>
                          <a:gd name="connsiteY265" fmla="*/ 87975 h 277378"/>
                          <a:gd name="connsiteX266" fmla="*/ 1423161 w 1650828"/>
                          <a:gd name="connsiteY266" fmla="*/ 98494 h 277378"/>
                          <a:gd name="connsiteX267" fmla="*/ 1403157 w 1650828"/>
                          <a:gd name="connsiteY267" fmla="*/ 78413 h 277378"/>
                          <a:gd name="connsiteX268" fmla="*/ 1446023 w 1650828"/>
                          <a:gd name="connsiteY268" fmla="*/ 76500 h 277378"/>
                          <a:gd name="connsiteX269" fmla="*/ 1446023 w 1650828"/>
                          <a:gd name="connsiteY269" fmla="*/ 65981 h 277378"/>
                          <a:gd name="connsiteX270" fmla="*/ 1428876 w 1650828"/>
                          <a:gd name="connsiteY270" fmla="*/ 67894 h 277378"/>
                          <a:gd name="connsiteX271" fmla="*/ 1418398 w 1650828"/>
                          <a:gd name="connsiteY271" fmla="*/ 77456 h 277378"/>
                          <a:gd name="connsiteX272" fmla="*/ 1427924 w 1650828"/>
                          <a:gd name="connsiteY272" fmla="*/ 86063 h 277378"/>
                          <a:gd name="connsiteX273" fmla="*/ 1446023 w 1650828"/>
                          <a:gd name="connsiteY273" fmla="*/ 76500 h 277378"/>
                          <a:gd name="connsiteX274" fmla="*/ 1484126 w 1650828"/>
                          <a:gd name="connsiteY274" fmla="*/ 80325 h 277378"/>
                          <a:gd name="connsiteX275" fmla="*/ 1484126 w 1650828"/>
                          <a:gd name="connsiteY275" fmla="*/ 43988 h 277378"/>
                          <a:gd name="connsiteX276" fmla="*/ 1471743 w 1650828"/>
                          <a:gd name="connsiteY276" fmla="*/ 43988 h 277378"/>
                          <a:gd name="connsiteX277" fmla="*/ 1471743 w 1650828"/>
                          <a:gd name="connsiteY277" fmla="*/ 30600 h 277378"/>
                          <a:gd name="connsiteX278" fmla="*/ 1484126 w 1650828"/>
                          <a:gd name="connsiteY278" fmla="*/ 30600 h 277378"/>
                          <a:gd name="connsiteX279" fmla="*/ 1484126 w 1650828"/>
                          <a:gd name="connsiteY279" fmla="*/ 10519 h 277378"/>
                          <a:gd name="connsiteX280" fmla="*/ 1485079 w 1650828"/>
                          <a:gd name="connsiteY280" fmla="*/ 10519 h 277378"/>
                          <a:gd name="connsiteX281" fmla="*/ 1499368 w 1650828"/>
                          <a:gd name="connsiteY281" fmla="*/ 15300 h 277378"/>
                          <a:gd name="connsiteX282" fmla="*/ 1499368 w 1650828"/>
                          <a:gd name="connsiteY282" fmla="*/ 29644 h 277378"/>
                          <a:gd name="connsiteX283" fmla="*/ 1514609 w 1650828"/>
                          <a:gd name="connsiteY283" fmla="*/ 29644 h 277378"/>
                          <a:gd name="connsiteX284" fmla="*/ 1514609 w 1650828"/>
                          <a:gd name="connsiteY284" fmla="*/ 43031 h 277378"/>
                          <a:gd name="connsiteX285" fmla="*/ 1499368 w 1650828"/>
                          <a:gd name="connsiteY285" fmla="*/ 43031 h 277378"/>
                          <a:gd name="connsiteX286" fmla="*/ 1499368 w 1650828"/>
                          <a:gd name="connsiteY286" fmla="*/ 78413 h 277378"/>
                          <a:gd name="connsiteX287" fmla="*/ 1506988 w 1650828"/>
                          <a:gd name="connsiteY287" fmla="*/ 85106 h 277378"/>
                          <a:gd name="connsiteX288" fmla="*/ 1513656 w 1650828"/>
                          <a:gd name="connsiteY288" fmla="*/ 84150 h 277378"/>
                          <a:gd name="connsiteX289" fmla="*/ 1513656 w 1650828"/>
                          <a:gd name="connsiteY289" fmla="*/ 84150 h 277378"/>
                          <a:gd name="connsiteX290" fmla="*/ 1513656 w 1650828"/>
                          <a:gd name="connsiteY290" fmla="*/ 96581 h 277378"/>
                          <a:gd name="connsiteX291" fmla="*/ 1502225 w 1650828"/>
                          <a:gd name="connsiteY291" fmla="*/ 97538 h 277378"/>
                          <a:gd name="connsiteX292" fmla="*/ 1484126 w 1650828"/>
                          <a:gd name="connsiteY292" fmla="*/ 80325 h 277378"/>
                          <a:gd name="connsiteX293" fmla="*/ 1526040 w 1650828"/>
                          <a:gd name="connsiteY293" fmla="*/ 12431 h 277378"/>
                          <a:gd name="connsiteX294" fmla="*/ 1535566 w 1650828"/>
                          <a:gd name="connsiteY294" fmla="*/ 2869 h 277378"/>
                          <a:gd name="connsiteX295" fmla="*/ 1545092 w 1650828"/>
                          <a:gd name="connsiteY295" fmla="*/ 12431 h 277378"/>
                          <a:gd name="connsiteX296" fmla="*/ 1535566 w 1650828"/>
                          <a:gd name="connsiteY296" fmla="*/ 21994 h 277378"/>
                          <a:gd name="connsiteX297" fmla="*/ 1526040 w 1650828"/>
                          <a:gd name="connsiteY297" fmla="*/ 12431 h 277378"/>
                          <a:gd name="connsiteX298" fmla="*/ 1527945 w 1650828"/>
                          <a:gd name="connsiteY298" fmla="*/ 30600 h 277378"/>
                          <a:gd name="connsiteX299" fmla="*/ 1543187 w 1650828"/>
                          <a:gd name="connsiteY299" fmla="*/ 30600 h 277378"/>
                          <a:gd name="connsiteX300" fmla="*/ 1543187 w 1650828"/>
                          <a:gd name="connsiteY300" fmla="*/ 97538 h 277378"/>
                          <a:gd name="connsiteX301" fmla="*/ 1527945 w 1650828"/>
                          <a:gd name="connsiteY301" fmla="*/ 97538 h 277378"/>
                          <a:gd name="connsiteX302" fmla="*/ 1527945 w 1650828"/>
                          <a:gd name="connsiteY302" fmla="*/ 30600 h 277378"/>
                          <a:gd name="connsiteX303" fmla="*/ 1556523 w 1650828"/>
                          <a:gd name="connsiteY303" fmla="*/ 64069 h 277378"/>
                          <a:gd name="connsiteX304" fmla="*/ 1589863 w 1650828"/>
                          <a:gd name="connsiteY304" fmla="*/ 29644 h 277378"/>
                          <a:gd name="connsiteX305" fmla="*/ 1622251 w 1650828"/>
                          <a:gd name="connsiteY305" fmla="*/ 64069 h 277378"/>
                          <a:gd name="connsiteX306" fmla="*/ 1622251 w 1650828"/>
                          <a:gd name="connsiteY306" fmla="*/ 68850 h 277378"/>
                          <a:gd name="connsiteX307" fmla="*/ 1570811 w 1650828"/>
                          <a:gd name="connsiteY307" fmla="*/ 68850 h 277378"/>
                          <a:gd name="connsiteX308" fmla="*/ 1589863 w 1650828"/>
                          <a:gd name="connsiteY308" fmla="*/ 86063 h 277378"/>
                          <a:gd name="connsiteX309" fmla="*/ 1607010 w 1650828"/>
                          <a:gd name="connsiteY309" fmla="*/ 74588 h 277378"/>
                          <a:gd name="connsiteX310" fmla="*/ 1620346 w 1650828"/>
                          <a:gd name="connsiteY310" fmla="*/ 75544 h 277378"/>
                          <a:gd name="connsiteX311" fmla="*/ 1620346 w 1650828"/>
                          <a:gd name="connsiteY311" fmla="*/ 76500 h 277378"/>
                          <a:gd name="connsiteX312" fmla="*/ 1588911 w 1650828"/>
                          <a:gd name="connsiteY312" fmla="*/ 99450 h 277378"/>
                          <a:gd name="connsiteX313" fmla="*/ 1556523 w 1650828"/>
                          <a:gd name="connsiteY313" fmla="*/ 64069 h 277378"/>
                          <a:gd name="connsiteX314" fmla="*/ 1607962 w 1650828"/>
                          <a:gd name="connsiteY314" fmla="*/ 57375 h 277378"/>
                          <a:gd name="connsiteX315" fmla="*/ 1589863 w 1650828"/>
                          <a:gd name="connsiteY315" fmla="*/ 42075 h 277378"/>
                          <a:gd name="connsiteX316" fmla="*/ 1571764 w 1650828"/>
                          <a:gd name="connsiteY316" fmla="*/ 57375 h 277378"/>
                          <a:gd name="connsiteX317" fmla="*/ 1607962 w 1650828"/>
                          <a:gd name="connsiteY317" fmla="*/ 57375 h 277378"/>
                          <a:gd name="connsiteX318" fmla="*/ 1629872 w 1650828"/>
                          <a:gd name="connsiteY318" fmla="*/ 113794 h 277378"/>
                          <a:gd name="connsiteX319" fmla="*/ 1640350 w 1650828"/>
                          <a:gd name="connsiteY319" fmla="*/ 96581 h 277378"/>
                          <a:gd name="connsiteX320" fmla="*/ 1629872 w 1650828"/>
                          <a:gd name="connsiteY320" fmla="*/ 86063 h 277378"/>
                          <a:gd name="connsiteX321" fmla="*/ 1640350 w 1650828"/>
                          <a:gd name="connsiteY321" fmla="*/ 75544 h 277378"/>
                          <a:gd name="connsiteX322" fmla="*/ 1650829 w 1650828"/>
                          <a:gd name="connsiteY322" fmla="*/ 87019 h 277378"/>
                          <a:gd name="connsiteX323" fmla="*/ 1632729 w 1650828"/>
                          <a:gd name="connsiteY323" fmla="*/ 116663 h 277378"/>
                          <a:gd name="connsiteX324" fmla="*/ 1629872 w 1650828"/>
                          <a:gd name="connsiteY324" fmla="*/ 113794 h 277378"/>
                          <a:gd name="connsiteX325" fmla="*/ 0 w 1650828"/>
                          <a:gd name="connsiteY325" fmla="*/ 217069 h 277378"/>
                          <a:gd name="connsiteX326" fmla="*/ 33340 w 1650828"/>
                          <a:gd name="connsiteY326" fmla="*/ 182644 h 277378"/>
                          <a:gd name="connsiteX327" fmla="*/ 65728 w 1650828"/>
                          <a:gd name="connsiteY327" fmla="*/ 217069 h 277378"/>
                          <a:gd name="connsiteX328" fmla="*/ 65728 w 1650828"/>
                          <a:gd name="connsiteY328" fmla="*/ 221850 h 277378"/>
                          <a:gd name="connsiteX329" fmla="*/ 14289 w 1650828"/>
                          <a:gd name="connsiteY329" fmla="*/ 221850 h 277378"/>
                          <a:gd name="connsiteX330" fmla="*/ 33340 w 1650828"/>
                          <a:gd name="connsiteY330" fmla="*/ 239063 h 277378"/>
                          <a:gd name="connsiteX331" fmla="*/ 50487 w 1650828"/>
                          <a:gd name="connsiteY331" fmla="*/ 227588 h 277378"/>
                          <a:gd name="connsiteX332" fmla="*/ 63823 w 1650828"/>
                          <a:gd name="connsiteY332" fmla="*/ 228544 h 277378"/>
                          <a:gd name="connsiteX333" fmla="*/ 63823 w 1650828"/>
                          <a:gd name="connsiteY333" fmla="*/ 229500 h 277378"/>
                          <a:gd name="connsiteX334" fmla="*/ 32388 w 1650828"/>
                          <a:gd name="connsiteY334" fmla="*/ 252450 h 277378"/>
                          <a:gd name="connsiteX335" fmla="*/ 0 w 1650828"/>
                          <a:gd name="connsiteY335" fmla="*/ 217069 h 277378"/>
                          <a:gd name="connsiteX336" fmla="*/ 51440 w 1650828"/>
                          <a:gd name="connsiteY336" fmla="*/ 210375 h 277378"/>
                          <a:gd name="connsiteX337" fmla="*/ 33340 w 1650828"/>
                          <a:gd name="connsiteY337" fmla="*/ 195075 h 277378"/>
                          <a:gd name="connsiteX338" fmla="*/ 15241 w 1650828"/>
                          <a:gd name="connsiteY338" fmla="*/ 210375 h 277378"/>
                          <a:gd name="connsiteX339" fmla="*/ 51440 w 1650828"/>
                          <a:gd name="connsiteY339" fmla="*/ 210375 h 277378"/>
                          <a:gd name="connsiteX340" fmla="*/ 69539 w 1650828"/>
                          <a:gd name="connsiteY340" fmla="*/ 183600 h 277378"/>
                          <a:gd name="connsiteX341" fmla="*/ 85733 w 1650828"/>
                          <a:gd name="connsiteY341" fmla="*/ 183600 h 277378"/>
                          <a:gd name="connsiteX342" fmla="*/ 100974 w 1650828"/>
                          <a:gd name="connsiteY342" fmla="*/ 224719 h 277378"/>
                          <a:gd name="connsiteX343" fmla="*/ 102879 w 1650828"/>
                          <a:gd name="connsiteY343" fmla="*/ 236194 h 277378"/>
                          <a:gd name="connsiteX344" fmla="*/ 103832 w 1650828"/>
                          <a:gd name="connsiteY344" fmla="*/ 236194 h 277378"/>
                          <a:gd name="connsiteX345" fmla="*/ 105737 w 1650828"/>
                          <a:gd name="connsiteY345" fmla="*/ 224719 h 277378"/>
                          <a:gd name="connsiteX346" fmla="*/ 120978 w 1650828"/>
                          <a:gd name="connsiteY346" fmla="*/ 183600 h 277378"/>
                          <a:gd name="connsiteX347" fmla="*/ 137172 w 1650828"/>
                          <a:gd name="connsiteY347" fmla="*/ 183600 h 277378"/>
                          <a:gd name="connsiteX348" fmla="*/ 111452 w 1650828"/>
                          <a:gd name="connsiteY348" fmla="*/ 250538 h 277378"/>
                          <a:gd name="connsiteX349" fmla="*/ 95258 w 1650828"/>
                          <a:gd name="connsiteY349" fmla="*/ 250538 h 277378"/>
                          <a:gd name="connsiteX350" fmla="*/ 69539 w 1650828"/>
                          <a:gd name="connsiteY350" fmla="*/ 183600 h 277378"/>
                          <a:gd name="connsiteX351" fmla="*/ 141935 w 1650828"/>
                          <a:gd name="connsiteY351" fmla="*/ 217069 h 277378"/>
                          <a:gd name="connsiteX352" fmla="*/ 175276 w 1650828"/>
                          <a:gd name="connsiteY352" fmla="*/ 182644 h 277378"/>
                          <a:gd name="connsiteX353" fmla="*/ 207663 w 1650828"/>
                          <a:gd name="connsiteY353" fmla="*/ 217069 h 277378"/>
                          <a:gd name="connsiteX354" fmla="*/ 207663 w 1650828"/>
                          <a:gd name="connsiteY354" fmla="*/ 221850 h 277378"/>
                          <a:gd name="connsiteX355" fmla="*/ 156224 w 1650828"/>
                          <a:gd name="connsiteY355" fmla="*/ 221850 h 277378"/>
                          <a:gd name="connsiteX356" fmla="*/ 175276 w 1650828"/>
                          <a:gd name="connsiteY356" fmla="*/ 239063 h 277378"/>
                          <a:gd name="connsiteX357" fmla="*/ 192422 w 1650828"/>
                          <a:gd name="connsiteY357" fmla="*/ 227588 h 277378"/>
                          <a:gd name="connsiteX358" fmla="*/ 205758 w 1650828"/>
                          <a:gd name="connsiteY358" fmla="*/ 228544 h 277378"/>
                          <a:gd name="connsiteX359" fmla="*/ 205758 w 1650828"/>
                          <a:gd name="connsiteY359" fmla="*/ 229500 h 277378"/>
                          <a:gd name="connsiteX360" fmla="*/ 174323 w 1650828"/>
                          <a:gd name="connsiteY360" fmla="*/ 252450 h 277378"/>
                          <a:gd name="connsiteX361" fmla="*/ 141935 w 1650828"/>
                          <a:gd name="connsiteY361" fmla="*/ 217069 h 277378"/>
                          <a:gd name="connsiteX362" fmla="*/ 193375 w 1650828"/>
                          <a:gd name="connsiteY362" fmla="*/ 210375 h 277378"/>
                          <a:gd name="connsiteX363" fmla="*/ 175276 w 1650828"/>
                          <a:gd name="connsiteY363" fmla="*/ 195075 h 277378"/>
                          <a:gd name="connsiteX364" fmla="*/ 157176 w 1650828"/>
                          <a:gd name="connsiteY364" fmla="*/ 210375 h 277378"/>
                          <a:gd name="connsiteX365" fmla="*/ 193375 w 1650828"/>
                          <a:gd name="connsiteY365" fmla="*/ 210375 h 277378"/>
                          <a:gd name="connsiteX366" fmla="*/ 221000 w 1650828"/>
                          <a:gd name="connsiteY366" fmla="*/ 183600 h 277378"/>
                          <a:gd name="connsiteX367" fmla="*/ 236241 w 1650828"/>
                          <a:gd name="connsiteY367" fmla="*/ 183600 h 277378"/>
                          <a:gd name="connsiteX368" fmla="*/ 236241 w 1650828"/>
                          <a:gd name="connsiteY368" fmla="*/ 192206 h 277378"/>
                          <a:gd name="connsiteX369" fmla="*/ 259103 w 1650828"/>
                          <a:gd name="connsiteY369" fmla="*/ 182644 h 277378"/>
                          <a:gd name="connsiteX370" fmla="*/ 281965 w 1650828"/>
                          <a:gd name="connsiteY370" fmla="*/ 204638 h 277378"/>
                          <a:gd name="connsiteX371" fmla="*/ 281965 w 1650828"/>
                          <a:gd name="connsiteY371" fmla="*/ 250538 h 277378"/>
                          <a:gd name="connsiteX372" fmla="*/ 266724 w 1650828"/>
                          <a:gd name="connsiteY372" fmla="*/ 250538 h 277378"/>
                          <a:gd name="connsiteX373" fmla="*/ 266724 w 1650828"/>
                          <a:gd name="connsiteY373" fmla="*/ 208463 h 277378"/>
                          <a:gd name="connsiteX374" fmla="*/ 254340 w 1650828"/>
                          <a:gd name="connsiteY374" fmla="*/ 196031 h 277378"/>
                          <a:gd name="connsiteX375" fmla="*/ 236241 w 1650828"/>
                          <a:gd name="connsiteY375" fmla="*/ 207506 h 277378"/>
                          <a:gd name="connsiteX376" fmla="*/ 236241 w 1650828"/>
                          <a:gd name="connsiteY376" fmla="*/ 251494 h 277378"/>
                          <a:gd name="connsiteX377" fmla="*/ 221000 w 1650828"/>
                          <a:gd name="connsiteY377" fmla="*/ 251494 h 277378"/>
                          <a:gd name="connsiteX378" fmla="*/ 221000 w 1650828"/>
                          <a:gd name="connsiteY378" fmla="*/ 183600 h 277378"/>
                          <a:gd name="connsiteX379" fmla="*/ 301969 w 1650828"/>
                          <a:gd name="connsiteY379" fmla="*/ 233325 h 277378"/>
                          <a:gd name="connsiteX380" fmla="*/ 301969 w 1650828"/>
                          <a:gd name="connsiteY380" fmla="*/ 196988 h 277378"/>
                          <a:gd name="connsiteX381" fmla="*/ 289586 w 1650828"/>
                          <a:gd name="connsiteY381" fmla="*/ 196988 h 277378"/>
                          <a:gd name="connsiteX382" fmla="*/ 289586 w 1650828"/>
                          <a:gd name="connsiteY382" fmla="*/ 183600 h 277378"/>
                          <a:gd name="connsiteX383" fmla="*/ 301969 w 1650828"/>
                          <a:gd name="connsiteY383" fmla="*/ 183600 h 277378"/>
                          <a:gd name="connsiteX384" fmla="*/ 301969 w 1650828"/>
                          <a:gd name="connsiteY384" fmla="*/ 163519 h 277378"/>
                          <a:gd name="connsiteX385" fmla="*/ 302922 w 1650828"/>
                          <a:gd name="connsiteY385" fmla="*/ 163519 h 277378"/>
                          <a:gd name="connsiteX386" fmla="*/ 317211 w 1650828"/>
                          <a:gd name="connsiteY386" fmla="*/ 168300 h 277378"/>
                          <a:gd name="connsiteX387" fmla="*/ 317211 w 1650828"/>
                          <a:gd name="connsiteY387" fmla="*/ 182644 h 277378"/>
                          <a:gd name="connsiteX388" fmla="*/ 332452 w 1650828"/>
                          <a:gd name="connsiteY388" fmla="*/ 182644 h 277378"/>
                          <a:gd name="connsiteX389" fmla="*/ 332452 w 1650828"/>
                          <a:gd name="connsiteY389" fmla="*/ 196031 h 277378"/>
                          <a:gd name="connsiteX390" fmla="*/ 317211 w 1650828"/>
                          <a:gd name="connsiteY390" fmla="*/ 196031 h 277378"/>
                          <a:gd name="connsiteX391" fmla="*/ 317211 w 1650828"/>
                          <a:gd name="connsiteY391" fmla="*/ 231413 h 277378"/>
                          <a:gd name="connsiteX392" fmla="*/ 324831 w 1650828"/>
                          <a:gd name="connsiteY392" fmla="*/ 238106 h 277378"/>
                          <a:gd name="connsiteX393" fmla="*/ 331499 w 1650828"/>
                          <a:gd name="connsiteY393" fmla="*/ 237150 h 277378"/>
                          <a:gd name="connsiteX394" fmla="*/ 331499 w 1650828"/>
                          <a:gd name="connsiteY394" fmla="*/ 237150 h 277378"/>
                          <a:gd name="connsiteX395" fmla="*/ 331499 w 1650828"/>
                          <a:gd name="connsiteY395" fmla="*/ 249581 h 277378"/>
                          <a:gd name="connsiteX396" fmla="*/ 320068 w 1650828"/>
                          <a:gd name="connsiteY396" fmla="*/ 250538 h 277378"/>
                          <a:gd name="connsiteX397" fmla="*/ 301969 w 1650828"/>
                          <a:gd name="connsiteY397" fmla="*/ 233325 h 277378"/>
                          <a:gd name="connsiteX398" fmla="*/ 341978 w 1650828"/>
                          <a:gd name="connsiteY398" fmla="*/ 230456 h 277378"/>
                          <a:gd name="connsiteX399" fmla="*/ 341978 w 1650828"/>
                          <a:gd name="connsiteY399" fmla="*/ 230456 h 277378"/>
                          <a:gd name="connsiteX400" fmla="*/ 355314 w 1650828"/>
                          <a:gd name="connsiteY400" fmla="*/ 227588 h 277378"/>
                          <a:gd name="connsiteX401" fmla="*/ 370555 w 1650828"/>
                          <a:gd name="connsiteY401" fmla="*/ 239063 h 277378"/>
                          <a:gd name="connsiteX402" fmla="*/ 381986 w 1650828"/>
                          <a:gd name="connsiteY402" fmla="*/ 231413 h 277378"/>
                          <a:gd name="connsiteX403" fmla="*/ 364840 w 1650828"/>
                          <a:gd name="connsiteY403" fmla="*/ 220894 h 277378"/>
                          <a:gd name="connsiteX404" fmla="*/ 344836 w 1650828"/>
                          <a:gd name="connsiteY404" fmla="*/ 200813 h 277378"/>
                          <a:gd name="connsiteX405" fmla="*/ 368650 w 1650828"/>
                          <a:gd name="connsiteY405" fmla="*/ 182644 h 277378"/>
                          <a:gd name="connsiteX406" fmla="*/ 394370 w 1650828"/>
                          <a:gd name="connsiteY406" fmla="*/ 201769 h 277378"/>
                          <a:gd name="connsiteX407" fmla="*/ 394370 w 1650828"/>
                          <a:gd name="connsiteY407" fmla="*/ 202725 h 277378"/>
                          <a:gd name="connsiteX408" fmla="*/ 381034 w 1650828"/>
                          <a:gd name="connsiteY408" fmla="*/ 204638 h 277378"/>
                          <a:gd name="connsiteX409" fmla="*/ 368650 w 1650828"/>
                          <a:gd name="connsiteY409" fmla="*/ 194119 h 277378"/>
                          <a:gd name="connsiteX410" fmla="*/ 359124 w 1650828"/>
                          <a:gd name="connsiteY410" fmla="*/ 200813 h 277378"/>
                          <a:gd name="connsiteX411" fmla="*/ 376271 w 1650828"/>
                          <a:gd name="connsiteY411" fmla="*/ 211331 h 277378"/>
                          <a:gd name="connsiteX412" fmla="*/ 397228 w 1650828"/>
                          <a:gd name="connsiteY412" fmla="*/ 230456 h 277378"/>
                          <a:gd name="connsiteX413" fmla="*/ 371508 w 1650828"/>
                          <a:gd name="connsiteY413" fmla="*/ 252450 h 277378"/>
                          <a:gd name="connsiteX414" fmla="*/ 341978 w 1650828"/>
                          <a:gd name="connsiteY414" fmla="*/ 230456 h 277378"/>
                          <a:gd name="connsiteX415" fmla="*/ 433426 w 1650828"/>
                          <a:gd name="connsiteY415" fmla="*/ 217069 h 277378"/>
                          <a:gd name="connsiteX416" fmla="*/ 466766 w 1650828"/>
                          <a:gd name="connsiteY416" fmla="*/ 182644 h 277378"/>
                          <a:gd name="connsiteX417" fmla="*/ 499154 w 1650828"/>
                          <a:gd name="connsiteY417" fmla="*/ 217069 h 277378"/>
                          <a:gd name="connsiteX418" fmla="*/ 499154 w 1650828"/>
                          <a:gd name="connsiteY418" fmla="*/ 221850 h 277378"/>
                          <a:gd name="connsiteX419" fmla="*/ 447715 w 1650828"/>
                          <a:gd name="connsiteY419" fmla="*/ 221850 h 277378"/>
                          <a:gd name="connsiteX420" fmla="*/ 466766 w 1650828"/>
                          <a:gd name="connsiteY420" fmla="*/ 239063 h 277378"/>
                          <a:gd name="connsiteX421" fmla="*/ 483913 w 1650828"/>
                          <a:gd name="connsiteY421" fmla="*/ 227588 h 277378"/>
                          <a:gd name="connsiteX422" fmla="*/ 497249 w 1650828"/>
                          <a:gd name="connsiteY422" fmla="*/ 228544 h 277378"/>
                          <a:gd name="connsiteX423" fmla="*/ 497249 w 1650828"/>
                          <a:gd name="connsiteY423" fmla="*/ 229500 h 277378"/>
                          <a:gd name="connsiteX424" fmla="*/ 465814 w 1650828"/>
                          <a:gd name="connsiteY424" fmla="*/ 252450 h 277378"/>
                          <a:gd name="connsiteX425" fmla="*/ 433426 w 1650828"/>
                          <a:gd name="connsiteY425" fmla="*/ 217069 h 277378"/>
                          <a:gd name="connsiteX426" fmla="*/ 484865 w 1650828"/>
                          <a:gd name="connsiteY426" fmla="*/ 210375 h 277378"/>
                          <a:gd name="connsiteX427" fmla="*/ 466766 w 1650828"/>
                          <a:gd name="connsiteY427" fmla="*/ 195075 h 277378"/>
                          <a:gd name="connsiteX428" fmla="*/ 448667 w 1650828"/>
                          <a:gd name="connsiteY428" fmla="*/ 210375 h 277378"/>
                          <a:gd name="connsiteX429" fmla="*/ 484865 w 1650828"/>
                          <a:gd name="connsiteY429" fmla="*/ 210375 h 277378"/>
                          <a:gd name="connsiteX430" fmla="*/ 512490 w 1650828"/>
                          <a:gd name="connsiteY430" fmla="*/ 183600 h 277378"/>
                          <a:gd name="connsiteX431" fmla="*/ 527732 w 1650828"/>
                          <a:gd name="connsiteY431" fmla="*/ 183600 h 277378"/>
                          <a:gd name="connsiteX432" fmla="*/ 527732 w 1650828"/>
                          <a:gd name="connsiteY432" fmla="*/ 192206 h 277378"/>
                          <a:gd name="connsiteX433" fmla="*/ 550594 w 1650828"/>
                          <a:gd name="connsiteY433" fmla="*/ 182644 h 277378"/>
                          <a:gd name="connsiteX434" fmla="*/ 573456 w 1650828"/>
                          <a:gd name="connsiteY434" fmla="*/ 204638 h 277378"/>
                          <a:gd name="connsiteX435" fmla="*/ 573456 w 1650828"/>
                          <a:gd name="connsiteY435" fmla="*/ 250538 h 277378"/>
                          <a:gd name="connsiteX436" fmla="*/ 558214 w 1650828"/>
                          <a:gd name="connsiteY436" fmla="*/ 250538 h 277378"/>
                          <a:gd name="connsiteX437" fmla="*/ 558214 w 1650828"/>
                          <a:gd name="connsiteY437" fmla="*/ 208463 h 277378"/>
                          <a:gd name="connsiteX438" fmla="*/ 545831 w 1650828"/>
                          <a:gd name="connsiteY438" fmla="*/ 196031 h 277378"/>
                          <a:gd name="connsiteX439" fmla="*/ 527732 w 1650828"/>
                          <a:gd name="connsiteY439" fmla="*/ 207506 h 277378"/>
                          <a:gd name="connsiteX440" fmla="*/ 527732 w 1650828"/>
                          <a:gd name="connsiteY440" fmla="*/ 251494 h 277378"/>
                          <a:gd name="connsiteX441" fmla="*/ 512490 w 1650828"/>
                          <a:gd name="connsiteY441" fmla="*/ 251494 h 277378"/>
                          <a:gd name="connsiteX442" fmla="*/ 512490 w 1650828"/>
                          <a:gd name="connsiteY442" fmla="*/ 183600 h 277378"/>
                          <a:gd name="connsiteX443" fmla="*/ 614417 w 1650828"/>
                          <a:gd name="connsiteY443" fmla="*/ 217069 h 277378"/>
                          <a:gd name="connsiteX444" fmla="*/ 649662 w 1650828"/>
                          <a:gd name="connsiteY444" fmla="*/ 182644 h 277378"/>
                          <a:gd name="connsiteX445" fmla="*/ 684908 w 1650828"/>
                          <a:gd name="connsiteY445" fmla="*/ 217069 h 277378"/>
                          <a:gd name="connsiteX446" fmla="*/ 649662 w 1650828"/>
                          <a:gd name="connsiteY446" fmla="*/ 251494 h 277378"/>
                          <a:gd name="connsiteX447" fmla="*/ 614417 w 1650828"/>
                          <a:gd name="connsiteY447" fmla="*/ 217069 h 277378"/>
                          <a:gd name="connsiteX448" fmla="*/ 669667 w 1650828"/>
                          <a:gd name="connsiteY448" fmla="*/ 217069 h 277378"/>
                          <a:gd name="connsiteX449" fmla="*/ 649662 w 1650828"/>
                          <a:gd name="connsiteY449" fmla="*/ 196031 h 277378"/>
                          <a:gd name="connsiteX450" fmla="*/ 629658 w 1650828"/>
                          <a:gd name="connsiteY450" fmla="*/ 217069 h 277378"/>
                          <a:gd name="connsiteX451" fmla="*/ 649662 w 1650828"/>
                          <a:gd name="connsiteY451" fmla="*/ 238106 h 277378"/>
                          <a:gd name="connsiteX452" fmla="*/ 669667 w 1650828"/>
                          <a:gd name="connsiteY452" fmla="*/ 217069 h 277378"/>
                          <a:gd name="connsiteX453" fmla="*/ 698244 w 1650828"/>
                          <a:gd name="connsiteY453" fmla="*/ 183600 h 277378"/>
                          <a:gd name="connsiteX454" fmla="*/ 713486 w 1650828"/>
                          <a:gd name="connsiteY454" fmla="*/ 183600 h 277378"/>
                          <a:gd name="connsiteX455" fmla="*/ 713486 w 1650828"/>
                          <a:gd name="connsiteY455" fmla="*/ 192206 h 277378"/>
                          <a:gd name="connsiteX456" fmla="*/ 736348 w 1650828"/>
                          <a:gd name="connsiteY456" fmla="*/ 182644 h 277378"/>
                          <a:gd name="connsiteX457" fmla="*/ 759210 w 1650828"/>
                          <a:gd name="connsiteY457" fmla="*/ 204638 h 277378"/>
                          <a:gd name="connsiteX458" fmla="*/ 759210 w 1650828"/>
                          <a:gd name="connsiteY458" fmla="*/ 250538 h 277378"/>
                          <a:gd name="connsiteX459" fmla="*/ 743968 w 1650828"/>
                          <a:gd name="connsiteY459" fmla="*/ 250538 h 277378"/>
                          <a:gd name="connsiteX460" fmla="*/ 743968 w 1650828"/>
                          <a:gd name="connsiteY460" fmla="*/ 208463 h 277378"/>
                          <a:gd name="connsiteX461" fmla="*/ 731585 w 1650828"/>
                          <a:gd name="connsiteY461" fmla="*/ 196031 h 277378"/>
                          <a:gd name="connsiteX462" fmla="*/ 713486 w 1650828"/>
                          <a:gd name="connsiteY462" fmla="*/ 207506 h 277378"/>
                          <a:gd name="connsiteX463" fmla="*/ 713486 w 1650828"/>
                          <a:gd name="connsiteY463" fmla="*/ 251494 h 277378"/>
                          <a:gd name="connsiteX464" fmla="*/ 698244 w 1650828"/>
                          <a:gd name="connsiteY464" fmla="*/ 251494 h 277378"/>
                          <a:gd name="connsiteX465" fmla="*/ 698244 w 1650828"/>
                          <a:gd name="connsiteY465" fmla="*/ 183600 h 277378"/>
                          <a:gd name="connsiteX466" fmla="*/ 780167 w 1650828"/>
                          <a:gd name="connsiteY466" fmla="*/ 233325 h 277378"/>
                          <a:gd name="connsiteX467" fmla="*/ 780167 w 1650828"/>
                          <a:gd name="connsiteY467" fmla="*/ 196988 h 277378"/>
                          <a:gd name="connsiteX468" fmla="*/ 767783 w 1650828"/>
                          <a:gd name="connsiteY468" fmla="*/ 196988 h 277378"/>
                          <a:gd name="connsiteX469" fmla="*/ 767783 w 1650828"/>
                          <a:gd name="connsiteY469" fmla="*/ 183600 h 277378"/>
                          <a:gd name="connsiteX470" fmla="*/ 780167 w 1650828"/>
                          <a:gd name="connsiteY470" fmla="*/ 183600 h 277378"/>
                          <a:gd name="connsiteX471" fmla="*/ 780167 w 1650828"/>
                          <a:gd name="connsiteY471" fmla="*/ 163519 h 277378"/>
                          <a:gd name="connsiteX472" fmla="*/ 781119 w 1650828"/>
                          <a:gd name="connsiteY472" fmla="*/ 163519 h 277378"/>
                          <a:gd name="connsiteX473" fmla="*/ 795408 w 1650828"/>
                          <a:gd name="connsiteY473" fmla="*/ 168300 h 277378"/>
                          <a:gd name="connsiteX474" fmla="*/ 795408 w 1650828"/>
                          <a:gd name="connsiteY474" fmla="*/ 182644 h 277378"/>
                          <a:gd name="connsiteX475" fmla="*/ 809697 w 1650828"/>
                          <a:gd name="connsiteY475" fmla="*/ 182644 h 277378"/>
                          <a:gd name="connsiteX476" fmla="*/ 809697 w 1650828"/>
                          <a:gd name="connsiteY476" fmla="*/ 196031 h 277378"/>
                          <a:gd name="connsiteX477" fmla="*/ 794455 w 1650828"/>
                          <a:gd name="connsiteY477" fmla="*/ 196031 h 277378"/>
                          <a:gd name="connsiteX478" fmla="*/ 794455 w 1650828"/>
                          <a:gd name="connsiteY478" fmla="*/ 231413 h 277378"/>
                          <a:gd name="connsiteX479" fmla="*/ 802076 w 1650828"/>
                          <a:gd name="connsiteY479" fmla="*/ 238106 h 277378"/>
                          <a:gd name="connsiteX480" fmla="*/ 808744 w 1650828"/>
                          <a:gd name="connsiteY480" fmla="*/ 237150 h 277378"/>
                          <a:gd name="connsiteX481" fmla="*/ 808744 w 1650828"/>
                          <a:gd name="connsiteY481" fmla="*/ 237150 h 277378"/>
                          <a:gd name="connsiteX482" fmla="*/ 808744 w 1650828"/>
                          <a:gd name="connsiteY482" fmla="*/ 249581 h 277378"/>
                          <a:gd name="connsiteX483" fmla="*/ 797313 w 1650828"/>
                          <a:gd name="connsiteY483" fmla="*/ 250538 h 277378"/>
                          <a:gd name="connsiteX484" fmla="*/ 780167 w 1650828"/>
                          <a:gd name="connsiteY484" fmla="*/ 233325 h 277378"/>
                          <a:gd name="connsiteX485" fmla="*/ 823033 w 1650828"/>
                          <a:gd name="connsiteY485" fmla="*/ 183600 h 277378"/>
                          <a:gd name="connsiteX486" fmla="*/ 838274 w 1650828"/>
                          <a:gd name="connsiteY486" fmla="*/ 183600 h 277378"/>
                          <a:gd name="connsiteX487" fmla="*/ 838274 w 1650828"/>
                          <a:gd name="connsiteY487" fmla="*/ 191250 h 277378"/>
                          <a:gd name="connsiteX488" fmla="*/ 858278 w 1650828"/>
                          <a:gd name="connsiteY488" fmla="*/ 181688 h 277378"/>
                          <a:gd name="connsiteX489" fmla="*/ 875425 w 1650828"/>
                          <a:gd name="connsiteY489" fmla="*/ 191250 h 277378"/>
                          <a:gd name="connsiteX490" fmla="*/ 897334 w 1650828"/>
                          <a:gd name="connsiteY490" fmla="*/ 181688 h 277378"/>
                          <a:gd name="connsiteX491" fmla="*/ 918291 w 1650828"/>
                          <a:gd name="connsiteY491" fmla="*/ 201769 h 277378"/>
                          <a:gd name="connsiteX492" fmla="*/ 918291 w 1650828"/>
                          <a:gd name="connsiteY492" fmla="*/ 250538 h 277378"/>
                          <a:gd name="connsiteX493" fmla="*/ 903050 w 1650828"/>
                          <a:gd name="connsiteY493" fmla="*/ 250538 h 277378"/>
                          <a:gd name="connsiteX494" fmla="*/ 903050 w 1650828"/>
                          <a:gd name="connsiteY494" fmla="*/ 205594 h 277378"/>
                          <a:gd name="connsiteX495" fmla="*/ 893524 w 1650828"/>
                          <a:gd name="connsiteY495" fmla="*/ 195075 h 277378"/>
                          <a:gd name="connsiteX496" fmla="*/ 879235 w 1650828"/>
                          <a:gd name="connsiteY496" fmla="*/ 203681 h 277378"/>
                          <a:gd name="connsiteX497" fmla="*/ 879235 w 1650828"/>
                          <a:gd name="connsiteY497" fmla="*/ 249581 h 277378"/>
                          <a:gd name="connsiteX498" fmla="*/ 863994 w 1650828"/>
                          <a:gd name="connsiteY498" fmla="*/ 249581 h 277378"/>
                          <a:gd name="connsiteX499" fmla="*/ 863994 w 1650828"/>
                          <a:gd name="connsiteY499" fmla="*/ 205594 h 277378"/>
                          <a:gd name="connsiteX500" fmla="*/ 854468 w 1650828"/>
                          <a:gd name="connsiteY500" fmla="*/ 195075 h 277378"/>
                          <a:gd name="connsiteX501" fmla="*/ 839227 w 1650828"/>
                          <a:gd name="connsiteY501" fmla="*/ 204638 h 277378"/>
                          <a:gd name="connsiteX502" fmla="*/ 839227 w 1650828"/>
                          <a:gd name="connsiteY502" fmla="*/ 249581 h 277378"/>
                          <a:gd name="connsiteX503" fmla="*/ 823985 w 1650828"/>
                          <a:gd name="connsiteY503" fmla="*/ 249581 h 277378"/>
                          <a:gd name="connsiteX504" fmla="*/ 823985 w 1650828"/>
                          <a:gd name="connsiteY504" fmla="*/ 183600 h 277378"/>
                          <a:gd name="connsiteX505" fmla="*/ 930675 w 1650828"/>
                          <a:gd name="connsiteY505" fmla="*/ 217069 h 277378"/>
                          <a:gd name="connsiteX506" fmla="*/ 965920 w 1650828"/>
                          <a:gd name="connsiteY506" fmla="*/ 182644 h 277378"/>
                          <a:gd name="connsiteX507" fmla="*/ 1001166 w 1650828"/>
                          <a:gd name="connsiteY507" fmla="*/ 217069 h 277378"/>
                          <a:gd name="connsiteX508" fmla="*/ 965920 w 1650828"/>
                          <a:gd name="connsiteY508" fmla="*/ 251494 h 277378"/>
                          <a:gd name="connsiteX509" fmla="*/ 930675 w 1650828"/>
                          <a:gd name="connsiteY509" fmla="*/ 217069 h 277378"/>
                          <a:gd name="connsiteX510" fmla="*/ 985925 w 1650828"/>
                          <a:gd name="connsiteY510" fmla="*/ 217069 h 277378"/>
                          <a:gd name="connsiteX511" fmla="*/ 965920 w 1650828"/>
                          <a:gd name="connsiteY511" fmla="*/ 196031 h 277378"/>
                          <a:gd name="connsiteX512" fmla="*/ 945916 w 1650828"/>
                          <a:gd name="connsiteY512" fmla="*/ 217069 h 277378"/>
                          <a:gd name="connsiteX513" fmla="*/ 965920 w 1650828"/>
                          <a:gd name="connsiteY513" fmla="*/ 238106 h 277378"/>
                          <a:gd name="connsiteX514" fmla="*/ 985925 w 1650828"/>
                          <a:gd name="connsiteY514" fmla="*/ 217069 h 277378"/>
                          <a:gd name="connsiteX515" fmla="*/ 1011644 w 1650828"/>
                          <a:gd name="connsiteY515" fmla="*/ 217069 h 277378"/>
                          <a:gd name="connsiteX516" fmla="*/ 1044985 w 1650828"/>
                          <a:gd name="connsiteY516" fmla="*/ 182644 h 277378"/>
                          <a:gd name="connsiteX517" fmla="*/ 1077373 w 1650828"/>
                          <a:gd name="connsiteY517" fmla="*/ 217069 h 277378"/>
                          <a:gd name="connsiteX518" fmla="*/ 1077373 w 1650828"/>
                          <a:gd name="connsiteY518" fmla="*/ 221850 h 277378"/>
                          <a:gd name="connsiteX519" fmla="*/ 1025933 w 1650828"/>
                          <a:gd name="connsiteY519" fmla="*/ 221850 h 277378"/>
                          <a:gd name="connsiteX520" fmla="*/ 1044985 w 1650828"/>
                          <a:gd name="connsiteY520" fmla="*/ 239063 h 277378"/>
                          <a:gd name="connsiteX521" fmla="*/ 1062132 w 1650828"/>
                          <a:gd name="connsiteY521" fmla="*/ 227588 h 277378"/>
                          <a:gd name="connsiteX522" fmla="*/ 1075468 w 1650828"/>
                          <a:gd name="connsiteY522" fmla="*/ 228544 h 277378"/>
                          <a:gd name="connsiteX523" fmla="*/ 1075468 w 1650828"/>
                          <a:gd name="connsiteY523" fmla="*/ 229500 h 277378"/>
                          <a:gd name="connsiteX524" fmla="*/ 1044032 w 1650828"/>
                          <a:gd name="connsiteY524" fmla="*/ 252450 h 277378"/>
                          <a:gd name="connsiteX525" fmla="*/ 1011644 w 1650828"/>
                          <a:gd name="connsiteY525" fmla="*/ 217069 h 277378"/>
                          <a:gd name="connsiteX526" fmla="*/ 1063084 w 1650828"/>
                          <a:gd name="connsiteY526" fmla="*/ 210375 h 277378"/>
                          <a:gd name="connsiteX527" fmla="*/ 1044985 w 1650828"/>
                          <a:gd name="connsiteY527" fmla="*/ 195075 h 277378"/>
                          <a:gd name="connsiteX528" fmla="*/ 1026886 w 1650828"/>
                          <a:gd name="connsiteY528" fmla="*/ 210375 h 277378"/>
                          <a:gd name="connsiteX529" fmla="*/ 1063084 w 1650828"/>
                          <a:gd name="connsiteY529" fmla="*/ 210375 h 277378"/>
                          <a:gd name="connsiteX530" fmla="*/ 1095472 w 1650828"/>
                          <a:gd name="connsiteY530" fmla="*/ 233325 h 277378"/>
                          <a:gd name="connsiteX531" fmla="*/ 1095472 w 1650828"/>
                          <a:gd name="connsiteY531" fmla="*/ 196988 h 277378"/>
                          <a:gd name="connsiteX532" fmla="*/ 1083088 w 1650828"/>
                          <a:gd name="connsiteY532" fmla="*/ 196988 h 277378"/>
                          <a:gd name="connsiteX533" fmla="*/ 1083088 w 1650828"/>
                          <a:gd name="connsiteY533" fmla="*/ 183600 h 277378"/>
                          <a:gd name="connsiteX534" fmla="*/ 1095472 w 1650828"/>
                          <a:gd name="connsiteY534" fmla="*/ 183600 h 277378"/>
                          <a:gd name="connsiteX535" fmla="*/ 1095472 w 1650828"/>
                          <a:gd name="connsiteY535" fmla="*/ 163519 h 277378"/>
                          <a:gd name="connsiteX536" fmla="*/ 1096425 w 1650828"/>
                          <a:gd name="connsiteY536" fmla="*/ 163519 h 277378"/>
                          <a:gd name="connsiteX537" fmla="*/ 1110713 w 1650828"/>
                          <a:gd name="connsiteY537" fmla="*/ 168300 h 277378"/>
                          <a:gd name="connsiteX538" fmla="*/ 1110713 w 1650828"/>
                          <a:gd name="connsiteY538" fmla="*/ 182644 h 277378"/>
                          <a:gd name="connsiteX539" fmla="*/ 1125955 w 1650828"/>
                          <a:gd name="connsiteY539" fmla="*/ 182644 h 277378"/>
                          <a:gd name="connsiteX540" fmla="*/ 1125955 w 1650828"/>
                          <a:gd name="connsiteY540" fmla="*/ 196031 h 277378"/>
                          <a:gd name="connsiteX541" fmla="*/ 1110713 w 1650828"/>
                          <a:gd name="connsiteY541" fmla="*/ 196031 h 277378"/>
                          <a:gd name="connsiteX542" fmla="*/ 1110713 w 1650828"/>
                          <a:gd name="connsiteY542" fmla="*/ 231413 h 277378"/>
                          <a:gd name="connsiteX543" fmla="*/ 1118334 w 1650828"/>
                          <a:gd name="connsiteY543" fmla="*/ 238106 h 277378"/>
                          <a:gd name="connsiteX544" fmla="*/ 1125002 w 1650828"/>
                          <a:gd name="connsiteY544" fmla="*/ 237150 h 277378"/>
                          <a:gd name="connsiteX545" fmla="*/ 1125002 w 1650828"/>
                          <a:gd name="connsiteY545" fmla="*/ 237150 h 277378"/>
                          <a:gd name="connsiteX546" fmla="*/ 1125002 w 1650828"/>
                          <a:gd name="connsiteY546" fmla="*/ 249581 h 277378"/>
                          <a:gd name="connsiteX547" fmla="*/ 1113571 w 1650828"/>
                          <a:gd name="connsiteY547" fmla="*/ 250538 h 277378"/>
                          <a:gd name="connsiteX548" fmla="*/ 1095472 w 1650828"/>
                          <a:gd name="connsiteY548" fmla="*/ 233325 h 277378"/>
                          <a:gd name="connsiteX549" fmla="*/ 1137386 w 1650828"/>
                          <a:gd name="connsiteY549" fmla="*/ 165431 h 277378"/>
                          <a:gd name="connsiteX550" fmla="*/ 1146912 w 1650828"/>
                          <a:gd name="connsiteY550" fmla="*/ 155869 h 277378"/>
                          <a:gd name="connsiteX551" fmla="*/ 1156437 w 1650828"/>
                          <a:gd name="connsiteY551" fmla="*/ 165431 h 277378"/>
                          <a:gd name="connsiteX552" fmla="*/ 1146912 w 1650828"/>
                          <a:gd name="connsiteY552" fmla="*/ 174994 h 277378"/>
                          <a:gd name="connsiteX553" fmla="*/ 1137386 w 1650828"/>
                          <a:gd name="connsiteY553" fmla="*/ 165431 h 277378"/>
                          <a:gd name="connsiteX554" fmla="*/ 1139291 w 1650828"/>
                          <a:gd name="connsiteY554" fmla="*/ 183600 h 277378"/>
                          <a:gd name="connsiteX555" fmla="*/ 1154532 w 1650828"/>
                          <a:gd name="connsiteY555" fmla="*/ 183600 h 277378"/>
                          <a:gd name="connsiteX556" fmla="*/ 1154532 w 1650828"/>
                          <a:gd name="connsiteY556" fmla="*/ 250538 h 277378"/>
                          <a:gd name="connsiteX557" fmla="*/ 1139291 w 1650828"/>
                          <a:gd name="connsiteY557" fmla="*/ 250538 h 277378"/>
                          <a:gd name="connsiteX558" fmla="*/ 1139291 w 1650828"/>
                          <a:gd name="connsiteY558" fmla="*/ 183600 h 277378"/>
                          <a:gd name="connsiteX559" fmla="*/ 1170726 w 1650828"/>
                          <a:gd name="connsiteY559" fmla="*/ 183600 h 277378"/>
                          <a:gd name="connsiteX560" fmla="*/ 1185967 w 1650828"/>
                          <a:gd name="connsiteY560" fmla="*/ 183600 h 277378"/>
                          <a:gd name="connsiteX561" fmla="*/ 1185967 w 1650828"/>
                          <a:gd name="connsiteY561" fmla="*/ 192206 h 277378"/>
                          <a:gd name="connsiteX562" fmla="*/ 1208830 w 1650828"/>
                          <a:gd name="connsiteY562" fmla="*/ 182644 h 277378"/>
                          <a:gd name="connsiteX563" fmla="*/ 1231692 w 1650828"/>
                          <a:gd name="connsiteY563" fmla="*/ 204638 h 277378"/>
                          <a:gd name="connsiteX564" fmla="*/ 1231692 w 1650828"/>
                          <a:gd name="connsiteY564" fmla="*/ 250538 h 277378"/>
                          <a:gd name="connsiteX565" fmla="*/ 1216450 w 1650828"/>
                          <a:gd name="connsiteY565" fmla="*/ 250538 h 277378"/>
                          <a:gd name="connsiteX566" fmla="*/ 1216450 w 1650828"/>
                          <a:gd name="connsiteY566" fmla="*/ 208463 h 277378"/>
                          <a:gd name="connsiteX567" fmla="*/ 1204067 w 1650828"/>
                          <a:gd name="connsiteY567" fmla="*/ 196031 h 277378"/>
                          <a:gd name="connsiteX568" fmla="*/ 1185967 w 1650828"/>
                          <a:gd name="connsiteY568" fmla="*/ 207506 h 277378"/>
                          <a:gd name="connsiteX569" fmla="*/ 1185967 w 1650828"/>
                          <a:gd name="connsiteY569" fmla="*/ 251494 h 277378"/>
                          <a:gd name="connsiteX570" fmla="*/ 1170726 w 1650828"/>
                          <a:gd name="connsiteY570" fmla="*/ 251494 h 277378"/>
                          <a:gd name="connsiteX571" fmla="*/ 1170726 w 1650828"/>
                          <a:gd name="connsiteY571" fmla="*/ 183600 h 277378"/>
                          <a:gd name="connsiteX572" fmla="*/ 1248838 w 1650828"/>
                          <a:gd name="connsiteY572" fmla="*/ 258188 h 277378"/>
                          <a:gd name="connsiteX573" fmla="*/ 1248838 w 1650828"/>
                          <a:gd name="connsiteY573" fmla="*/ 258188 h 277378"/>
                          <a:gd name="connsiteX574" fmla="*/ 1264079 w 1650828"/>
                          <a:gd name="connsiteY574" fmla="*/ 256275 h 277378"/>
                          <a:gd name="connsiteX575" fmla="*/ 1278368 w 1650828"/>
                          <a:gd name="connsiteY575" fmla="*/ 265838 h 277378"/>
                          <a:gd name="connsiteX576" fmla="*/ 1295515 w 1650828"/>
                          <a:gd name="connsiteY576" fmla="*/ 248625 h 277378"/>
                          <a:gd name="connsiteX577" fmla="*/ 1295515 w 1650828"/>
                          <a:gd name="connsiteY577" fmla="*/ 242888 h 277378"/>
                          <a:gd name="connsiteX578" fmla="*/ 1275510 w 1650828"/>
                          <a:gd name="connsiteY578" fmla="*/ 250538 h 277378"/>
                          <a:gd name="connsiteX579" fmla="*/ 1244075 w 1650828"/>
                          <a:gd name="connsiteY579" fmla="*/ 216113 h 277378"/>
                          <a:gd name="connsiteX580" fmla="*/ 1275510 w 1650828"/>
                          <a:gd name="connsiteY580" fmla="*/ 181688 h 277378"/>
                          <a:gd name="connsiteX581" fmla="*/ 1295515 w 1650828"/>
                          <a:gd name="connsiteY581" fmla="*/ 189338 h 277378"/>
                          <a:gd name="connsiteX582" fmla="*/ 1295515 w 1650828"/>
                          <a:gd name="connsiteY582" fmla="*/ 182644 h 277378"/>
                          <a:gd name="connsiteX583" fmla="*/ 1310756 w 1650828"/>
                          <a:gd name="connsiteY583" fmla="*/ 182644 h 277378"/>
                          <a:gd name="connsiteX584" fmla="*/ 1310756 w 1650828"/>
                          <a:gd name="connsiteY584" fmla="*/ 247669 h 277378"/>
                          <a:gd name="connsiteX585" fmla="*/ 1278368 w 1650828"/>
                          <a:gd name="connsiteY585" fmla="*/ 277313 h 277378"/>
                          <a:gd name="connsiteX586" fmla="*/ 1248838 w 1650828"/>
                          <a:gd name="connsiteY586" fmla="*/ 258188 h 277378"/>
                          <a:gd name="connsiteX587" fmla="*/ 1296467 w 1650828"/>
                          <a:gd name="connsiteY587" fmla="*/ 219938 h 277378"/>
                          <a:gd name="connsiteX588" fmla="*/ 1296467 w 1650828"/>
                          <a:gd name="connsiteY588" fmla="*/ 212288 h 277378"/>
                          <a:gd name="connsiteX589" fmla="*/ 1278368 w 1650828"/>
                          <a:gd name="connsiteY589" fmla="*/ 195075 h 277378"/>
                          <a:gd name="connsiteX590" fmla="*/ 1259316 w 1650828"/>
                          <a:gd name="connsiteY590" fmla="*/ 216113 h 277378"/>
                          <a:gd name="connsiteX591" fmla="*/ 1278368 w 1650828"/>
                          <a:gd name="connsiteY591" fmla="*/ 237150 h 277378"/>
                          <a:gd name="connsiteX592" fmla="*/ 1296467 w 1650828"/>
                          <a:gd name="connsiteY592" fmla="*/ 219938 h 2773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Lst>
                        <a:rect l="l" t="t" r="r" b="b"/>
                        <a:pathLst>
                          <a:path w="1650828" h="277378">
                            <a:moveTo>
                              <a:pt x="3810" y="3825"/>
                            </a:moveTo>
                            <a:lnTo>
                              <a:pt x="20957" y="3825"/>
                            </a:lnTo>
                            <a:lnTo>
                              <a:pt x="20957" y="43031"/>
                            </a:lnTo>
                            <a:lnTo>
                              <a:pt x="60013" y="43031"/>
                            </a:lnTo>
                            <a:lnTo>
                              <a:pt x="60013" y="3825"/>
                            </a:lnTo>
                            <a:lnTo>
                              <a:pt x="76207" y="3825"/>
                            </a:lnTo>
                            <a:lnTo>
                              <a:pt x="76207" y="97538"/>
                            </a:lnTo>
                            <a:lnTo>
                              <a:pt x="60013" y="97538"/>
                            </a:lnTo>
                            <a:lnTo>
                              <a:pt x="60013" y="58331"/>
                            </a:lnTo>
                            <a:lnTo>
                              <a:pt x="20004" y="58331"/>
                            </a:lnTo>
                            <a:lnTo>
                              <a:pt x="20004" y="97538"/>
                            </a:lnTo>
                            <a:lnTo>
                              <a:pt x="3810" y="97538"/>
                            </a:lnTo>
                            <a:lnTo>
                              <a:pt x="3810" y="3825"/>
                            </a:lnTo>
                            <a:close/>
                            <a:moveTo>
                              <a:pt x="93353" y="75544"/>
                            </a:moveTo>
                            <a:lnTo>
                              <a:pt x="93353" y="30600"/>
                            </a:lnTo>
                            <a:lnTo>
                              <a:pt x="108595" y="30600"/>
                            </a:lnTo>
                            <a:lnTo>
                              <a:pt x="108595" y="72675"/>
                            </a:lnTo>
                            <a:cubicBezTo>
                              <a:pt x="108595" y="81281"/>
                              <a:pt x="113358" y="85106"/>
                              <a:pt x="120978" y="85106"/>
                            </a:cubicBezTo>
                            <a:cubicBezTo>
                              <a:pt x="128599" y="85106"/>
                              <a:pt x="134314" y="80325"/>
                              <a:pt x="138125" y="73631"/>
                            </a:cubicBezTo>
                            <a:lnTo>
                              <a:pt x="138125" y="30600"/>
                            </a:lnTo>
                            <a:lnTo>
                              <a:pt x="153366" y="30600"/>
                            </a:lnTo>
                            <a:lnTo>
                              <a:pt x="153366" y="97538"/>
                            </a:lnTo>
                            <a:lnTo>
                              <a:pt x="138125" y="97538"/>
                            </a:lnTo>
                            <a:lnTo>
                              <a:pt x="138125" y="88931"/>
                            </a:lnTo>
                            <a:cubicBezTo>
                              <a:pt x="133362" y="94669"/>
                              <a:pt x="124789" y="98494"/>
                              <a:pt x="115263" y="98494"/>
                            </a:cubicBezTo>
                            <a:cubicBezTo>
                              <a:pt x="101927" y="98494"/>
                              <a:pt x="93353" y="89888"/>
                              <a:pt x="93353" y="75544"/>
                            </a:cubicBezTo>
                            <a:close/>
                            <a:moveTo>
                              <a:pt x="168607" y="12431"/>
                            </a:moveTo>
                            <a:cubicBezTo>
                              <a:pt x="168607" y="7650"/>
                              <a:pt x="172418" y="2869"/>
                              <a:pt x="178133" y="2869"/>
                            </a:cubicBezTo>
                            <a:cubicBezTo>
                              <a:pt x="183849" y="2869"/>
                              <a:pt x="187659" y="6694"/>
                              <a:pt x="187659" y="12431"/>
                            </a:cubicBezTo>
                            <a:cubicBezTo>
                              <a:pt x="187659" y="17213"/>
                              <a:pt x="183849" y="21994"/>
                              <a:pt x="178133" y="21994"/>
                            </a:cubicBezTo>
                            <a:cubicBezTo>
                              <a:pt x="172418" y="21994"/>
                              <a:pt x="168607" y="17213"/>
                              <a:pt x="168607" y="12431"/>
                            </a:cubicBezTo>
                            <a:close/>
                            <a:moveTo>
                              <a:pt x="170513" y="30600"/>
                            </a:moveTo>
                            <a:lnTo>
                              <a:pt x="185754" y="30600"/>
                            </a:lnTo>
                            <a:lnTo>
                              <a:pt x="185754" y="97538"/>
                            </a:lnTo>
                            <a:lnTo>
                              <a:pt x="170513" y="97538"/>
                            </a:lnTo>
                            <a:lnTo>
                              <a:pt x="170513" y="30600"/>
                            </a:lnTo>
                            <a:close/>
                            <a:moveTo>
                              <a:pt x="198138" y="77456"/>
                            </a:moveTo>
                            <a:lnTo>
                              <a:pt x="198138" y="77456"/>
                            </a:lnTo>
                            <a:lnTo>
                              <a:pt x="211474" y="74588"/>
                            </a:lnTo>
                            <a:cubicBezTo>
                              <a:pt x="213379" y="81281"/>
                              <a:pt x="217189" y="86063"/>
                              <a:pt x="226715" y="86063"/>
                            </a:cubicBezTo>
                            <a:cubicBezTo>
                              <a:pt x="232431" y="86063"/>
                              <a:pt x="238146" y="83194"/>
                              <a:pt x="238146" y="78413"/>
                            </a:cubicBezTo>
                            <a:cubicBezTo>
                              <a:pt x="238146" y="73631"/>
                              <a:pt x="233383" y="70763"/>
                              <a:pt x="221000" y="67894"/>
                            </a:cubicBezTo>
                            <a:cubicBezTo>
                              <a:pt x="207663" y="65025"/>
                              <a:pt x="200995" y="58331"/>
                              <a:pt x="200995" y="47813"/>
                            </a:cubicBezTo>
                            <a:cubicBezTo>
                              <a:pt x="200995" y="37294"/>
                              <a:pt x="210521" y="29644"/>
                              <a:pt x="224810" y="29644"/>
                            </a:cubicBezTo>
                            <a:cubicBezTo>
                              <a:pt x="239099" y="29644"/>
                              <a:pt x="248625" y="36338"/>
                              <a:pt x="250530" y="48769"/>
                            </a:cubicBezTo>
                            <a:lnTo>
                              <a:pt x="250530" y="49725"/>
                            </a:lnTo>
                            <a:lnTo>
                              <a:pt x="237193" y="51638"/>
                            </a:lnTo>
                            <a:cubicBezTo>
                              <a:pt x="236241" y="44944"/>
                              <a:pt x="231478" y="41119"/>
                              <a:pt x="224810" y="41119"/>
                            </a:cubicBezTo>
                            <a:cubicBezTo>
                              <a:pt x="220047" y="41119"/>
                              <a:pt x="215284" y="43031"/>
                              <a:pt x="215284" y="47813"/>
                            </a:cubicBezTo>
                            <a:cubicBezTo>
                              <a:pt x="215284" y="52594"/>
                              <a:pt x="220047" y="54506"/>
                              <a:pt x="232431" y="58331"/>
                            </a:cubicBezTo>
                            <a:cubicBezTo>
                              <a:pt x="245767" y="62156"/>
                              <a:pt x="253387" y="66938"/>
                              <a:pt x="253387" y="77456"/>
                            </a:cubicBezTo>
                            <a:cubicBezTo>
                              <a:pt x="253387" y="89888"/>
                              <a:pt x="242909" y="99450"/>
                              <a:pt x="227668" y="99450"/>
                            </a:cubicBezTo>
                            <a:cubicBezTo>
                              <a:pt x="210521" y="98494"/>
                              <a:pt x="200995" y="90844"/>
                              <a:pt x="198138" y="77456"/>
                            </a:cubicBezTo>
                            <a:close/>
                            <a:moveTo>
                              <a:pt x="286728" y="30600"/>
                            </a:moveTo>
                            <a:lnTo>
                              <a:pt x="302922" y="30600"/>
                            </a:lnTo>
                            <a:lnTo>
                              <a:pt x="318163" y="71719"/>
                            </a:lnTo>
                            <a:lnTo>
                              <a:pt x="320068" y="83194"/>
                            </a:lnTo>
                            <a:lnTo>
                              <a:pt x="321021" y="83194"/>
                            </a:lnTo>
                            <a:lnTo>
                              <a:pt x="323879" y="71719"/>
                            </a:lnTo>
                            <a:lnTo>
                              <a:pt x="339120" y="30600"/>
                            </a:lnTo>
                            <a:lnTo>
                              <a:pt x="355314" y="30600"/>
                            </a:lnTo>
                            <a:lnTo>
                              <a:pt x="329594" y="97538"/>
                            </a:lnTo>
                            <a:lnTo>
                              <a:pt x="312448" y="97538"/>
                            </a:lnTo>
                            <a:lnTo>
                              <a:pt x="286728" y="30600"/>
                            </a:lnTo>
                            <a:close/>
                            <a:moveTo>
                              <a:pt x="360077" y="64069"/>
                            </a:moveTo>
                            <a:cubicBezTo>
                              <a:pt x="360077" y="43988"/>
                              <a:pt x="374366" y="29644"/>
                              <a:pt x="395322" y="29644"/>
                            </a:cubicBezTo>
                            <a:cubicBezTo>
                              <a:pt x="416279" y="29644"/>
                              <a:pt x="430568" y="44944"/>
                              <a:pt x="430568" y="64069"/>
                            </a:cubicBezTo>
                            <a:cubicBezTo>
                              <a:pt x="430568" y="83194"/>
                              <a:pt x="416279" y="98494"/>
                              <a:pt x="395322" y="98494"/>
                            </a:cubicBezTo>
                            <a:cubicBezTo>
                              <a:pt x="374366" y="98494"/>
                              <a:pt x="360077" y="84150"/>
                              <a:pt x="360077" y="64069"/>
                            </a:cubicBezTo>
                            <a:close/>
                            <a:moveTo>
                              <a:pt x="415327" y="64069"/>
                            </a:moveTo>
                            <a:cubicBezTo>
                              <a:pt x="415327" y="50681"/>
                              <a:pt x="406754" y="43031"/>
                              <a:pt x="395322" y="43031"/>
                            </a:cubicBezTo>
                            <a:cubicBezTo>
                              <a:pt x="383891" y="43031"/>
                              <a:pt x="375318" y="50681"/>
                              <a:pt x="375318" y="64069"/>
                            </a:cubicBezTo>
                            <a:cubicBezTo>
                              <a:pt x="375318" y="77456"/>
                              <a:pt x="383891" y="85106"/>
                              <a:pt x="395322" y="85106"/>
                            </a:cubicBezTo>
                            <a:cubicBezTo>
                              <a:pt x="406754" y="85106"/>
                              <a:pt x="415327" y="77456"/>
                              <a:pt x="415327" y="64069"/>
                            </a:cubicBezTo>
                            <a:close/>
                            <a:moveTo>
                              <a:pt x="440094" y="64069"/>
                            </a:moveTo>
                            <a:cubicBezTo>
                              <a:pt x="440094" y="43988"/>
                              <a:pt x="454383" y="29644"/>
                              <a:pt x="475340" y="29644"/>
                            </a:cubicBezTo>
                            <a:cubicBezTo>
                              <a:pt x="496296" y="29644"/>
                              <a:pt x="510585" y="44944"/>
                              <a:pt x="510585" y="64069"/>
                            </a:cubicBezTo>
                            <a:cubicBezTo>
                              <a:pt x="510585" y="83194"/>
                              <a:pt x="496296" y="98494"/>
                              <a:pt x="475340" y="98494"/>
                            </a:cubicBezTo>
                            <a:cubicBezTo>
                              <a:pt x="454383" y="98494"/>
                              <a:pt x="440094" y="84150"/>
                              <a:pt x="440094" y="64069"/>
                            </a:cubicBezTo>
                            <a:close/>
                            <a:moveTo>
                              <a:pt x="495344" y="64069"/>
                            </a:moveTo>
                            <a:cubicBezTo>
                              <a:pt x="495344" y="50681"/>
                              <a:pt x="486771" y="43031"/>
                              <a:pt x="475340" y="43031"/>
                            </a:cubicBezTo>
                            <a:cubicBezTo>
                              <a:pt x="463909" y="43031"/>
                              <a:pt x="455335" y="50681"/>
                              <a:pt x="455335" y="64069"/>
                            </a:cubicBezTo>
                            <a:cubicBezTo>
                              <a:pt x="455335" y="77456"/>
                              <a:pt x="463909" y="85106"/>
                              <a:pt x="475340" y="85106"/>
                            </a:cubicBezTo>
                            <a:cubicBezTo>
                              <a:pt x="486771" y="85106"/>
                              <a:pt x="495344" y="77456"/>
                              <a:pt x="495344" y="64069"/>
                            </a:cubicBezTo>
                            <a:close/>
                            <a:moveTo>
                              <a:pt x="524874" y="30600"/>
                            </a:moveTo>
                            <a:lnTo>
                              <a:pt x="540115" y="30600"/>
                            </a:lnTo>
                            <a:lnTo>
                              <a:pt x="540115" y="39206"/>
                            </a:lnTo>
                            <a:cubicBezTo>
                              <a:pt x="544878" y="34425"/>
                              <a:pt x="550594" y="29644"/>
                              <a:pt x="559167" y="29644"/>
                            </a:cubicBezTo>
                            <a:cubicBezTo>
                              <a:pt x="562025" y="29644"/>
                              <a:pt x="563930" y="29644"/>
                              <a:pt x="564882" y="30600"/>
                            </a:cubicBezTo>
                            <a:lnTo>
                              <a:pt x="562977" y="43031"/>
                            </a:lnTo>
                            <a:lnTo>
                              <a:pt x="562025" y="43031"/>
                            </a:lnTo>
                            <a:cubicBezTo>
                              <a:pt x="561072" y="43031"/>
                              <a:pt x="560120" y="43031"/>
                              <a:pt x="557262" y="43031"/>
                            </a:cubicBezTo>
                            <a:cubicBezTo>
                              <a:pt x="549641" y="43031"/>
                              <a:pt x="542973" y="46856"/>
                              <a:pt x="539163" y="55463"/>
                            </a:cubicBezTo>
                            <a:lnTo>
                              <a:pt x="539163" y="97538"/>
                            </a:lnTo>
                            <a:lnTo>
                              <a:pt x="523921" y="97538"/>
                            </a:lnTo>
                            <a:lnTo>
                              <a:pt x="523921" y="30600"/>
                            </a:lnTo>
                            <a:close/>
                            <a:moveTo>
                              <a:pt x="601081" y="64069"/>
                            </a:moveTo>
                            <a:cubicBezTo>
                              <a:pt x="601081" y="43031"/>
                              <a:pt x="616322" y="29644"/>
                              <a:pt x="635374" y="29644"/>
                            </a:cubicBezTo>
                            <a:cubicBezTo>
                              <a:pt x="652520" y="29644"/>
                              <a:pt x="664904" y="39206"/>
                              <a:pt x="667762" y="54506"/>
                            </a:cubicBezTo>
                            <a:lnTo>
                              <a:pt x="667762" y="55463"/>
                            </a:lnTo>
                            <a:lnTo>
                              <a:pt x="654425" y="56419"/>
                            </a:lnTo>
                            <a:cubicBezTo>
                              <a:pt x="652520" y="48769"/>
                              <a:pt x="645852" y="43031"/>
                              <a:pt x="636326" y="43031"/>
                            </a:cubicBezTo>
                            <a:cubicBezTo>
                              <a:pt x="624895" y="43031"/>
                              <a:pt x="617275" y="50681"/>
                              <a:pt x="617275" y="64069"/>
                            </a:cubicBezTo>
                            <a:cubicBezTo>
                              <a:pt x="617275" y="77456"/>
                              <a:pt x="625848" y="85106"/>
                              <a:pt x="636326" y="85106"/>
                            </a:cubicBezTo>
                            <a:cubicBezTo>
                              <a:pt x="646805" y="85106"/>
                              <a:pt x="652520" y="80325"/>
                              <a:pt x="654425" y="71719"/>
                            </a:cubicBezTo>
                            <a:lnTo>
                              <a:pt x="666809" y="72675"/>
                            </a:lnTo>
                            <a:lnTo>
                              <a:pt x="666809" y="73631"/>
                            </a:lnTo>
                            <a:cubicBezTo>
                              <a:pt x="663951" y="89888"/>
                              <a:pt x="651568" y="98494"/>
                              <a:pt x="634421" y="98494"/>
                            </a:cubicBezTo>
                            <a:cubicBezTo>
                              <a:pt x="615369" y="98494"/>
                              <a:pt x="601081" y="85106"/>
                              <a:pt x="601081" y="64069"/>
                            </a:cubicBezTo>
                            <a:close/>
                            <a:moveTo>
                              <a:pt x="680145" y="75544"/>
                            </a:moveTo>
                            <a:lnTo>
                              <a:pt x="680145" y="30600"/>
                            </a:lnTo>
                            <a:lnTo>
                              <a:pt x="695387" y="30600"/>
                            </a:lnTo>
                            <a:lnTo>
                              <a:pt x="695387" y="72675"/>
                            </a:lnTo>
                            <a:cubicBezTo>
                              <a:pt x="695387" y="81281"/>
                              <a:pt x="700149" y="85106"/>
                              <a:pt x="707770" y="85106"/>
                            </a:cubicBezTo>
                            <a:cubicBezTo>
                              <a:pt x="715391" y="85106"/>
                              <a:pt x="721106" y="80325"/>
                              <a:pt x="724917" y="73631"/>
                            </a:cubicBezTo>
                            <a:lnTo>
                              <a:pt x="724917" y="30600"/>
                            </a:lnTo>
                            <a:lnTo>
                              <a:pt x="740158" y="30600"/>
                            </a:lnTo>
                            <a:lnTo>
                              <a:pt x="740158" y="97538"/>
                            </a:lnTo>
                            <a:lnTo>
                              <a:pt x="724917" y="97538"/>
                            </a:lnTo>
                            <a:lnTo>
                              <a:pt x="724917" y="88931"/>
                            </a:lnTo>
                            <a:cubicBezTo>
                              <a:pt x="720154" y="94669"/>
                              <a:pt x="711580" y="98494"/>
                              <a:pt x="702055" y="98494"/>
                            </a:cubicBezTo>
                            <a:cubicBezTo>
                              <a:pt x="687766" y="98494"/>
                              <a:pt x="680145" y="89888"/>
                              <a:pt x="680145" y="75544"/>
                            </a:cubicBezTo>
                            <a:close/>
                            <a:moveTo>
                              <a:pt x="757305" y="0"/>
                            </a:moveTo>
                            <a:lnTo>
                              <a:pt x="772546" y="0"/>
                            </a:lnTo>
                            <a:lnTo>
                              <a:pt x="772546" y="97538"/>
                            </a:lnTo>
                            <a:lnTo>
                              <a:pt x="757305" y="97538"/>
                            </a:lnTo>
                            <a:lnTo>
                              <a:pt x="757305" y="0"/>
                            </a:lnTo>
                            <a:close/>
                            <a:moveTo>
                              <a:pt x="796360" y="80325"/>
                            </a:moveTo>
                            <a:lnTo>
                              <a:pt x="796360" y="43988"/>
                            </a:lnTo>
                            <a:lnTo>
                              <a:pt x="783977" y="43988"/>
                            </a:lnTo>
                            <a:lnTo>
                              <a:pt x="783977" y="30600"/>
                            </a:lnTo>
                            <a:lnTo>
                              <a:pt x="796360" y="30600"/>
                            </a:lnTo>
                            <a:lnTo>
                              <a:pt x="796360" y="10519"/>
                            </a:lnTo>
                            <a:lnTo>
                              <a:pt x="797313" y="10519"/>
                            </a:lnTo>
                            <a:lnTo>
                              <a:pt x="811602" y="15300"/>
                            </a:lnTo>
                            <a:lnTo>
                              <a:pt x="811602" y="29644"/>
                            </a:lnTo>
                            <a:lnTo>
                              <a:pt x="826843" y="29644"/>
                            </a:lnTo>
                            <a:lnTo>
                              <a:pt x="826843" y="43031"/>
                            </a:lnTo>
                            <a:lnTo>
                              <a:pt x="811602" y="43031"/>
                            </a:lnTo>
                            <a:lnTo>
                              <a:pt x="811602" y="78413"/>
                            </a:lnTo>
                            <a:cubicBezTo>
                              <a:pt x="811602" y="83194"/>
                              <a:pt x="814460" y="85106"/>
                              <a:pt x="819223" y="85106"/>
                            </a:cubicBezTo>
                            <a:cubicBezTo>
                              <a:pt x="822080" y="85106"/>
                              <a:pt x="823033" y="85106"/>
                              <a:pt x="825891" y="84150"/>
                            </a:cubicBezTo>
                            <a:lnTo>
                              <a:pt x="825891" y="84150"/>
                            </a:lnTo>
                            <a:lnTo>
                              <a:pt x="825891" y="96581"/>
                            </a:lnTo>
                            <a:cubicBezTo>
                              <a:pt x="822080" y="97538"/>
                              <a:pt x="819223" y="97538"/>
                              <a:pt x="814460" y="97538"/>
                            </a:cubicBezTo>
                            <a:cubicBezTo>
                              <a:pt x="803981" y="98494"/>
                              <a:pt x="796360" y="92756"/>
                              <a:pt x="796360" y="80325"/>
                            </a:cubicBezTo>
                            <a:close/>
                            <a:moveTo>
                              <a:pt x="840179" y="75544"/>
                            </a:moveTo>
                            <a:lnTo>
                              <a:pt x="840179" y="30600"/>
                            </a:lnTo>
                            <a:lnTo>
                              <a:pt x="855421" y="30600"/>
                            </a:lnTo>
                            <a:lnTo>
                              <a:pt x="855421" y="72675"/>
                            </a:lnTo>
                            <a:cubicBezTo>
                              <a:pt x="855421" y="81281"/>
                              <a:pt x="860184" y="85106"/>
                              <a:pt x="867804" y="85106"/>
                            </a:cubicBezTo>
                            <a:cubicBezTo>
                              <a:pt x="875425" y="85106"/>
                              <a:pt x="881140" y="80325"/>
                              <a:pt x="884951" y="73631"/>
                            </a:cubicBezTo>
                            <a:lnTo>
                              <a:pt x="884951" y="30600"/>
                            </a:lnTo>
                            <a:lnTo>
                              <a:pt x="900192" y="30600"/>
                            </a:lnTo>
                            <a:lnTo>
                              <a:pt x="900192" y="97538"/>
                            </a:lnTo>
                            <a:lnTo>
                              <a:pt x="884951" y="97538"/>
                            </a:lnTo>
                            <a:lnTo>
                              <a:pt x="884951" y="88931"/>
                            </a:lnTo>
                            <a:cubicBezTo>
                              <a:pt x="880188" y="94669"/>
                              <a:pt x="871615" y="98494"/>
                              <a:pt x="862089" y="98494"/>
                            </a:cubicBezTo>
                            <a:cubicBezTo>
                              <a:pt x="847800" y="98494"/>
                              <a:pt x="840179" y="89888"/>
                              <a:pt x="840179" y="75544"/>
                            </a:cubicBezTo>
                            <a:close/>
                            <a:moveTo>
                              <a:pt x="917339" y="75544"/>
                            </a:moveTo>
                            <a:lnTo>
                              <a:pt x="917339" y="30600"/>
                            </a:lnTo>
                            <a:lnTo>
                              <a:pt x="932580" y="30600"/>
                            </a:lnTo>
                            <a:lnTo>
                              <a:pt x="932580" y="72675"/>
                            </a:lnTo>
                            <a:cubicBezTo>
                              <a:pt x="932580" y="81281"/>
                              <a:pt x="937343" y="85106"/>
                              <a:pt x="944964" y="85106"/>
                            </a:cubicBezTo>
                            <a:cubicBezTo>
                              <a:pt x="952584" y="85106"/>
                              <a:pt x="958300" y="80325"/>
                              <a:pt x="962110" y="73631"/>
                            </a:cubicBezTo>
                            <a:lnTo>
                              <a:pt x="962110" y="30600"/>
                            </a:lnTo>
                            <a:lnTo>
                              <a:pt x="977351" y="30600"/>
                            </a:lnTo>
                            <a:lnTo>
                              <a:pt x="977351" y="97538"/>
                            </a:lnTo>
                            <a:lnTo>
                              <a:pt x="962110" y="97538"/>
                            </a:lnTo>
                            <a:lnTo>
                              <a:pt x="962110" y="88931"/>
                            </a:lnTo>
                            <a:cubicBezTo>
                              <a:pt x="957347" y="94669"/>
                              <a:pt x="948774" y="98494"/>
                              <a:pt x="939248" y="98494"/>
                            </a:cubicBezTo>
                            <a:cubicBezTo>
                              <a:pt x="924959" y="98494"/>
                              <a:pt x="917339" y="89888"/>
                              <a:pt x="917339" y="75544"/>
                            </a:cubicBezTo>
                            <a:close/>
                            <a:moveTo>
                              <a:pt x="994498" y="30600"/>
                            </a:moveTo>
                            <a:lnTo>
                              <a:pt x="1009739" y="30600"/>
                            </a:lnTo>
                            <a:lnTo>
                              <a:pt x="1009739" y="39206"/>
                            </a:lnTo>
                            <a:cubicBezTo>
                              <a:pt x="1014502" y="34425"/>
                              <a:pt x="1020218" y="29644"/>
                              <a:pt x="1028791" y="29644"/>
                            </a:cubicBezTo>
                            <a:cubicBezTo>
                              <a:pt x="1031649" y="29644"/>
                              <a:pt x="1033554" y="29644"/>
                              <a:pt x="1034507" y="30600"/>
                            </a:cubicBezTo>
                            <a:lnTo>
                              <a:pt x="1032601" y="43031"/>
                            </a:lnTo>
                            <a:lnTo>
                              <a:pt x="1031649" y="43031"/>
                            </a:lnTo>
                            <a:cubicBezTo>
                              <a:pt x="1030696" y="43031"/>
                              <a:pt x="1029744" y="43031"/>
                              <a:pt x="1026886" y="43031"/>
                            </a:cubicBezTo>
                            <a:cubicBezTo>
                              <a:pt x="1019265" y="43031"/>
                              <a:pt x="1012597" y="46856"/>
                              <a:pt x="1008787" y="55463"/>
                            </a:cubicBezTo>
                            <a:lnTo>
                              <a:pt x="1008787" y="97538"/>
                            </a:lnTo>
                            <a:lnTo>
                              <a:pt x="993545" y="97538"/>
                            </a:lnTo>
                            <a:lnTo>
                              <a:pt x="993545" y="30600"/>
                            </a:lnTo>
                            <a:close/>
                            <a:moveTo>
                              <a:pt x="1033554" y="113794"/>
                            </a:moveTo>
                            <a:cubicBezTo>
                              <a:pt x="1039269" y="109013"/>
                              <a:pt x="1044032" y="104231"/>
                              <a:pt x="1044032" y="96581"/>
                            </a:cubicBezTo>
                            <a:cubicBezTo>
                              <a:pt x="1037364" y="96581"/>
                              <a:pt x="1033554" y="90844"/>
                              <a:pt x="1033554" y="86063"/>
                            </a:cubicBezTo>
                            <a:cubicBezTo>
                              <a:pt x="1033554" y="80325"/>
                              <a:pt x="1038317" y="75544"/>
                              <a:pt x="1044032" y="75544"/>
                            </a:cubicBezTo>
                            <a:cubicBezTo>
                              <a:pt x="1050701" y="75544"/>
                              <a:pt x="1054511" y="80325"/>
                              <a:pt x="1054511" y="87019"/>
                            </a:cubicBezTo>
                            <a:cubicBezTo>
                              <a:pt x="1054511" y="99450"/>
                              <a:pt x="1048795" y="108056"/>
                              <a:pt x="1036412" y="116663"/>
                            </a:cubicBezTo>
                            <a:lnTo>
                              <a:pt x="1033554" y="113794"/>
                            </a:lnTo>
                            <a:close/>
                            <a:moveTo>
                              <a:pt x="1093567" y="64069"/>
                            </a:moveTo>
                            <a:cubicBezTo>
                              <a:pt x="1093567" y="43031"/>
                              <a:pt x="1108808" y="29644"/>
                              <a:pt x="1126907" y="29644"/>
                            </a:cubicBezTo>
                            <a:cubicBezTo>
                              <a:pt x="1145959" y="29644"/>
                              <a:pt x="1159295" y="42075"/>
                              <a:pt x="1159295" y="64069"/>
                            </a:cubicBezTo>
                            <a:lnTo>
                              <a:pt x="1159295" y="68850"/>
                            </a:lnTo>
                            <a:lnTo>
                              <a:pt x="1107856" y="68850"/>
                            </a:lnTo>
                            <a:cubicBezTo>
                              <a:pt x="1108808" y="79369"/>
                              <a:pt x="1116429" y="86063"/>
                              <a:pt x="1126907" y="86063"/>
                            </a:cubicBezTo>
                            <a:cubicBezTo>
                              <a:pt x="1136433" y="86063"/>
                              <a:pt x="1142149" y="81281"/>
                              <a:pt x="1144054" y="74588"/>
                            </a:cubicBezTo>
                            <a:lnTo>
                              <a:pt x="1157390" y="75544"/>
                            </a:lnTo>
                            <a:lnTo>
                              <a:pt x="1157390" y="76500"/>
                            </a:lnTo>
                            <a:cubicBezTo>
                              <a:pt x="1153580" y="91800"/>
                              <a:pt x="1142149" y="99450"/>
                              <a:pt x="1125955" y="99450"/>
                            </a:cubicBezTo>
                            <a:cubicBezTo>
                              <a:pt x="1106903" y="98494"/>
                              <a:pt x="1093567" y="85106"/>
                              <a:pt x="1093567" y="64069"/>
                            </a:cubicBezTo>
                            <a:close/>
                            <a:moveTo>
                              <a:pt x="1145006" y="57375"/>
                            </a:moveTo>
                            <a:cubicBezTo>
                              <a:pt x="1144054" y="47813"/>
                              <a:pt x="1136433" y="42075"/>
                              <a:pt x="1126907" y="42075"/>
                            </a:cubicBezTo>
                            <a:cubicBezTo>
                              <a:pt x="1117381" y="42075"/>
                              <a:pt x="1110713" y="47813"/>
                              <a:pt x="1108808" y="57375"/>
                            </a:cubicBezTo>
                            <a:lnTo>
                              <a:pt x="1145006" y="57375"/>
                            </a:lnTo>
                            <a:close/>
                            <a:moveTo>
                              <a:pt x="1168821" y="64069"/>
                            </a:moveTo>
                            <a:cubicBezTo>
                              <a:pt x="1168821" y="41119"/>
                              <a:pt x="1183110" y="29644"/>
                              <a:pt x="1200256" y="29644"/>
                            </a:cubicBezTo>
                            <a:cubicBezTo>
                              <a:pt x="1208830" y="29644"/>
                              <a:pt x="1215498" y="32513"/>
                              <a:pt x="1221213" y="37294"/>
                            </a:cubicBezTo>
                            <a:lnTo>
                              <a:pt x="1221213" y="0"/>
                            </a:lnTo>
                            <a:lnTo>
                              <a:pt x="1236454" y="0"/>
                            </a:lnTo>
                            <a:lnTo>
                              <a:pt x="1236454" y="97538"/>
                            </a:lnTo>
                            <a:lnTo>
                              <a:pt x="1221213" y="97538"/>
                            </a:lnTo>
                            <a:lnTo>
                              <a:pt x="1221213" y="89888"/>
                            </a:lnTo>
                            <a:cubicBezTo>
                              <a:pt x="1217403" y="94669"/>
                              <a:pt x="1210735" y="98494"/>
                              <a:pt x="1200256" y="98494"/>
                            </a:cubicBezTo>
                            <a:cubicBezTo>
                              <a:pt x="1185015" y="98494"/>
                              <a:pt x="1168821" y="86063"/>
                              <a:pt x="1168821" y="64069"/>
                            </a:cubicBezTo>
                            <a:close/>
                            <a:moveTo>
                              <a:pt x="1221213" y="68850"/>
                            </a:moveTo>
                            <a:lnTo>
                              <a:pt x="1221213" y="59288"/>
                            </a:lnTo>
                            <a:cubicBezTo>
                              <a:pt x="1221213" y="49725"/>
                              <a:pt x="1212640" y="42075"/>
                              <a:pt x="1203114" y="42075"/>
                            </a:cubicBezTo>
                            <a:cubicBezTo>
                              <a:pt x="1192636" y="42075"/>
                              <a:pt x="1184062" y="48769"/>
                              <a:pt x="1184062" y="64069"/>
                            </a:cubicBezTo>
                            <a:cubicBezTo>
                              <a:pt x="1184062" y="79369"/>
                              <a:pt x="1192636" y="86063"/>
                              <a:pt x="1203114" y="86063"/>
                            </a:cubicBezTo>
                            <a:cubicBezTo>
                              <a:pt x="1212640" y="86063"/>
                              <a:pt x="1221213" y="78413"/>
                              <a:pt x="1221213" y="68850"/>
                            </a:cubicBezTo>
                            <a:close/>
                            <a:moveTo>
                              <a:pt x="1252648" y="75544"/>
                            </a:moveTo>
                            <a:lnTo>
                              <a:pt x="1252648" y="30600"/>
                            </a:lnTo>
                            <a:lnTo>
                              <a:pt x="1267890" y="30600"/>
                            </a:lnTo>
                            <a:lnTo>
                              <a:pt x="1267890" y="72675"/>
                            </a:lnTo>
                            <a:cubicBezTo>
                              <a:pt x="1267890" y="81281"/>
                              <a:pt x="1272653" y="85106"/>
                              <a:pt x="1280273" y="85106"/>
                            </a:cubicBezTo>
                            <a:cubicBezTo>
                              <a:pt x="1287894" y="85106"/>
                              <a:pt x="1293610" y="80325"/>
                              <a:pt x="1297420" y="73631"/>
                            </a:cubicBezTo>
                            <a:lnTo>
                              <a:pt x="1297420" y="30600"/>
                            </a:lnTo>
                            <a:lnTo>
                              <a:pt x="1312661" y="30600"/>
                            </a:lnTo>
                            <a:lnTo>
                              <a:pt x="1312661" y="97538"/>
                            </a:lnTo>
                            <a:lnTo>
                              <a:pt x="1297420" y="97538"/>
                            </a:lnTo>
                            <a:lnTo>
                              <a:pt x="1297420" y="88931"/>
                            </a:lnTo>
                            <a:cubicBezTo>
                              <a:pt x="1292657" y="94669"/>
                              <a:pt x="1284084" y="98494"/>
                              <a:pt x="1274558" y="98494"/>
                            </a:cubicBezTo>
                            <a:cubicBezTo>
                              <a:pt x="1261222" y="98494"/>
                              <a:pt x="1252648" y="89888"/>
                              <a:pt x="1252648" y="75544"/>
                            </a:cubicBezTo>
                            <a:close/>
                            <a:moveTo>
                              <a:pt x="1326950" y="64069"/>
                            </a:moveTo>
                            <a:cubicBezTo>
                              <a:pt x="1326950" y="43031"/>
                              <a:pt x="1342191" y="29644"/>
                              <a:pt x="1361243" y="29644"/>
                            </a:cubicBezTo>
                            <a:cubicBezTo>
                              <a:pt x="1378389" y="29644"/>
                              <a:pt x="1390773" y="39206"/>
                              <a:pt x="1393631" y="54506"/>
                            </a:cubicBezTo>
                            <a:lnTo>
                              <a:pt x="1393631" y="55463"/>
                            </a:lnTo>
                            <a:lnTo>
                              <a:pt x="1380295" y="56419"/>
                            </a:lnTo>
                            <a:cubicBezTo>
                              <a:pt x="1378389" y="48769"/>
                              <a:pt x="1371721" y="43031"/>
                              <a:pt x="1362196" y="43031"/>
                            </a:cubicBezTo>
                            <a:cubicBezTo>
                              <a:pt x="1350765" y="43031"/>
                              <a:pt x="1343144" y="50681"/>
                              <a:pt x="1343144" y="64069"/>
                            </a:cubicBezTo>
                            <a:cubicBezTo>
                              <a:pt x="1343144" y="77456"/>
                              <a:pt x="1351717" y="85106"/>
                              <a:pt x="1362196" y="85106"/>
                            </a:cubicBezTo>
                            <a:cubicBezTo>
                              <a:pt x="1372674" y="85106"/>
                              <a:pt x="1378389" y="80325"/>
                              <a:pt x="1380295" y="71719"/>
                            </a:cubicBezTo>
                            <a:lnTo>
                              <a:pt x="1393631" y="72675"/>
                            </a:lnTo>
                            <a:lnTo>
                              <a:pt x="1393631" y="73631"/>
                            </a:lnTo>
                            <a:cubicBezTo>
                              <a:pt x="1390773" y="89888"/>
                              <a:pt x="1378389" y="98494"/>
                              <a:pt x="1361243" y="98494"/>
                            </a:cubicBezTo>
                            <a:cubicBezTo>
                              <a:pt x="1342191" y="98494"/>
                              <a:pt x="1326950" y="85106"/>
                              <a:pt x="1326950" y="64069"/>
                            </a:cubicBezTo>
                            <a:close/>
                            <a:moveTo>
                              <a:pt x="1403157" y="78413"/>
                            </a:moveTo>
                            <a:cubicBezTo>
                              <a:pt x="1403157" y="65981"/>
                              <a:pt x="1412683" y="58331"/>
                              <a:pt x="1426019" y="57375"/>
                            </a:cubicBezTo>
                            <a:lnTo>
                              <a:pt x="1445070" y="55463"/>
                            </a:lnTo>
                            <a:lnTo>
                              <a:pt x="1445070" y="51638"/>
                            </a:lnTo>
                            <a:cubicBezTo>
                              <a:pt x="1445070" y="43988"/>
                              <a:pt x="1440307" y="41119"/>
                              <a:pt x="1432687" y="41119"/>
                            </a:cubicBezTo>
                            <a:cubicBezTo>
                              <a:pt x="1426019" y="41119"/>
                              <a:pt x="1421256" y="44944"/>
                              <a:pt x="1420303" y="51638"/>
                            </a:cubicBezTo>
                            <a:lnTo>
                              <a:pt x="1406967" y="50681"/>
                            </a:lnTo>
                            <a:lnTo>
                              <a:pt x="1406015" y="49725"/>
                            </a:lnTo>
                            <a:cubicBezTo>
                              <a:pt x="1408872" y="35381"/>
                              <a:pt x="1420303" y="28688"/>
                              <a:pt x="1432687" y="28688"/>
                            </a:cubicBezTo>
                            <a:cubicBezTo>
                              <a:pt x="1448881" y="28688"/>
                              <a:pt x="1459359" y="37294"/>
                              <a:pt x="1459359" y="51638"/>
                            </a:cubicBezTo>
                            <a:lnTo>
                              <a:pt x="1459359" y="79369"/>
                            </a:lnTo>
                            <a:cubicBezTo>
                              <a:pt x="1459359" y="83194"/>
                              <a:pt x="1461264" y="86063"/>
                              <a:pt x="1465075" y="86063"/>
                            </a:cubicBezTo>
                            <a:cubicBezTo>
                              <a:pt x="1466027" y="86063"/>
                              <a:pt x="1466980" y="86063"/>
                              <a:pt x="1467932" y="86063"/>
                            </a:cubicBezTo>
                            <a:lnTo>
                              <a:pt x="1467932" y="86063"/>
                            </a:lnTo>
                            <a:lnTo>
                              <a:pt x="1467932" y="96581"/>
                            </a:lnTo>
                            <a:cubicBezTo>
                              <a:pt x="1465075" y="97538"/>
                              <a:pt x="1462217" y="97538"/>
                              <a:pt x="1459359" y="97538"/>
                            </a:cubicBezTo>
                            <a:cubicBezTo>
                              <a:pt x="1453644" y="97538"/>
                              <a:pt x="1447928" y="94669"/>
                              <a:pt x="1445070" y="87975"/>
                            </a:cubicBezTo>
                            <a:lnTo>
                              <a:pt x="1445070" y="87975"/>
                            </a:lnTo>
                            <a:cubicBezTo>
                              <a:pt x="1440307" y="93713"/>
                              <a:pt x="1432687" y="98494"/>
                              <a:pt x="1423161" y="98494"/>
                            </a:cubicBezTo>
                            <a:cubicBezTo>
                              <a:pt x="1412683" y="98494"/>
                              <a:pt x="1403157" y="90844"/>
                              <a:pt x="1403157" y="78413"/>
                            </a:cubicBezTo>
                            <a:close/>
                            <a:moveTo>
                              <a:pt x="1446023" y="76500"/>
                            </a:moveTo>
                            <a:lnTo>
                              <a:pt x="1446023" y="65981"/>
                            </a:lnTo>
                            <a:lnTo>
                              <a:pt x="1428876" y="67894"/>
                            </a:lnTo>
                            <a:cubicBezTo>
                              <a:pt x="1422208" y="68850"/>
                              <a:pt x="1418398" y="72675"/>
                              <a:pt x="1418398" y="77456"/>
                            </a:cubicBezTo>
                            <a:cubicBezTo>
                              <a:pt x="1418398" y="83194"/>
                              <a:pt x="1422208" y="86063"/>
                              <a:pt x="1427924" y="86063"/>
                            </a:cubicBezTo>
                            <a:cubicBezTo>
                              <a:pt x="1435545" y="86063"/>
                              <a:pt x="1440307" y="82238"/>
                              <a:pt x="1446023" y="76500"/>
                            </a:cubicBezTo>
                            <a:close/>
                            <a:moveTo>
                              <a:pt x="1484126" y="80325"/>
                            </a:moveTo>
                            <a:lnTo>
                              <a:pt x="1484126" y="43988"/>
                            </a:lnTo>
                            <a:lnTo>
                              <a:pt x="1471743" y="43988"/>
                            </a:lnTo>
                            <a:lnTo>
                              <a:pt x="1471743" y="30600"/>
                            </a:lnTo>
                            <a:lnTo>
                              <a:pt x="1484126" y="30600"/>
                            </a:lnTo>
                            <a:lnTo>
                              <a:pt x="1484126" y="10519"/>
                            </a:lnTo>
                            <a:lnTo>
                              <a:pt x="1485079" y="10519"/>
                            </a:lnTo>
                            <a:lnTo>
                              <a:pt x="1499368" y="15300"/>
                            </a:lnTo>
                            <a:lnTo>
                              <a:pt x="1499368" y="29644"/>
                            </a:lnTo>
                            <a:lnTo>
                              <a:pt x="1514609" y="29644"/>
                            </a:lnTo>
                            <a:lnTo>
                              <a:pt x="1514609" y="43031"/>
                            </a:lnTo>
                            <a:lnTo>
                              <a:pt x="1499368" y="43031"/>
                            </a:lnTo>
                            <a:lnTo>
                              <a:pt x="1499368" y="78413"/>
                            </a:lnTo>
                            <a:cubicBezTo>
                              <a:pt x="1499368" y="83194"/>
                              <a:pt x="1502225" y="85106"/>
                              <a:pt x="1506988" y="85106"/>
                            </a:cubicBezTo>
                            <a:cubicBezTo>
                              <a:pt x="1509846" y="85106"/>
                              <a:pt x="1510799" y="85106"/>
                              <a:pt x="1513656" y="84150"/>
                            </a:cubicBezTo>
                            <a:lnTo>
                              <a:pt x="1513656" y="84150"/>
                            </a:lnTo>
                            <a:lnTo>
                              <a:pt x="1513656" y="96581"/>
                            </a:lnTo>
                            <a:cubicBezTo>
                              <a:pt x="1509846" y="97538"/>
                              <a:pt x="1506988" y="97538"/>
                              <a:pt x="1502225" y="97538"/>
                            </a:cubicBezTo>
                            <a:cubicBezTo>
                              <a:pt x="1491747" y="98494"/>
                              <a:pt x="1484126" y="92756"/>
                              <a:pt x="1484126" y="80325"/>
                            </a:cubicBezTo>
                            <a:close/>
                            <a:moveTo>
                              <a:pt x="1526040" y="12431"/>
                            </a:moveTo>
                            <a:cubicBezTo>
                              <a:pt x="1526040" y="7650"/>
                              <a:pt x="1529850" y="2869"/>
                              <a:pt x="1535566" y="2869"/>
                            </a:cubicBezTo>
                            <a:cubicBezTo>
                              <a:pt x="1540329" y="2869"/>
                              <a:pt x="1545092" y="6694"/>
                              <a:pt x="1545092" y="12431"/>
                            </a:cubicBezTo>
                            <a:cubicBezTo>
                              <a:pt x="1545092" y="17213"/>
                              <a:pt x="1541281" y="21994"/>
                              <a:pt x="1535566" y="21994"/>
                            </a:cubicBezTo>
                            <a:cubicBezTo>
                              <a:pt x="1529850" y="21994"/>
                              <a:pt x="1526040" y="17213"/>
                              <a:pt x="1526040" y="12431"/>
                            </a:cubicBezTo>
                            <a:close/>
                            <a:moveTo>
                              <a:pt x="1527945" y="30600"/>
                            </a:moveTo>
                            <a:lnTo>
                              <a:pt x="1543187" y="30600"/>
                            </a:lnTo>
                            <a:lnTo>
                              <a:pt x="1543187" y="97538"/>
                            </a:lnTo>
                            <a:lnTo>
                              <a:pt x="1527945" y="97538"/>
                            </a:lnTo>
                            <a:lnTo>
                              <a:pt x="1527945" y="30600"/>
                            </a:lnTo>
                            <a:close/>
                            <a:moveTo>
                              <a:pt x="1556523" y="64069"/>
                            </a:moveTo>
                            <a:cubicBezTo>
                              <a:pt x="1556523" y="43031"/>
                              <a:pt x="1571764" y="29644"/>
                              <a:pt x="1589863" y="29644"/>
                            </a:cubicBezTo>
                            <a:cubicBezTo>
                              <a:pt x="1608915" y="29644"/>
                              <a:pt x="1622251" y="42075"/>
                              <a:pt x="1622251" y="64069"/>
                            </a:cubicBezTo>
                            <a:lnTo>
                              <a:pt x="1622251" y="68850"/>
                            </a:lnTo>
                            <a:lnTo>
                              <a:pt x="1570811" y="68850"/>
                            </a:lnTo>
                            <a:cubicBezTo>
                              <a:pt x="1571764" y="79369"/>
                              <a:pt x="1579385" y="86063"/>
                              <a:pt x="1589863" y="86063"/>
                            </a:cubicBezTo>
                            <a:cubicBezTo>
                              <a:pt x="1599389" y="86063"/>
                              <a:pt x="1605105" y="81281"/>
                              <a:pt x="1607010" y="74588"/>
                            </a:cubicBezTo>
                            <a:lnTo>
                              <a:pt x="1620346" y="75544"/>
                            </a:lnTo>
                            <a:lnTo>
                              <a:pt x="1620346" y="76500"/>
                            </a:lnTo>
                            <a:cubicBezTo>
                              <a:pt x="1616536" y="91800"/>
                              <a:pt x="1605105" y="99450"/>
                              <a:pt x="1588911" y="99450"/>
                            </a:cubicBezTo>
                            <a:cubicBezTo>
                              <a:pt x="1569859" y="98494"/>
                              <a:pt x="1556523" y="85106"/>
                              <a:pt x="1556523" y="64069"/>
                            </a:cubicBezTo>
                            <a:close/>
                            <a:moveTo>
                              <a:pt x="1607962" y="57375"/>
                            </a:moveTo>
                            <a:cubicBezTo>
                              <a:pt x="1607010" y="47813"/>
                              <a:pt x="1599389" y="42075"/>
                              <a:pt x="1589863" y="42075"/>
                            </a:cubicBezTo>
                            <a:cubicBezTo>
                              <a:pt x="1580337" y="42075"/>
                              <a:pt x="1573669" y="47813"/>
                              <a:pt x="1571764" y="57375"/>
                            </a:cubicBezTo>
                            <a:lnTo>
                              <a:pt x="1607962" y="57375"/>
                            </a:lnTo>
                            <a:close/>
                            <a:moveTo>
                              <a:pt x="1629872" y="113794"/>
                            </a:moveTo>
                            <a:cubicBezTo>
                              <a:pt x="1635587" y="109013"/>
                              <a:pt x="1640350" y="104231"/>
                              <a:pt x="1640350" y="96581"/>
                            </a:cubicBezTo>
                            <a:cubicBezTo>
                              <a:pt x="1633682" y="96581"/>
                              <a:pt x="1629872" y="90844"/>
                              <a:pt x="1629872" y="86063"/>
                            </a:cubicBezTo>
                            <a:cubicBezTo>
                              <a:pt x="1629872" y="80325"/>
                              <a:pt x="1634635" y="75544"/>
                              <a:pt x="1640350" y="75544"/>
                            </a:cubicBezTo>
                            <a:cubicBezTo>
                              <a:pt x="1647018" y="75544"/>
                              <a:pt x="1650829" y="80325"/>
                              <a:pt x="1650829" y="87019"/>
                            </a:cubicBezTo>
                            <a:cubicBezTo>
                              <a:pt x="1650829" y="99450"/>
                              <a:pt x="1645113" y="108056"/>
                              <a:pt x="1632729" y="116663"/>
                            </a:cubicBezTo>
                            <a:lnTo>
                              <a:pt x="1629872" y="113794"/>
                            </a:lnTo>
                            <a:close/>
                            <a:moveTo>
                              <a:pt x="0" y="217069"/>
                            </a:moveTo>
                            <a:cubicBezTo>
                              <a:pt x="0" y="196031"/>
                              <a:pt x="15241" y="182644"/>
                              <a:pt x="33340" y="182644"/>
                            </a:cubicBezTo>
                            <a:cubicBezTo>
                              <a:pt x="52392" y="182644"/>
                              <a:pt x="65728" y="195075"/>
                              <a:pt x="65728" y="217069"/>
                            </a:cubicBezTo>
                            <a:lnTo>
                              <a:pt x="65728" y="221850"/>
                            </a:lnTo>
                            <a:lnTo>
                              <a:pt x="14289" y="221850"/>
                            </a:lnTo>
                            <a:cubicBezTo>
                              <a:pt x="15241" y="232369"/>
                              <a:pt x="22862" y="239063"/>
                              <a:pt x="33340" y="239063"/>
                            </a:cubicBezTo>
                            <a:cubicBezTo>
                              <a:pt x="42866" y="239063"/>
                              <a:pt x="48582" y="234281"/>
                              <a:pt x="50487" y="227588"/>
                            </a:cubicBezTo>
                            <a:lnTo>
                              <a:pt x="63823" y="228544"/>
                            </a:lnTo>
                            <a:lnTo>
                              <a:pt x="63823" y="229500"/>
                            </a:lnTo>
                            <a:cubicBezTo>
                              <a:pt x="60013" y="244800"/>
                              <a:pt x="48582" y="252450"/>
                              <a:pt x="32388" y="252450"/>
                            </a:cubicBezTo>
                            <a:cubicBezTo>
                              <a:pt x="13336" y="251494"/>
                              <a:pt x="0" y="238106"/>
                              <a:pt x="0" y="217069"/>
                            </a:cubicBezTo>
                            <a:close/>
                            <a:moveTo>
                              <a:pt x="51440" y="210375"/>
                            </a:moveTo>
                            <a:cubicBezTo>
                              <a:pt x="50487" y="200813"/>
                              <a:pt x="42866" y="195075"/>
                              <a:pt x="33340" y="195075"/>
                            </a:cubicBezTo>
                            <a:cubicBezTo>
                              <a:pt x="23815" y="195075"/>
                              <a:pt x="17147" y="200813"/>
                              <a:pt x="15241" y="210375"/>
                            </a:cubicBezTo>
                            <a:lnTo>
                              <a:pt x="51440" y="210375"/>
                            </a:lnTo>
                            <a:close/>
                            <a:moveTo>
                              <a:pt x="69539" y="183600"/>
                            </a:moveTo>
                            <a:lnTo>
                              <a:pt x="85733" y="183600"/>
                            </a:lnTo>
                            <a:lnTo>
                              <a:pt x="100974" y="224719"/>
                            </a:lnTo>
                            <a:lnTo>
                              <a:pt x="102879" y="236194"/>
                            </a:lnTo>
                            <a:lnTo>
                              <a:pt x="103832" y="236194"/>
                            </a:lnTo>
                            <a:lnTo>
                              <a:pt x="105737" y="224719"/>
                            </a:lnTo>
                            <a:lnTo>
                              <a:pt x="120978" y="183600"/>
                            </a:lnTo>
                            <a:lnTo>
                              <a:pt x="137172" y="183600"/>
                            </a:lnTo>
                            <a:lnTo>
                              <a:pt x="111452" y="250538"/>
                            </a:lnTo>
                            <a:lnTo>
                              <a:pt x="95258" y="250538"/>
                            </a:lnTo>
                            <a:lnTo>
                              <a:pt x="69539" y="183600"/>
                            </a:lnTo>
                            <a:close/>
                            <a:moveTo>
                              <a:pt x="141935" y="217069"/>
                            </a:moveTo>
                            <a:cubicBezTo>
                              <a:pt x="141935" y="196031"/>
                              <a:pt x="157176" y="182644"/>
                              <a:pt x="175276" y="182644"/>
                            </a:cubicBezTo>
                            <a:cubicBezTo>
                              <a:pt x="194327" y="182644"/>
                              <a:pt x="207663" y="195075"/>
                              <a:pt x="207663" y="217069"/>
                            </a:cubicBezTo>
                            <a:lnTo>
                              <a:pt x="207663" y="221850"/>
                            </a:lnTo>
                            <a:lnTo>
                              <a:pt x="156224" y="221850"/>
                            </a:lnTo>
                            <a:cubicBezTo>
                              <a:pt x="157176" y="232369"/>
                              <a:pt x="164797" y="239063"/>
                              <a:pt x="175276" y="239063"/>
                            </a:cubicBezTo>
                            <a:cubicBezTo>
                              <a:pt x="184801" y="239063"/>
                              <a:pt x="190517" y="234281"/>
                              <a:pt x="192422" y="227588"/>
                            </a:cubicBezTo>
                            <a:lnTo>
                              <a:pt x="205758" y="228544"/>
                            </a:lnTo>
                            <a:lnTo>
                              <a:pt x="205758" y="229500"/>
                            </a:lnTo>
                            <a:cubicBezTo>
                              <a:pt x="201948" y="244800"/>
                              <a:pt x="190517" y="252450"/>
                              <a:pt x="174323" y="252450"/>
                            </a:cubicBezTo>
                            <a:cubicBezTo>
                              <a:pt x="155271" y="251494"/>
                              <a:pt x="141935" y="238106"/>
                              <a:pt x="141935" y="217069"/>
                            </a:cubicBezTo>
                            <a:close/>
                            <a:moveTo>
                              <a:pt x="193375" y="210375"/>
                            </a:moveTo>
                            <a:cubicBezTo>
                              <a:pt x="192422" y="200813"/>
                              <a:pt x="184801" y="195075"/>
                              <a:pt x="175276" y="195075"/>
                            </a:cubicBezTo>
                            <a:cubicBezTo>
                              <a:pt x="165750" y="195075"/>
                              <a:pt x="159082" y="200813"/>
                              <a:pt x="157176" y="210375"/>
                            </a:cubicBezTo>
                            <a:lnTo>
                              <a:pt x="193375" y="210375"/>
                            </a:lnTo>
                            <a:close/>
                            <a:moveTo>
                              <a:pt x="221000" y="183600"/>
                            </a:moveTo>
                            <a:lnTo>
                              <a:pt x="236241" y="183600"/>
                            </a:lnTo>
                            <a:lnTo>
                              <a:pt x="236241" y="192206"/>
                            </a:lnTo>
                            <a:cubicBezTo>
                              <a:pt x="241004" y="187425"/>
                              <a:pt x="249577" y="182644"/>
                              <a:pt x="259103" y="182644"/>
                            </a:cubicBezTo>
                            <a:cubicBezTo>
                              <a:pt x="273392" y="182644"/>
                              <a:pt x="281965" y="192206"/>
                              <a:pt x="281965" y="204638"/>
                            </a:cubicBezTo>
                            <a:lnTo>
                              <a:pt x="281965" y="250538"/>
                            </a:lnTo>
                            <a:lnTo>
                              <a:pt x="266724" y="250538"/>
                            </a:lnTo>
                            <a:lnTo>
                              <a:pt x="266724" y="208463"/>
                            </a:lnTo>
                            <a:cubicBezTo>
                              <a:pt x="266724" y="199856"/>
                              <a:pt x="262913" y="196031"/>
                              <a:pt x="254340" y="196031"/>
                            </a:cubicBezTo>
                            <a:cubicBezTo>
                              <a:pt x="246719" y="196031"/>
                              <a:pt x="241004" y="200813"/>
                              <a:pt x="236241" y="207506"/>
                            </a:cubicBezTo>
                            <a:lnTo>
                              <a:pt x="236241" y="251494"/>
                            </a:lnTo>
                            <a:lnTo>
                              <a:pt x="221000" y="251494"/>
                            </a:lnTo>
                            <a:lnTo>
                              <a:pt x="221000" y="183600"/>
                            </a:lnTo>
                            <a:close/>
                            <a:moveTo>
                              <a:pt x="301969" y="233325"/>
                            </a:moveTo>
                            <a:lnTo>
                              <a:pt x="301969" y="196988"/>
                            </a:lnTo>
                            <a:lnTo>
                              <a:pt x="289586" y="196988"/>
                            </a:lnTo>
                            <a:lnTo>
                              <a:pt x="289586" y="183600"/>
                            </a:lnTo>
                            <a:lnTo>
                              <a:pt x="301969" y="183600"/>
                            </a:lnTo>
                            <a:lnTo>
                              <a:pt x="301969" y="163519"/>
                            </a:lnTo>
                            <a:lnTo>
                              <a:pt x="302922" y="163519"/>
                            </a:lnTo>
                            <a:lnTo>
                              <a:pt x="317211" y="168300"/>
                            </a:lnTo>
                            <a:lnTo>
                              <a:pt x="317211" y="182644"/>
                            </a:lnTo>
                            <a:lnTo>
                              <a:pt x="332452" y="182644"/>
                            </a:lnTo>
                            <a:lnTo>
                              <a:pt x="332452" y="196031"/>
                            </a:lnTo>
                            <a:lnTo>
                              <a:pt x="317211" y="196031"/>
                            </a:lnTo>
                            <a:lnTo>
                              <a:pt x="317211" y="231413"/>
                            </a:lnTo>
                            <a:cubicBezTo>
                              <a:pt x="317211" y="236194"/>
                              <a:pt x="320068" y="238106"/>
                              <a:pt x="324831" y="238106"/>
                            </a:cubicBezTo>
                            <a:cubicBezTo>
                              <a:pt x="327689" y="238106"/>
                              <a:pt x="328642" y="238106"/>
                              <a:pt x="331499" y="237150"/>
                            </a:cubicBezTo>
                            <a:lnTo>
                              <a:pt x="331499" y="237150"/>
                            </a:lnTo>
                            <a:lnTo>
                              <a:pt x="331499" y="249581"/>
                            </a:lnTo>
                            <a:cubicBezTo>
                              <a:pt x="327689" y="250538"/>
                              <a:pt x="324831" y="250538"/>
                              <a:pt x="320068" y="250538"/>
                            </a:cubicBezTo>
                            <a:cubicBezTo>
                              <a:pt x="309590" y="251494"/>
                              <a:pt x="301969" y="245756"/>
                              <a:pt x="301969" y="233325"/>
                            </a:cubicBezTo>
                            <a:close/>
                            <a:moveTo>
                              <a:pt x="341978" y="230456"/>
                            </a:moveTo>
                            <a:lnTo>
                              <a:pt x="341978" y="230456"/>
                            </a:lnTo>
                            <a:lnTo>
                              <a:pt x="355314" y="227588"/>
                            </a:lnTo>
                            <a:cubicBezTo>
                              <a:pt x="357219" y="234281"/>
                              <a:pt x="361029" y="239063"/>
                              <a:pt x="370555" y="239063"/>
                            </a:cubicBezTo>
                            <a:cubicBezTo>
                              <a:pt x="376271" y="239063"/>
                              <a:pt x="381986" y="236194"/>
                              <a:pt x="381986" y="231413"/>
                            </a:cubicBezTo>
                            <a:cubicBezTo>
                              <a:pt x="381986" y="226631"/>
                              <a:pt x="377223" y="223763"/>
                              <a:pt x="364840" y="220894"/>
                            </a:cubicBezTo>
                            <a:cubicBezTo>
                              <a:pt x="351504" y="218025"/>
                              <a:pt x="344836" y="211331"/>
                              <a:pt x="344836" y="200813"/>
                            </a:cubicBezTo>
                            <a:cubicBezTo>
                              <a:pt x="344836" y="190294"/>
                              <a:pt x="354361" y="182644"/>
                              <a:pt x="368650" y="182644"/>
                            </a:cubicBezTo>
                            <a:cubicBezTo>
                              <a:pt x="382939" y="182644"/>
                              <a:pt x="392465" y="189338"/>
                              <a:pt x="394370" y="201769"/>
                            </a:cubicBezTo>
                            <a:lnTo>
                              <a:pt x="394370" y="202725"/>
                            </a:lnTo>
                            <a:lnTo>
                              <a:pt x="381034" y="204638"/>
                            </a:lnTo>
                            <a:cubicBezTo>
                              <a:pt x="380081" y="197944"/>
                              <a:pt x="375318" y="194119"/>
                              <a:pt x="368650" y="194119"/>
                            </a:cubicBezTo>
                            <a:cubicBezTo>
                              <a:pt x="363887" y="194119"/>
                              <a:pt x="359124" y="196031"/>
                              <a:pt x="359124" y="200813"/>
                            </a:cubicBezTo>
                            <a:cubicBezTo>
                              <a:pt x="359124" y="205594"/>
                              <a:pt x="363887" y="207506"/>
                              <a:pt x="376271" y="211331"/>
                            </a:cubicBezTo>
                            <a:cubicBezTo>
                              <a:pt x="389607" y="215156"/>
                              <a:pt x="397228" y="219938"/>
                              <a:pt x="397228" y="230456"/>
                            </a:cubicBezTo>
                            <a:cubicBezTo>
                              <a:pt x="397228" y="242888"/>
                              <a:pt x="386749" y="252450"/>
                              <a:pt x="371508" y="252450"/>
                            </a:cubicBezTo>
                            <a:cubicBezTo>
                              <a:pt x="354361" y="251494"/>
                              <a:pt x="343883" y="243844"/>
                              <a:pt x="341978" y="230456"/>
                            </a:cubicBezTo>
                            <a:close/>
                            <a:moveTo>
                              <a:pt x="433426" y="217069"/>
                            </a:moveTo>
                            <a:cubicBezTo>
                              <a:pt x="433426" y="196031"/>
                              <a:pt x="448667" y="182644"/>
                              <a:pt x="466766" y="182644"/>
                            </a:cubicBezTo>
                            <a:cubicBezTo>
                              <a:pt x="485818" y="182644"/>
                              <a:pt x="499154" y="195075"/>
                              <a:pt x="499154" y="217069"/>
                            </a:cubicBezTo>
                            <a:lnTo>
                              <a:pt x="499154" y="221850"/>
                            </a:lnTo>
                            <a:lnTo>
                              <a:pt x="447715" y="221850"/>
                            </a:lnTo>
                            <a:cubicBezTo>
                              <a:pt x="448667" y="232369"/>
                              <a:pt x="456288" y="239063"/>
                              <a:pt x="466766" y="239063"/>
                            </a:cubicBezTo>
                            <a:cubicBezTo>
                              <a:pt x="476292" y="239063"/>
                              <a:pt x="482008" y="234281"/>
                              <a:pt x="483913" y="227588"/>
                            </a:cubicBezTo>
                            <a:lnTo>
                              <a:pt x="497249" y="228544"/>
                            </a:lnTo>
                            <a:lnTo>
                              <a:pt x="497249" y="229500"/>
                            </a:lnTo>
                            <a:cubicBezTo>
                              <a:pt x="493439" y="244800"/>
                              <a:pt x="482008" y="252450"/>
                              <a:pt x="465814" y="252450"/>
                            </a:cubicBezTo>
                            <a:cubicBezTo>
                              <a:pt x="446762" y="251494"/>
                              <a:pt x="433426" y="238106"/>
                              <a:pt x="433426" y="217069"/>
                            </a:cubicBezTo>
                            <a:close/>
                            <a:moveTo>
                              <a:pt x="484865" y="210375"/>
                            </a:moveTo>
                            <a:cubicBezTo>
                              <a:pt x="483913" y="200813"/>
                              <a:pt x="476292" y="195075"/>
                              <a:pt x="466766" y="195075"/>
                            </a:cubicBezTo>
                            <a:cubicBezTo>
                              <a:pt x="457240" y="195075"/>
                              <a:pt x="450572" y="200813"/>
                              <a:pt x="448667" y="210375"/>
                            </a:cubicBezTo>
                            <a:lnTo>
                              <a:pt x="484865" y="210375"/>
                            </a:lnTo>
                            <a:close/>
                            <a:moveTo>
                              <a:pt x="512490" y="183600"/>
                            </a:moveTo>
                            <a:lnTo>
                              <a:pt x="527732" y="183600"/>
                            </a:lnTo>
                            <a:lnTo>
                              <a:pt x="527732" y="192206"/>
                            </a:lnTo>
                            <a:cubicBezTo>
                              <a:pt x="532495" y="187425"/>
                              <a:pt x="541068" y="182644"/>
                              <a:pt x="550594" y="182644"/>
                            </a:cubicBezTo>
                            <a:cubicBezTo>
                              <a:pt x="564882" y="182644"/>
                              <a:pt x="573456" y="192206"/>
                              <a:pt x="573456" y="204638"/>
                            </a:cubicBezTo>
                            <a:lnTo>
                              <a:pt x="573456" y="250538"/>
                            </a:lnTo>
                            <a:lnTo>
                              <a:pt x="558214" y="250538"/>
                            </a:lnTo>
                            <a:lnTo>
                              <a:pt x="558214" y="208463"/>
                            </a:lnTo>
                            <a:cubicBezTo>
                              <a:pt x="558214" y="199856"/>
                              <a:pt x="554404" y="196031"/>
                              <a:pt x="545831" y="196031"/>
                            </a:cubicBezTo>
                            <a:cubicBezTo>
                              <a:pt x="538210" y="196031"/>
                              <a:pt x="532495" y="200813"/>
                              <a:pt x="527732" y="207506"/>
                            </a:cubicBezTo>
                            <a:lnTo>
                              <a:pt x="527732" y="251494"/>
                            </a:lnTo>
                            <a:lnTo>
                              <a:pt x="512490" y="251494"/>
                            </a:lnTo>
                            <a:lnTo>
                              <a:pt x="512490" y="183600"/>
                            </a:lnTo>
                            <a:close/>
                            <a:moveTo>
                              <a:pt x="614417" y="217069"/>
                            </a:moveTo>
                            <a:cubicBezTo>
                              <a:pt x="614417" y="196988"/>
                              <a:pt x="628706" y="182644"/>
                              <a:pt x="649662" y="182644"/>
                            </a:cubicBezTo>
                            <a:cubicBezTo>
                              <a:pt x="670619" y="182644"/>
                              <a:pt x="684908" y="197944"/>
                              <a:pt x="684908" y="217069"/>
                            </a:cubicBezTo>
                            <a:cubicBezTo>
                              <a:pt x="684908" y="236194"/>
                              <a:pt x="670619" y="251494"/>
                              <a:pt x="649662" y="251494"/>
                            </a:cubicBezTo>
                            <a:cubicBezTo>
                              <a:pt x="628706" y="251494"/>
                              <a:pt x="614417" y="237150"/>
                              <a:pt x="614417" y="217069"/>
                            </a:cubicBezTo>
                            <a:close/>
                            <a:moveTo>
                              <a:pt x="669667" y="217069"/>
                            </a:moveTo>
                            <a:cubicBezTo>
                              <a:pt x="669667" y="203681"/>
                              <a:pt x="661094" y="196031"/>
                              <a:pt x="649662" y="196031"/>
                            </a:cubicBezTo>
                            <a:cubicBezTo>
                              <a:pt x="638231" y="196031"/>
                              <a:pt x="629658" y="203681"/>
                              <a:pt x="629658" y="217069"/>
                            </a:cubicBezTo>
                            <a:cubicBezTo>
                              <a:pt x="629658" y="230456"/>
                              <a:pt x="638231" y="238106"/>
                              <a:pt x="649662" y="238106"/>
                            </a:cubicBezTo>
                            <a:cubicBezTo>
                              <a:pt x="661094" y="238106"/>
                              <a:pt x="669667" y="230456"/>
                              <a:pt x="669667" y="217069"/>
                            </a:cubicBezTo>
                            <a:close/>
                            <a:moveTo>
                              <a:pt x="698244" y="183600"/>
                            </a:moveTo>
                            <a:lnTo>
                              <a:pt x="713486" y="183600"/>
                            </a:lnTo>
                            <a:lnTo>
                              <a:pt x="713486" y="192206"/>
                            </a:lnTo>
                            <a:cubicBezTo>
                              <a:pt x="718249" y="187425"/>
                              <a:pt x="726822" y="182644"/>
                              <a:pt x="736348" y="182644"/>
                            </a:cubicBezTo>
                            <a:cubicBezTo>
                              <a:pt x="750636" y="182644"/>
                              <a:pt x="759210" y="192206"/>
                              <a:pt x="759210" y="204638"/>
                            </a:cubicBezTo>
                            <a:lnTo>
                              <a:pt x="759210" y="250538"/>
                            </a:lnTo>
                            <a:lnTo>
                              <a:pt x="743968" y="250538"/>
                            </a:lnTo>
                            <a:lnTo>
                              <a:pt x="743968" y="208463"/>
                            </a:lnTo>
                            <a:cubicBezTo>
                              <a:pt x="743968" y="199856"/>
                              <a:pt x="740158" y="196031"/>
                              <a:pt x="731585" y="196031"/>
                            </a:cubicBezTo>
                            <a:cubicBezTo>
                              <a:pt x="723964" y="196031"/>
                              <a:pt x="718249" y="200813"/>
                              <a:pt x="713486" y="207506"/>
                            </a:cubicBezTo>
                            <a:lnTo>
                              <a:pt x="713486" y="251494"/>
                            </a:lnTo>
                            <a:lnTo>
                              <a:pt x="698244" y="251494"/>
                            </a:lnTo>
                            <a:lnTo>
                              <a:pt x="698244" y="183600"/>
                            </a:lnTo>
                            <a:close/>
                            <a:moveTo>
                              <a:pt x="780167" y="233325"/>
                            </a:moveTo>
                            <a:lnTo>
                              <a:pt x="780167" y="196988"/>
                            </a:lnTo>
                            <a:lnTo>
                              <a:pt x="767783" y="196988"/>
                            </a:lnTo>
                            <a:lnTo>
                              <a:pt x="767783" y="183600"/>
                            </a:lnTo>
                            <a:lnTo>
                              <a:pt x="780167" y="183600"/>
                            </a:lnTo>
                            <a:lnTo>
                              <a:pt x="780167" y="163519"/>
                            </a:lnTo>
                            <a:lnTo>
                              <a:pt x="781119" y="163519"/>
                            </a:lnTo>
                            <a:lnTo>
                              <a:pt x="795408" y="168300"/>
                            </a:lnTo>
                            <a:lnTo>
                              <a:pt x="795408" y="182644"/>
                            </a:lnTo>
                            <a:lnTo>
                              <a:pt x="809697" y="182644"/>
                            </a:lnTo>
                            <a:lnTo>
                              <a:pt x="809697" y="196031"/>
                            </a:lnTo>
                            <a:lnTo>
                              <a:pt x="794455" y="196031"/>
                            </a:lnTo>
                            <a:lnTo>
                              <a:pt x="794455" y="231413"/>
                            </a:lnTo>
                            <a:cubicBezTo>
                              <a:pt x="794455" y="236194"/>
                              <a:pt x="797313" y="238106"/>
                              <a:pt x="802076" y="238106"/>
                            </a:cubicBezTo>
                            <a:cubicBezTo>
                              <a:pt x="804934" y="238106"/>
                              <a:pt x="805886" y="238106"/>
                              <a:pt x="808744" y="237150"/>
                            </a:cubicBezTo>
                            <a:lnTo>
                              <a:pt x="808744" y="237150"/>
                            </a:lnTo>
                            <a:lnTo>
                              <a:pt x="808744" y="249581"/>
                            </a:lnTo>
                            <a:cubicBezTo>
                              <a:pt x="804934" y="250538"/>
                              <a:pt x="802076" y="250538"/>
                              <a:pt x="797313" y="250538"/>
                            </a:cubicBezTo>
                            <a:cubicBezTo>
                              <a:pt x="786835" y="251494"/>
                              <a:pt x="780167" y="245756"/>
                              <a:pt x="780167" y="233325"/>
                            </a:cubicBezTo>
                            <a:close/>
                            <a:moveTo>
                              <a:pt x="823033" y="183600"/>
                            </a:moveTo>
                            <a:lnTo>
                              <a:pt x="838274" y="183600"/>
                            </a:lnTo>
                            <a:lnTo>
                              <a:pt x="838274" y="191250"/>
                            </a:lnTo>
                            <a:cubicBezTo>
                              <a:pt x="843037" y="185513"/>
                              <a:pt x="849705" y="181688"/>
                              <a:pt x="858278" y="181688"/>
                            </a:cubicBezTo>
                            <a:cubicBezTo>
                              <a:pt x="866852" y="181688"/>
                              <a:pt x="871615" y="185513"/>
                              <a:pt x="875425" y="191250"/>
                            </a:cubicBezTo>
                            <a:cubicBezTo>
                              <a:pt x="882093" y="185513"/>
                              <a:pt x="888761" y="181688"/>
                              <a:pt x="897334" y="181688"/>
                            </a:cubicBezTo>
                            <a:cubicBezTo>
                              <a:pt x="910671" y="181688"/>
                              <a:pt x="918291" y="189338"/>
                              <a:pt x="918291" y="201769"/>
                            </a:cubicBezTo>
                            <a:lnTo>
                              <a:pt x="918291" y="250538"/>
                            </a:lnTo>
                            <a:lnTo>
                              <a:pt x="903050" y="250538"/>
                            </a:lnTo>
                            <a:lnTo>
                              <a:pt x="903050" y="205594"/>
                            </a:lnTo>
                            <a:cubicBezTo>
                              <a:pt x="903050" y="198900"/>
                              <a:pt x="900192" y="195075"/>
                              <a:pt x="893524" y="195075"/>
                            </a:cubicBezTo>
                            <a:cubicBezTo>
                              <a:pt x="887809" y="195075"/>
                              <a:pt x="883046" y="197944"/>
                              <a:pt x="879235" y="203681"/>
                            </a:cubicBezTo>
                            <a:lnTo>
                              <a:pt x="879235" y="249581"/>
                            </a:lnTo>
                            <a:lnTo>
                              <a:pt x="863994" y="249581"/>
                            </a:lnTo>
                            <a:lnTo>
                              <a:pt x="863994" y="205594"/>
                            </a:lnTo>
                            <a:cubicBezTo>
                              <a:pt x="863994" y="198900"/>
                              <a:pt x="861136" y="195075"/>
                              <a:pt x="854468" y="195075"/>
                            </a:cubicBezTo>
                            <a:cubicBezTo>
                              <a:pt x="848753" y="195075"/>
                              <a:pt x="843037" y="199856"/>
                              <a:pt x="839227" y="204638"/>
                            </a:cubicBezTo>
                            <a:lnTo>
                              <a:pt x="839227" y="249581"/>
                            </a:lnTo>
                            <a:lnTo>
                              <a:pt x="823985" y="249581"/>
                            </a:lnTo>
                            <a:lnTo>
                              <a:pt x="823985" y="183600"/>
                            </a:lnTo>
                            <a:close/>
                            <a:moveTo>
                              <a:pt x="930675" y="217069"/>
                            </a:moveTo>
                            <a:cubicBezTo>
                              <a:pt x="930675" y="196988"/>
                              <a:pt x="944964" y="182644"/>
                              <a:pt x="965920" y="182644"/>
                            </a:cubicBezTo>
                            <a:cubicBezTo>
                              <a:pt x="986877" y="182644"/>
                              <a:pt x="1001166" y="197944"/>
                              <a:pt x="1001166" y="217069"/>
                            </a:cubicBezTo>
                            <a:cubicBezTo>
                              <a:pt x="1001166" y="236194"/>
                              <a:pt x="986877" y="251494"/>
                              <a:pt x="965920" y="251494"/>
                            </a:cubicBezTo>
                            <a:cubicBezTo>
                              <a:pt x="944964" y="251494"/>
                              <a:pt x="930675" y="237150"/>
                              <a:pt x="930675" y="217069"/>
                            </a:cubicBezTo>
                            <a:close/>
                            <a:moveTo>
                              <a:pt x="985925" y="217069"/>
                            </a:moveTo>
                            <a:cubicBezTo>
                              <a:pt x="985925" y="203681"/>
                              <a:pt x="977351" y="196031"/>
                              <a:pt x="965920" y="196031"/>
                            </a:cubicBezTo>
                            <a:cubicBezTo>
                              <a:pt x="954489" y="196031"/>
                              <a:pt x="945916" y="203681"/>
                              <a:pt x="945916" y="217069"/>
                            </a:cubicBezTo>
                            <a:cubicBezTo>
                              <a:pt x="945916" y="230456"/>
                              <a:pt x="954489" y="238106"/>
                              <a:pt x="965920" y="238106"/>
                            </a:cubicBezTo>
                            <a:cubicBezTo>
                              <a:pt x="977351" y="238106"/>
                              <a:pt x="985925" y="230456"/>
                              <a:pt x="985925" y="217069"/>
                            </a:cubicBezTo>
                            <a:close/>
                            <a:moveTo>
                              <a:pt x="1011644" y="217069"/>
                            </a:moveTo>
                            <a:cubicBezTo>
                              <a:pt x="1011644" y="196031"/>
                              <a:pt x="1026886" y="182644"/>
                              <a:pt x="1044985" y="182644"/>
                            </a:cubicBezTo>
                            <a:cubicBezTo>
                              <a:pt x="1064037" y="182644"/>
                              <a:pt x="1077373" y="195075"/>
                              <a:pt x="1077373" y="217069"/>
                            </a:cubicBezTo>
                            <a:lnTo>
                              <a:pt x="1077373" y="221850"/>
                            </a:lnTo>
                            <a:lnTo>
                              <a:pt x="1025933" y="221850"/>
                            </a:lnTo>
                            <a:cubicBezTo>
                              <a:pt x="1026886" y="232369"/>
                              <a:pt x="1034507" y="239063"/>
                              <a:pt x="1044985" y="239063"/>
                            </a:cubicBezTo>
                            <a:cubicBezTo>
                              <a:pt x="1054511" y="239063"/>
                              <a:pt x="1060226" y="234281"/>
                              <a:pt x="1062132" y="227588"/>
                            </a:cubicBezTo>
                            <a:lnTo>
                              <a:pt x="1075468" y="228544"/>
                            </a:lnTo>
                            <a:lnTo>
                              <a:pt x="1075468" y="229500"/>
                            </a:lnTo>
                            <a:cubicBezTo>
                              <a:pt x="1071657" y="244800"/>
                              <a:pt x="1060226" y="252450"/>
                              <a:pt x="1044032" y="252450"/>
                            </a:cubicBezTo>
                            <a:cubicBezTo>
                              <a:pt x="1024981" y="251494"/>
                              <a:pt x="1011644" y="238106"/>
                              <a:pt x="1011644" y="217069"/>
                            </a:cubicBezTo>
                            <a:close/>
                            <a:moveTo>
                              <a:pt x="1063084" y="210375"/>
                            </a:moveTo>
                            <a:cubicBezTo>
                              <a:pt x="1062132" y="200813"/>
                              <a:pt x="1054511" y="195075"/>
                              <a:pt x="1044985" y="195075"/>
                            </a:cubicBezTo>
                            <a:cubicBezTo>
                              <a:pt x="1035459" y="195075"/>
                              <a:pt x="1028791" y="200813"/>
                              <a:pt x="1026886" y="210375"/>
                            </a:cubicBezTo>
                            <a:lnTo>
                              <a:pt x="1063084" y="210375"/>
                            </a:lnTo>
                            <a:close/>
                            <a:moveTo>
                              <a:pt x="1095472" y="233325"/>
                            </a:moveTo>
                            <a:lnTo>
                              <a:pt x="1095472" y="196988"/>
                            </a:lnTo>
                            <a:lnTo>
                              <a:pt x="1083088" y="196988"/>
                            </a:lnTo>
                            <a:lnTo>
                              <a:pt x="1083088" y="183600"/>
                            </a:lnTo>
                            <a:lnTo>
                              <a:pt x="1095472" y="183600"/>
                            </a:lnTo>
                            <a:lnTo>
                              <a:pt x="1095472" y="163519"/>
                            </a:lnTo>
                            <a:lnTo>
                              <a:pt x="1096425" y="163519"/>
                            </a:lnTo>
                            <a:lnTo>
                              <a:pt x="1110713" y="168300"/>
                            </a:lnTo>
                            <a:lnTo>
                              <a:pt x="1110713" y="182644"/>
                            </a:lnTo>
                            <a:lnTo>
                              <a:pt x="1125955" y="182644"/>
                            </a:lnTo>
                            <a:lnTo>
                              <a:pt x="1125955" y="196031"/>
                            </a:lnTo>
                            <a:lnTo>
                              <a:pt x="1110713" y="196031"/>
                            </a:lnTo>
                            <a:lnTo>
                              <a:pt x="1110713" y="231413"/>
                            </a:lnTo>
                            <a:cubicBezTo>
                              <a:pt x="1110713" y="236194"/>
                              <a:pt x="1113571" y="238106"/>
                              <a:pt x="1118334" y="238106"/>
                            </a:cubicBezTo>
                            <a:cubicBezTo>
                              <a:pt x="1121192" y="238106"/>
                              <a:pt x="1122144" y="238106"/>
                              <a:pt x="1125002" y="237150"/>
                            </a:cubicBezTo>
                            <a:lnTo>
                              <a:pt x="1125002" y="237150"/>
                            </a:lnTo>
                            <a:lnTo>
                              <a:pt x="1125002" y="249581"/>
                            </a:lnTo>
                            <a:cubicBezTo>
                              <a:pt x="1121192" y="250538"/>
                              <a:pt x="1118334" y="250538"/>
                              <a:pt x="1113571" y="250538"/>
                            </a:cubicBezTo>
                            <a:cubicBezTo>
                              <a:pt x="1103093" y="251494"/>
                              <a:pt x="1095472" y="245756"/>
                              <a:pt x="1095472" y="233325"/>
                            </a:cubicBezTo>
                            <a:close/>
                            <a:moveTo>
                              <a:pt x="1137386" y="165431"/>
                            </a:moveTo>
                            <a:cubicBezTo>
                              <a:pt x="1137386" y="160650"/>
                              <a:pt x="1141196" y="155869"/>
                              <a:pt x="1146912" y="155869"/>
                            </a:cubicBezTo>
                            <a:cubicBezTo>
                              <a:pt x="1151674" y="155869"/>
                              <a:pt x="1156437" y="159694"/>
                              <a:pt x="1156437" y="165431"/>
                            </a:cubicBezTo>
                            <a:cubicBezTo>
                              <a:pt x="1156437" y="170213"/>
                              <a:pt x="1152627" y="174994"/>
                              <a:pt x="1146912" y="174994"/>
                            </a:cubicBezTo>
                            <a:cubicBezTo>
                              <a:pt x="1141196" y="174994"/>
                              <a:pt x="1137386" y="170213"/>
                              <a:pt x="1137386" y="165431"/>
                            </a:cubicBezTo>
                            <a:close/>
                            <a:moveTo>
                              <a:pt x="1139291" y="183600"/>
                            </a:moveTo>
                            <a:lnTo>
                              <a:pt x="1154532" y="183600"/>
                            </a:lnTo>
                            <a:lnTo>
                              <a:pt x="1154532" y="250538"/>
                            </a:lnTo>
                            <a:lnTo>
                              <a:pt x="1139291" y="250538"/>
                            </a:lnTo>
                            <a:lnTo>
                              <a:pt x="1139291" y="183600"/>
                            </a:lnTo>
                            <a:close/>
                            <a:moveTo>
                              <a:pt x="1170726" y="183600"/>
                            </a:moveTo>
                            <a:lnTo>
                              <a:pt x="1185967" y="183600"/>
                            </a:lnTo>
                            <a:lnTo>
                              <a:pt x="1185967" y="192206"/>
                            </a:lnTo>
                            <a:cubicBezTo>
                              <a:pt x="1190730" y="187425"/>
                              <a:pt x="1199304" y="182644"/>
                              <a:pt x="1208830" y="182644"/>
                            </a:cubicBezTo>
                            <a:cubicBezTo>
                              <a:pt x="1223118" y="182644"/>
                              <a:pt x="1231692" y="192206"/>
                              <a:pt x="1231692" y="204638"/>
                            </a:cubicBezTo>
                            <a:lnTo>
                              <a:pt x="1231692" y="250538"/>
                            </a:lnTo>
                            <a:lnTo>
                              <a:pt x="1216450" y="250538"/>
                            </a:lnTo>
                            <a:lnTo>
                              <a:pt x="1216450" y="208463"/>
                            </a:lnTo>
                            <a:cubicBezTo>
                              <a:pt x="1216450" y="199856"/>
                              <a:pt x="1212640" y="196031"/>
                              <a:pt x="1204067" y="196031"/>
                            </a:cubicBezTo>
                            <a:cubicBezTo>
                              <a:pt x="1196446" y="196031"/>
                              <a:pt x="1190730" y="200813"/>
                              <a:pt x="1185967" y="207506"/>
                            </a:cubicBezTo>
                            <a:lnTo>
                              <a:pt x="1185967" y="251494"/>
                            </a:lnTo>
                            <a:lnTo>
                              <a:pt x="1170726" y="251494"/>
                            </a:lnTo>
                            <a:lnTo>
                              <a:pt x="1170726" y="183600"/>
                            </a:lnTo>
                            <a:close/>
                            <a:moveTo>
                              <a:pt x="1248838" y="258188"/>
                            </a:moveTo>
                            <a:lnTo>
                              <a:pt x="1248838" y="258188"/>
                            </a:lnTo>
                            <a:lnTo>
                              <a:pt x="1264079" y="256275"/>
                            </a:lnTo>
                            <a:cubicBezTo>
                              <a:pt x="1265032" y="261056"/>
                              <a:pt x="1269795" y="265838"/>
                              <a:pt x="1278368" y="265838"/>
                            </a:cubicBezTo>
                            <a:cubicBezTo>
                              <a:pt x="1290752" y="265838"/>
                              <a:pt x="1295515" y="259144"/>
                              <a:pt x="1295515" y="248625"/>
                            </a:cubicBezTo>
                            <a:lnTo>
                              <a:pt x="1295515" y="242888"/>
                            </a:lnTo>
                            <a:cubicBezTo>
                              <a:pt x="1289799" y="247669"/>
                              <a:pt x="1284084" y="250538"/>
                              <a:pt x="1275510" y="250538"/>
                            </a:cubicBezTo>
                            <a:cubicBezTo>
                              <a:pt x="1258364" y="250538"/>
                              <a:pt x="1244075" y="238106"/>
                              <a:pt x="1244075" y="216113"/>
                            </a:cubicBezTo>
                            <a:cubicBezTo>
                              <a:pt x="1244075" y="194119"/>
                              <a:pt x="1259316" y="181688"/>
                              <a:pt x="1275510" y="181688"/>
                            </a:cubicBezTo>
                            <a:cubicBezTo>
                              <a:pt x="1285036" y="181688"/>
                              <a:pt x="1291704" y="185513"/>
                              <a:pt x="1295515" y="189338"/>
                            </a:cubicBezTo>
                            <a:lnTo>
                              <a:pt x="1295515" y="182644"/>
                            </a:lnTo>
                            <a:lnTo>
                              <a:pt x="1310756" y="182644"/>
                            </a:lnTo>
                            <a:lnTo>
                              <a:pt x="1310756" y="247669"/>
                            </a:lnTo>
                            <a:cubicBezTo>
                              <a:pt x="1310756" y="265838"/>
                              <a:pt x="1299325" y="277313"/>
                              <a:pt x="1278368" y="277313"/>
                            </a:cubicBezTo>
                            <a:cubicBezTo>
                              <a:pt x="1260269" y="278269"/>
                              <a:pt x="1250743" y="268706"/>
                              <a:pt x="1248838" y="258188"/>
                            </a:cubicBezTo>
                            <a:close/>
                            <a:moveTo>
                              <a:pt x="1296467" y="219938"/>
                            </a:moveTo>
                            <a:lnTo>
                              <a:pt x="1296467" y="212288"/>
                            </a:lnTo>
                            <a:cubicBezTo>
                              <a:pt x="1296467" y="201769"/>
                              <a:pt x="1288847" y="195075"/>
                              <a:pt x="1278368" y="195075"/>
                            </a:cubicBezTo>
                            <a:cubicBezTo>
                              <a:pt x="1268842" y="195075"/>
                              <a:pt x="1259316" y="200813"/>
                              <a:pt x="1259316" y="216113"/>
                            </a:cubicBezTo>
                            <a:cubicBezTo>
                              <a:pt x="1259316" y="231413"/>
                              <a:pt x="1267890" y="237150"/>
                              <a:pt x="1278368" y="237150"/>
                            </a:cubicBezTo>
                            <a:cubicBezTo>
                              <a:pt x="1288847" y="237150"/>
                              <a:pt x="1296467" y="230456"/>
                              <a:pt x="1296467" y="219938"/>
                            </a:cubicBezTo>
                            <a:close/>
                          </a:path>
                        </a:pathLst>
                      </a:custGeom>
                      <a:solidFill>
                        <a:srgbClr val="FF5B4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0801861" id="House logo" o:spid="_x0000_s1026" style="position:absolute;margin-left:25.5pt;margin-top:24.65pt;width:129.85pt;height:21.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650828,27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" path="m3810,3825r17147,l20957,43031r39056,l60013,3825r16194,l76207,97538r-16194,l60013,58331r-40009,l20004,97538r-16194,l3810,3825xm93353,75544r,-44944l108595,30600r,42075c108595,81281,113358,85106,120978,85106v7621,,13336,-4781,17147,-11475l138125,30600r15241,l153366,97538r-15241,l138125,88931v-4763,5738,-13336,9563,-22862,9563c101927,98494,93353,89888,93353,75544xm168607,12431v,-4781,3811,-9562,9526,-9562c183849,2869,187659,6694,187659,12431v,4782,-3810,9563,-9526,9563c172418,21994,168607,17213,168607,12431xm170513,30600r15241,l185754,97538r-15241,l170513,30600xm198138,77456r,l211474,74588v1905,6693,5715,11475,15241,11475c232431,86063,238146,83194,238146,78413v,-4782,-4763,-7650,-17146,-10519c207663,65025,200995,58331,200995,47813v,-10519,9526,-18169,23815,-18169c239099,29644,248625,36338,250530,48769r,956l237193,51638v-952,-6694,-5715,-10519,-12383,-10519c220047,41119,215284,43031,215284,47813v,4781,4763,6693,17147,10518c245767,62156,253387,66938,253387,77456v,12432,-10478,21994,-25719,21994c210521,98494,200995,90844,198138,77456xm286728,30600r16194,l318163,71719r1905,11475l321021,83194r2858,-11475l339120,30600r16194,l329594,97538r-17146,l286728,30600xm360077,64069v,-20081,14289,-34425,35245,-34425c416279,29644,430568,44944,430568,64069v,19125,-14289,34425,-35246,34425c374366,98494,360077,84150,360077,64069xm415327,64069v,-13388,-8573,-21038,-20005,-21038c383891,43031,375318,50681,375318,64069v,13387,8573,21037,20004,21037c406754,85106,415327,77456,415327,64069xm440094,64069v,-20081,14289,-34425,35246,-34425c496296,29644,510585,44944,510585,64069v,19125,-14289,34425,-35245,34425c454383,98494,440094,84150,440094,64069xm495344,64069v,-13388,-8573,-21038,-20004,-21038c463909,43031,455335,50681,455335,64069v,13387,8574,21037,20005,21037c486771,85106,495344,77456,495344,64069xm524874,30600r15241,l540115,39206v4763,-4781,10479,-9562,19052,-9562c562025,29644,563930,29644,564882,30600r-1905,12431l562025,43031v-953,,-1905,,-4763,c549641,43031,542973,46856,539163,55463r,42075l523921,97538r,-66938l524874,30600xm601081,64069v,-21038,15241,-34425,34293,-34425c652520,29644,664904,39206,667762,54506r,957l654425,56419c652520,48769,645852,43031,636326,43031v-11431,,-19051,7650,-19051,21038c617275,77456,625848,85106,636326,85106v10479,,16194,-4781,18099,-13387l666809,72675r,956c663951,89888,651568,98494,634421,98494v-19052,,-33340,-13388,-33340,-34425xm680145,75544r,-44944l695387,30600r,42075c695387,81281,700149,85106,707770,85106v7621,,13336,-4781,17147,-11475l724917,30600r15241,l740158,97538r-15241,l724917,88931v-4763,5738,-13337,9563,-22862,9563c687766,98494,680145,89888,680145,75544xm757305,r15241,l772546,97538r-15241,l757305,xm796360,80325r,-36337l783977,43988r,-13388l796360,30600r,-20081l797313,10519r14289,4781l811602,29644r15241,l826843,43031r-15241,l811602,78413v,4781,2858,6693,7621,6693c822080,85106,823033,85106,825891,84150r,l825891,96581v-3811,957,-6668,957,-11431,957c803981,98494,796360,92756,796360,80325xm840179,75544r,-44944l855421,30600r,42075c855421,81281,860184,85106,867804,85106v7621,,13336,-4781,17147,-11475l884951,30600r15241,l900192,97538r-15241,l884951,88931v-4763,5738,-13336,9563,-22862,9563c847800,98494,840179,89888,840179,75544xm917339,75544r,-44944l932580,30600r,42075c932580,81281,937343,85106,944964,85106v7620,,13336,-4781,17146,-11475l962110,30600r15241,l977351,97538r-15241,l962110,88931v-4763,5738,-13336,9563,-22862,9563c924959,98494,917339,89888,917339,75544xm994498,30600r15241,l1009739,39206v4763,-4781,10479,-9562,19052,-9562c1031649,29644,1033554,29644,1034507,30600r-1906,12431l1031649,43031v-953,,-1905,,-4763,c1019265,43031,1012597,46856,1008787,55463r,42075l993545,97538r,-66938l994498,30600xm1033554,113794v5715,-4781,10478,-9563,10478,-17213c1037364,96581,1033554,90844,1033554,86063v,-5738,4763,-10519,10478,-10519c1050701,75544,1054511,80325,1054511,87019v,12431,-5716,21037,-18099,29644l1033554,113794xm1093567,64069v,-21038,15241,-34425,33340,-34425c1145959,29644,1159295,42075,1159295,64069r,4781l1107856,68850v952,10519,8573,17213,19051,17213c1136433,86063,1142149,81281,1144054,74588r13336,956l1157390,76500v-3810,15300,-15241,22950,-31435,22950c1106903,98494,1093567,85106,1093567,64069xm1145006,57375v-952,-9562,-8573,-15300,-18099,-15300c1117381,42075,1110713,47813,1108808,57375r36198,xm1168821,64069v,-22950,14289,-34425,31435,-34425c1208830,29644,1215498,32513,1221213,37294r,-37294l1236454,r,97538l1221213,97538r,-7650c1217403,94669,1210735,98494,1200256,98494v-15241,,-31435,-12431,-31435,-34425xm1221213,68850r,-9562c1221213,49725,1212640,42075,1203114,42075v-10478,,-19052,6694,-19052,21994c1184062,79369,1192636,86063,1203114,86063v9526,,18099,-7650,18099,-17213xm1252648,75544r,-44944l1267890,30600r,42075c1267890,81281,1272653,85106,1280273,85106v7621,,13337,-4781,17147,-11475l1297420,30600r15241,l1312661,97538r-15241,l1297420,88931v-4763,5738,-13336,9563,-22862,9563c1261222,98494,1252648,89888,1252648,75544xm1326950,64069v,-21038,15241,-34425,34293,-34425c1378389,29644,1390773,39206,1393631,54506r,957l1380295,56419v-1906,-7650,-8574,-13388,-18099,-13388c1350765,43031,1343144,50681,1343144,64069v,13387,8573,21037,19052,21037c1372674,85106,1378389,80325,1380295,71719r13336,956l1393631,73631v-2858,16257,-15242,24863,-32388,24863c1342191,98494,1326950,85106,1326950,64069xm1403157,78413v,-12432,9526,-20082,22862,-21038l1445070,55463r,-3825c1445070,43988,1440307,41119,1432687,41119v-6668,,-11431,3825,-12384,10519l1406967,50681r-952,-956c1408872,35381,1420303,28688,1432687,28688v16194,,26672,8606,26672,22950l1459359,79369v,3825,1905,6694,5716,6694c1466027,86063,1466980,86063,1467932,86063r,l1467932,96581v-2857,957,-5715,957,-8573,957c1453644,97538,1447928,94669,1445070,87975r,c1440307,93713,1432687,98494,1423161,98494v-10478,,-20004,-7650,-20004,-20081xm1446023,76500r,-10519l1428876,67894v-6668,956,-10478,4781,-10478,9562c1418398,83194,1422208,86063,1427924,86063v7621,,12383,-3825,18099,-9563xm1484126,80325r,-36337l1471743,43988r,-13388l1484126,30600r,-20081l1485079,10519r14289,4781l1499368,29644r15241,l1514609,43031r-15241,l1499368,78413v,4781,2857,6693,7620,6693c1509846,85106,1510799,85106,1513656,84150r,l1513656,96581v-3810,957,-6668,957,-11431,957c1491747,98494,1484126,92756,1484126,80325xm1526040,12431v,-4781,3810,-9562,9526,-9562c1540329,2869,1545092,6694,1545092,12431v,4782,-3811,9563,-9526,9563c1529850,21994,1526040,17213,1526040,12431xm1527945,30600r15242,l1543187,97538r-15242,l1527945,30600xm1556523,64069v,-21038,15241,-34425,33340,-34425c1608915,29644,1622251,42075,1622251,64069r,4781l1570811,68850v953,10519,8574,17213,19052,17213c1599389,86063,1605105,81281,1607010,74588r13336,956l1620346,76500v-3810,15300,-15241,22950,-31435,22950c1569859,98494,1556523,85106,1556523,64069xm1607962,57375v-952,-9562,-8573,-15300,-18099,-15300c1580337,42075,1573669,47813,1571764,57375r36198,xm1629872,113794v5715,-4781,10478,-9563,10478,-17213c1633682,96581,1629872,90844,1629872,86063v,-5738,4763,-10519,10478,-10519c1647018,75544,1650829,80325,1650829,87019v,12431,-5716,21037,-18100,29644l1629872,113794xm,217069c,196031,15241,182644,33340,182644v19052,,32388,12431,32388,34425l65728,221850r-51439,c15241,232369,22862,239063,33340,239063v9526,,15242,-4782,17147,-11475l63823,228544r,956c60013,244800,48582,252450,32388,252450,13336,251494,,238106,,217069xm51440,210375v-953,-9562,-8574,-15300,-18100,-15300c23815,195075,17147,200813,15241,210375r36199,xm69539,183600r16194,l100974,224719r1905,11475l103832,236194r1905,-11475l120978,183600r16194,l111452,250538r-16194,l69539,183600xm141935,217069v,-21038,15241,-34425,33341,-34425c194327,182644,207663,195075,207663,217069r,4781l156224,221850v952,10519,8573,17213,19052,17213c184801,239063,190517,234281,192422,227588r13336,956l205758,229500v-3810,15300,-15241,22950,-31435,22950c155271,251494,141935,238106,141935,217069xm193375,210375v-953,-9562,-8574,-15300,-18099,-15300c165750,195075,159082,200813,157176,210375r36199,xm221000,183600r15241,l236241,192206v4763,-4781,13336,-9562,22862,-9562c273392,182644,281965,192206,281965,204638r,45900l266724,250538r,-42075c266724,199856,262913,196031,254340,196031v-7621,,-13336,4782,-18099,11475l236241,251494r-15241,l221000,183600xm301969,233325r,-36337l289586,196988r,-13388l301969,183600r,-20081l302922,163519r14289,4781l317211,182644r15241,l332452,196031r-15241,l317211,231413v,4781,2857,6693,7620,6693c327689,238106,328642,238106,331499,237150r,l331499,249581v-3810,957,-6668,957,-11431,957c309590,251494,301969,245756,301969,233325xm341978,230456r,l355314,227588v1905,6693,5715,11475,15241,11475c376271,239063,381986,236194,381986,231413v,-4782,-4763,-7650,-17146,-10519c351504,218025,344836,211331,344836,200813v,-10519,9525,-18169,23814,-18169c382939,182644,392465,189338,394370,201769r,956l381034,204638v-953,-6694,-5716,-10519,-12384,-10519c363887,194119,359124,196031,359124,200813v,4781,4763,6693,17147,10518c389607,215156,397228,219938,397228,230456v,12432,-10479,21994,-25720,21994c354361,251494,343883,243844,341978,230456xm433426,217069v,-21038,15241,-34425,33340,-34425c485818,182644,499154,195075,499154,217069r,4781l447715,221850v952,10519,8573,17213,19051,17213c476292,239063,482008,234281,483913,227588r13336,956l497249,229500v-3810,15300,-15241,22950,-31435,22950c446762,251494,433426,238106,433426,217069xm484865,210375v-952,-9562,-8573,-15300,-18099,-15300c457240,195075,450572,200813,448667,210375r36198,xm512490,183600r15242,l527732,192206v4763,-4781,13336,-9562,22862,-9562c564882,182644,573456,192206,573456,204638r,45900l558214,250538r,-42075c558214,199856,554404,196031,545831,196031v-7621,,-13336,4782,-18099,11475l527732,251494r-15242,l512490,183600xm614417,217069v,-20081,14289,-34425,35245,-34425c670619,182644,684908,197944,684908,217069v,19125,-14289,34425,-35246,34425c628706,251494,614417,237150,614417,217069xm669667,217069v,-13388,-8573,-21038,-20005,-21038c638231,196031,629658,203681,629658,217069v,13387,8573,21037,20004,21037c661094,238106,669667,230456,669667,217069xm698244,183600r15242,l713486,192206v4763,-4781,13336,-9562,22862,-9562c750636,182644,759210,192206,759210,204638r,45900l743968,250538r,-42075c743968,199856,740158,196031,731585,196031v-7621,,-13336,4782,-18099,11475l713486,251494r-15242,l698244,183600xm780167,233325r,-36337l767783,196988r,-13388l780167,183600r,-20081l781119,163519r14289,4781l795408,182644r14289,l809697,196031r-15242,l794455,231413v,4781,2858,6693,7621,6693c804934,238106,805886,238106,808744,237150r,l808744,249581v-3810,957,-6668,957,-11431,957c786835,251494,780167,245756,780167,233325xm823033,183600r15241,l838274,191250v4763,-5737,11431,-9562,20004,-9562c866852,181688,871615,185513,875425,191250v6668,-5737,13336,-9562,21909,-9562c910671,181688,918291,189338,918291,201769r,48769l903050,250538r,-44944c903050,198900,900192,195075,893524,195075v-5715,,-10478,2869,-14289,8606l879235,249581r-15241,l863994,205594v,-6694,-2858,-10519,-9526,-10519c848753,195075,843037,199856,839227,204638r,44943l823985,249581r,-65981l823033,183600xm930675,217069v,-20081,14289,-34425,35245,-34425c986877,182644,1001166,197944,1001166,217069v,19125,-14289,34425,-35246,34425c944964,251494,930675,237150,930675,217069xm985925,217069v,-13388,-8574,-21038,-20005,-21038c954489,196031,945916,203681,945916,217069v,13387,8573,21037,20004,21037c977351,238106,985925,230456,985925,217069xm1011644,217069v,-21038,15242,-34425,33341,-34425c1064037,182644,1077373,195075,1077373,217069r,4781l1025933,221850v953,10519,8574,17213,19052,17213c1054511,239063,1060226,234281,1062132,227588r13336,956l1075468,229500v-3811,15300,-15242,22950,-31436,22950c1024981,251494,1011644,238106,1011644,217069xm1063084,210375v-952,-9562,-8573,-15300,-18099,-15300c1035459,195075,1028791,200813,1026886,210375r36198,xm1095472,233325r,-36337l1083088,196988r,-13388l1095472,183600r,-20081l1096425,163519r14288,4781l1110713,182644r15242,l1125955,196031r-15242,l1110713,231413v,4781,2858,6693,7621,6693c1121192,238106,1122144,238106,1125002,237150r,l1125002,249581v-3810,957,-6668,957,-11431,957c1103093,251494,1095472,245756,1095472,233325xm1137386,165431v,-4781,3810,-9562,9526,-9562c1151674,155869,1156437,159694,1156437,165431v,4782,-3810,9563,-9525,9563c1141196,174994,1137386,170213,1137386,165431xm1139291,183600r15241,l1154532,250538r-15241,l1139291,183600xm1170726,183600r15241,l1185967,192206v4763,-4781,13337,-9562,22863,-9562c1223118,182644,1231692,192206,1231692,204638r,45900l1216450,250538r,-42075c1216450,199856,1212640,196031,1204067,196031v-7621,,-13337,4782,-18100,11475l1185967,251494r-15241,l1170726,183600xm1248838,258188r,l1264079,256275v953,4781,5716,9563,14289,9563c1290752,265838,1295515,259144,1295515,248625r,-5737c1289799,247669,1284084,250538,1275510,250538v-17146,,-31435,-12432,-31435,-34425c1244075,194119,1259316,181688,1275510,181688v9526,,16194,3825,20005,7650l1295515,182644r15241,l1310756,247669v,18169,-11431,29644,-32388,29644c1260269,278269,1250743,268706,1248838,258188xm1296467,219938r,-7650c1296467,201769,1288847,195075,1278368,195075v-9526,,-19052,5738,-19052,21038c1259316,231413,1267890,237150,1278368,237150v10479,,18099,-6694,18099,-17212xe" fillcolor="#ff5b42" stroked="f">
              <v:stroke joinstyle="miter"/>
              <v:path arrowok="t" o:connecttype="custom" o:connectlocs="3805,3823;20931,3823;20931,43003;59939,43003;59939,3823;76113,3823;76113,97475;59939,97475;59939,58294;19979,58294;19979,97475;3805,97475;3805,3823;93238,75496;93238,30580;108462,30580;108462,72628;120829,85051;137955,73584;137955,30580;153178,30580;153178,97475;137955,97475;137955,88874;115121,98431;93238,75496;168400,12423;177914,2867;187428,12423;177914,21980;168400,12423;170304,30580;185526,30580;185526,97475;170304,97475;170304,30580;197895,77406;197895,77406;211214,74540;226436,86008;237853,78363;220729,67850;200748,47782;224534,29625;250222,48738;250222,49693;236902,51605;224534,41093;215020,47782;232145,58294;253076,77406;227388,99386;197895,77406;286376,30580;302550,30580;317772,71673;319675,83141;320627,83141;323481,71673;338703,30580;354878,30580;329189,97475;312064,97475;286376,30580;359635,64028;394836,29625;430039,64028;394836,98431;359635,64028;414817,64028;394836,43003;374857,64028;394836,85051;414817,64028;439553,64028;474756,29625;509958,64028;474756,98431;439553,64028;494735,64028;474756,43003;454776,64028;474756,85051;494735,64028;524229,30580;539451,30580;539451,39181;558480,29625;564188,30580;562285,43003;561335,43003;556577,43003;538501,55427;538501,97475;523277,97475;523277,30580;600343,64028;634593,29625;666942,54471;666942,55427;653621,56383;635544,43003;616517,64028;635544,85051;653621,71673;665990,72628;665990,73584;633642,98431;600343,64028;679309,75496;679309,30580;694533,30580;694533,72628;706901,85051;724026,73584;724026,30580;739249,30580;739249,97475;724026,97475;724026,88874;701193,98431;679309,75496;756375,0;771597,0;771597,97475;756375,97475;756375,0;795382,80273;795382,43960;783014,43960;783014,30580;795382,30580;795382,10512;796334,10512;810605,15290;810605,29625;825827,29625;825827,43003;810605,43003;810605,78363;818217,85051;824876,84096;824876,84096;824876,96519;813459,97475;795382,80273;839147,75496;839147,30580;854370,30580;854370,72628;866738,85051;883864,73584;883864,30580;899086,30580;899086,97475;883864,97475;883864,88874;861030,98431;839147,75496;916212,75496;916212,30580;931434,30580;931434,72628;943803,85051;960928,73584;960928,30580;976150,30580;976150,97475;960928,97475;960928,88874;938094,98431;916212,75496;993276,30580;1008499,30580;1008499,39181;1027527,29625;1033236,30580;1031332,43003;1030382,43003;1025624,43003;1007548,55427;1007548,97475;992324,97475;992324,30580;1032284,113721;1042749,96519;1032284,86008;1042749,75496;1053216,86963;1035139,116588;1032284,113721;1092224,64028;1125523,29625;1157871,64028;1157871,68806;1106495,68806;1125523,86008;1142649,74540;1155968,75496;1155968,76451;1124572,99386;1092224,64028;1143599,57338;1125523,42048;1107446,57338;1143599,57338;1167385,64028;1198782,29625;1219713,37270;1219713,0;1234935,0;1234935,97475;1219713,97475;1219713,89830;1198782,98431;1167385,64028;1219713,68806;1219713,59250;1201636,42048;1182607,64028;1201636,86008;1219713,68806;1251109,75496;1251109,30580;1266332,30580;1266332,72628;1278700,85051;1295826,73584;1295826,30580;1311048,30580;1311048,97475;1295826,97475;1295826,88874;1272992,98431;1251109,75496;1325320,64028;1359571,29625;1391919,54471;1391919,55427;1378599,56383;1360523,43003;1341494,64028;1360523,85051;1378599,71673;1391919,72628;1391919,73584;1359571,98431;1325320,64028;1401433,78363;1424267,57338;1443295,55427;1443295,51605;1430927,41093;1418558,51605;1405239,50648;1404288,49693;1430927,28670;1457566,51605;1457566,79318;1463275,86008;1466129,86008;1466129,86008;1466129,96519;1457566,97475;1443295,87919;1443295,87919;1421413,98431;1401433,78363;1444247,76451;1444247,65939;1427121,67850;1416656,77406;1426170,86008;1444247,76451;1482303,80273;1482303,43960;1469935,43960;1469935,30580;1482303,30580;1482303,10512;1483255,10512;1497526,15290;1497526,29625;1512748,29625;1512748,43003;1497526,43003;1497526,78363;1505137,85051;1511797,84096;1511797,84096;1511797,96519;1500380,97475;1482303,80273;1524165,12423;1533680,2867;1543194,12423;1533680,21980;1524165,12423;1526068,30580;1541291,30580;1541291,97475;1526068,97475;1526068,30580;1554611,64028;1587910,29625;1620258,64028;1620258,68806;1568881,68806;1587910,86008;1605036,74540;1618355,75496;1618355,76451;1586959,99386;1554611,64028;1605987,57338;1587910,42048;1569833,57338;1605987,57338;1627870,113721;1638335,96519;1627870,86008;1638335,75496;1648801,86963;1630723,116588;1627870,113721;0,216930;33299,182527;65647,216930;65647,221708;14271,221708;33299,238910;50425,227442;63745,228397;63745,229353;32348,252288;0,216930;51377,210240;33299,194950;15222,210240;51377,210240;69454,183482;85628,183482;100850,224575;102753,236042;103704,236042;105607,224575;120829,183482;137003,183482;111315,250377;95141,250377;69454,183482;141761,216930;175061,182527;207408,216930;207408,221708;156032,221708;175061,238910;192186,227442;205505,228397;205505,229353;174109,252288;141761,216930;193137,210240;175061,194950;156983,210240;193137,210240;220729,183482;235951,183482;235951,192083;258785,182527;281619,204507;281619,250377;266396,250377;266396,208329;254028,195905;235951,207373;235951,251333;220729,251333;220729,183482;301598,233175;301598,196862;289230,196862;289230,183482;301598,183482;301598,163414;302550,163414;316821,168192;316821,182527;332044,182527;332044,195905;316821,195905;316821,231264;324432,237953;331092,236998;331092,236998;331092,249421;319675,250377;301598,233175;341558,230308;341558,230308;354878,227442;370100,238910;381517,231264;364392,220752;344412,200684;368197,182527;393886,201640;393886,202595;380566,204507;368197,193994;358683,200684;375809,211195;396740,230308;371052,252288;341558,230308;432894,216930;466193,182527;498541,216930;498541,221708;447165,221708;466193,238910;483319,227442;496638,228397;496638,229353;465242,252288;432894,216930;484269,210240;466193,194950;448116,210240;484269,210240;511860,183482;527084,183482;527084,192083;549918,182527;572752,204507;572752,250377;557528,250377;557528,208329;545160,195905;527084,207373;527084,251333;511860,251333;511860,183482;613662,216930;648864,182527;684067,216930;648864,251333;613662,216930;668844,216930;648864,195905;628884,216930;648864,237953;668844,216930;697386,183482;712610,183482;712610,192083;735443,182527;758277,204507;758277,250377;743054,250377;743054,208329;730686,195905;712610,207373;712610,251333;697386,251333;697386,183482;779209,233175;779209,196862;766840,196862;766840,183482;779209,183482;779209,163414;780159,163414;794431,168192;794431,182527;808702,182527;808702,195905;793479,195905;793479,231264;801091,237953;807750,236998;807750,236998;807750,249421;796334,250377;779209,233175;822022,183482;837244,183482;837244,191127;857224,181571;874350,191127;896232,181571;917163,201640;917163,250377;901941,250377;901941,205462;892426,194950;878155,203550;878155,249421;862933,249421;862933,205462;853418,194950;838196,204507;838196,249421;822973,249421;822973,183482;929532,216930;964733,182527;999936,216930;964733,251333;929532,216930;984714,216930;964733,195905;944754,216930;964733,237953;984714,216930;1010401,216930;1043701,182527;1076049,216930;1076049,221708;1024673,221708;1043701,238910;1060827,227442;1074147,228397;1074147,229353;1042749,252288;1010401,216930;1061778,210240;1043701,194950;1025624,210240;1061778,210240;1094126,233175;1094126,196862;1081757,196862;1081757,183482;1094126,183482;1094126,163414;1095078,163414;1109349,168192;1109349,182527;1124572,182527;1124572,195905;1109349,195905;1109349,231264;1116960,237953;1123620,236998;1123620,236998;1123620,249421;1112203,250377;1094126,233175;1135989,165325;1145503,155769;1155016,165325;1145503,174882;1135989,165325;1137891,183482;1153114,183482;1153114,250377;1137891,250377;1137891,183482;1169288,183482;1184510,183482;1184510,192083;1207345,182527;1230179,204507;1230179,250377;1214956,250377;1214956,208329;1202588,195905;1184510,207373;1184510,251333;1169288,251333;1169288,183482;1247304,258022;1247304,258022;1262526,256111;1276798,265667;1293923,248465;1293923,242732;1273943,250377;1242547,215974;1273943,181571;1293923,189216;1293923,182527;1309146,182527;1309146,247510;1276798,277135;1247304,258022;1294874,219797;1294874,212152;1276798,194950;1257769,215974;1276798,236998;1294874,219797"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page" anchory="page"/>
            </v:shape>
          </w:pict>
        </mc:Fallback>
      </mc:AlternateContent>
    </w:r>
    <w:r w:rsidR="00816877">
      <w:rPr>
        <w:noProof/>
        <w:lang w:eastAsia="nl-NL"/>
      </w:rPr>
      <mc:AlternateContent>
        <mc:Choice Requires="wps">
          <w:drawing>
            <wp:anchor distT="0" distB="0" distL="114300" distR="114300" simplePos="0" relativeHeight="251671552" behindDoc="0" locked="0" layoutInCell="1" allowOverlap="1" wp14:anchorId="27991320" wp14:editId="367F778F">
              <wp:simplePos x="0" y="0"/>
              <wp:positionH relativeFrom="page">
                <wp:posOffset>360045</wp:posOffset>
              </wp:positionH>
              <wp:positionV relativeFrom="margin">
                <wp:align>top</wp:align>
              </wp:positionV>
              <wp:extent cx="1548000" cy="1609200"/>
              <wp:effectExtent l="0" t="0" r="0" b="9525"/>
              <wp:wrapNone/>
              <wp:docPr id="5" name="Afzendgegevens"/>
              <wp:cNvGraphicFramePr/>
              <a:graphic xmlns:a="http://schemas.openxmlformats.org/drawingml/2006/main">
                <a:graphicData uri="http://schemas.microsoft.com/office/word/2010/wordprocessingShape">
                  <wps:wsp>
                    <wps:cNvSpPr/>
                    <wps:spPr>
                      <a:xfrm>
                        <a:off x="0" y="0"/>
                        <a:ext cx="1548000" cy="160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Overlap w:val="never"/>
                            <w:tblW w:w="0" w:type="auto"/>
                            <w:tblLayout w:type="fixed"/>
                            <w:tblCellMar>
                              <w:left w:w="0" w:type="dxa"/>
                              <w:right w:w="0" w:type="dxa"/>
                            </w:tblCellMar>
                            <w:tblLook w:val="04A0" w:firstRow="1" w:lastRow="0" w:firstColumn="1" w:lastColumn="0" w:noHBand="0" w:noVBand="1"/>
                          </w:tblPr>
                          <w:tblGrid>
                            <w:gridCol w:w="2438"/>
                          </w:tblGrid>
                          <w:tr w:rsidR="00816877" w:rsidRPr="00816877" w14:paraId="2F6E5DD0" w14:textId="77777777" w:rsidTr="0032213D">
                            <w:trPr>
                              <w:trHeight w:hRule="exact" w:val="2495"/>
                            </w:trPr>
                            <w:tc>
                              <w:tcPr>
                                <w:tcW w:w="2438" w:type="dxa"/>
                              </w:tcPr>
                              <w:p w14:paraId="4E51895A" w14:textId="77777777" w:rsidR="00816877" w:rsidRPr="0022063C" w:rsidRDefault="00816877" w:rsidP="00816877">
                                <w:pPr>
                                  <w:suppressOverlap/>
                                  <w:rPr>
                                    <w:b/>
                                    <w:bCs/>
                                    <w:noProof/>
                                    <w:color w:val="000000"/>
                                    <w:sz w:val="15"/>
                                    <w:szCs w:val="15"/>
                                    <w:lang w:val="nb-NO"/>
                                  </w:rPr>
                                </w:pPr>
                                <w:r w:rsidRPr="0022063C">
                                  <w:rPr>
                                    <w:b/>
                                    <w:bCs/>
                                    <w:noProof/>
                                    <w:color w:val="000000"/>
                                    <w:sz w:val="15"/>
                                    <w:szCs w:val="15"/>
                                    <w:lang w:val="nb-NO"/>
                                  </w:rPr>
                                  <w:t>Amare</w:t>
                                </w:r>
                              </w:p>
                              <w:p w14:paraId="290F24E7" w14:textId="77777777" w:rsidR="00816877" w:rsidRPr="0022063C" w:rsidRDefault="00816877" w:rsidP="00816877">
                                <w:pPr>
                                  <w:suppressOverlap/>
                                  <w:rPr>
                                    <w:noProof/>
                                    <w:color w:val="000000"/>
                                    <w:sz w:val="15"/>
                                    <w:szCs w:val="15"/>
                                    <w:lang w:val="nb-NO"/>
                                  </w:rPr>
                                </w:pPr>
                                <w:r w:rsidRPr="0022063C">
                                  <w:rPr>
                                    <w:noProof/>
                                    <w:color w:val="000000"/>
                                    <w:sz w:val="15"/>
                                    <w:szCs w:val="15"/>
                                    <w:lang w:val="nb-NO"/>
                                  </w:rPr>
                                  <w:t>Spui</w:t>
                                </w:r>
                                <w:r w:rsidR="0022063C">
                                  <w:rPr>
                                    <w:noProof/>
                                    <w:color w:val="000000"/>
                                    <w:sz w:val="15"/>
                                    <w:szCs w:val="15"/>
                                    <w:lang w:val="nb-NO"/>
                                  </w:rPr>
                                  <w:t>plein</w:t>
                                </w:r>
                                <w:r w:rsidRPr="0022063C">
                                  <w:rPr>
                                    <w:noProof/>
                                    <w:color w:val="000000"/>
                                    <w:sz w:val="15"/>
                                    <w:szCs w:val="15"/>
                                    <w:lang w:val="nb-NO"/>
                                  </w:rPr>
                                  <w:t xml:space="preserve"> 1</w:t>
                                </w:r>
                                <w:r w:rsidR="00054054" w:rsidRPr="0022063C">
                                  <w:rPr>
                                    <w:noProof/>
                                    <w:color w:val="000000"/>
                                    <w:sz w:val="15"/>
                                    <w:szCs w:val="15"/>
                                    <w:lang w:val="nb-NO"/>
                                  </w:rPr>
                                  <w:t>50</w:t>
                                </w:r>
                              </w:p>
                              <w:p w14:paraId="45077847" w14:textId="77777777" w:rsidR="00816877" w:rsidRPr="0022063C" w:rsidRDefault="00816877" w:rsidP="00816877">
                                <w:pPr>
                                  <w:suppressOverlap/>
                                  <w:rPr>
                                    <w:noProof/>
                                    <w:color w:val="000000"/>
                                    <w:sz w:val="15"/>
                                    <w:szCs w:val="15"/>
                                    <w:lang w:val="nb-NO"/>
                                  </w:rPr>
                                </w:pPr>
                                <w:r w:rsidRPr="0022063C">
                                  <w:rPr>
                                    <w:noProof/>
                                    <w:color w:val="000000"/>
                                    <w:sz w:val="15"/>
                                    <w:szCs w:val="15"/>
                                    <w:lang w:val="nb-NO"/>
                                  </w:rPr>
                                  <w:t>25</w:t>
                                </w:r>
                                <w:r w:rsidR="00054054" w:rsidRPr="0022063C">
                                  <w:rPr>
                                    <w:noProof/>
                                    <w:color w:val="000000"/>
                                    <w:sz w:val="15"/>
                                    <w:szCs w:val="15"/>
                                    <w:lang w:val="nb-NO"/>
                                  </w:rPr>
                                  <w:t>11</w:t>
                                </w:r>
                                <w:r w:rsidRPr="0022063C">
                                  <w:rPr>
                                    <w:noProof/>
                                    <w:color w:val="000000"/>
                                    <w:sz w:val="15"/>
                                    <w:szCs w:val="15"/>
                                    <w:lang w:val="nb-NO"/>
                                  </w:rPr>
                                  <w:t xml:space="preserve"> </w:t>
                                </w:r>
                                <w:r w:rsidR="0022063C">
                                  <w:rPr>
                                    <w:noProof/>
                                    <w:color w:val="000000"/>
                                    <w:sz w:val="15"/>
                                    <w:szCs w:val="15"/>
                                    <w:lang w:val="nb-NO"/>
                                  </w:rPr>
                                  <w:t>DG</w:t>
                                </w:r>
                                <w:r w:rsidRPr="0022063C">
                                  <w:rPr>
                                    <w:noProof/>
                                    <w:color w:val="000000"/>
                                    <w:sz w:val="15"/>
                                    <w:szCs w:val="15"/>
                                    <w:lang w:val="nb-NO"/>
                                  </w:rPr>
                                  <w:t xml:space="preserve"> Den Haag</w:t>
                                </w:r>
                              </w:p>
                              <w:p w14:paraId="4A9E04C6" w14:textId="77777777" w:rsidR="00816877" w:rsidRPr="0022063C" w:rsidRDefault="00816877" w:rsidP="00816877">
                                <w:pPr>
                                  <w:suppressOverlap/>
                                  <w:rPr>
                                    <w:noProof/>
                                    <w:color w:val="000000"/>
                                    <w:sz w:val="15"/>
                                    <w:szCs w:val="15"/>
                                    <w:lang w:val="nb-NO"/>
                                  </w:rPr>
                                </w:pPr>
                                <w:r w:rsidRPr="0022063C">
                                  <w:rPr>
                                    <w:noProof/>
                                    <w:color w:val="000000"/>
                                    <w:sz w:val="15"/>
                                    <w:szCs w:val="15"/>
                                    <w:lang w:val="nb-NO"/>
                                  </w:rPr>
                                  <w:t xml:space="preserve">Postbus </w:t>
                                </w:r>
                                <w:r w:rsidR="00D23168" w:rsidRPr="00D23168">
                                  <w:rPr>
                                    <w:noProof/>
                                    <w:color w:val="000000"/>
                                    <w:sz w:val="15"/>
                                    <w:szCs w:val="15"/>
                                    <w:lang w:val="nb-NO"/>
                                  </w:rPr>
                                  <w:t>11543</w:t>
                                </w:r>
                              </w:p>
                              <w:p w14:paraId="2B29F6A0" w14:textId="77777777" w:rsidR="00816877" w:rsidRDefault="00D23168" w:rsidP="00816877">
                                <w:pPr>
                                  <w:suppressOverlap/>
                                  <w:rPr>
                                    <w:noProof/>
                                    <w:color w:val="000000"/>
                                    <w:sz w:val="15"/>
                                    <w:szCs w:val="15"/>
                                  </w:rPr>
                                </w:pPr>
                                <w:r w:rsidRPr="00D23168">
                                  <w:rPr>
                                    <w:noProof/>
                                    <w:color w:val="000000"/>
                                    <w:sz w:val="15"/>
                                    <w:szCs w:val="15"/>
                                  </w:rPr>
                                  <w:t xml:space="preserve">2502 AM  Den Haag </w:t>
                                </w:r>
                              </w:p>
                              <w:p w14:paraId="03E711AD" w14:textId="77777777" w:rsidR="00D23168" w:rsidRPr="00816877" w:rsidRDefault="00D23168" w:rsidP="00816877">
                                <w:pPr>
                                  <w:suppressOverlap/>
                                  <w:rPr>
                                    <w:noProof/>
                                    <w:color w:val="000000"/>
                                    <w:sz w:val="15"/>
                                    <w:szCs w:val="15"/>
                                  </w:rPr>
                                </w:pPr>
                              </w:p>
                              <w:p w14:paraId="529DBA24" w14:textId="77777777" w:rsidR="00816877" w:rsidRPr="00816877" w:rsidRDefault="00816877" w:rsidP="00816877">
                                <w:pPr>
                                  <w:suppressOverlap/>
                                  <w:rPr>
                                    <w:noProof/>
                                    <w:color w:val="000000"/>
                                    <w:sz w:val="15"/>
                                    <w:szCs w:val="15"/>
                                  </w:rPr>
                                </w:pPr>
                                <w:r w:rsidRPr="00816877">
                                  <w:rPr>
                                    <w:noProof/>
                                    <w:color w:val="000000"/>
                                    <w:sz w:val="15"/>
                                    <w:szCs w:val="15"/>
                                  </w:rPr>
                                  <w:t>+31 (0)70 88 00 300</w:t>
                                </w:r>
                              </w:p>
                              <w:p w14:paraId="07FADBEF" w14:textId="77777777" w:rsidR="00816877" w:rsidRPr="00816877" w:rsidRDefault="00816877" w:rsidP="00816877">
                                <w:pPr>
                                  <w:suppressOverlap/>
                                  <w:rPr>
                                    <w:noProof/>
                                    <w:color w:val="000000"/>
                                    <w:sz w:val="15"/>
                                    <w:szCs w:val="15"/>
                                  </w:rPr>
                                </w:pPr>
                                <w:r w:rsidRPr="00816877">
                                  <w:rPr>
                                    <w:noProof/>
                                    <w:color w:val="000000"/>
                                    <w:sz w:val="15"/>
                                    <w:szCs w:val="15"/>
                                  </w:rPr>
                                  <w:t>info@amare.nl</w:t>
                                </w:r>
                              </w:p>
                              <w:p w14:paraId="3DD42608" w14:textId="77777777" w:rsidR="00816877" w:rsidRPr="00816877" w:rsidRDefault="00816877" w:rsidP="00816877">
                                <w:pPr>
                                  <w:suppressOverlap/>
                                  <w:rPr>
                                    <w:noProof/>
                                    <w:color w:val="000000"/>
                                    <w:sz w:val="15"/>
                                    <w:szCs w:val="15"/>
                                  </w:rPr>
                                </w:pPr>
                                <w:r w:rsidRPr="00816877">
                                  <w:rPr>
                                    <w:noProof/>
                                    <w:color w:val="000000"/>
                                    <w:sz w:val="15"/>
                                    <w:szCs w:val="15"/>
                                  </w:rPr>
                                  <w:t>www.amare.nl</w:t>
                                </w:r>
                              </w:p>
                              <w:p w14:paraId="0EC3E251" w14:textId="77777777" w:rsidR="00816877" w:rsidRPr="00816877" w:rsidRDefault="00816877" w:rsidP="00816877">
                                <w:pPr>
                                  <w:suppressOverlap/>
                                  <w:rPr>
                                    <w:noProof/>
                                    <w:color w:val="000000"/>
                                    <w:sz w:val="15"/>
                                    <w:szCs w:val="15"/>
                                  </w:rPr>
                                </w:pPr>
                              </w:p>
                              <w:p w14:paraId="0BCDF600" w14:textId="77777777" w:rsidR="00816877" w:rsidRPr="00816877" w:rsidRDefault="00816877" w:rsidP="00816877">
                                <w:pPr>
                                  <w:suppressOverlap/>
                                  <w:rPr>
                                    <w:noProof/>
                                    <w:color w:val="000000"/>
                                    <w:sz w:val="15"/>
                                    <w:szCs w:val="15"/>
                                  </w:rPr>
                                </w:pPr>
                                <w:r w:rsidRPr="00816877">
                                  <w:rPr>
                                    <w:noProof/>
                                    <w:color w:val="000000"/>
                                    <w:sz w:val="15"/>
                                    <w:szCs w:val="15"/>
                                  </w:rPr>
                                  <w:t xml:space="preserve">KvK Den Haag </w:t>
                                </w:r>
                                <w:r w:rsidR="0022063C" w:rsidRPr="0022063C">
                                  <w:rPr>
                                    <w:noProof/>
                                    <w:color w:val="000000"/>
                                    <w:sz w:val="15"/>
                                    <w:szCs w:val="15"/>
                                  </w:rPr>
                                  <w:t>27174490</w:t>
                                </w:r>
                              </w:p>
                              <w:p w14:paraId="776316CB" w14:textId="77777777" w:rsidR="00816877" w:rsidRPr="00816877" w:rsidRDefault="00816877" w:rsidP="00816877">
                                <w:pPr>
                                  <w:suppressOverlap/>
                                  <w:rPr>
                                    <w:noProof/>
                                    <w:color w:val="000000"/>
                                    <w:sz w:val="15"/>
                                    <w:szCs w:val="15"/>
                                  </w:rPr>
                                </w:pPr>
                                <w:r w:rsidRPr="00816877">
                                  <w:rPr>
                                    <w:noProof/>
                                    <w:color w:val="000000"/>
                                    <w:sz w:val="15"/>
                                    <w:szCs w:val="15"/>
                                  </w:rPr>
                                  <w:t>BTW NL</w:t>
                                </w:r>
                                <w:r w:rsidR="0022063C" w:rsidRPr="0022063C">
                                  <w:rPr>
                                    <w:noProof/>
                                    <w:color w:val="000000"/>
                                    <w:sz w:val="15"/>
                                    <w:szCs w:val="15"/>
                                  </w:rPr>
                                  <w:t>8072.25.174.B.01</w:t>
                                </w:r>
                              </w:p>
                            </w:tc>
                          </w:tr>
                        </w:tbl>
                        <w:p w14:paraId="3811B5FA" w14:textId="77777777" w:rsidR="00816877" w:rsidRPr="00816877" w:rsidRDefault="00816877" w:rsidP="00816877">
                          <w:pPr>
                            <w:spacing w:line="20" w:lineRule="exact"/>
                            <w:rPr>
                              <w:color w:val="00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7991320" id="Afzendgegevens" o:spid="_x0000_s1026" style="position:absolute;margin-left:28.35pt;margin-top:0;width:121.9pt;height:126.7pt;z-index:25167155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" filled="f" stroked="f" strokeweight="1pt">
              <v:textbox style="mso-fit-shape-to-text:t" inset="0,0,0,0">
                <w:txbxContent>
                  <w:tbl>
                    <w:tblPr>
                      <w:tblOverlap w:val="never"/>
                      <w:tblW w:w="0" w:type="auto"/>
                      <w:tblLayout w:type="fixed"/>
                      <w:tblCellMar>
                        <w:left w:w="0" w:type="dxa"/>
                        <w:right w:w="0" w:type="dxa"/>
                      </w:tblCellMar>
                      <w:tblLook w:val="04A0" w:firstRow="1" w:lastRow="0" w:firstColumn="1" w:lastColumn="0" w:noHBand="0" w:noVBand="1"/>
                    </w:tblPr>
                    <w:tblGrid>
                      <w:gridCol w:w="2438"/>
                    </w:tblGrid>
                    <w:tr w:rsidR="00816877" w:rsidRPr="00816877" w14:paraId="2F6E5DD0" w14:textId="77777777" w:rsidTr="0032213D">
                      <w:trPr>
                        <w:trHeight w:hRule="exact" w:val="2495"/>
                      </w:trPr>
                      <w:tc>
                        <w:tcPr>
                          <w:tcW w:w="2438" w:type="dxa"/>
                        </w:tcPr>
                        <w:p w14:paraId="4E51895A" w14:textId="77777777" w:rsidR="00816877" w:rsidRPr="0022063C" w:rsidRDefault="00816877" w:rsidP="00816877">
                          <w:pPr>
                            <w:suppressOverlap/>
                            <w:rPr>
                              <w:b/>
                              <w:bCs/>
                              <w:noProof/>
                              <w:color w:val="000000"/>
                              <w:sz w:val="15"/>
                              <w:szCs w:val="15"/>
                              <w:lang w:val="nb-NO"/>
                            </w:rPr>
                          </w:pPr>
                          <w:r w:rsidRPr="0022063C">
                            <w:rPr>
                              <w:b/>
                              <w:bCs/>
                              <w:noProof/>
                              <w:color w:val="000000"/>
                              <w:sz w:val="15"/>
                              <w:szCs w:val="15"/>
                              <w:lang w:val="nb-NO"/>
                            </w:rPr>
                            <w:t>Amare</w:t>
                          </w:r>
                        </w:p>
                        <w:p w14:paraId="290F24E7" w14:textId="77777777" w:rsidR="00816877" w:rsidRPr="0022063C" w:rsidRDefault="00816877" w:rsidP="00816877">
                          <w:pPr>
                            <w:suppressOverlap/>
                            <w:rPr>
                              <w:noProof/>
                              <w:color w:val="000000"/>
                              <w:sz w:val="15"/>
                              <w:szCs w:val="15"/>
                              <w:lang w:val="nb-NO"/>
                            </w:rPr>
                          </w:pPr>
                          <w:r w:rsidRPr="0022063C">
                            <w:rPr>
                              <w:noProof/>
                              <w:color w:val="000000"/>
                              <w:sz w:val="15"/>
                              <w:szCs w:val="15"/>
                              <w:lang w:val="nb-NO"/>
                            </w:rPr>
                            <w:t>Spui</w:t>
                          </w:r>
                          <w:r w:rsidR="0022063C">
                            <w:rPr>
                              <w:noProof/>
                              <w:color w:val="000000"/>
                              <w:sz w:val="15"/>
                              <w:szCs w:val="15"/>
                              <w:lang w:val="nb-NO"/>
                            </w:rPr>
                            <w:t>plein</w:t>
                          </w:r>
                          <w:r w:rsidRPr="0022063C">
                            <w:rPr>
                              <w:noProof/>
                              <w:color w:val="000000"/>
                              <w:sz w:val="15"/>
                              <w:szCs w:val="15"/>
                              <w:lang w:val="nb-NO"/>
                            </w:rPr>
                            <w:t xml:space="preserve"> 1</w:t>
                          </w:r>
                          <w:r w:rsidR="00054054" w:rsidRPr="0022063C">
                            <w:rPr>
                              <w:noProof/>
                              <w:color w:val="000000"/>
                              <w:sz w:val="15"/>
                              <w:szCs w:val="15"/>
                              <w:lang w:val="nb-NO"/>
                            </w:rPr>
                            <w:t>50</w:t>
                          </w:r>
                        </w:p>
                        <w:p w14:paraId="45077847" w14:textId="77777777" w:rsidR="00816877" w:rsidRPr="0022063C" w:rsidRDefault="00816877" w:rsidP="00816877">
                          <w:pPr>
                            <w:suppressOverlap/>
                            <w:rPr>
                              <w:noProof/>
                              <w:color w:val="000000"/>
                              <w:sz w:val="15"/>
                              <w:szCs w:val="15"/>
                              <w:lang w:val="nb-NO"/>
                            </w:rPr>
                          </w:pPr>
                          <w:r w:rsidRPr="0022063C">
                            <w:rPr>
                              <w:noProof/>
                              <w:color w:val="000000"/>
                              <w:sz w:val="15"/>
                              <w:szCs w:val="15"/>
                              <w:lang w:val="nb-NO"/>
                            </w:rPr>
                            <w:t>25</w:t>
                          </w:r>
                          <w:r w:rsidR="00054054" w:rsidRPr="0022063C">
                            <w:rPr>
                              <w:noProof/>
                              <w:color w:val="000000"/>
                              <w:sz w:val="15"/>
                              <w:szCs w:val="15"/>
                              <w:lang w:val="nb-NO"/>
                            </w:rPr>
                            <w:t>11</w:t>
                          </w:r>
                          <w:r w:rsidRPr="0022063C">
                            <w:rPr>
                              <w:noProof/>
                              <w:color w:val="000000"/>
                              <w:sz w:val="15"/>
                              <w:szCs w:val="15"/>
                              <w:lang w:val="nb-NO"/>
                            </w:rPr>
                            <w:t xml:space="preserve"> </w:t>
                          </w:r>
                          <w:r w:rsidR="0022063C">
                            <w:rPr>
                              <w:noProof/>
                              <w:color w:val="000000"/>
                              <w:sz w:val="15"/>
                              <w:szCs w:val="15"/>
                              <w:lang w:val="nb-NO"/>
                            </w:rPr>
                            <w:t>DG</w:t>
                          </w:r>
                          <w:r w:rsidRPr="0022063C">
                            <w:rPr>
                              <w:noProof/>
                              <w:color w:val="000000"/>
                              <w:sz w:val="15"/>
                              <w:szCs w:val="15"/>
                              <w:lang w:val="nb-NO"/>
                            </w:rPr>
                            <w:t xml:space="preserve"> Den Haag</w:t>
                          </w:r>
                        </w:p>
                        <w:p w14:paraId="4A9E04C6" w14:textId="77777777" w:rsidR="00816877" w:rsidRPr="0022063C" w:rsidRDefault="00816877" w:rsidP="00816877">
                          <w:pPr>
                            <w:suppressOverlap/>
                            <w:rPr>
                              <w:noProof/>
                              <w:color w:val="000000"/>
                              <w:sz w:val="15"/>
                              <w:szCs w:val="15"/>
                              <w:lang w:val="nb-NO"/>
                            </w:rPr>
                          </w:pPr>
                          <w:r w:rsidRPr="0022063C">
                            <w:rPr>
                              <w:noProof/>
                              <w:color w:val="000000"/>
                              <w:sz w:val="15"/>
                              <w:szCs w:val="15"/>
                              <w:lang w:val="nb-NO"/>
                            </w:rPr>
                            <w:t xml:space="preserve">Postbus </w:t>
                          </w:r>
                          <w:r w:rsidR="00D23168" w:rsidRPr="00D23168">
                            <w:rPr>
                              <w:noProof/>
                              <w:color w:val="000000"/>
                              <w:sz w:val="15"/>
                              <w:szCs w:val="15"/>
                              <w:lang w:val="nb-NO"/>
                            </w:rPr>
                            <w:t>11543</w:t>
                          </w:r>
                        </w:p>
                        <w:p w14:paraId="2B29F6A0" w14:textId="77777777" w:rsidR="00816877" w:rsidRDefault="00D23168" w:rsidP="00816877">
                          <w:pPr>
                            <w:suppressOverlap/>
                            <w:rPr>
                              <w:noProof/>
                              <w:color w:val="000000"/>
                              <w:sz w:val="15"/>
                              <w:szCs w:val="15"/>
                            </w:rPr>
                          </w:pPr>
                          <w:r w:rsidRPr="00D23168">
                            <w:rPr>
                              <w:noProof/>
                              <w:color w:val="000000"/>
                              <w:sz w:val="15"/>
                              <w:szCs w:val="15"/>
                            </w:rPr>
                            <w:t xml:space="preserve">2502 AM  Den Haag </w:t>
                          </w:r>
                        </w:p>
                        <w:p w14:paraId="03E711AD" w14:textId="77777777" w:rsidR="00D23168" w:rsidRPr="00816877" w:rsidRDefault="00D23168" w:rsidP="00816877">
                          <w:pPr>
                            <w:suppressOverlap/>
                            <w:rPr>
                              <w:noProof/>
                              <w:color w:val="000000"/>
                              <w:sz w:val="15"/>
                              <w:szCs w:val="15"/>
                            </w:rPr>
                          </w:pPr>
                        </w:p>
                        <w:p w14:paraId="529DBA24" w14:textId="77777777" w:rsidR="00816877" w:rsidRPr="00816877" w:rsidRDefault="00816877" w:rsidP="00816877">
                          <w:pPr>
                            <w:suppressOverlap/>
                            <w:rPr>
                              <w:noProof/>
                              <w:color w:val="000000"/>
                              <w:sz w:val="15"/>
                              <w:szCs w:val="15"/>
                            </w:rPr>
                          </w:pPr>
                          <w:r w:rsidRPr="00816877">
                            <w:rPr>
                              <w:noProof/>
                              <w:color w:val="000000"/>
                              <w:sz w:val="15"/>
                              <w:szCs w:val="15"/>
                            </w:rPr>
                            <w:t>+31 (0)70 88 00 300</w:t>
                          </w:r>
                        </w:p>
                        <w:p w14:paraId="07FADBEF" w14:textId="77777777" w:rsidR="00816877" w:rsidRPr="00816877" w:rsidRDefault="00816877" w:rsidP="00816877">
                          <w:pPr>
                            <w:suppressOverlap/>
                            <w:rPr>
                              <w:noProof/>
                              <w:color w:val="000000"/>
                              <w:sz w:val="15"/>
                              <w:szCs w:val="15"/>
                            </w:rPr>
                          </w:pPr>
                          <w:r w:rsidRPr="00816877">
                            <w:rPr>
                              <w:noProof/>
                              <w:color w:val="000000"/>
                              <w:sz w:val="15"/>
                              <w:szCs w:val="15"/>
                            </w:rPr>
                            <w:t>info@amare.nl</w:t>
                          </w:r>
                        </w:p>
                        <w:p w14:paraId="3DD42608" w14:textId="77777777" w:rsidR="00816877" w:rsidRPr="00816877" w:rsidRDefault="00816877" w:rsidP="00816877">
                          <w:pPr>
                            <w:suppressOverlap/>
                            <w:rPr>
                              <w:noProof/>
                              <w:color w:val="000000"/>
                              <w:sz w:val="15"/>
                              <w:szCs w:val="15"/>
                            </w:rPr>
                          </w:pPr>
                          <w:r w:rsidRPr="00816877">
                            <w:rPr>
                              <w:noProof/>
                              <w:color w:val="000000"/>
                              <w:sz w:val="15"/>
                              <w:szCs w:val="15"/>
                            </w:rPr>
                            <w:t>www.amare.nl</w:t>
                          </w:r>
                        </w:p>
                        <w:p w14:paraId="0EC3E251" w14:textId="77777777" w:rsidR="00816877" w:rsidRPr="00816877" w:rsidRDefault="00816877" w:rsidP="00816877">
                          <w:pPr>
                            <w:suppressOverlap/>
                            <w:rPr>
                              <w:noProof/>
                              <w:color w:val="000000"/>
                              <w:sz w:val="15"/>
                              <w:szCs w:val="15"/>
                            </w:rPr>
                          </w:pPr>
                        </w:p>
                        <w:p w14:paraId="0BCDF600" w14:textId="77777777" w:rsidR="00816877" w:rsidRPr="00816877" w:rsidRDefault="00816877" w:rsidP="00816877">
                          <w:pPr>
                            <w:suppressOverlap/>
                            <w:rPr>
                              <w:noProof/>
                              <w:color w:val="000000"/>
                              <w:sz w:val="15"/>
                              <w:szCs w:val="15"/>
                            </w:rPr>
                          </w:pPr>
                          <w:r w:rsidRPr="00816877">
                            <w:rPr>
                              <w:noProof/>
                              <w:color w:val="000000"/>
                              <w:sz w:val="15"/>
                              <w:szCs w:val="15"/>
                            </w:rPr>
                            <w:t xml:space="preserve">KvK Den Haag </w:t>
                          </w:r>
                          <w:r w:rsidR="0022063C" w:rsidRPr="0022063C">
                            <w:rPr>
                              <w:noProof/>
                              <w:color w:val="000000"/>
                              <w:sz w:val="15"/>
                              <w:szCs w:val="15"/>
                            </w:rPr>
                            <w:t>27174490</w:t>
                          </w:r>
                        </w:p>
                        <w:p w14:paraId="776316CB" w14:textId="77777777" w:rsidR="00816877" w:rsidRPr="00816877" w:rsidRDefault="00816877" w:rsidP="00816877">
                          <w:pPr>
                            <w:suppressOverlap/>
                            <w:rPr>
                              <w:noProof/>
                              <w:color w:val="000000"/>
                              <w:sz w:val="15"/>
                              <w:szCs w:val="15"/>
                            </w:rPr>
                          </w:pPr>
                          <w:r w:rsidRPr="00816877">
                            <w:rPr>
                              <w:noProof/>
                              <w:color w:val="000000"/>
                              <w:sz w:val="15"/>
                              <w:szCs w:val="15"/>
                            </w:rPr>
                            <w:t>BTW NL</w:t>
                          </w:r>
                          <w:r w:rsidR="0022063C" w:rsidRPr="0022063C">
                            <w:rPr>
                              <w:noProof/>
                              <w:color w:val="000000"/>
                              <w:sz w:val="15"/>
                              <w:szCs w:val="15"/>
                            </w:rPr>
                            <w:t>8072.25.174.B.01</w:t>
                          </w:r>
                        </w:p>
                      </w:tc>
                    </w:tr>
                  </w:tbl>
                  <w:p w14:paraId="3811B5FA" w14:textId="77777777" w:rsidR="00816877" w:rsidRPr="00816877" w:rsidRDefault="00816877" w:rsidP="00816877">
                    <w:pPr>
                      <w:spacing w:line="20" w:lineRule="exact"/>
                      <w:rPr>
                        <w:color w:val="000000"/>
                      </w:rPr>
                    </w:pPr>
                  </w:p>
                </w:txbxContent>
              </v:textbox>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65B81"/>
    <w:multiLevelType w:val="multilevel"/>
    <w:tmpl w:val="529A3026"/>
    <w:lvl w:ilvl="0">
      <w:start w:val="1"/>
      <w:numFmt w:val="bullet"/>
      <w:pStyle w:val="Lijstalinea"/>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0B"/>
    <w:rsid w:val="000165E7"/>
    <w:rsid w:val="00030098"/>
    <w:rsid w:val="00051BC5"/>
    <w:rsid w:val="00054054"/>
    <w:rsid w:val="000C05A3"/>
    <w:rsid w:val="001259E5"/>
    <w:rsid w:val="0014445B"/>
    <w:rsid w:val="001D1924"/>
    <w:rsid w:val="0022063C"/>
    <w:rsid w:val="002776F9"/>
    <w:rsid w:val="002F0CAF"/>
    <w:rsid w:val="0031208A"/>
    <w:rsid w:val="0032213D"/>
    <w:rsid w:val="0039634B"/>
    <w:rsid w:val="003E7D2E"/>
    <w:rsid w:val="004138BE"/>
    <w:rsid w:val="00415CD8"/>
    <w:rsid w:val="00451476"/>
    <w:rsid w:val="00481E80"/>
    <w:rsid w:val="004A0558"/>
    <w:rsid w:val="004A450B"/>
    <w:rsid w:val="004C766C"/>
    <w:rsid w:val="0051609E"/>
    <w:rsid w:val="005913FD"/>
    <w:rsid w:val="005A5766"/>
    <w:rsid w:val="00603F36"/>
    <w:rsid w:val="00606BD3"/>
    <w:rsid w:val="006305A7"/>
    <w:rsid w:val="00637E6E"/>
    <w:rsid w:val="0066359B"/>
    <w:rsid w:val="006E09EC"/>
    <w:rsid w:val="006F6E93"/>
    <w:rsid w:val="00721E06"/>
    <w:rsid w:val="00790A8D"/>
    <w:rsid w:val="00816877"/>
    <w:rsid w:val="008551E3"/>
    <w:rsid w:val="008F646E"/>
    <w:rsid w:val="009E0379"/>
    <w:rsid w:val="009E182A"/>
    <w:rsid w:val="009F1F97"/>
    <w:rsid w:val="00A103FA"/>
    <w:rsid w:val="00A13FDF"/>
    <w:rsid w:val="00A46EDA"/>
    <w:rsid w:val="00A52B89"/>
    <w:rsid w:val="00A62514"/>
    <w:rsid w:val="00A64D61"/>
    <w:rsid w:val="00AE7820"/>
    <w:rsid w:val="00AF5643"/>
    <w:rsid w:val="00B00158"/>
    <w:rsid w:val="00B06BA4"/>
    <w:rsid w:val="00B30BE0"/>
    <w:rsid w:val="00B56DC0"/>
    <w:rsid w:val="00B74D43"/>
    <w:rsid w:val="00B83DED"/>
    <w:rsid w:val="00B90E88"/>
    <w:rsid w:val="00BA4E3E"/>
    <w:rsid w:val="00BD38EB"/>
    <w:rsid w:val="00BE74E6"/>
    <w:rsid w:val="00BE7965"/>
    <w:rsid w:val="00C0236F"/>
    <w:rsid w:val="00C32C92"/>
    <w:rsid w:val="00C85851"/>
    <w:rsid w:val="00CA1A9B"/>
    <w:rsid w:val="00D010A1"/>
    <w:rsid w:val="00D1326B"/>
    <w:rsid w:val="00D23168"/>
    <w:rsid w:val="00D42FD4"/>
    <w:rsid w:val="00DE308F"/>
    <w:rsid w:val="00E27F64"/>
    <w:rsid w:val="00E3407E"/>
    <w:rsid w:val="00E505A5"/>
    <w:rsid w:val="00E90743"/>
    <w:rsid w:val="00E93BF6"/>
    <w:rsid w:val="00ED7F8B"/>
    <w:rsid w:val="00F276E7"/>
    <w:rsid w:val="00F71A0D"/>
    <w:rsid w:val="00F80DFE"/>
    <w:rsid w:val="00F91AC1"/>
    <w:rsid w:val="00FD7A7E"/>
    <w:rsid w:val="00FE03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76FF7F"/>
  <w15:chartTrackingRefBased/>
  <w15:docId w15:val="{862BEBA6-0F94-4A38-9C4E-B5D600D6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0A8D"/>
    <w:pPr>
      <w:spacing w:line="276" w:lineRule="auto"/>
    </w:pPr>
    <w:rPr>
      <w:sz w:val="18"/>
    </w:rPr>
  </w:style>
  <w:style w:type="paragraph" w:styleId="Kop1">
    <w:name w:val="heading 1"/>
    <w:basedOn w:val="Standaard"/>
    <w:next w:val="Standaard"/>
    <w:link w:val="Kop1Char"/>
    <w:uiPriority w:val="9"/>
    <w:qFormat/>
    <w:rsid w:val="00790A8D"/>
    <w:pPr>
      <w:keepNext/>
      <w:keepLines/>
      <w:spacing w:before="240"/>
      <w:outlineLvl w:val="0"/>
    </w:pPr>
    <w:rPr>
      <w:rFonts w:asciiTheme="majorHAnsi" w:eastAsiaTheme="majorEastAsia" w:hAnsiTheme="majorHAnsi" w:cstheme="majorBidi"/>
      <w:b/>
      <w:sz w:val="24"/>
      <w:szCs w:val="32"/>
    </w:rPr>
  </w:style>
  <w:style w:type="paragraph" w:styleId="Kop2">
    <w:name w:val="heading 2"/>
    <w:basedOn w:val="Standaard"/>
    <w:next w:val="Standaard"/>
    <w:link w:val="Kop2Char"/>
    <w:uiPriority w:val="9"/>
    <w:qFormat/>
    <w:rsid w:val="00790A8D"/>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10A1"/>
    <w:pPr>
      <w:tabs>
        <w:tab w:val="center" w:pos="4536"/>
        <w:tab w:val="right" w:pos="9072"/>
      </w:tabs>
    </w:pPr>
  </w:style>
  <w:style w:type="character" w:customStyle="1" w:styleId="KoptekstChar">
    <w:name w:val="Koptekst Char"/>
    <w:basedOn w:val="Standaardalinea-lettertype"/>
    <w:link w:val="Koptekst"/>
    <w:uiPriority w:val="99"/>
    <w:rsid w:val="00D010A1"/>
  </w:style>
  <w:style w:type="paragraph" w:styleId="Voettekst">
    <w:name w:val="footer"/>
    <w:basedOn w:val="Standaard"/>
    <w:link w:val="VoettekstChar"/>
    <w:uiPriority w:val="99"/>
    <w:unhideWhenUsed/>
    <w:rsid w:val="00D010A1"/>
    <w:pPr>
      <w:tabs>
        <w:tab w:val="center" w:pos="4536"/>
        <w:tab w:val="right" w:pos="9072"/>
      </w:tabs>
    </w:pPr>
  </w:style>
  <w:style w:type="character" w:customStyle="1" w:styleId="VoettekstChar">
    <w:name w:val="Voettekst Char"/>
    <w:basedOn w:val="Standaardalinea-lettertype"/>
    <w:link w:val="Voettekst"/>
    <w:uiPriority w:val="99"/>
    <w:rsid w:val="00D010A1"/>
  </w:style>
  <w:style w:type="character" w:customStyle="1" w:styleId="Kop1Char">
    <w:name w:val="Kop 1 Char"/>
    <w:basedOn w:val="Standaardalinea-lettertype"/>
    <w:link w:val="Kop1"/>
    <w:uiPriority w:val="9"/>
    <w:rsid w:val="00790A8D"/>
    <w:rPr>
      <w:rFonts w:asciiTheme="majorHAnsi" w:eastAsiaTheme="majorEastAsia" w:hAnsiTheme="majorHAnsi" w:cstheme="majorBidi"/>
      <w:b/>
      <w:sz w:val="24"/>
      <w:szCs w:val="32"/>
    </w:rPr>
  </w:style>
  <w:style w:type="character" w:customStyle="1" w:styleId="Kop2Char">
    <w:name w:val="Kop 2 Char"/>
    <w:basedOn w:val="Standaardalinea-lettertype"/>
    <w:link w:val="Kop2"/>
    <w:uiPriority w:val="9"/>
    <w:rsid w:val="00790A8D"/>
    <w:rPr>
      <w:rFonts w:asciiTheme="majorHAnsi" w:eastAsiaTheme="majorEastAsia" w:hAnsiTheme="majorHAnsi" w:cstheme="majorBidi"/>
      <w:b/>
      <w:sz w:val="18"/>
      <w:szCs w:val="26"/>
    </w:rPr>
  </w:style>
  <w:style w:type="paragraph" w:styleId="Lijstalinea">
    <w:name w:val="List Paragraph"/>
    <w:basedOn w:val="Standaard"/>
    <w:uiPriority w:val="34"/>
    <w:qFormat/>
    <w:rsid w:val="00BE7965"/>
    <w:pPr>
      <w:numPr>
        <w:numId w:val="1"/>
      </w:numPr>
      <w:contextualSpacing/>
    </w:pPr>
  </w:style>
  <w:style w:type="table" w:styleId="Tabelraster">
    <w:name w:val="Table Grid"/>
    <w:basedOn w:val="Standaardtabel"/>
    <w:uiPriority w:val="39"/>
    <w:rsid w:val="00A64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A450B"/>
  </w:style>
  <w:style w:type="paragraph" w:styleId="Ballontekst">
    <w:name w:val="Balloon Text"/>
    <w:basedOn w:val="Standaard"/>
    <w:link w:val="BallontekstChar"/>
    <w:uiPriority w:val="99"/>
    <w:semiHidden/>
    <w:unhideWhenUsed/>
    <w:rsid w:val="00F80DF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F80D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548428">
      <w:bodyDiv w:val="1"/>
      <w:marLeft w:val="0"/>
      <w:marRight w:val="0"/>
      <w:marTop w:val="0"/>
      <w:marBottom w:val="0"/>
      <w:divBdr>
        <w:top w:val="none" w:sz="0" w:space="0" w:color="auto"/>
        <w:left w:val="none" w:sz="0" w:space="0" w:color="auto"/>
        <w:bottom w:val="none" w:sz="0" w:space="0" w:color="auto"/>
        <w:right w:val="none" w:sz="0" w:space="0" w:color="auto"/>
      </w:divBdr>
    </w:div>
    <w:div w:id="124783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now\AppData\Local\Packages\microsoft.windowscommunicationsapps_8wekyb3d8bbwe\LocalState\Files\S0\7\Attachments\AMARE_Briefpapier%5b241149%5d.dotm" TargetMode="External"/></Relationships>
</file>

<file path=word/theme/theme1.xml><?xml version="1.0" encoding="utf-8"?>
<a:theme xmlns:a="http://schemas.openxmlformats.org/drawingml/2006/main" name="Kantoorthema">
  <a:themeElements>
    <a:clrScheme name="Amare">
      <a:dk1>
        <a:sysClr val="windowText" lastClr="000000"/>
      </a:dk1>
      <a:lt1>
        <a:sysClr val="window" lastClr="FFFFFF"/>
      </a:lt1>
      <a:dk2>
        <a:srgbClr val="000000"/>
      </a:dk2>
      <a:lt2>
        <a:srgbClr val="FFFFFF"/>
      </a:lt2>
      <a:accent1>
        <a:srgbClr val="3088FF"/>
      </a:accent1>
      <a:accent2>
        <a:srgbClr val="00BCE1"/>
      </a:accent2>
      <a:accent3>
        <a:srgbClr val="00AB84"/>
      </a:accent3>
      <a:accent4>
        <a:srgbClr val="FF5B42"/>
      </a:accent4>
      <a:accent5>
        <a:srgbClr val="F87E56"/>
      </a:accent5>
      <a:accent6>
        <a:srgbClr val="FC9BB3"/>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vision" Type="http://schemas.openxmlformats.org/officeDocument/2006/relationships/image" Target="images/vision.png"/><Relationship Id="pdf" Type="http://schemas.openxmlformats.org/officeDocument/2006/relationships/image" Target="images/pdf.png"/><Relationship Id="Rood" Type="http://schemas.openxmlformats.org/officeDocument/2006/relationships/image" Target="images/Rood.png"/><Relationship Id="home" Type="http://schemas.openxmlformats.org/officeDocument/2006/relationships/image" Target="images/home.png"/><Relationship Id="Groen" Type="http://schemas.openxmlformats.org/officeDocument/2006/relationships/image" Target="images/Groen.png"/><Relationship Id="Bruin" Type="http://schemas.openxmlformats.org/officeDocument/2006/relationships/image" Target="images/Bruin.png"/><Relationship Id="Blauw" Type="http://schemas.openxmlformats.org/officeDocument/2006/relationships/image" Target="images/Blauw.png"/></Relationships>
</file>

<file path=customUI/customUI14.xml><?xml version="1.0" encoding="utf-8"?>
<customUI xmlns="http://schemas.microsoft.com/office/2009/07/customui" onLoad="OnRibbonLoad">
  <ribbon>
    <tabs>
      <tab idMso="TabHome">
        <group id="Amaregrp0" autoScale="false" centerVertically="false" label="Logo kleuren" insertBeforeMso="GroupClipboard">
          <menu id="AmareMenu01" size="large" itemSize="large" label="Logo keuze" image="Rood">
            <button id="BtnAmareLogoAanUit" label="Logo's aan/uit" image="vision" onAction="Amare_LogoOnOff"/>
            <menuSeparator id="SepAmare01"/>
            <button id="BtnAmareLogoBlauw" label="Logo Blauw" image="Blauw" onAction="Amare_LogoBlauw"/>
            <button id="BtnAmareLogoBruin" label="Logo Bruin" image="Bruin" onAction="Amare_LogoBruin"/>
            <button id="BtnAmageLogoGroen" label="Logo Groen" image="Groen" onAction="Amare_LogoGroen"/>
            <button id="BtnAmareLogoRood" label="Logo Rood" image="Rood" onAction="Amare_LogoRood"/>
            <menuSeparator id="SepAmare02"/>
            <button id="BtnAmareAfzendgegevensOnOff" label="Afzendgegevens aan/uit" image="home" onAction="Amare_BusinessDataOnOff"/>
            <menuSeparator id="SepAmare03"/>
            <button id="BtnAmageSaveAsPdf" label="PDF maken" image="pdf" onAction="Amare_SaveAsPDF"/>
          </menu>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5041C1C477EC4CA3268E22A539EB20" ma:contentTypeVersion="15" ma:contentTypeDescription="Een nieuw document maken." ma:contentTypeScope="" ma:versionID="ffe3eef8018ca6afb607080a321b3319">
  <xsd:schema xmlns:xsd="http://www.w3.org/2001/XMLSchema" xmlns:xs="http://www.w3.org/2001/XMLSchema" xmlns:p="http://schemas.microsoft.com/office/2006/metadata/properties" xmlns:ns2="0bead0ed-1e95-4a2c-bb7a-c3bfa28ecd2f" xmlns:ns3="2e9163be-2e5d-4275-a370-dbf4b80ab88c" targetNamespace="http://schemas.microsoft.com/office/2006/metadata/properties" ma:root="true" ma:fieldsID="ff2ffe507e68c51a124490555dbe2e01" ns2:_="" ns3:_="">
    <xsd:import namespace="0bead0ed-1e95-4a2c-bb7a-c3bfa28ecd2f"/>
    <xsd:import namespace="2e9163be-2e5d-4275-a370-dbf4b80ab8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mpany" minOccurs="0"/>
                <xsd:element ref="ns2:Bouwdeel" minOccurs="0"/>
                <xsd:element ref="ns2:Onderdeel"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ad0ed-1e95-4a2c-bb7a-c3bfa28ec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Company" ma:index="15" nillable="true" ma:displayName="Company" ma:description="Bedrijfsnaam" ma:internalName="Company">
      <xsd:simpleType>
        <xsd:restriction base="dms:Text">
          <xsd:maxLength value="255"/>
        </xsd:restriction>
      </xsd:simpleType>
    </xsd:element>
    <xsd:element name="Bouwdeel" ma:index="16" nillable="true" ma:displayName="Bouwdeel" ma:description="Bouwdeel" ma:internalName="Bouwdeel">
      <xsd:simpleType>
        <xsd:restriction base="dms:Text">
          <xsd:maxLength value="255"/>
        </xsd:restriction>
      </xsd:simpleType>
    </xsd:element>
    <xsd:element name="Onderdeel" ma:index="17" nillable="true" ma:displayName="Onderdeel" ma:description="Onderdeel&#10;" ma:internalName="Onderdee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9163be-2e5d-4275-a370-dbf4b80ab88c"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ouwdeel xmlns="0bead0ed-1e95-4a2c-bb7a-c3bfa28ecd2f" xsi:nil="true"/>
    <Onderdeel xmlns="0bead0ed-1e95-4a2c-bb7a-c3bfa28ecd2f" xsi:nil="true"/>
    <Company xmlns="0bead0ed-1e95-4a2c-bb7a-c3bfa28ec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8468D-DF59-48DD-AE9C-0CC569F5D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ad0ed-1e95-4a2c-bb7a-c3bfa28ecd2f"/>
    <ds:schemaRef ds:uri="2e9163be-2e5d-4275-a370-dbf4b80ab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75183-CDD9-48FA-8B68-20A0ED421E1D}">
  <ds:schemaRefs>
    <ds:schemaRef ds:uri="http://purl.org/dc/elements/1.1/"/>
    <ds:schemaRef ds:uri="http://schemas.microsoft.com/office/2006/metadata/properties"/>
    <ds:schemaRef ds:uri="http://purl.org/dc/terms/"/>
    <ds:schemaRef ds:uri="http://schemas.microsoft.com/office/infopath/2007/PartnerControls"/>
    <ds:schemaRef ds:uri="2e9163be-2e5d-4275-a370-dbf4b80ab88c"/>
    <ds:schemaRef ds:uri="http://schemas.microsoft.com/office/2006/documentManagement/types"/>
    <ds:schemaRef ds:uri="http://schemas.openxmlformats.org/package/2006/metadata/core-properties"/>
    <ds:schemaRef ds:uri="0bead0ed-1e95-4a2c-bb7a-c3bfa28ecd2f"/>
    <ds:schemaRef ds:uri="http://www.w3.org/XML/1998/namespace"/>
    <ds:schemaRef ds:uri="http://purl.org/dc/dcmitype/"/>
  </ds:schemaRefs>
</ds:datastoreItem>
</file>

<file path=customXml/itemProps3.xml><?xml version="1.0" encoding="utf-8"?>
<ds:datastoreItem xmlns:ds="http://schemas.openxmlformats.org/officeDocument/2006/customXml" ds:itemID="{BF14532E-89D9-4D6F-8311-FB4245226C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AMARE_Briefpapier[241149]</Template>
  <TotalTime>30</TotalTime>
  <Pages>2</Pages>
  <Words>518</Words>
  <Characters>2850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wijnberg</dc:creator>
  <cp:keywords/>
  <dc:description>Template by MadeByLime and HQ Solutions</dc:description>
  <cp:lastModifiedBy>Klaas Herrema</cp:lastModifiedBy>
  <cp:revision>14</cp:revision>
  <cp:lastPrinted>2021-07-08T18:49:00Z</cp:lastPrinted>
  <dcterms:created xsi:type="dcterms:W3CDTF">2021-05-25T06:53:00Z</dcterms:created>
  <dcterms:modified xsi:type="dcterms:W3CDTF">2021-07-08T18:52:00Z</dcterms:modified>
  <cp:version>v1.0.0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0x010100645041C1C477EC4CA3268E22A539EB20</vt:lpwstr>
  </property>
</Properties>
</file>