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14:paraId="320A657D" w14:textId="53E43384" w:rsidR="009E4EC9" w:rsidRDefault="005D3EAB" w:rsidP="009E4EC9">
      <w:pPr>
        <w:pStyle w:val="Ondertitelrapport"/>
        <w:spacing w:line="280" w:lineRule="atLeast"/>
        <w:contextualSpacing/>
      </w:pPr>
      <w:r w:rsidRPr="00AB42BF">
        <w:t>Verklaring ten behoeve van de aanbesteding</w:t>
      </w:r>
      <w:r w:rsidR="009E4EC9">
        <w:t>:</w:t>
      </w:r>
      <w:r w:rsidRPr="00AB42BF">
        <w:t xml:space="preserve"> </w:t>
      </w:r>
    </w:p>
    <w:p w14:paraId="1BCF094C" w14:textId="6FD74F4E" w:rsidR="005D3EAB" w:rsidRPr="00AB42BF" w:rsidRDefault="00D24498" w:rsidP="009E4EC9">
      <w:pPr>
        <w:pStyle w:val="Ondertitelrapport"/>
        <w:spacing w:line="280" w:lineRule="atLeast"/>
        <w:contextualSpacing/>
      </w:pPr>
      <w:r w:rsidRPr="003771B6">
        <w:rPr>
          <w:bdr w:val="nil"/>
        </w:rPr>
        <w:t>'</w:t>
      </w:r>
      <w:r w:rsidR="00191841">
        <w:rPr>
          <w:bdr w:val="nil"/>
        </w:rPr>
        <w:t>Eenheidsprijzen Groenwerkzaamheden</w:t>
      </w:r>
      <w:r w:rsidRPr="003771B6">
        <w:rPr>
          <w:bdr w:val="nil"/>
        </w:rPr>
        <w:t>'</w:t>
      </w:r>
      <w:r w:rsidR="00191841">
        <w:rPr>
          <w:bdr w:val="nil"/>
        </w:rPr>
        <w:t xml:space="preserve"> </w:t>
      </w:r>
      <w:r w:rsidR="00C353D4" w:rsidRPr="00C353D4">
        <w:rPr>
          <w:rFonts w:cs="Lucida Sans Unicode"/>
          <w:color w:val="FF0000"/>
          <w:szCs w:val="24"/>
          <w:highlight w:val="yellow"/>
        </w:rPr>
        <w:t>Perceel 1</w:t>
      </w:r>
      <w:r w:rsidR="00191841">
        <w:rPr>
          <w:rFonts w:cs="Lucida Sans Unicode"/>
          <w:color w:val="FF0000"/>
          <w:szCs w:val="24"/>
          <w:highlight w:val="yellow"/>
        </w:rPr>
        <w:t>, 2</w:t>
      </w:r>
      <w:r>
        <w:rPr>
          <w:rFonts w:cs="Lucida Sans Unicode"/>
          <w:color w:val="FF0000"/>
          <w:szCs w:val="24"/>
          <w:highlight w:val="yellow"/>
        </w:rPr>
        <w:t xml:space="preserve"> of</w:t>
      </w:r>
      <w:r w:rsidR="00C353D4" w:rsidRPr="00C353D4">
        <w:rPr>
          <w:rFonts w:cs="Lucida Sans Unicode"/>
          <w:color w:val="FF0000"/>
          <w:szCs w:val="24"/>
          <w:highlight w:val="yellow"/>
        </w:rPr>
        <w:t xml:space="preserve"> </w:t>
      </w:r>
      <w:r w:rsidR="00191841" w:rsidRPr="009E4EC9">
        <w:rPr>
          <w:rFonts w:cs="Lucida Sans Unicode"/>
          <w:color w:val="FF0000"/>
          <w:szCs w:val="24"/>
          <w:highlight w:val="yellow"/>
        </w:rPr>
        <w:t>3</w:t>
      </w:r>
      <w:r w:rsidR="005D3EAB" w:rsidRPr="00AB42BF">
        <w:t xml:space="preserve">, kenmerk </w:t>
      </w:r>
      <w:r w:rsidR="00987740">
        <w:t>202</w:t>
      </w:r>
      <w:r w:rsidR="00191841">
        <w:t>1</w:t>
      </w:r>
      <w:r w:rsidR="00987740">
        <w:t>-SB-0</w:t>
      </w:r>
      <w:r w:rsidR="00C353D4">
        <w:t>6</w:t>
      </w:r>
      <w:r w:rsidR="00191841">
        <w:t>0</w:t>
      </w:r>
      <w:r w:rsidR="004B3376" w:rsidRPr="00AB42BF">
        <w:fldChar w:fldCharType="begin"/>
      </w:r>
      <w:r w:rsidR="004B3376" w:rsidRPr="00AB42BF">
        <w:instrText xml:space="preserve"> DOCPROPERTY  Referentie  \* MERGEFORMAT </w:instrText>
      </w:r>
      <w:r w:rsidR="004B3376" w:rsidRPr="00AB42BF"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proofErr w:type="gramStart"/>
      <w:r w:rsidRPr="000949B7">
        <w:t>zijn</w:t>
      </w:r>
      <w:proofErr w:type="gramEnd"/>
      <w:r w:rsidRPr="000949B7">
        <w:t xml:space="preserve">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5B9ED19D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191841" w:rsidRPr="00191841">
        <w:rPr>
          <w:b/>
        </w:rPr>
        <w:t xml:space="preserve">'Eenheidsprijzen Groenwerkzaamheden' </w:t>
      </w:r>
      <w:r w:rsidR="00191841" w:rsidRPr="00191841">
        <w:rPr>
          <w:b/>
          <w:highlight w:val="yellow"/>
        </w:rPr>
        <w:t>Perceel 1, 2 of 3</w:t>
      </w:r>
      <w:r w:rsidRPr="00191841">
        <w:rPr>
          <w:highlight w:val="yellow"/>
        </w:rPr>
        <w:t>,</w:t>
      </w:r>
      <w:r w:rsidRPr="000949B7">
        <w:t xml:space="preserve">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9AF2173" w:rsidR="005D3EAB" w:rsidRDefault="005D3EAB" w:rsidP="00C353D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</w:t>
      </w:r>
      <w:r w:rsidR="00191841" w:rsidRPr="00191841">
        <w:rPr>
          <w:rFonts w:cs="Lucida Sans Unicode"/>
          <w:b/>
        </w:rPr>
        <w:t xml:space="preserve">'Eenheidsprijzen Groenwerkzaamheden' </w:t>
      </w:r>
      <w:r w:rsidR="00191841" w:rsidRPr="00191841">
        <w:rPr>
          <w:rFonts w:cs="Lucida Sans Unicode"/>
          <w:b/>
          <w:highlight w:val="yellow"/>
        </w:rPr>
        <w:t>Perceel 1, 2 of 3</w:t>
      </w:r>
      <w:r w:rsidR="00191841">
        <w:rPr>
          <w:rFonts w:cs="Lucida Sans Unicode"/>
          <w:b/>
        </w:rPr>
        <w:t xml:space="preserve">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1841"/>
    <w:rsid w:val="0019691C"/>
    <w:rsid w:val="001B2A0B"/>
    <w:rsid w:val="001C10FE"/>
    <w:rsid w:val="001D0DCC"/>
    <w:rsid w:val="001F3D63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87740"/>
    <w:rsid w:val="009C459B"/>
    <w:rsid w:val="009E0F9D"/>
    <w:rsid w:val="009E4EC9"/>
    <w:rsid w:val="009E7F28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353D4"/>
    <w:rsid w:val="00CC626B"/>
    <w:rsid w:val="00CD2E93"/>
    <w:rsid w:val="00D24498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2B4976FE-B51A-4B79-9647-3B6E7E54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  <w:style w:type="paragraph" w:customStyle="1" w:styleId="Ondertitelrapport">
    <w:name w:val="Ondertitel_rapport"/>
    <w:basedOn w:val="Standaard"/>
    <w:qFormat/>
    <w:rsid w:val="00D24498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215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Straaten, Jacqueline van</cp:lastModifiedBy>
  <cp:revision>2</cp:revision>
  <cp:lastPrinted>2019-08-21T09:08:00Z</cp:lastPrinted>
  <dcterms:created xsi:type="dcterms:W3CDTF">2021-08-20T10:48:00Z</dcterms:created>
  <dcterms:modified xsi:type="dcterms:W3CDTF">2021-08-20T10:48:00Z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