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1E703" w14:textId="77777777" w:rsidR="008D65CD" w:rsidRDefault="008D65CD" w:rsidP="00F05EC6"/>
    <w:p w14:paraId="0F48AADE" w14:textId="77777777" w:rsidR="008D65CD" w:rsidRDefault="008D65CD" w:rsidP="00F05EC6"/>
    <w:p w14:paraId="3AB5DB7C" w14:textId="77777777" w:rsidR="005C29C2" w:rsidRDefault="008D65CD" w:rsidP="005C29C2">
      <w:pPr>
        <w:pStyle w:val="Kop1"/>
        <w:jc w:val="center"/>
        <w:rPr>
          <w:sz w:val="28"/>
          <w:szCs w:val="28"/>
        </w:rPr>
      </w:pPr>
      <w:r w:rsidRPr="008D65CD">
        <w:rPr>
          <w:sz w:val="28"/>
          <w:szCs w:val="28"/>
        </w:rPr>
        <w:t xml:space="preserve">Invulbijlage 2 </w:t>
      </w:r>
      <w:r w:rsidR="00400171">
        <w:rPr>
          <w:sz w:val="28"/>
          <w:szCs w:val="28"/>
        </w:rPr>
        <w:t xml:space="preserve"> De </w:t>
      </w:r>
      <w:r w:rsidRPr="008D65CD">
        <w:rPr>
          <w:sz w:val="28"/>
          <w:szCs w:val="28"/>
        </w:rPr>
        <w:t xml:space="preserve">Jeugdhulpaanbieder </w:t>
      </w:r>
      <w:r w:rsidR="00400171">
        <w:rPr>
          <w:sz w:val="28"/>
          <w:szCs w:val="28"/>
        </w:rPr>
        <w:t>en</w:t>
      </w:r>
      <w:r w:rsidRPr="008D65CD">
        <w:rPr>
          <w:sz w:val="28"/>
          <w:szCs w:val="28"/>
        </w:rPr>
        <w:t xml:space="preserve"> zijn aanbod</w:t>
      </w:r>
      <w:r w:rsidR="005C29C2">
        <w:rPr>
          <w:sz w:val="28"/>
          <w:szCs w:val="28"/>
        </w:rPr>
        <w:t xml:space="preserve"> </w:t>
      </w:r>
    </w:p>
    <w:p w14:paraId="1A6C07D3" w14:textId="096D21C9" w:rsidR="00D85D20" w:rsidRPr="005C29C2" w:rsidRDefault="005C29C2" w:rsidP="005C29C2">
      <w:pPr>
        <w:pStyle w:val="Kop3"/>
        <w:jc w:val="center"/>
      </w:pPr>
      <w:r w:rsidRPr="005C29C2">
        <w:t>(</w:t>
      </w:r>
      <w:r w:rsidRPr="005C29C2">
        <w:rPr>
          <w:rStyle w:val="Kop3Char"/>
          <w:b/>
        </w:rPr>
        <w:t>zie paragraaf 1.4 van de Offerteaanvraag</w:t>
      </w:r>
      <w:r w:rsidRPr="005C29C2">
        <w:t>)</w:t>
      </w:r>
    </w:p>
    <w:p w14:paraId="38216C3D" w14:textId="77777777" w:rsidR="00D66664" w:rsidRDefault="00D66664" w:rsidP="008D65CD">
      <w:pPr>
        <w:pStyle w:val="Kop3"/>
      </w:pPr>
    </w:p>
    <w:p w14:paraId="7F2CBC0B" w14:textId="54E6DFB8" w:rsidR="008D65CD" w:rsidRPr="008D65CD" w:rsidRDefault="008D65CD" w:rsidP="008D65CD">
      <w:pPr>
        <w:pStyle w:val="Kop3"/>
      </w:pPr>
      <w:r w:rsidRPr="008D65CD">
        <w:t>Inleiding</w:t>
      </w:r>
    </w:p>
    <w:p w14:paraId="49F78E45" w14:textId="338A492C" w:rsidR="00D85D20" w:rsidRDefault="00A95A32" w:rsidP="008D65CD">
      <w:r>
        <w:t>Opdrachtgever</w:t>
      </w:r>
      <w:r w:rsidR="00D85D20">
        <w:t xml:space="preserve"> wil graag goede jeugdhulp </w:t>
      </w:r>
      <w:r w:rsidR="006B065B">
        <w:t xml:space="preserve">aan haar inwoners </w:t>
      </w:r>
      <w:r w:rsidR="00D85D20">
        <w:t>bieden en tegelijkertijd de kosten in de</w:t>
      </w:r>
      <w:bookmarkStart w:id="0" w:name="_GoBack"/>
      <w:bookmarkEnd w:id="0"/>
      <w:r w:rsidR="00D85D20">
        <w:t xml:space="preserve"> hand houden. </w:t>
      </w:r>
      <w:r w:rsidR="00D5508C">
        <w:t>Opdrachtgever</w:t>
      </w:r>
      <w:r w:rsidR="006B065B">
        <w:t xml:space="preserve"> wil</w:t>
      </w:r>
      <w:r w:rsidR="00D85D20">
        <w:t xml:space="preserve"> daar graag samen met </w:t>
      </w:r>
      <w:r w:rsidR="00D5508C">
        <w:t>Jeugdhulp</w:t>
      </w:r>
      <w:r w:rsidR="00D85D20">
        <w:t>aanbieders invulling aan geven</w:t>
      </w:r>
      <w:r w:rsidR="006B065B">
        <w:t xml:space="preserve">. Dat doen we </w:t>
      </w:r>
      <w:r w:rsidR="00D85D20">
        <w:t xml:space="preserve">o.a. </w:t>
      </w:r>
      <w:r w:rsidR="00400171">
        <w:t xml:space="preserve">door inzicht te krijgen in de Jeugdhulpaanbieder en zijn aanbod, maar ook </w:t>
      </w:r>
      <w:r w:rsidR="00D85D20">
        <w:t xml:space="preserve">door onderwerpen op de ontwikkelagenda </w:t>
      </w:r>
      <w:r w:rsidR="0045746C">
        <w:t xml:space="preserve">(zie paragraaf 1.3.4 van de Offerteaanvraag) </w:t>
      </w:r>
      <w:r w:rsidR="00D85D20">
        <w:t xml:space="preserve">te zetten. </w:t>
      </w:r>
      <w:r w:rsidR="006B065B">
        <w:t>O</w:t>
      </w:r>
      <w:r w:rsidR="00D85D20">
        <w:t xml:space="preserve">nderstaande vragen </w:t>
      </w:r>
      <w:r w:rsidR="006B065B">
        <w:t xml:space="preserve">zijn bedoeld als een </w:t>
      </w:r>
      <w:r w:rsidR="00400171">
        <w:t>inventarisatie, ook gericht op de toekomst.</w:t>
      </w:r>
      <w:r w:rsidR="006B065B">
        <w:t xml:space="preserve"> Het zijn </w:t>
      </w:r>
      <w:r w:rsidR="006B065B">
        <w:t>daarmee geen selectiecriteria</w:t>
      </w:r>
      <w:r w:rsidR="00400171">
        <w:t xml:space="preserve"> of beoordelingscriteria</w:t>
      </w:r>
      <w:r w:rsidR="006B065B">
        <w:t xml:space="preserve">. Wanneer uw organisatie wordt uitgenodigd voor een </w:t>
      </w:r>
      <w:r w:rsidR="00356B2F">
        <w:t>kennismakings- en/of tariefgesprek</w:t>
      </w:r>
      <w:r w:rsidR="006B065B">
        <w:t xml:space="preserve"> kunnen onderstaande vragen </w:t>
      </w:r>
      <w:r w:rsidR="00356B2F">
        <w:t>en antwoorden</w:t>
      </w:r>
      <w:r>
        <w:t xml:space="preserve"> </w:t>
      </w:r>
      <w:r w:rsidR="00400171">
        <w:t>wel</w:t>
      </w:r>
      <w:r>
        <w:t>k</w:t>
      </w:r>
      <w:r w:rsidR="006B065B">
        <w:t xml:space="preserve"> onderwerp van gesprek zijn.</w:t>
      </w:r>
    </w:p>
    <w:p w14:paraId="60B903E7" w14:textId="47D1575D" w:rsidR="004627F7" w:rsidRDefault="004627F7" w:rsidP="008D65CD"/>
    <w:p w14:paraId="18AB39A9" w14:textId="7BCFB5CC" w:rsidR="00400171" w:rsidRDefault="00400171" w:rsidP="008D65CD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00171" w14:paraId="7245ADC1" w14:textId="77777777" w:rsidTr="003B6831">
        <w:tc>
          <w:tcPr>
            <w:tcW w:w="9062" w:type="dxa"/>
          </w:tcPr>
          <w:p w14:paraId="07B45F70" w14:textId="72CE4808" w:rsidR="00400171" w:rsidRPr="003B6831" w:rsidRDefault="003B6831" w:rsidP="003B6831">
            <w:pPr>
              <w:pStyle w:val="Kop3"/>
              <w:outlineLvl w:val="2"/>
            </w:pPr>
            <w:r>
              <w:br/>
            </w:r>
            <w:r w:rsidRPr="003B6831">
              <w:t xml:space="preserve">Naam </w:t>
            </w:r>
            <w:r w:rsidR="00D5508C">
              <w:t>Jeugdhulp</w:t>
            </w:r>
            <w:r w:rsidRPr="003B6831">
              <w:t>aanbieder:</w:t>
            </w:r>
          </w:p>
          <w:p w14:paraId="4DAC9E67" w14:textId="77777777" w:rsidR="00400171" w:rsidRDefault="00400171" w:rsidP="003B6831">
            <w:pPr>
              <w:pStyle w:val="Kop3"/>
              <w:outlineLvl w:val="2"/>
            </w:pPr>
          </w:p>
        </w:tc>
      </w:tr>
      <w:tr w:rsidR="003B6831" w14:paraId="18C2A1C8" w14:textId="77777777" w:rsidTr="00400171">
        <w:tc>
          <w:tcPr>
            <w:tcW w:w="9062" w:type="dxa"/>
          </w:tcPr>
          <w:p w14:paraId="10184B68" w14:textId="77777777" w:rsidR="003B6831" w:rsidRDefault="003B6831" w:rsidP="00400171">
            <w:pPr>
              <w:pStyle w:val="Kop3"/>
              <w:outlineLvl w:val="2"/>
            </w:pPr>
          </w:p>
          <w:p w14:paraId="2E8E1EAF" w14:textId="156A0F09" w:rsidR="003B6831" w:rsidRDefault="003B6831" w:rsidP="003B6831">
            <w:pPr>
              <w:pStyle w:val="Kop3"/>
              <w:outlineLvl w:val="2"/>
            </w:pPr>
            <w:r>
              <w:t>Website:</w:t>
            </w:r>
          </w:p>
          <w:p w14:paraId="17F47895" w14:textId="0F1187A9" w:rsidR="003B6831" w:rsidRPr="003B6831" w:rsidRDefault="003B6831" w:rsidP="003B6831"/>
        </w:tc>
      </w:tr>
      <w:tr w:rsidR="003B6831" w14:paraId="7E923F81" w14:textId="77777777" w:rsidTr="00400171">
        <w:tc>
          <w:tcPr>
            <w:tcW w:w="9062" w:type="dxa"/>
          </w:tcPr>
          <w:p w14:paraId="77C79A3E" w14:textId="77777777" w:rsidR="003B6831" w:rsidRDefault="003B6831" w:rsidP="003B6831">
            <w:pPr>
              <w:pStyle w:val="Kop3"/>
              <w:jc w:val="center"/>
              <w:outlineLvl w:val="2"/>
            </w:pPr>
          </w:p>
          <w:p w14:paraId="12360510" w14:textId="3514BDF1" w:rsidR="003B6831" w:rsidRPr="00CD3E4B" w:rsidRDefault="003B6831" w:rsidP="003B6831">
            <w:pPr>
              <w:pStyle w:val="Kop3"/>
              <w:jc w:val="center"/>
              <w:outlineLvl w:val="2"/>
            </w:pPr>
            <w:r w:rsidRPr="00CD3E4B">
              <w:t>K</w:t>
            </w:r>
            <w:r>
              <w:t>waliteit</w:t>
            </w:r>
          </w:p>
          <w:p w14:paraId="52D2DDC2" w14:textId="24A7392F" w:rsidR="003B6831" w:rsidRPr="003B6831" w:rsidRDefault="003B6831" w:rsidP="003B6831">
            <w:pPr>
              <w:jc w:val="center"/>
            </w:pPr>
          </w:p>
        </w:tc>
      </w:tr>
      <w:tr w:rsidR="00400171" w14:paraId="6FAC9C07" w14:textId="77777777" w:rsidTr="00400171">
        <w:tc>
          <w:tcPr>
            <w:tcW w:w="9062" w:type="dxa"/>
          </w:tcPr>
          <w:p w14:paraId="6B32541A" w14:textId="77777777" w:rsidR="00400171" w:rsidRDefault="00400171" w:rsidP="008D65CD"/>
          <w:p w14:paraId="54578937" w14:textId="677B4107" w:rsidR="00400171" w:rsidRPr="00D66664" w:rsidRDefault="00400171" w:rsidP="00400171">
            <w:pPr>
              <w:rPr>
                <w:i/>
              </w:rPr>
            </w:pPr>
            <w:r w:rsidRPr="00D66664">
              <w:rPr>
                <w:i/>
              </w:rPr>
              <w:t>Hoe geeft uw organisatie op dit moment vorm aan kwaliteit van de uitvoering van de jeugdhulp? Bijv. welke programma’s of kwaliteitsinstrumenten hanteert u? (beschrijving in max. half A4).</w:t>
            </w:r>
          </w:p>
          <w:p w14:paraId="7627CB3B" w14:textId="7E7A8AB9" w:rsidR="00400171" w:rsidRDefault="00400171" w:rsidP="008D65CD"/>
        </w:tc>
      </w:tr>
      <w:tr w:rsidR="00914082" w14:paraId="1AAA22E1" w14:textId="77777777" w:rsidTr="00400171">
        <w:tc>
          <w:tcPr>
            <w:tcW w:w="9062" w:type="dxa"/>
          </w:tcPr>
          <w:p w14:paraId="4AFDB890" w14:textId="77777777" w:rsidR="00914082" w:rsidRDefault="00914082" w:rsidP="008D65CD"/>
          <w:p w14:paraId="0B2A2C89" w14:textId="6BFB3DFD" w:rsidR="00914082" w:rsidRDefault="00914082" w:rsidP="008D65CD"/>
          <w:p w14:paraId="208608EA" w14:textId="5110C6DC" w:rsidR="00914082" w:rsidRDefault="00914082" w:rsidP="008D65CD"/>
          <w:p w14:paraId="0BA9B533" w14:textId="08991FC0" w:rsidR="00914082" w:rsidRDefault="00914082" w:rsidP="008D65CD"/>
          <w:p w14:paraId="7563C165" w14:textId="0EFF25D2" w:rsidR="00914082" w:rsidRDefault="00914082" w:rsidP="008D65CD"/>
          <w:p w14:paraId="6D5AB2F1" w14:textId="4B8FB698" w:rsidR="00914082" w:rsidRDefault="00914082" w:rsidP="008D65CD"/>
          <w:p w14:paraId="635CC68C" w14:textId="7939E72F" w:rsidR="00914082" w:rsidRDefault="00914082" w:rsidP="008D65CD"/>
          <w:p w14:paraId="782253B6" w14:textId="57F2666D" w:rsidR="00914082" w:rsidRDefault="00914082" w:rsidP="008D65CD"/>
          <w:p w14:paraId="09504070" w14:textId="66C4BE2F" w:rsidR="00914082" w:rsidRDefault="00914082" w:rsidP="008D65CD"/>
          <w:p w14:paraId="24C10571" w14:textId="1BFA76E7" w:rsidR="00914082" w:rsidRDefault="00914082" w:rsidP="008D65CD"/>
          <w:p w14:paraId="72B02DE4" w14:textId="6BDD89F3" w:rsidR="00914082" w:rsidRDefault="00914082" w:rsidP="008D65CD"/>
          <w:p w14:paraId="145B836E" w14:textId="15CDD1AE" w:rsidR="00914082" w:rsidRDefault="00914082" w:rsidP="008D65CD"/>
          <w:p w14:paraId="13F1B4F7" w14:textId="3AB81669" w:rsidR="00914082" w:rsidRDefault="00914082" w:rsidP="008D65CD"/>
          <w:p w14:paraId="43409A34" w14:textId="2068917D" w:rsidR="00914082" w:rsidRDefault="00914082" w:rsidP="008D65CD"/>
          <w:p w14:paraId="66A21EA8" w14:textId="601CC99A" w:rsidR="00914082" w:rsidRDefault="00914082" w:rsidP="008D65CD"/>
          <w:p w14:paraId="4B6EF5DB" w14:textId="77777777" w:rsidR="003B6831" w:rsidRDefault="003B6831" w:rsidP="008D65CD"/>
          <w:p w14:paraId="473D570F" w14:textId="1741B6B0" w:rsidR="00914082" w:rsidRDefault="00914082" w:rsidP="008D65CD"/>
          <w:p w14:paraId="4F0A486A" w14:textId="5888F97A" w:rsidR="00914082" w:rsidRDefault="00914082" w:rsidP="008D65CD"/>
          <w:p w14:paraId="19D79789" w14:textId="7EDD30EB" w:rsidR="00914082" w:rsidRDefault="00914082" w:rsidP="008D65CD"/>
          <w:p w14:paraId="06AA9286" w14:textId="58C3C890" w:rsidR="00914082" w:rsidRDefault="00914082" w:rsidP="008D65CD"/>
          <w:p w14:paraId="69F22AC1" w14:textId="0A5F2447" w:rsidR="00914082" w:rsidRDefault="00914082" w:rsidP="008D65CD"/>
          <w:p w14:paraId="7EFF7C6C" w14:textId="1987C09C" w:rsidR="00914082" w:rsidRDefault="00914082" w:rsidP="008D65CD"/>
          <w:p w14:paraId="07F4F1BF" w14:textId="5AEAF464" w:rsidR="009111BC" w:rsidRDefault="009111BC" w:rsidP="008D65CD"/>
          <w:p w14:paraId="25097017" w14:textId="761DDA40" w:rsidR="00914082" w:rsidRDefault="00914082" w:rsidP="008D65CD"/>
          <w:p w14:paraId="724AB66B" w14:textId="77777777" w:rsidR="00914082" w:rsidRDefault="00914082" w:rsidP="008D65CD"/>
          <w:p w14:paraId="6FF810D1" w14:textId="029E3A2B" w:rsidR="00914082" w:rsidRDefault="00914082" w:rsidP="008D65CD"/>
        </w:tc>
      </w:tr>
      <w:tr w:rsidR="00400171" w14:paraId="05FAD1EE" w14:textId="77777777" w:rsidTr="00400171">
        <w:tc>
          <w:tcPr>
            <w:tcW w:w="9062" w:type="dxa"/>
          </w:tcPr>
          <w:p w14:paraId="2F5D9C98" w14:textId="77777777" w:rsidR="00400171" w:rsidRPr="00D66664" w:rsidRDefault="00400171" w:rsidP="00400171">
            <w:pPr>
              <w:rPr>
                <w:i/>
              </w:rPr>
            </w:pPr>
          </w:p>
          <w:p w14:paraId="6DCC3592" w14:textId="77777777" w:rsidR="00400171" w:rsidRPr="00D66664" w:rsidRDefault="00400171" w:rsidP="00400171">
            <w:pPr>
              <w:rPr>
                <w:i/>
              </w:rPr>
            </w:pPr>
            <w:r w:rsidRPr="00D66664">
              <w:rPr>
                <w:i/>
              </w:rPr>
              <w:t>Is uw organisatie in de laatste 3 jaar aan een onderzoek onderworpen door de Inspectie Gezondheidszorg en Jeugd? ( aankruisen ja/nee)</w:t>
            </w:r>
          </w:p>
          <w:p w14:paraId="4BEAB3A6" w14:textId="354D33E2" w:rsidR="00400171" w:rsidRPr="00D66664" w:rsidRDefault="00400171" w:rsidP="00400171">
            <w:pPr>
              <w:rPr>
                <w:i/>
              </w:rPr>
            </w:pPr>
          </w:p>
        </w:tc>
      </w:tr>
      <w:tr w:rsidR="00400171" w14:paraId="79862B6E" w14:textId="77777777" w:rsidTr="00400171">
        <w:tc>
          <w:tcPr>
            <w:tcW w:w="9062" w:type="dxa"/>
          </w:tcPr>
          <w:p w14:paraId="30E5683B" w14:textId="4E302563" w:rsidR="00400171" w:rsidRPr="00D66664" w:rsidRDefault="00400171" w:rsidP="008D65CD">
            <w:pPr>
              <w:rPr>
                <w:i/>
              </w:rPr>
            </w:pPr>
          </w:p>
          <w:p w14:paraId="281730D7" w14:textId="2249DFC4" w:rsidR="00400171" w:rsidRPr="00D66664" w:rsidRDefault="00400171" w:rsidP="008D65CD">
            <w:pPr>
              <w:rPr>
                <w:i/>
              </w:rPr>
            </w:pPr>
            <w:r w:rsidRPr="00D66664">
              <w:rPr>
                <w:i/>
              </w:rPr>
              <w:sym w:font="Symbol" w:char="F0A0"/>
            </w:r>
            <w:r w:rsidRPr="00D66664">
              <w:rPr>
                <w:i/>
              </w:rPr>
              <w:t xml:space="preserve"> Ja          </w:t>
            </w:r>
            <w:r w:rsidRPr="00D66664">
              <w:rPr>
                <w:i/>
              </w:rPr>
              <w:sym w:font="Symbol" w:char="F0A0"/>
            </w:r>
            <w:r w:rsidRPr="00D66664">
              <w:rPr>
                <w:i/>
              </w:rPr>
              <w:t xml:space="preserve"> Nee          </w:t>
            </w:r>
          </w:p>
          <w:p w14:paraId="02545D26" w14:textId="6BDC791F" w:rsidR="00400171" w:rsidRPr="00D66664" w:rsidRDefault="00400171" w:rsidP="00400171">
            <w:pPr>
              <w:rPr>
                <w:i/>
              </w:rPr>
            </w:pPr>
          </w:p>
        </w:tc>
      </w:tr>
      <w:tr w:rsidR="00400171" w14:paraId="580056D1" w14:textId="77777777" w:rsidTr="00400171">
        <w:tc>
          <w:tcPr>
            <w:tcW w:w="9062" w:type="dxa"/>
          </w:tcPr>
          <w:p w14:paraId="31E68BED" w14:textId="77777777" w:rsidR="00400171" w:rsidRDefault="00400171" w:rsidP="00400171"/>
          <w:p w14:paraId="12817A90" w14:textId="19EEDF38" w:rsidR="00400171" w:rsidRPr="00D66664" w:rsidRDefault="00400171" w:rsidP="00400171">
            <w:pPr>
              <w:rPr>
                <w:i/>
              </w:rPr>
            </w:pPr>
            <w:r w:rsidRPr="00D66664">
              <w:rPr>
                <w:i/>
              </w:rPr>
              <w:t>Indien bij de vorige vraag “ja” is aangekruist: wat was de aanleiding en de uitkomst van dat onderzoek? (beschrijving in max. half A4)</w:t>
            </w:r>
            <w:r w:rsidR="00D66664">
              <w:rPr>
                <w:i/>
              </w:rPr>
              <w:t>.</w:t>
            </w:r>
          </w:p>
          <w:p w14:paraId="5F8A4EDD" w14:textId="77777777" w:rsidR="00400171" w:rsidRDefault="00400171" w:rsidP="008D65CD"/>
        </w:tc>
      </w:tr>
      <w:tr w:rsidR="00914082" w14:paraId="53125704" w14:textId="77777777" w:rsidTr="00400171">
        <w:tc>
          <w:tcPr>
            <w:tcW w:w="9062" w:type="dxa"/>
          </w:tcPr>
          <w:p w14:paraId="1D0CA9A2" w14:textId="77777777" w:rsidR="00914082" w:rsidRDefault="00914082" w:rsidP="00400171"/>
          <w:p w14:paraId="3534415A" w14:textId="374519BD" w:rsidR="00914082" w:rsidRDefault="00914082" w:rsidP="00400171"/>
          <w:p w14:paraId="3EFABF5B" w14:textId="77777777" w:rsidR="00D66664" w:rsidRDefault="00D66664" w:rsidP="00400171"/>
          <w:p w14:paraId="3C6F14C2" w14:textId="77777777" w:rsidR="00914082" w:rsidRDefault="00914082" w:rsidP="00400171"/>
          <w:p w14:paraId="1195F947" w14:textId="77777777" w:rsidR="00914082" w:rsidRDefault="00914082" w:rsidP="00400171"/>
          <w:p w14:paraId="369B958D" w14:textId="77777777" w:rsidR="00914082" w:rsidRDefault="00914082" w:rsidP="00400171"/>
          <w:p w14:paraId="698D6696" w14:textId="77777777" w:rsidR="00914082" w:rsidRDefault="00914082" w:rsidP="00400171"/>
          <w:p w14:paraId="16FBC30D" w14:textId="77777777" w:rsidR="00914082" w:rsidRDefault="00914082" w:rsidP="00400171"/>
          <w:p w14:paraId="02BC6A11" w14:textId="77777777" w:rsidR="00914082" w:rsidRDefault="00914082" w:rsidP="00400171"/>
          <w:p w14:paraId="094C3492" w14:textId="77777777" w:rsidR="00914082" w:rsidRDefault="00914082" w:rsidP="00400171"/>
          <w:p w14:paraId="738DD55F" w14:textId="77777777" w:rsidR="00914082" w:rsidRDefault="00914082" w:rsidP="00400171"/>
          <w:p w14:paraId="5B2AA04C" w14:textId="77777777" w:rsidR="00914082" w:rsidRDefault="00914082" w:rsidP="00400171"/>
          <w:p w14:paraId="7A43E2EB" w14:textId="77777777" w:rsidR="00914082" w:rsidRDefault="00914082" w:rsidP="00400171"/>
          <w:p w14:paraId="5DA13576" w14:textId="77777777" w:rsidR="00914082" w:rsidRDefault="00914082" w:rsidP="00400171"/>
          <w:p w14:paraId="14926358" w14:textId="77777777" w:rsidR="00914082" w:rsidRDefault="00914082" w:rsidP="00400171"/>
          <w:p w14:paraId="6571543A" w14:textId="77777777" w:rsidR="00914082" w:rsidRDefault="00914082" w:rsidP="00400171"/>
          <w:p w14:paraId="23A2D99E" w14:textId="77777777" w:rsidR="00914082" w:rsidRDefault="00914082" w:rsidP="00400171"/>
          <w:p w14:paraId="6A4ACFCA" w14:textId="7947FCE7" w:rsidR="00914082" w:rsidRDefault="00914082" w:rsidP="00400171"/>
        </w:tc>
      </w:tr>
      <w:tr w:rsidR="00914082" w14:paraId="31790E00" w14:textId="77777777" w:rsidTr="00400171">
        <w:tc>
          <w:tcPr>
            <w:tcW w:w="9062" w:type="dxa"/>
          </w:tcPr>
          <w:p w14:paraId="7CF4C4DD" w14:textId="77777777" w:rsidR="00914082" w:rsidRDefault="00914082" w:rsidP="003B6831">
            <w:pPr>
              <w:jc w:val="center"/>
            </w:pPr>
          </w:p>
          <w:p w14:paraId="61DFC404" w14:textId="276E0C33" w:rsidR="00914082" w:rsidRDefault="00914082" w:rsidP="003B6831">
            <w:pPr>
              <w:pStyle w:val="Kop3"/>
              <w:jc w:val="center"/>
              <w:outlineLvl w:val="2"/>
            </w:pPr>
            <w:r>
              <w:t>Samenwerking</w:t>
            </w:r>
          </w:p>
          <w:p w14:paraId="65B0249A" w14:textId="55315D93" w:rsidR="00914082" w:rsidRDefault="00914082" w:rsidP="003B6831">
            <w:pPr>
              <w:jc w:val="center"/>
            </w:pPr>
          </w:p>
        </w:tc>
      </w:tr>
      <w:tr w:rsidR="00356B2F" w14:paraId="61EA0533" w14:textId="77777777" w:rsidTr="00356B2F">
        <w:tc>
          <w:tcPr>
            <w:tcW w:w="9062" w:type="dxa"/>
          </w:tcPr>
          <w:p w14:paraId="2AE5F2AF" w14:textId="77777777" w:rsidR="00356B2F" w:rsidRDefault="00356B2F" w:rsidP="00B61376"/>
          <w:p w14:paraId="529BFE29" w14:textId="77777777" w:rsidR="00356B2F" w:rsidRPr="00356B2F" w:rsidRDefault="00356B2F" w:rsidP="00B61376">
            <w:pPr>
              <w:rPr>
                <w:i/>
              </w:rPr>
            </w:pPr>
            <w:r w:rsidRPr="00356B2F">
              <w:rPr>
                <w:i/>
              </w:rPr>
              <w:t>Werkt uw organisatie ook voor andere gemeenten of regio’s? Zo ja, welke?</w:t>
            </w:r>
          </w:p>
          <w:p w14:paraId="45725BE3" w14:textId="77777777" w:rsidR="00356B2F" w:rsidRDefault="00356B2F" w:rsidP="00B61376"/>
        </w:tc>
      </w:tr>
      <w:tr w:rsidR="00356B2F" w14:paraId="54C2371C" w14:textId="77777777" w:rsidTr="00400171">
        <w:tc>
          <w:tcPr>
            <w:tcW w:w="9062" w:type="dxa"/>
          </w:tcPr>
          <w:p w14:paraId="1398D1C3" w14:textId="77777777" w:rsidR="00356B2F" w:rsidRDefault="00356B2F" w:rsidP="003B6831">
            <w:pPr>
              <w:jc w:val="center"/>
            </w:pPr>
          </w:p>
          <w:p w14:paraId="29BC3F96" w14:textId="77777777" w:rsidR="00356B2F" w:rsidRPr="00356B2F" w:rsidRDefault="00356B2F" w:rsidP="00356B2F">
            <w:pPr>
              <w:rPr>
                <w:i/>
              </w:rPr>
            </w:pPr>
          </w:p>
          <w:p w14:paraId="23497961" w14:textId="64D3BB10" w:rsidR="00356B2F" w:rsidRDefault="00356B2F" w:rsidP="003B6831">
            <w:pPr>
              <w:jc w:val="center"/>
            </w:pPr>
          </w:p>
        </w:tc>
      </w:tr>
      <w:tr w:rsidR="00914082" w14:paraId="1B22BB88" w14:textId="77777777" w:rsidTr="00400171">
        <w:tc>
          <w:tcPr>
            <w:tcW w:w="9062" w:type="dxa"/>
          </w:tcPr>
          <w:p w14:paraId="57423DFA" w14:textId="77777777" w:rsidR="00914082" w:rsidRDefault="00914082" w:rsidP="00400171"/>
          <w:p w14:paraId="65462CCD" w14:textId="12B133FB" w:rsidR="00914082" w:rsidRPr="00D66664" w:rsidRDefault="00914082" w:rsidP="00400171">
            <w:pPr>
              <w:rPr>
                <w:i/>
              </w:rPr>
            </w:pPr>
            <w:r w:rsidRPr="00D66664">
              <w:rPr>
                <w:i/>
              </w:rPr>
              <w:t xml:space="preserve">Welke mogelijkheden (in samenwerking met </w:t>
            </w:r>
            <w:r w:rsidR="00D5508C">
              <w:rPr>
                <w:i/>
              </w:rPr>
              <w:t>Opdrachtgever</w:t>
            </w:r>
            <w:r w:rsidR="00356B2F">
              <w:rPr>
                <w:i/>
              </w:rPr>
              <w:t xml:space="preserve"> of andere gemeenten</w:t>
            </w:r>
            <w:r w:rsidRPr="00D66664">
              <w:rPr>
                <w:i/>
              </w:rPr>
              <w:t>) ziet u, t.a.v. de ambitie om goede jeugdhulp te bieden en tegelijkertijd de kosten te beheersen (beschrijving in max. ha</w:t>
            </w:r>
            <w:r w:rsidR="00356B2F">
              <w:rPr>
                <w:i/>
              </w:rPr>
              <w:t>l</w:t>
            </w:r>
            <w:r w:rsidRPr="00D66664">
              <w:rPr>
                <w:i/>
              </w:rPr>
              <w:t>f A4)?</w:t>
            </w:r>
          </w:p>
          <w:p w14:paraId="347582AB" w14:textId="235093E3" w:rsidR="00914082" w:rsidRDefault="00914082" w:rsidP="00400171"/>
        </w:tc>
      </w:tr>
      <w:tr w:rsidR="00914082" w14:paraId="2DD86ABC" w14:textId="77777777" w:rsidTr="00400171">
        <w:tc>
          <w:tcPr>
            <w:tcW w:w="9062" w:type="dxa"/>
          </w:tcPr>
          <w:p w14:paraId="56874403" w14:textId="77777777" w:rsidR="00914082" w:rsidRDefault="00914082" w:rsidP="00400171"/>
          <w:p w14:paraId="6011F79B" w14:textId="77777777" w:rsidR="00914082" w:rsidRDefault="00914082" w:rsidP="00400171"/>
          <w:p w14:paraId="4C98D69B" w14:textId="77777777" w:rsidR="00914082" w:rsidRDefault="00914082" w:rsidP="00400171"/>
          <w:p w14:paraId="76B0A723" w14:textId="77777777" w:rsidR="00914082" w:rsidRDefault="00914082" w:rsidP="00400171"/>
          <w:p w14:paraId="596D606D" w14:textId="77777777" w:rsidR="00914082" w:rsidRDefault="00914082" w:rsidP="00400171"/>
          <w:p w14:paraId="6351EC40" w14:textId="77777777" w:rsidR="00914082" w:rsidRDefault="00914082" w:rsidP="00400171"/>
          <w:p w14:paraId="545A3CB2" w14:textId="77777777" w:rsidR="00914082" w:rsidRDefault="00914082" w:rsidP="00400171"/>
          <w:p w14:paraId="744867BD" w14:textId="77777777" w:rsidR="00914082" w:rsidRDefault="00914082" w:rsidP="00400171"/>
          <w:p w14:paraId="336EEDFC" w14:textId="77777777" w:rsidR="00914082" w:rsidRDefault="00914082" w:rsidP="00400171"/>
          <w:p w14:paraId="176841F6" w14:textId="77777777" w:rsidR="00914082" w:rsidRDefault="00914082" w:rsidP="00400171"/>
          <w:p w14:paraId="325A8721" w14:textId="77777777" w:rsidR="00914082" w:rsidRDefault="00914082" w:rsidP="00400171"/>
          <w:p w14:paraId="2B004626" w14:textId="77777777" w:rsidR="00914082" w:rsidRDefault="00914082" w:rsidP="00400171"/>
          <w:p w14:paraId="5F7AC25E" w14:textId="77777777" w:rsidR="00914082" w:rsidRDefault="00914082" w:rsidP="00400171"/>
          <w:p w14:paraId="204E4603" w14:textId="77777777" w:rsidR="00914082" w:rsidRDefault="00914082" w:rsidP="00400171"/>
          <w:p w14:paraId="4864BA29" w14:textId="77777777" w:rsidR="00914082" w:rsidRDefault="00914082" w:rsidP="00400171"/>
          <w:p w14:paraId="3D0E8F43" w14:textId="77777777" w:rsidR="00914082" w:rsidRDefault="00914082" w:rsidP="00400171"/>
          <w:p w14:paraId="3999CD3F" w14:textId="77777777" w:rsidR="00914082" w:rsidRDefault="00914082" w:rsidP="00400171"/>
          <w:p w14:paraId="77C925BA" w14:textId="77777777" w:rsidR="00914082" w:rsidRDefault="00914082" w:rsidP="00400171"/>
          <w:p w14:paraId="6D351218" w14:textId="77777777" w:rsidR="00914082" w:rsidRDefault="00914082" w:rsidP="00400171"/>
          <w:p w14:paraId="2CED7CC5" w14:textId="59BE1B95" w:rsidR="00895F15" w:rsidRDefault="00895F15" w:rsidP="00400171"/>
        </w:tc>
      </w:tr>
      <w:tr w:rsidR="003B6831" w14:paraId="765BCCEC" w14:textId="77777777" w:rsidTr="00400171">
        <w:tc>
          <w:tcPr>
            <w:tcW w:w="9062" w:type="dxa"/>
          </w:tcPr>
          <w:p w14:paraId="122B7355" w14:textId="77777777" w:rsidR="003B6831" w:rsidRDefault="003B6831" w:rsidP="003B6831">
            <w:pPr>
              <w:jc w:val="center"/>
            </w:pPr>
          </w:p>
          <w:p w14:paraId="50C9C783" w14:textId="77777777" w:rsidR="003B6831" w:rsidRDefault="003B6831" w:rsidP="003B6831">
            <w:pPr>
              <w:pStyle w:val="Kop3"/>
              <w:jc w:val="center"/>
              <w:outlineLvl w:val="2"/>
            </w:pPr>
            <w:r>
              <w:t>Inzicht Aanbod</w:t>
            </w:r>
          </w:p>
          <w:p w14:paraId="0F09645C" w14:textId="2489134D" w:rsidR="003B6831" w:rsidRDefault="003B6831" w:rsidP="003B6831">
            <w:pPr>
              <w:jc w:val="center"/>
            </w:pPr>
          </w:p>
        </w:tc>
      </w:tr>
      <w:tr w:rsidR="003B6831" w14:paraId="0BE8D9FE" w14:textId="77777777" w:rsidTr="00400171">
        <w:tc>
          <w:tcPr>
            <w:tcW w:w="9062" w:type="dxa"/>
          </w:tcPr>
          <w:p w14:paraId="2FE9E009" w14:textId="77777777" w:rsidR="003B6831" w:rsidRDefault="003B6831" w:rsidP="00400171"/>
          <w:p w14:paraId="0B265177" w14:textId="64A61366" w:rsidR="003B6831" w:rsidRDefault="003B6831" w:rsidP="003B6831">
            <w:pPr>
              <w:pStyle w:val="Kop3"/>
              <w:outlineLvl w:val="2"/>
              <w:rPr>
                <w:rFonts w:eastAsia="Times New Roman"/>
                <w:lang w:eastAsia="nl-NL"/>
              </w:rPr>
            </w:pPr>
            <w:r>
              <w:rPr>
                <w:rFonts w:eastAsia="Times New Roman"/>
                <w:lang w:eastAsia="nl-NL"/>
              </w:rPr>
              <w:t>Specialisme/doel</w:t>
            </w:r>
            <w:r w:rsidRPr="00F70C08">
              <w:rPr>
                <w:rFonts w:eastAsia="Times New Roman"/>
                <w:lang w:eastAsia="nl-NL"/>
              </w:rPr>
              <w:t>groep</w:t>
            </w:r>
            <w:r>
              <w:rPr>
                <w:rFonts w:eastAsia="Times New Roman"/>
                <w:lang w:eastAsia="nl-NL"/>
              </w:rPr>
              <w:t>:</w:t>
            </w:r>
            <w:r w:rsidR="00541F33">
              <w:rPr>
                <w:rFonts w:eastAsia="Times New Roman"/>
                <w:lang w:eastAsia="nl-NL"/>
              </w:rPr>
              <w:t xml:space="preserve"> </w:t>
            </w:r>
          </w:p>
          <w:p w14:paraId="631E82B4" w14:textId="77777777" w:rsidR="003B6831" w:rsidRPr="00541F33" w:rsidRDefault="003B6831" w:rsidP="00541F33">
            <w:pPr>
              <w:rPr>
                <w:i/>
                <w:lang w:eastAsia="nl-NL"/>
              </w:rPr>
            </w:pPr>
            <w:r w:rsidRPr="00541F33">
              <w:rPr>
                <w:i/>
                <w:lang w:eastAsia="nl-NL"/>
              </w:rPr>
              <w:t>Bijvoorbeeld: LVB, ASS etc.</w:t>
            </w:r>
          </w:p>
          <w:p w14:paraId="336D8735" w14:textId="620B35DE" w:rsidR="003B6831" w:rsidRDefault="003B6831" w:rsidP="003B6831"/>
        </w:tc>
      </w:tr>
      <w:tr w:rsidR="003B6831" w14:paraId="55F6F62D" w14:textId="77777777" w:rsidTr="00541F33">
        <w:tc>
          <w:tcPr>
            <w:tcW w:w="9062" w:type="dxa"/>
            <w:tcBorders>
              <w:bottom w:val="single" w:sz="4" w:space="0" w:color="auto"/>
            </w:tcBorders>
          </w:tcPr>
          <w:p w14:paraId="3769B40C" w14:textId="77777777" w:rsidR="003B6831" w:rsidRDefault="003B6831" w:rsidP="00400171"/>
          <w:p w14:paraId="74BC0EE3" w14:textId="5912EEAD" w:rsidR="003B6831" w:rsidRDefault="003B6831" w:rsidP="003B6831">
            <w:pPr>
              <w:pStyle w:val="Kop3"/>
              <w:outlineLvl w:val="2"/>
              <w:rPr>
                <w:rFonts w:eastAsia="Times New Roman"/>
                <w:lang w:eastAsia="nl-NL"/>
              </w:rPr>
            </w:pPr>
            <w:r w:rsidRPr="00F70C08">
              <w:rPr>
                <w:rFonts w:eastAsia="Times New Roman"/>
                <w:lang w:eastAsia="nl-NL"/>
              </w:rPr>
              <w:t>Beschrijving aanbod</w:t>
            </w:r>
            <w:r>
              <w:rPr>
                <w:rFonts w:eastAsia="Times New Roman"/>
                <w:lang w:eastAsia="nl-NL"/>
              </w:rPr>
              <w:t xml:space="preserve">   </w:t>
            </w:r>
          </w:p>
          <w:p w14:paraId="51FE70C8" w14:textId="2E5E94A3" w:rsidR="003B6831" w:rsidRPr="00541F33" w:rsidRDefault="003B6831" w:rsidP="00541F33">
            <w:pPr>
              <w:rPr>
                <w:i/>
              </w:rPr>
            </w:pPr>
            <w:r w:rsidRPr="00541F33">
              <w:rPr>
                <w:i/>
                <w:lang w:eastAsia="nl-NL"/>
              </w:rPr>
              <w:t>Geef per ingeschreven product een korte beschrijving van het aanbod. Indien u begeleiding of behandeling in groepen aanbiedt, geeft u tevens de maximale groepsgrootte aan die uw organisatie hanteert  (maximaal 15 zinnen per product)</w:t>
            </w:r>
            <w:r w:rsidR="00541F33" w:rsidRPr="00541F33">
              <w:rPr>
                <w:i/>
                <w:lang w:eastAsia="nl-NL"/>
              </w:rPr>
              <w:t>.</w:t>
            </w:r>
          </w:p>
          <w:p w14:paraId="1E810058" w14:textId="6D2D0F97" w:rsidR="003B6831" w:rsidRDefault="003B6831" w:rsidP="00400171"/>
        </w:tc>
      </w:tr>
    </w:tbl>
    <w:p w14:paraId="6A7E5628" w14:textId="217E12B3" w:rsidR="00400171" w:rsidRDefault="00400171" w:rsidP="008D65CD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541F33" w14:paraId="263ADAC9" w14:textId="77777777" w:rsidTr="00541F33">
        <w:tc>
          <w:tcPr>
            <w:tcW w:w="3964" w:type="dxa"/>
            <w:vAlign w:val="bottom"/>
          </w:tcPr>
          <w:p w14:paraId="00A3966F" w14:textId="77777777" w:rsidR="00541F33" w:rsidRDefault="00541F33" w:rsidP="00541F33">
            <w:pPr>
              <w:pStyle w:val="Kop3"/>
              <w:jc w:val="center"/>
              <w:outlineLvl w:val="2"/>
              <w:rPr>
                <w:rFonts w:eastAsia="Times New Roman"/>
                <w:lang w:eastAsia="nl-NL"/>
              </w:rPr>
            </w:pPr>
          </w:p>
          <w:p w14:paraId="032C9F3D" w14:textId="6C57D56D" w:rsidR="00541F33" w:rsidRDefault="00541F33" w:rsidP="00541F33">
            <w:pPr>
              <w:pStyle w:val="Kop3"/>
              <w:jc w:val="center"/>
              <w:outlineLvl w:val="2"/>
              <w:rPr>
                <w:rFonts w:eastAsia="Times New Roman"/>
                <w:lang w:eastAsia="nl-NL"/>
              </w:rPr>
            </w:pPr>
            <w:r>
              <w:rPr>
                <w:rFonts w:eastAsia="Times New Roman"/>
                <w:lang w:eastAsia="nl-NL"/>
              </w:rPr>
              <w:t>Naam product</w:t>
            </w:r>
          </w:p>
          <w:p w14:paraId="2D1F20B4" w14:textId="77777777" w:rsidR="00541F33" w:rsidRDefault="00541F33" w:rsidP="00541F33">
            <w:pPr>
              <w:pStyle w:val="Kop3"/>
              <w:jc w:val="center"/>
              <w:outlineLvl w:val="2"/>
            </w:pPr>
          </w:p>
        </w:tc>
        <w:tc>
          <w:tcPr>
            <w:tcW w:w="5098" w:type="dxa"/>
          </w:tcPr>
          <w:p w14:paraId="01779BF1" w14:textId="77777777" w:rsidR="00541F33" w:rsidRDefault="00541F33" w:rsidP="00541F33">
            <w:pPr>
              <w:pStyle w:val="Kop3"/>
              <w:jc w:val="center"/>
              <w:outlineLvl w:val="2"/>
              <w:rPr>
                <w:rFonts w:eastAsia="Times New Roman"/>
                <w:lang w:eastAsia="nl-NL"/>
              </w:rPr>
            </w:pPr>
          </w:p>
          <w:p w14:paraId="1E365A81" w14:textId="1ECEE017" w:rsidR="00541F33" w:rsidRDefault="00541F33" w:rsidP="00541F33">
            <w:pPr>
              <w:pStyle w:val="Kop3"/>
              <w:jc w:val="center"/>
              <w:outlineLvl w:val="2"/>
            </w:pPr>
            <w:r w:rsidRPr="00884866">
              <w:rPr>
                <w:rFonts w:eastAsia="Times New Roman"/>
                <w:lang w:eastAsia="nl-NL"/>
              </w:rPr>
              <w:t>Beschrijving</w:t>
            </w:r>
          </w:p>
        </w:tc>
      </w:tr>
      <w:tr w:rsidR="00541F33" w14:paraId="34AF7F19" w14:textId="77777777" w:rsidTr="00541F33">
        <w:tc>
          <w:tcPr>
            <w:tcW w:w="3964" w:type="dxa"/>
          </w:tcPr>
          <w:p w14:paraId="4B17ED73" w14:textId="77777777" w:rsidR="00541F33" w:rsidRDefault="00541F33" w:rsidP="00541F33"/>
          <w:p w14:paraId="5CF56BF6" w14:textId="6C6CC9D4" w:rsidR="00541F33" w:rsidRDefault="00541F33" w:rsidP="00541F33"/>
          <w:p w14:paraId="2487B803" w14:textId="77777777" w:rsidR="00541F33" w:rsidRDefault="00541F33" w:rsidP="00541F33"/>
          <w:p w14:paraId="3AE81548" w14:textId="6FFD215A" w:rsidR="00541F33" w:rsidRDefault="00541F33" w:rsidP="00541F33"/>
        </w:tc>
        <w:tc>
          <w:tcPr>
            <w:tcW w:w="5098" w:type="dxa"/>
          </w:tcPr>
          <w:p w14:paraId="72984910" w14:textId="77777777" w:rsidR="00541F33" w:rsidRDefault="00541F33" w:rsidP="00541F33"/>
          <w:p w14:paraId="16EC6E07" w14:textId="77777777" w:rsidR="00D66664" w:rsidRDefault="00D66664" w:rsidP="00541F33"/>
          <w:p w14:paraId="1B13B095" w14:textId="77777777" w:rsidR="00D66664" w:rsidRDefault="00D66664" w:rsidP="00541F33"/>
          <w:p w14:paraId="5E6F9A45" w14:textId="77777777" w:rsidR="00D66664" w:rsidRDefault="00D66664" w:rsidP="00541F33"/>
          <w:p w14:paraId="58F61770" w14:textId="77777777" w:rsidR="00D66664" w:rsidRDefault="00D66664" w:rsidP="00541F33"/>
          <w:p w14:paraId="0C68F29D" w14:textId="77777777" w:rsidR="00D66664" w:rsidRDefault="00D66664" w:rsidP="00541F33"/>
          <w:p w14:paraId="2156EBD9" w14:textId="77777777" w:rsidR="00D66664" w:rsidRDefault="00D66664" w:rsidP="00541F33"/>
          <w:p w14:paraId="5FCFB525" w14:textId="77777777" w:rsidR="00D66664" w:rsidRDefault="00D66664" w:rsidP="00541F33"/>
          <w:p w14:paraId="4A775E72" w14:textId="77777777" w:rsidR="00D66664" w:rsidRDefault="00D66664" w:rsidP="00541F33"/>
          <w:p w14:paraId="748530D6" w14:textId="3E652CE0" w:rsidR="00D66664" w:rsidRDefault="00D66664" w:rsidP="00541F33"/>
        </w:tc>
      </w:tr>
      <w:tr w:rsidR="00541F33" w14:paraId="5E885783" w14:textId="77777777" w:rsidTr="00541F33">
        <w:tc>
          <w:tcPr>
            <w:tcW w:w="3964" w:type="dxa"/>
          </w:tcPr>
          <w:p w14:paraId="5F0400AA" w14:textId="46BF13C7" w:rsidR="00541F33" w:rsidRDefault="00541F33" w:rsidP="00541F33"/>
          <w:p w14:paraId="2AA775E3" w14:textId="05AB1772" w:rsidR="00541F33" w:rsidRDefault="00541F33" w:rsidP="00541F33"/>
          <w:p w14:paraId="0FAF276A" w14:textId="77777777" w:rsidR="00541F33" w:rsidRDefault="00541F33" w:rsidP="00541F33"/>
          <w:p w14:paraId="4BABB793" w14:textId="5ECAF1B4" w:rsidR="00541F33" w:rsidRDefault="00541F33" w:rsidP="00541F33"/>
        </w:tc>
        <w:tc>
          <w:tcPr>
            <w:tcW w:w="5098" w:type="dxa"/>
          </w:tcPr>
          <w:p w14:paraId="23A2CCDA" w14:textId="77777777" w:rsidR="00541F33" w:rsidRDefault="00541F33" w:rsidP="00541F33"/>
          <w:p w14:paraId="286FFA8C" w14:textId="77777777" w:rsidR="00D66664" w:rsidRDefault="00D66664" w:rsidP="00541F33"/>
          <w:p w14:paraId="6AE30FAA" w14:textId="77777777" w:rsidR="00D66664" w:rsidRDefault="00D66664" w:rsidP="00541F33"/>
          <w:p w14:paraId="6DCBE77E" w14:textId="77777777" w:rsidR="00D66664" w:rsidRDefault="00D66664" w:rsidP="00541F33"/>
          <w:p w14:paraId="43FF3C1F" w14:textId="77777777" w:rsidR="00D66664" w:rsidRDefault="00D66664" w:rsidP="00541F33"/>
          <w:p w14:paraId="2278F948" w14:textId="77777777" w:rsidR="00D66664" w:rsidRDefault="00D66664" w:rsidP="00541F33"/>
          <w:p w14:paraId="173CE054" w14:textId="77777777" w:rsidR="00D66664" w:rsidRDefault="00D66664" w:rsidP="00541F33"/>
          <w:p w14:paraId="0552DC37" w14:textId="77777777" w:rsidR="00D66664" w:rsidRDefault="00D66664" w:rsidP="00541F33"/>
          <w:p w14:paraId="0C64FE65" w14:textId="77777777" w:rsidR="00D66664" w:rsidRDefault="00D66664" w:rsidP="00541F33"/>
          <w:p w14:paraId="15AE65E9" w14:textId="56D6E03A" w:rsidR="00D66664" w:rsidRDefault="00D66664" w:rsidP="00541F33"/>
        </w:tc>
      </w:tr>
      <w:tr w:rsidR="00541F33" w14:paraId="489715EA" w14:textId="77777777" w:rsidTr="00541F33">
        <w:tc>
          <w:tcPr>
            <w:tcW w:w="3964" w:type="dxa"/>
          </w:tcPr>
          <w:p w14:paraId="55CD3499" w14:textId="38402B4D" w:rsidR="00541F33" w:rsidRDefault="00541F33" w:rsidP="00541F33"/>
          <w:p w14:paraId="3FDB9EF8" w14:textId="4D87CD6C" w:rsidR="00541F33" w:rsidRDefault="00541F33" w:rsidP="00541F33"/>
          <w:p w14:paraId="6DE07FC0" w14:textId="77777777" w:rsidR="00541F33" w:rsidRDefault="00541F33" w:rsidP="00541F33"/>
          <w:p w14:paraId="2F921B73" w14:textId="3C67BF81" w:rsidR="00541F33" w:rsidRDefault="00541F33" w:rsidP="00541F33"/>
        </w:tc>
        <w:tc>
          <w:tcPr>
            <w:tcW w:w="5098" w:type="dxa"/>
          </w:tcPr>
          <w:p w14:paraId="62D98E63" w14:textId="77777777" w:rsidR="00541F33" w:rsidRDefault="00541F33" w:rsidP="00541F33"/>
          <w:p w14:paraId="18AB7129" w14:textId="77777777" w:rsidR="00D66664" w:rsidRDefault="00D66664" w:rsidP="00541F33"/>
          <w:p w14:paraId="00117C66" w14:textId="77777777" w:rsidR="00D66664" w:rsidRDefault="00D66664" w:rsidP="00541F33"/>
          <w:p w14:paraId="16813501" w14:textId="77777777" w:rsidR="00D66664" w:rsidRDefault="00D66664" w:rsidP="00541F33"/>
          <w:p w14:paraId="7353883F" w14:textId="77777777" w:rsidR="00D66664" w:rsidRDefault="00D66664" w:rsidP="00541F33"/>
          <w:p w14:paraId="75A7E85C" w14:textId="77777777" w:rsidR="00D66664" w:rsidRDefault="00D66664" w:rsidP="00541F33"/>
          <w:p w14:paraId="5BEFE303" w14:textId="77777777" w:rsidR="00D66664" w:rsidRDefault="00D66664" w:rsidP="00541F33"/>
          <w:p w14:paraId="11F7D3B6" w14:textId="77777777" w:rsidR="00D66664" w:rsidRDefault="00D66664" w:rsidP="00541F33"/>
          <w:p w14:paraId="66512085" w14:textId="77777777" w:rsidR="00D66664" w:rsidRDefault="00D66664" w:rsidP="00541F33"/>
          <w:p w14:paraId="1333E2F9" w14:textId="6B819C2B" w:rsidR="00D66664" w:rsidRDefault="00D66664" w:rsidP="00541F33"/>
        </w:tc>
      </w:tr>
      <w:tr w:rsidR="00541F33" w14:paraId="4F9B0392" w14:textId="77777777" w:rsidTr="00541F33">
        <w:tc>
          <w:tcPr>
            <w:tcW w:w="3964" w:type="dxa"/>
          </w:tcPr>
          <w:p w14:paraId="5007EB20" w14:textId="77777777" w:rsidR="00541F33" w:rsidRDefault="00541F33" w:rsidP="00541F33"/>
          <w:p w14:paraId="13F56CCF" w14:textId="5891C895" w:rsidR="00541F33" w:rsidRDefault="00541F33" w:rsidP="00541F33"/>
          <w:p w14:paraId="6BC8E241" w14:textId="77777777" w:rsidR="00541F33" w:rsidRDefault="00541F33" w:rsidP="00541F33"/>
          <w:p w14:paraId="67309955" w14:textId="5AD40CA1" w:rsidR="00541F33" w:rsidRDefault="00541F33" w:rsidP="00541F33"/>
        </w:tc>
        <w:tc>
          <w:tcPr>
            <w:tcW w:w="5098" w:type="dxa"/>
          </w:tcPr>
          <w:p w14:paraId="6FE08279" w14:textId="77777777" w:rsidR="00541F33" w:rsidRDefault="00541F33" w:rsidP="00541F33"/>
          <w:p w14:paraId="62546323" w14:textId="77777777" w:rsidR="00D66664" w:rsidRDefault="00D66664" w:rsidP="00541F33"/>
          <w:p w14:paraId="7FA8E03A" w14:textId="77777777" w:rsidR="00D66664" w:rsidRDefault="00D66664" w:rsidP="00541F33"/>
          <w:p w14:paraId="33339C62" w14:textId="77777777" w:rsidR="00D66664" w:rsidRDefault="00D66664" w:rsidP="00541F33"/>
          <w:p w14:paraId="3909C58C" w14:textId="77777777" w:rsidR="00D66664" w:rsidRDefault="00D66664" w:rsidP="00541F33"/>
          <w:p w14:paraId="748DC6A3" w14:textId="77777777" w:rsidR="00D66664" w:rsidRDefault="00D66664" w:rsidP="00541F33"/>
          <w:p w14:paraId="6EBB05AE" w14:textId="77777777" w:rsidR="00D66664" w:rsidRDefault="00D66664" w:rsidP="00541F33"/>
          <w:p w14:paraId="03CB06B5" w14:textId="77777777" w:rsidR="00D66664" w:rsidRDefault="00D66664" w:rsidP="00541F33"/>
          <w:p w14:paraId="3905ADFF" w14:textId="77777777" w:rsidR="00D66664" w:rsidRDefault="00D66664" w:rsidP="00541F33"/>
          <w:p w14:paraId="4E773E3A" w14:textId="1ECCFCA9" w:rsidR="00D66664" w:rsidRDefault="00D66664" w:rsidP="00541F33"/>
        </w:tc>
      </w:tr>
      <w:tr w:rsidR="00541F33" w14:paraId="1A65D410" w14:textId="77777777" w:rsidTr="00541F33">
        <w:tc>
          <w:tcPr>
            <w:tcW w:w="3964" w:type="dxa"/>
          </w:tcPr>
          <w:p w14:paraId="61B947E4" w14:textId="1C07EB9E" w:rsidR="00541F33" w:rsidRDefault="00541F33" w:rsidP="00541F33"/>
          <w:p w14:paraId="76E6D48D" w14:textId="149CC78F" w:rsidR="00541F33" w:rsidRDefault="00541F33" w:rsidP="00541F33"/>
          <w:p w14:paraId="5DA07ACF" w14:textId="77777777" w:rsidR="00541F33" w:rsidRDefault="00541F33" w:rsidP="00541F33"/>
          <w:p w14:paraId="08E4E357" w14:textId="5A138812" w:rsidR="00541F33" w:rsidRDefault="00541F33" w:rsidP="00541F33"/>
        </w:tc>
        <w:tc>
          <w:tcPr>
            <w:tcW w:w="5098" w:type="dxa"/>
          </w:tcPr>
          <w:p w14:paraId="17963D63" w14:textId="77777777" w:rsidR="00541F33" w:rsidRDefault="00541F33" w:rsidP="00541F33"/>
          <w:p w14:paraId="51E927E2" w14:textId="77777777" w:rsidR="00D66664" w:rsidRDefault="00D66664" w:rsidP="00541F33"/>
          <w:p w14:paraId="73EEF793" w14:textId="77777777" w:rsidR="00D66664" w:rsidRDefault="00D66664" w:rsidP="00541F33"/>
          <w:p w14:paraId="65640BBE" w14:textId="77777777" w:rsidR="00D66664" w:rsidRDefault="00D66664" w:rsidP="00541F33"/>
          <w:p w14:paraId="4D2FC199" w14:textId="77777777" w:rsidR="00D66664" w:rsidRDefault="00D66664" w:rsidP="00541F33"/>
          <w:p w14:paraId="1FCD49FD" w14:textId="77777777" w:rsidR="00D66664" w:rsidRDefault="00D66664" w:rsidP="00541F33"/>
          <w:p w14:paraId="00BD00AA" w14:textId="77777777" w:rsidR="00D66664" w:rsidRDefault="00D66664" w:rsidP="00541F33"/>
          <w:p w14:paraId="3DB4233E" w14:textId="77777777" w:rsidR="00D66664" w:rsidRDefault="00D66664" w:rsidP="00541F33"/>
          <w:p w14:paraId="460CAFC1" w14:textId="77777777" w:rsidR="00D66664" w:rsidRDefault="00D66664" w:rsidP="00541F33"/>
          <w:p w14:paraId="4FF23847" w14:textId="42B8C93B" w:rsidR="00D66664" w:rsidRDefault="00D66664" w:rsidP="00541F33"/>
        </w:tc>
      </w:tr>
      <w:tr w:rsidR="00541F33" w14:paraId="79CEC1D2" w14:textId="77777777" w:rsidTr="00541F33">
        <w:tc>
          <w:tcPr>
            <w:tcW w:w="3964" w:type="dxa"/>
          </w:tcPr>
          <w:p w14:paraId="2B41BD22" w14:textId="450299B4" w:rsidR="00541F33" w:rsidRDefault="00541F33" w:rsidP="00541F33"/>
          <w:p w14:paraId="1BB163BA" w14:textId="7217A8BB" w:rsidR="00541F33" w:rsidRDefault="00541F33" w:rsidP="00541F33"/>
          <w:p w14:paraId="10B11568" w14:textId="77777777" w:rsidR="00541F33" w:rsidRDefault="00541F33" w:rsidP="00541F33"/>
          <w:p w14:paraId="507A3B35" w14:textId="140194AD" w:rsidR="00541F33" w:rsidRDefault="00541F33" w:rsidP="00541F33"/>
        </w:tc>
        <w:tc>
          <w:tcPr>
            <w:tcW w:w="5098" w:type="dxa"/>
          </w:tcPr>
          <w:p w14:paraId="1AAD5B5A" w14:textId="77777777" w:rsidR="00541F33" w:rsidRDefault="00541F33" w:rsidP="00541F33"/>
          <w:p w14:paraId="0413080E" w14:textId="77777777" w:rsidR="00D66664" w:rsidRDefault="00D66664" w:rsidP="00541F33"/>
          <w:p w14:paraId="5764E3D9" w14:textId="77777777" w:rsidR="00D66664" w:rsidRDefault="00D66664" w:rsidP="00541F33"/>
          <w:p w14:paraId="301A99DC" w14:textId="77777777" w:rsidR="00D66664" w:rsidRDefault="00D66664" w:rsidP="00541F33"/>
          <w:p w14:paraId="56A09907" w14:textId="77777777" w:rsidR="00D66664" w:rsidRDefault="00D66664" w:rsidP="00541F33"/>
          <w:p w14:paraId="3DC05499" w14:textId="77777777" w:rsidR="00D66664" w:rsidRDefault="00D66664" w:rsidP="00541F33"/>
          <w:p w14:paraId="6CAC3FE7" w14:textId="77777777" w:rsidR="00D66664" w:rsidRDefault="00D66664" w:rsidP="00541F33"/>
          <w:p w14:paraId="0B8114CA" w14:textId="77777777" w:rsidR="00D66664" w:rsidRDefault="00D66664" w:rsidP="00541F33"/>
          <w:p w14:paraId="19A581E2" w14:textId="77777777" w:rsidR="00D66664" w:rsidRDefault="00D66664" w:rsidP="00541F33"/>
          <w:p w14:paraId="7C3E36F1" w14:textId="720735BD" w:rsidR="00D66664" w:rsidRDefault="00D66664" w:rsidP="00541F33"/>
        </w:tc>
      </w:tr>
      <w:tr w:rsidR="00D66664" w14:paraId="54C3F614" w14:textId="77777777" w:rsidTr="00541F33">
        <w:tc>
          <w:tcPr>
            <w:tcW w:w="3964" w:type="dxa"/>
          </w:tcPr>
          <w:p w14:paraId="30F85654" w14:textId="77777777" w:rsidR="00D66664" w:rsidRDefault="00D66664" w:rsidP="00541F33"/>
          <w:p w14:paraId="2BB16A6B" w14:textId="77777777" w:rsidR="00D66664" w:rsidRDefault="00D66664" w:rsidP="00541F33"/>
          <w:p w14:paraId="19C3F9B4" w14:textId="77777777" w:rsidR="00D66664" w:rsidRDefault="00D66664" w:rsidP="00541F33"/>
          <w:p w14:paraId="43D0004B" w14:textId="504C4A1C" w:rsidR="00D66664" w:rsidRDefault="00D66664" w:rsidP="00541F33"/>
        </w:tc>
        <w:tc>
          <w:tcPr>
            <w:tcW w:w="5098" w:type="dxa"/>
          </w:tcPr>
          <w:p w14:paraId="0D972317" w14:textId="77777777" w:rsidR="00D66664" w:rsidRDefault="00D66664" w:rsidP="00541F33"/>
          <w:p w14:paraId="16191E6B" w14:textId="77777777" w:rsidR="00D66664" w:rsidRDefault="00D66664" w:rsidP="00541F33"/>
          <w:p w14:paraId="7F1D4454" w14:textId="77777777" w:rsidR="00D66664" w:rsidRDefault="00D66664" w:rsidP="00541F33"/>
          <w:p w14:paraId="64734BC3" w14:textId="77777777" w:rsidR="00D66664" w:rsidRDefault="00D66664" w:rsidP="00541F33"/>
          <w:p w14:paraId="2CAF52FA" w14:textId="77777777" w:rsidR="00D66664" w:rsidRDefault="00D66664" w:rsidP="00541F33"/>
          <w:p w14:paraId="238DA476" w14:textId="77777777" w:rsidR="00D66664" w:rsidRDefault="00D66664" w:rsidP="00541F33"/>
          <w:p w14:paraId="53F5D1BB" w14:textId="77777777" w:rsidR="00D66664" w:rsidRDefault="00D66664" w:rsidP="00541F33"/>
          <w:p w14:paraId="5F94034D" w14:textId="77777777" w:rsidR="00D66664" w:rsidRDefault="00D66664" w:rsidP="00541F33"/>
          <w:p w14:paraId="20696C43" w14:textId="77777777" w:rsidR="00D66664" w:rsidRDefault="00D66664" w:rsidP="00541F33"/>
          <w:p w14:paraId="1DA81896" w14:textId="4C4F7C89" w:rsidR="00D66664" w:rsidRDefault="00D66664" w:rsidP="00541F33"/>
        </w:tc>
      </w:tr>
    </w:tbl>
    <w:p w14:paraId="7CA0203C" w14:textId="7879504E" w:rsidR="00541F33" w:rsidRDefault="00541F33" w:rsidP="008D65CD"/>
    <w:p w14:paraId="610AC3FC" w14:textId="0E4F2697" w:rsidR="007A5CEF" w:rsidRDefault="007A5CEF" w:rsidP="008D65CD"/>
    <w:p w14:paraId="0D882B2D" w14:textId="77777777" w:rsidR="00D66664" w:rsidRDefault="00D66664" w:rsidP="005C29C2">
      <w:pPr>
        <w:pStyle w:val="Kop2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541F33" w14:paraId="21BDED1D" w14:textId="77777777" w:rsidTr="00541F33">
        <w:tc>
          <w:tcPr>
            <w:tcW w:w="2547" w:type="dxa"/>
            <w:tcBorders>
              <w:right w:val="nil"/>
            </w:tcBorders>
          </w:tcPr>
          <w:p w14:paraId="210B8212" w14:textId="77777777" w:rsidR="007A5CEF" w:rsidRPr="005C29C2" w:rsidRDefault="007A5CEF" w:rsidP="005C29C2">
            <w:pPr>
              <w:pStyle w:val="Kop2"/>
              <w:outlineLvl w:val="1"/>
            </w:pPr>
          </w:p>
          <w:p w14:paraId="3BD58F77" w14:textId="77777777" w:rsidR="005C29C2" w:rsidRPr="005C29C2" w:rsidRDefault="005C29C2" w:rsidP="005C29C2">
            <w:pPr>
              <w:pStyle w:val="Kop2"/>
              <w:outlineLvl w:val="1"/>
              <w:rPr>
                <w:sz w:val="24"/>
                <w:szCs w:val="24"/>
              </w:rPr>
            </w:pPr>
            <w:r w:rsidRPr="005C29C2">
              <w:rPr>
                <w:sz w:val="24"/>
                <w:szCs w:val="24"/>
              </w:rPr>
              <w:t>Ondertekening</w:t>
            </w:r>
          </w:p>
          <w:p w14:paraId="07713E1B" w14:textId="5189A183" w:rsidR="007A5CEF" w:rsidRPr="005C29C2" w:rsidRDefault="007A5CEF" w:rsidP="005C29C2">
            <w:pPr>
              <w:pStyle w:val="Kop2"/>
              <w:outlineLvl w:val="1"/>
            </w:pPr>
          </w:p>
        </w:tc>
        <w:tc>
          <w:tcPr>
            <w:tcW w:w="6515" w:type="dxa"/>
            <w:tcBorders>
              <w:left w:val="nil"/>
            </w:tcBorders>
          </w:tcPr>
          <w:p w14:paraId="5EBF19EE" w14:textId="77777777" w:rsidR="007A5CEF" w:rsidRDefault="007A5CEF" w:rsidP="007A5CEF">
            <w:pPr>
              <w:pStyle w:val="Kop3"/>
              <w:outlineLvl w:val="2"/>
            </w:pPr>
          </w:p>
          <w:p w14:paraId="1E6848CF" w14:textId="77777777" w:rsidR="00541F33" w:rsidRDefault="00541F33" w:rsidP="005C29C2">
            <w:pPr>
              <w:pStyle w:val="Kop3"/>
              <w:jc w:val="both"/>
              <w:outlineLvl w:val="2"/>
            </w:pPr>
          </w:p>
        </w:tc>
      </w:tr>
      <w:tr w:rsidR="00541F33" w14:paraId="447CC8A3" w14:textId="77777777" w:rsidTr="00541F33">
        <w:tc>
          <w:tcPr>
            <w:tcW w:w="2547" w:type="dxa"/>
          </w:tcPr>
          <w:p w14:paraId="11F011B7" w14:textId="77777777" w:rsidR="00D66664" w:rsidRPr="00D66664" w:rsidRDefault="00D66664" w:rsidP="007A5CEF">
            <w:pPr>
              <w:jc w:val="center"/>
              <w:rPr>
                <w:b/>
              </w:rPr>
            </w:pPr>
          </w:p>
          <w:p w14:paraId="50A4A713" w14:textId="3BED194A" w:rsidR="00541F33" w:rsidRPr="00D66664" w:rsidRDefault="00541F33" w:rsidP="007A5CEF">
            <w:pPr>
              <w:jc w:val="center"/>
              <w:rPr>
                <w:b/>
              </w:rPr>
            </w:pPr>
            <w:r w:rsidRPr="00D66664">
              <w:rPr>
                <w:b/>
              </w:rPr>
              <w:t>Naam</w:t>
            </w:r>
          </w:p>
          <w:p w14:paraId="0E3E490E" w14:textId="64529ED8" w:rsidR="007A5CEF" w:rsidRPr="00D66664" w:rsidRDefault="007A5CEF" w:rsidP="007A5CEF">
            <w:pPr>
              <w:jc w:val="center"/>
              <w:rPr>
                <w:b/>
              </w:rPr>
            </w:pPr>
          </w:p>
        </w:tc>
        <w:tc>
          <w:tcPr>
            <w:tcW w:w="6515" w:type="dxa"/>
          </w:tcPr>
          <w:p w14:paraId="0075D79F" w14:textId="77777777" w:rsidR="00541F33" w:rsidRDefault="00541F33" w:rsidP="007A5CEF"/>
          <w:p w14:paraId="0685578F" w14:textId="1D0914F6" w:rsidR="005C29C2" w:rsidRDefault="005C29C2" w:rsidP="007A5CEF"/>
        </w:tc>
      </w:tr>
      <w:tr w:rsidR="00541F33" w14:paraId="1081C742" w14:textId="77777777" w:rsidTr="00541F33">
        <w:tc>
          <w:tcPr>
            <w:tcW w:w="2547" w:type="dxa"/>
          </w:tcPr>
          <w:p w14:paraId="6D8BCEA2" w14:textId="77777777" w:rsidR="00D66664" w:rsidRPr="00D66664" w:rsidRDefault="00D66664" w:rsidP="007A5CEF">
            <w:pPr>
              <w:jc w:val="center"/>
              <w:rPr>
                <w:b/>
              </w:rPr>
            </w:pPr>
          </w:p>
          <w:p w14:paraId="5FDCB59E" w14:textId="41E44730" w:rsidR="00541F33" w:rsidRPr="00D66664" w:rsidRDefault="00541F33" w:rsidP="007A5CEF">
            <w:pPr>
              <w:jc w:val="center"/>
              <w:rPr>
                <w:b/>
              </w:rPr>
            </w:pPr>
            <w:r w:rsidRPr="00D66664">
              <w:rPr>
                <w:b/>
              </w:rPr>
              <w:t>Plaats</w:t>
            </w:r>
          </w:p>
          <w:p w14:paraId="3F277257" w14:textId="0B5F3E10" w:rsidR="007A5CEF" w:rsidRPr="00D66664" w:rsidRDefault="007A5CEF" w:rsidP="007A5CEF">
            <w:pPr>
              <w:jc w:val="center"/>
              <w:rPr>
                <w:b/>
              </w:rPr>
            </w:pPr>
          </w:p>
        </w:tc>
        <w:tc>
          <w:tcPr>
            <w:tcW w:w="6515" w:type="dxa"/>
          </w:tcPr>
          <w:p w14:paraId="6B1AE5F2" w14:textId="77777777" w:rsidR="00541F33" w:rsidRDefault="00541F33" w:rsidP="007A5CEF"/>
          <w:p w14:paraId="675A5BD4" w14:textId="346D95DC" w:rsidR="005C29C2" w:rsidRDefault="005C29C2" w:rsidP="007A5CEF"/>
        </w:tc>
      </w:tr>
      <w:tr w:rsidR="00541F33" w14:paraId="08420381" w14:textId="77777777" w:rsidTr="00541F33">
        <w:tc>
          <w:tcPr>
            <w:tcW w:w="2547" w:type="dxa"/>
          </w:tcPr>
          <w:p w14:paraId="67BD04C5" w14:textId="77777777" w:rsidR="00D66664" w:rsidRPr="00D66664" w:rsidRDefault="00D66664" w:rsidP="007A5CEF">
            <w:pPr>
              <w:jc w:val="center"/>
              <w:rPr>
                <w:b/>
              </w:rPr>
            </w:pPr>
          </w:p>
          <w:p w14:paraId="23D48365" w14:textId="278300A8" w:rsidR="00541F33" w:rsidRPr="00D66664" w:rsidRDefault="00541F33" w:rsidP="007A5CEF">
            <w:pPr>
              <w:jc w:val="center"/>
              <w:rPr>
                <w:b/>
              </w:rPr>
            </w:pPr>
            <w:r w:rsidRPr="00D66664">
              <w:rPr>
                <w:b/>
              </w:rPr>
              <w:t>Datum</w:t>
            </w:r>
          </w:p>
          <w:p w14:paraId="5865E5A5" w14:textId="31304504" w:rsidR="007A5CEF" w:rsidRPr="00D66664" w:rsidRDefault="007A5CEF" w:rsidP="007A5CEF">
            <w:pPr>
              <w:jc w:val="center"/>
              <w:rPr>
                <w:b/>
              </w:rPr>
            </w:pPr>
          </w:p>
        </w:tc>
        <w:tc>
          <w:tcPr>
            <w:tcW w:w="6515" w:type="dxa"/>
          </w:tcPr>
          <w:p w14:paraId="1837BDAF" w14:textId="77777777" w:rsidR="00541F33" w:rsidRDefault="00541F33" w:rsidP="007A5CEF"/>
          <w:p w14:paraId="5827C1C8" w14:textId="7D8FFF07" w:rsidR="005C29C2" w:rsidRDefault="005C29C2" w:rsidP="007A5CEF"/>
        </w:tc>
      </w:tr>
      <w:tr w:rsidR="00541F33" w14:paraId="234022C9" w14:textId="77777777" w:rsidTr="00541F33">
        <w:tc>
          <w:tcPr>
            <w:tcW w:w="2547" w:type="dxa"/>
          </w:tcPr>
          <w:p w14:paraId="42FF0006" w14:textId="77777777" w:rsidR="00D66664" w:rsidRPr="00D66664" w:rsidRDefault="00D66664" w:rsidP="007A5CEF">
            <w:pPr>
              <w:jc w:val="center"/>
              <w:rPr>
                <w:b/>
              </w:rPr>
            </w:pPr>
          </w:p>
          <w:p w14:paraId="5D03D412" w14:textId="596CEE4E" w:rsidR="00541F33" w:rsidRPr="00D66664" w:rsidRDefault="00541F33" w:rsidP="007A5CEF">
            <w:pPr>
              <w:jc w:val="center"/>
              <w:rPr>
                <w:b/>
              </w:rPr>
            </w:pPr>
            <w:r w:rsidRPr="00D66664">
              <w:rPr>
                <w:b/>
              </w:rPr>
              <w:t>Functie</w:t>
            </w:r>
          </w:p>
          <w:p w14:paraId="0229FE32" w14:textId="2AC18479" w:rsidR="007A5CEF" w:rsidRPr="00D66664" w:rsidRDefault="007A5CEF" w:rsidP="007A5CEF">
            <w:pPr>
              <w:jc w:val="center"/>
              <w:rPr>
                <w:b/>
              </w:rPr>
            </w:pPr>
          </w:p>
        </w:tc>
        <w:tc>
          <w:tcPr>
            <w:tcW w:w="6515" w:type="dxa"/>
          </w:tcPr>
          <w:p w14:paraId="6E0C8B4B" w14:textId="77777777" w:rsidR="00541F33" w:rsidRDefault="00541F33" w:rsidP="007A5CEF"/>
          <w:p w14:paraId="200963A3" w14:textId="41BC40BE" w:rsidR="005C29C2" w:rsidRDefault="005C29C2" w:rsidP="007A5CEF"/>
        </w:tc>
      </w:tr>
      <w:tr w:rsidR="007A5CEF" w14:paraId="4E3BB6F6" w14:textId="77777777" w:rsidTr="00541F33">
        <w:tc>
          <w:tcPr>
            <w:tcW w:w="2547" w:type="dxa"/>
          </w:tcPr>
          <w:p w14:paraId="2996C38A" w14:textId="77777777" w:rsidR="007A5CEF" w:rsidRPr="00D66664" w:rsidRDefault="007A5CEF" w:rsidP="007A5CEF">
            <w:pPr>
              <w:jc w:val="center"/>
              <w:rPr>
                <w:b/>
              </w:rPr>
            </w:pPr>
          </w:p>
          <w:p w14:paraId="60D4BE3E" w14:textId="77777777" w:rsidR="007A5CEF" w:rsidRPr="00D66664" w:rsidRDefault="007A5CEF" w:rsidP="007A5CEF">
            <w:pPr>
              <w:jc w:val="center"/>
              <w:rPr>
                <w:b/>
              </w:rPr>
            </w:pPr>
          </w:p>
          <w:p w14:paraId="16DB0BCB" w14:textId="2DC7504B" w:rsidR="007A5CEF" w:rsidRPr="00D66664" w:rsidRDefault="007A5CEF" w:rsidP="007A5CEF">
            <w:pPr>
              <w:jc w:val="center"/>
              <w:rPr>
                <w:b/>
              </w:rPr>
            </w:pPr>
            <w:r w:rsidRPr="00D66664">
              <w:rPr>
                <w:b/>
              </w:rPr>
              <w:t>Handtekening</w:t>
            </w:r>
          </w:p>
          <w:p w14:paraId="405A0C86" w14:textId="77777777" w:rsidR="007A5CEF" w:rsidRPr="00D66664" w:rsidRDefault="007A5CEF" w:rsidP="007A5CEF">
            <w:pPr>
              <w:jc w:val="center"/>
              <w:rPr>
                <w:b/>
              </w:rPr>
            </w:pPr>
          </w:p>
          <w:p w14:paraId="713C7B5E" w14:textId="6C602AE2" w:rsidR="007A5CEF" w:rsidRPr="00D66664" w:rsidRDefault="007A5CEF" w:rsidP="007A5CEF">
            <w:pPr>
              <w:jc w:val="center"/>
              <w:rPr>
                <w:b/>
              </w:rPr>
            </w:pPr>
          </w:p>
        </w:tc>
        <w:tc>
          <w:tcPr>
            <w:tcW w:w="6515" w:type="dxa"/>
          </w:tcPr>
          <w:p w14:paraId="4C0ABCB6" w14:textId="4B4A8C25" w:rsidR="007A5CEF" w:rsidRDefault="007A5CEF" w:rsidP="007A5CEF">
            <w:pPr>
              <w:jc w:val="center"/>
            </w:pPr>
          </w:p>
          <w:p w14:paraId="05EF47CE" w14:textId="2C2103A6" w:rsidR="005C29C2" w:rsidRDefault="005C29C2" w:rsidP="007A5CEF">
            <w:pPr>
              <w:jc w:val="center"/>
            </w:pPr>
          </w:p>
          <w:p w14:paraId="0995C396" w14:textId="77777777" w:rsidR="005C29C2" w:rsidRDefault="005C29C2" w:rsidP="007A5CEF">
            <w:pPr>
              <w:jc w:val="center"/>
            </w:pPr>
          </w:p>
          <w:p w14:paraId="50849F9A" w14:textId="77777777" w:rsidR="007A5CEF" w:rsidRDefault="007A5CEF" w:rsidP="007A5CEF">
            <w:pPr>
              <w:jc w:val="center"/>
            </w:pPr>
          </w:p>
          <w:p w14:paraId="3855CA39" w14:textId="52F65E18" w:rsidR="007A5CEF" w:rsidRDefault="007A5CEF" w:rsidP="007A5CEF">
            <w:pPr>
              <w:jc w:val="center"/>
            </w:pPr>
          </w:p>
        </w:tc>
      </w:tr>
    </w:tbl>
    <w:p w14:paraId="30C8597B" w14:textId="111D8F5D" w:rsidR="00541F33" w:rsidRDefault="00541F33" w:rsidP="008D65CD"/>
    <w:p w14:paraId="2008DAFE" w14:textId="0EC5F381" w:rsidR="009111BC" w:rsidRDefault="009111BC" w:rsidP="008D65CD"/>
    <w:sectPr w:rsidR="009111BC" w:rsidSect="00203776">
      <w:footerReference w:type="default" r:id="rId8"/>
      <w:headerReference w:type="first" r:id="rId9"/>
      <w:footerReference w:type="first" r:id="rId10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A934C3" w14:textId="77777777" w:rsidR="00A47E81" w:rsidRDefault="00A47E81" w:rsidP="00203776">
      <w:pPr>
        <w:spacing w:line="240" w:lineRule="auto"/>
      </w:pPr>
      <w:r>
        <w:separator/>
      </w:r>
    </w:p>
  </w:endnote>
  <w:endnote w:type="continuationSeparator" w:id="0">
    <w:p w14:paraId="0F17FF69" w14:textId="77777777" w:rsidR="00A47E81" w:rsidRDefault="00A47E81" w:rsidP="002037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0F4B7" w14:textId="2CAA374C" w:rsidR="00A47E81" w:rsidRDefault="00A47E81">
    <w:pPr>
      <w:pStyle w:val="Voettekst"/>
      <w:jc w:val="center"/>
    </w:pPr>
    <w:r>
      <w:t>-</w:t>
    </w:r>
    <w:sdt>
      <w:sdtPr>
        <w:id w:val="6669979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D5508C">
          <w:rPr>
            <w:noProof/>
          </w:rPr>
          <w:t>2</w:t>
        </w:r>
        <w:r>
          <w:fldChar w:fldCharType="end"/>
        </w:r>
        <w:r>
          <w:t>-</w:t>
        </w:r>
      </w:sdtContent>
    </w:sdt>
  </w:p>
  <w:p w14:paraId="35FC1A12" w14:textId="77777777" w:rsidR="00A47E81" w:rsidRDefault="00A47E8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7617490"/>
      <w:docPartObj>
        <w:docPartGallery w:val="Page Numbers (Bottom of Page)"/>
        <w:docPartUnique/>
      </w:docPartObj>
    </w:sdtPr>
    <w:sdtEndPr/>
    <w:sdtContent>
      <w:p w14:paraId="7C709FE2" w14:textId="7D3D4A2E" w:rsidR="00A47E81" w:rsidRDefault="00A47E81">
        <w:pPr>
          <w:pStyle w:val="Voettekst"/>
          <w:jc w:val="center"/>
        </w:pPr>
        <w: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5508C">
          <w:rPr>
            <w:noProof/>
          </w:rPr>
          <w:t>1</w:t>
        </w:r>
        <w:r>
          <w:fldChar w:fldCharType="end"/>
        </w:r>
        <w:r>
          <w:t>-</w:t>
        </w:r>
      </w:p>
    </w:sdtContent>
  </w:sdt>
  <w:p w14:paraId="50B2F512" w14:textId="77777777" w:rsidR="00A47E81" w:rsidRDefault="00A47E8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2BC3AF" w14:textId="77777777" w:rsidR="00A47E81" w:rsidRDefault="00A47E81" w:rsidP="00203776">
      <w:pPr>
        <w:spacing w:line="240" w:lineRule="auto"/>
      </w:pPr>
      <w:r>
        <w:separator/>
      </w:r>
    </w:p>
  </w:footnote>
  <w:footnote w:type="continuationSeparator" w:id="0">
    <w:p w14:paraId="199EA8BC" w14:textId="77777777" w:rsidR="00A47E81" w:rsidRDefault="00A47E81" w:rsidP="002037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E92B7" w14:textId="77777777" w:rsidR="00A47E81" w:rsidRPr="00AE30C4" w:rsidRDefault="00A47E81" w:rsidP="008D65CD">
    <w:pPr>
      <w:widowControl w:val="0"/>
      <w:autoSpaceDE w:val="0"/>
      <w:autoSpaceDN w:val="0"/>
      <w:adjustRightInd w:val="0"/>
      <w:spacing w:before="99"/>
      <w:ind w:left="2226" w:right="-20" w:firstLine="606"/>
      <w:rPr>
        <w:rFonts w:ascii="Times New Roman" w:hAnsi="Times New Roman" w:cs="Times New Roman"/>
        <w:szCs w:val="20"/>
        <w:lang w:val="en-US"/>
      </w:rPr>
    </w:pPr>
    <w:r>
      <w:rPr>
        <w:rFonts w:ascii="Times New Roman" w:hAnsi="Times New Roman" w:cs="Times New Roman"/>
        <w:szCs w:val="20"/>
        <w:lang w:val="en-US"/>
      </w:rPr>
      <w:t xml:space="preserve">       </w:t>
    </w:r>
    <w:r>
      <w:rPr>
        <w:b/>
        <w:noProof/>
        <w:sz w:val="28"/>
        <w:szCs w:val="28"/>
        <w:lang w:eastAsia="nl-NL"/>
      </w:rPr>
      <w:drawing>
        <wp:inline distT="0" distB="0" distL="0" distR="0" wp14:anchorId="1C2F6B99" wp14:editId="623F7C62">
          <wp:extent cx="1962150" cy="800100"/>
          <wp:effectExtent l="0" t="0" r="0" b="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08DE65" w14:textId="77777777" w:rsidR="00A47E81" w:rsidRDefault="00A47E81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F84297E"/>
    <w:lvl w:ilvl="0">
      <w:start w:val="1"/>
      <w:numFmt w:val="decimal"/>
      <w:pStyle w:val="Lijstnummering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A866FE4"/>
    <w:lvl w:ilvl="0">
      <w:start w:val="1"/>
      <w:numFmt w:val="decimal"/>
      <w:pStyle w:val="Lijstnummering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D66C90"/>
    <w:lvl w:ilvl="0">
      <w:start w:val="1"/>
      <w:numFmt w:val="decimal"/>
      <w:pStyle w:val="Lijstnummering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B9E7266"/>
    <w:lvl w:ilvl="0">
      <w:start w:val="1"/>
      <w:numFmt w:val="decimal"/>
      <w:pStyle w:val="Lijstnummering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54DC42"/>
    <w:lvl w:ilvl="0">
      <w:start w:val="1"/>
      <w:numFmt w:val="bullet"/>
      <w:pStyle w:val="Lijstopsomtek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E0AF0F8"/>
    <w:lvl w:ilvl="0">
      <w:start w:val="1"/>
      <w:numFmt w:val="bullet"/>
      <w:pStyle w:val="Lijstopsomtek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0BEA42E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8A05098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566D88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A78C29C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D77FD7"/>
    <w:multiLevelType w:val="multilevel"/>
    <w:tmpl w:val="5A781C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20773C00"/>
    <w:multiLevelType w:val="hybridMultilevel"/>
    <w:tmpl w:val="0F208C8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11FEE"/>
    <w:multiLevelType w:val="hybridMultilevel"/>
    <w:tmpl w:val="A73A08C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D7359"/>
    <w:multiLevelType w:val="hybridMultilevel"/>
    <w:tmpl w:val="480432CA"/>
    <w:lvl w:ilvl="0" w:tplc="DE7A8A2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4F636E"/>
    <w:multiLevelType w:val="multilevel"/>
    <w:tmpl w:val="5A781C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1821C50"/>
    <w:multiLevelType w:val="multilevel"/>
    <w:tmpl w:val="6FBCD82E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128" w:hanging="40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519A472A"/>
    <w:multiLevelType w:val="hybridMultilevel"/>
    <w:tmpl w:val="AFE42F6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30237DE"/>
    <w:multiLevelType w:val="multilevel"/>
    <w:tmpl w:val="DF92A9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0"/>
  </w:num>
  <w:num w:numId="13">
    <w:abstractNumId w:val="16"/>
  </w:num>
  <w:num w:numId="14">
    <w:abstractNumId w:val="11"/>
  </w:num>
  <w:num w:numId="15">
    <w:abstractNumId w:val="15"/>
  </w:num>
  <w:num w:numId="16">
    <w:abstractNumId w:val="17"/>
  </w:num>
  <w:num w:numId="17">
    <w:abstractNumId w:val="1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0D8"/>
    <w:rsid w:val="00024236"/>
    <w:rsid w:val="00083E0B"/>
    <w:rsid w:val="00094C90"/>
    <w:rsid w:val="00147126"/>
    <w:rsid w:val="00185368"/>
    <w:rsid w:val="00203776"/>
    <w:rsid w:val="002037D6"/>
    <w:rsid w:val="00216B88"/>
    <w:rsid w:val="00221A37"/>
    <w:rsid w:val="002E2371"/>
    <w:rsid w:val="00356B2F"/>
    <w:rsid w:val="003B6831"/>
    <w:rsid w:val="003F70D8"/>
    <w:rsid w:val="00400171"/>
    <w:rsid w:val="00440AD2"/>
    <w:rsid w:val="0045746C"/>
    <w:rsid w:val="004627F7"/>
    <w:rsid w:val="004D6A34"/>
    <w:rsid w:val="004E4CC1"/>
    <w:rsid w:val="00507544"/>
    <w:rsid w:val="00540D61"/>
    <w:rsid w:val="00541F33"/>
    <w:rsid w:val="005C29C2"/>
    <w:rsid w:val="005D093C"/>
    <w:rsid w:val="006270C5"/>
    <w:rsid w:val="00684979"/>
    <w:rsid w:val="00687AB0"/>
    <w:rsid w:val="006B065B"/>
    <w:rsid w:val="006B3F16"/>
    <w:rsid w:val="00700E0C"/>
    <w:rsid w:val="007A5CEF"/>
    <w:rsid w:val="007D1F84"/>
    <w:rsid w:val="007D2832"/>
    <w:rsid w:val="00847FB6"/>
    <w:rsid w:val="00895F15"/>
    <w:rsid w:val="0089746E"/>
    <w:rsid w:val="008D65CD"/>
    <w:rsid w:val="009111BC"/>
    <w:rsid w:val="00914082"/>
    <w:rsid w:val="00A066E5"/>
    <w:rsid w:val="00A47E81"/>
    <w:rsid w:val="00A60464"/>
    <w:rsid w:val="00A93805"/>
    <w:rsid w:val="00A95A32"/>
    <w:rsid w:val="00AA071E"/>
    <w:rsid w:val="00AF2113"/>
    <w:rsid w:val="00C31EC0"/>
    <w:rsid w:val="00CD3E4B"/>
    <w:rsid w:val="00D12CCF"/>
    <w:rsid w:val="00D5508C"/>
    <w:rsid w:val="00D66664"/>
    <w:rsid w:val="00D85D20"/>
    <w:rsid w:val="00DD09E2"/>
    <w:rsid w:val="00E52060"/>
    <w:rsid w:val="00E72444"/>
    <w:rsid w:val="00EA5468"/>
    <w:rsid w:val="00EF15C1"/>
    <w:rsid w:val="00F0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C0355"/>
  <w15:chartTrackingRefBased/>
  <w15:docId w15:val="{BECBE769-C3D8-42D8-9D73-D44F6133D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083E0B"/>
    <w:pPr>
      <w:tabs>
        <w:tab w:val="left" w:pos="357"/>
        <w:tab w:val="left" w:pos="720"/>
        <w:tab w:val="left" w:pos="1128"/>
        <w:tab w:val="left" w:pos="1486"/>
        <w:tab w:val="left" w:pos="1843"/>
      </w:tabs>
    </w:pPr>
    <w:rPr>
      <w:rFonts w:ascii="Verdana" w:hAnsi="Verdana"/>
      <w:sz w:val="18"/>
    </w:rPr>
  </w:style>
  <w:style w:type="paragraph" w:styleId="Kop1">
    <w:name w:val="heading 1"/>
    <w:basedOn w:val="Standaard"/>
    <w:next w:val="Standaard"/>
    <w:link w:val="Kop1Char"/>
    <w:uiPriority w:val="9"/>
    <w:qFormat/>
    <w:rsid w:val="00AF2113"/>
    <w:pPr>
      <w:keepNext/>
      <w:keepLines/>
      <w:spacing w:after="120" w:line="480" w:lineRule="atLeast"/>
      <w:outlineLvl w:val="0"/>
    </w:pPr>
    <w:rPr>
      <w:rFonts w:eastAsiaTheme="majorEastAsia" w:cstheme="majorBidi"/>
      <w:b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AF2113"/>
    <w:pPr>
      <w:keepNext/>
      <w:keepLines/>
      <w:spacing w:after="120"/>
      <w:outlineLvl w:val="1"/>
    </w:pPr>
    <w:rPr>
      <w:rFonts w:eastAsiaTheme="majorEastAsia" w:cstheme="majorBidi"/>
      <w:b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8D65CD"/>
    <w:pPr>
      <w:keepNext/>
      <w:keepLines/>
      <w:outlineLvl w:val="2"/>
    </w:pPr>
    <w:rPr>
      <w:rFonts w:eastAsiaTheme="majorEastAsia" w:cstheme="majorBidi"/>
      <w:b/>
      <w:sz w:val="20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rsid w:val="0020377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0377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0377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0377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0377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0377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Aanhef">
    <w:name w:val="Salutation"/>
    <w:basedOn w:val="Standaard"/>
    <w:next w:val="Standaard"/>
    <w:link w:val="AanhefChar"/>
    <w:uiPriority w:val="99"/>
    <w:semiHidden/>
    <w:unhideWhenUsed/>
    <w:rsid w:val="00203776"/>
  </w:style>
  <w:style w:type="character" w:customStyle="1" w:styleId="AanhefChar">
    <w:name w:val="Aanhef Char"/>
    <w:basedOn w:val="Standaardalinea-lettertype"/>
    <w:link w:val="Aanhef"/>
    <w:uiPriority w:val="99"/>
    <w:semiHidden/>
    <w:rsid w:val="00203776"/>
  </w:style>
  <w:style w:type="paragraph" w:styleId="Adresenvelop">
    <w:name w:val="envelope address"/>
    <w:basedOn w:val="Standaard"/>
    <w:uiPriority w:val="99"/>
    <w:semiHidden/>
    <w:unhideWhenUsed/>
    <w:rsid w:val="00203776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203776"/>
    <w:pPr>
      <w:spacing w:line="240" w:lineRule="auto"/>
      <w:ind w:left="4252"/>
    </w:pPr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203776"/>
  </w:style>
  <w:style w:type="paragraph" w:styleId="Afzender">
    <w:name w:val="envelope return"/>
    <w:basedOn w:val="Standaard"/>
    <w:uiPriority w:val="99"/>
    <w:semiHidden/>
    <w:unhideWhenUsed/>
    <w:rsid w:val="00203776"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03776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03776"/>
    <w:rPr>
      <w:rFonts w:ascii="Segoe UI" w:hAnsi="Segoe UI" w:cs="Segoe UI"/>
      <w:sz w:val="18"/>
      <w:szCs w:val="18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2037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BerichtkopChar">
    <w:name w:val="Berichtkop Char"/>
    <w:basedOn w:val="Standaardalinea-lettertype"/>
    <w:link w:val="Berichtkop"/>
    <w:uiPriority w:val="99"/>
    <w:semiHidden/>
    <w:rsid w:val="0020377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Bibliografie">
    <w:name w:val="Bibliography"/>
    <w:basedOn w:val="Standaard"/>
    <w:next w:val="Standaard"/>
    <w:uiPriority w:val="37"/>
    <w:semiHidden/>
    <w:unhideWhenUsed/>
    <w:rsid w:val="00203776"/>
  </w:style>
  <w:style w:type="paragraph" w:styleId="Bijschrift">
    <w:name w:val="caption"/>
    <w:basedOn w:val="Standaard"/>
    <w:next w:val="Standaard"/>
    <w:uiPriority w:val="35"/>
    <w:semiHidden/>
    <w:unhideWhenUsed/>
    <w:qFormat/>
    <w:rsid w:val="00203776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Bloktekst">
    <w:name w:val="Block Text"/>
    <w:basedOn w:val="Standaard"/>
    <w:uiPriority w:val="99"/>
    <w:semiHidden/>
    <w:unhideWhenUsed/>
    <w:rsid w:val="00203776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Bronvermelding">
    <w:name w:val="table of authorities"/>
    <w:basedOn w:val="Standaard"/>
    <w:next w:val="Standaard"/>
    <w:uiPriority w:val="99"/>
    <w:semiHidden/>
    <w:unhideWhenUsed/>
    <w:rsid w:val="00203776"/>
    <w:pPr>
      <w:ind w:left="220" w:hanging="220"/>
    </w:pPr>
  </w:style>
  <w:style w:type="paragraph" w:styleId="Citaat">
    <w:name w:val="Quote"/>
    <w:basedOn w:val="Standaard"/>
    <w:next w:val="Standaard"/>
    <w:link w:val="CitaatChar"/>
    <w:uiPriority w:val="29"/>
    <w:qFormat/>
    <w:rsid w:val="00216B88"/>
    <w:pPr>
      <w:spacing w:before="200" w:after="160"/>
      <w:ind w:left="864" w:right="864"/>
      <w:jc w:val="center"/>
    </w:pPr>
    <w:rPr>
      <w:i/>
      <w:iCs/>
    </w:rPr>
  </w:style>
  <w:style w:type="character" w:customStyle="1" w:styleId="CitaatChar">
    <w:name w:val="Citaat Char"/>
    <w:basedOn w:val="Standaardalinea-lettertype"/>
    <w:link w:val="Citaat"/>
    <w:uiPriority w:val="29"/>
    <w:rsid w:val="00216B88"/>
    <w:rPr>
      <w:rFonts w:ascii="Verdana" w:hAnsi="Verdana"/>
      <w:i/>
      <w:iCs/>
      <w:sz w:val="18"/>
    </w:rPr>
  </w:style>
  <w:style w:type="paragraph" w:styleId="Datum">
    <w:name w:val="Date"/>
    <w:basedOn w:val="Standaard"/>
    <w:next w:val="Standaard"/>
    <w:link w:val="DatumChar"/>
    <w:uiPriority w:val="99"/>
    <w:semiHidden/>
    <w:unhideWhenUsed/>
    <w:rsid w:val="00203776"/>
  </w:style>
  <w:style w:type="character" w:customStyle="1" w:styleId="DatumChar">
    <w:name w:val="Datum Char"/>
    <w:basedOn w:val="Standaardalinea-lettertype"/>
    <w:link w:val="Datum"/>
    <w:uiPriority w:val="99"/>
    <w:semiHidden/>
    <w:rsid w:val="00203776"/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203776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cumentstructuurChar">
    <w:name w:val="Documentstructuur Char"/>
    <w:basedOn w:val="Standaardalinea-lettertype"/>
    <w:link w:val="Documentstructuur"/>
    <w:uiPriority w:val="99"/>
    <w:semiHidden/>
    <w:rsid w:val="00203776"/>
    <w:rPr>
      <w:rFonts w:ascii="Segoe UI" w:hAnsi="Segoe UI" w:cs="Segoe UI"/>
      <w:sz w:val="16"/>
      <w:szCs w:val="16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03776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03776"/>
    <w:rPr>
      <w:i/>
      <w:iCs/>
      <w:color w:val="5B9BD5" w:themeColor="accent1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203776"/>
    <w:pPr>
      <w:spacing w:line="240" w:lineRule="auto"/>
    </w:pPr>
    <w:rPr>
      <w:sz w:val="20"/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203776"/>
    <w:rPr>
      <w:sz w:val="20"/>
      <w:szCs w:val="20"/>
    </w:rPr>
  </w:style>
  <w:style w:type="paragraph" w:styleId="E-mailhandtekening">
    <w:name w:val="E-mail Signature"/>
    <w:basedOn w:val="Standaard"/>
    <w:link w:val="E-mailhandtekeningChar"/>
    <w:uiPriority w:val="99"/>
    <w:semiHidden/>
    <w:unhideWhenUsed/>
    <w:rsid w:val="00203776"/>
    <w:pPr>
      <w:spacing w:line="240" w:lineRule="auto"/>
    </w:pPr>
  </w:style>
  <w:style w:type="character" w:customStyle="1" w:styleId="E-mailhandtekeningChar">
    <w:name w:val="E-mailhandtekening Char"/>
    <w:basedOn w:val="Standaardalinea-lettertype"/>
    <w:link w:val="E-mailhandtekening"/>
    <w:uiPriority w:val="99"/>
    <w:semiHidden/>
    <w:rsid w:val="00203776"/>
  </w:style>
  <w:style w:type="paragraph" w:styleId="Geenafstand">
    <w:name w:val="No Spacing"/>
    <w:uiPriority w:val="1"/>
    <w:qFormat/>
    <w:rsid w:val="00203776"/>
    <w:pPr>
      <w:spacing w:line="240" w:lineRule="auto"/>
    </w:pPr>
  </w:style>
  <w:style w:type="paragraph" w:styleId="Handtekening">
    <w:name w:val="Signature"/>
    <w:basedOn w:val="Standaard"/>
    <w:link w:val="HandtekeningChar"/>
    <w:uiPriority w:val="99"/>
    <w:semiHidden/>
    <w:unhideWhenUsed/>
    <w:rsid w:val="00203776"/>
    <w:pPr>
      <w:spacing w:line="240" w:lineRule="auto"/>
      <w:ind w:left="4252"/>
    </w:pPr>
  </w:style>
  <w:style w:type="character" w:customStyle="1" w:styleId="HandtekeningChar">
    <w:name w:val="Handtekening Char"/>
    <w:basedOn w:val="Standaardalinea-lettertype"/>
    <w:link w:val="Handtekening"/>
    <w:uiPriority w:val="99"/>
    <w:semiHidden/>
    <w:rsid w:val="00203776"/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203776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203776"/>
    <w:rPr>
      <w:rFonts w:ascii="Consolas" w:hAnsi="Consolas"/>
      <w:sz w:val="20"/>
      <w:szCs w:val="20"/>
    </w:rPr>
  </w:style>
  <w:style w:type="paragraph" w:styleId="HTML-adres">
    <w:name w:val="HTML Address"/>
    <w:basedOn w:val="Standaard"/>
    <w:link w:val="HTML-adresChar"/>
    <w:uiPriority w:val="99"/>
    <w:semiHidden/>
    <w:unhideWhenUsed/>
    <w:rsid w:val="00203776"/>
    <w:pPr>
      <w:spacing w:line="240" w:lineRule="auto"/>
    </w:pPr>
    <w:rPr>
      <w:i/>
      <w:iCs/>
    </w:rPr>
  </w:style>
  <w:style w:type="character" w:customStyle="1" w:styleId="HTML-adresChar">
    <w:name w:val="HTML-adres Char"/>
    <w:basedOn w:val="Standaardalinea-lettertype"/>
    <w:link w:val="HTML-adres"/>
    <w:uiPriority w:val="99"/>
    <w:semiHidden/>
    <w:rsid w:val="00203776"/>
    <w:rPr>
      <w:i/>
      <w:iCs/>
    </w:r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203776"/>
    <w:pPr>
      <w:spacing w:line="240" w:lineRule="auto"/>
      <w:ind w:left="220" w:hanging="220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203776"/>
    <w:pPr>
      <w:spacing w:line="240" w:lineRule="auto"/>
      <w:ind w:left="440" w:hanging="220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203776"/>
    <w:pPr>
      <w:spacing w:line="240" w:lineRule="auto"/>
      <w:ind w:left="660" w:hanging="220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203776"/>
    <w:pPr>
      <w:spacing w:line="240" w:lineRule="auto"/>
      <w:ind w:left="880" w:hanging="220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203776"/>
    <w:pPr>
      <w:spacing w:line="240" w:lineRule="auto"/>
      <w:ind w:left="1100" w:hanging="220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203776"/>
    <w:pPr>
      <w:spacing w:line="240" w:lineRule="auto"/>
      <w:ind w:left="1320" w:hanging="220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203776"/>
    <w:pPr>
      <w:spacing w:line="240" w:lineRule="auto"/>
      <w:ind w:left="1540" w:hanging="220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203776"/>
    <w:pPr>
      <w:spacing w:line="240" w:lineRule="auto"/>
      <w:ind w:left="1760" w:hanging="220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203776"/>
    <w:pPr>
      <w:spacing w:line="240" w:lineRule="auto"/>
      <w:ind w:left="1980" w:hanging="220"/>
    </w:pPr>
  </w:style>
  <w:style w:type="paragraph" w:styleId="Indexkop">
    <w:name w:val="index heading"/>
    <w:basedOn w:val="Standaard"/>
    <w:next w:val="Index1"/>
    <w:uiPriority w:val="99"/>
    <w:semiHidden/>
    <w:unhideWhenUsed/>
    <w:rsid w:val="00203776"/>
    <w:rPr>
      <w:rFonts w:asciiTheme="majorHAnsi" w:eastAsiaTheme="majorEastAsia" w:hAnsiTheme="majorHAnsi" w:cstheme="majorBidi"/>
      <w:b/>
      <w:bCs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203776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203776"/>
    <w:pPr>
      <w:spacing w:after="100"/>
      <w:ind w:left="22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203776"/>
    <w:pPr>
      <w:spacing w:after="100"/>
      <w:ind w:left="4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203776"/>
    <w:pPr>
      <w:spacing w:after="100"/>
      <w:ind w:left="66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203776"/>
    <w:pPr>
      <w:spacing w:after="100"/>
      <w:ind w:left="8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203776"/>
    <w:pPr>
      <w:spacing w:after="100"/>
      <w:ind w:left="1100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203776"/>
    <w:pPr>
      <w:spacing w:after="100"/>
      <w:ind w:left="1320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203776"/>
    <w:pPr>
      <w:spacing w:after="100"/>
      <w:ind w:left="1540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203776"/>
    <w:pPr>
      <w:spacing w:after="100"/>
      <w:ind w:left="1760"/>
    </w:pPr>
  </w:style>
  <w:style w:type="character" w:customStyle="1" w:styleId="Kop1Char">
    <w:name w:val="Kop 1 Char"/>
    <w:basedOn w:val="Standaardalinea-lettertype"/>
    <w:link w:val="Kop1"/>
    <w:uiPriority w:val="9"/>
    <w:rsid w:val="00AF2113"/>
    <w:rPr>
      <w:rFonts w:ascii="Verdana" w:eastAsiaTheme="majorEastAsia" w:hAnsi="Verdana" w:cstheme="majorBidi"/>
      <w:b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AF2113"/>
    <w:rPr>
      <w:rFonts w:ascii="Verdana" w:eastAsiaTheme="majorEastAsia" w:hAnsi="Verdana" w:cstheme="majorBidi"/>
      <w:b/>
      <w:sz w:val="1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8D65CD"/>
    <w:rPr>
      <w:rFonts w:ascii="Verdana" w:eastAsiaTheme="majorEastAsia" w:hAnsi="Verdana" w:cstheme="majorBidi"/>
      <w:b/>
      <w:sz w:val="20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0377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0377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03776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03776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0377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0377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203776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203776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203776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03776"/>
  </w:style>
  <w:style w:type="paragraph" w:styleId="Lijst">
    <w:name w:val="List"/>
    <w:basedOn w:val="Standaard"/>
    <w:uiPriority w:val="99"/>
    <w:semiHidden/>
    <w:unhideWhenUsed/>
    <w:rsid w:val="00203776"/>
    <w:pPr>
      <w:ind w:left="283" w:hanging="283"/>
      <w:contextualSpacing/>
    </w:pPr>
  </w:style>
  <w:style w:type="paragraph" w:styleId="Lijst2">
    <w:name w:val="List 2"/>
    <w:basedOn w:val="Standaard"/>
    <w:uiPriority w:val="99"/>
    <w:semiHidden/>
    <w:unhideWhenUsed/>
    <w:rsid w:val="00203776"/>
    <w:pPr>
      <w:ind w:left="566" w:hanging="283"/>
      <w:contextualSpacing/>
    </w:pPr>
  </w:style>
  <w:style w:type="paragraph" w:styleId="Lijst3">
    <w:name w:val="List 3"/>
    <w:basedOn w:val="Standaard"/>
    <w:uiPriority w:val="99"/>
    <w:semiHidden/>
    <w:unhideWhenUsed/>
    <w:rsid w:val="00203776"/>
    <w:pPr>
      <w:ind w:left="849" w:hanging="283"/>
      <w:contextualSpacing/>
    </w:pPr>
  </w:style>
  <w:style w:type="paragraph" w:styleId="Lijst4">
    <w:name w:val="List 4"/>
    <w:basedOn w:val="Standaard"/>
    <w:uiPriority w:val="99"/>
    <w:semiHidden/>
    <w:unhideWhenUsed/>
    <w:rsid w:val="00203776"/>
    <w:pPr>
      <w:ind w:left="1132" w:hanging="283"/>
      <w:contextualSpacing/>
    </w:pPr>
  </w:style>
  <w:style w:type="paragraph" w:styleId="Lijst5">
    <w:name w:val="List 5"/>
    <w:basedOn w:val="Standaard"/>
    <w:uiPriority w:val="99"/>
    <w:semiHidden/>
    <w:unhideWhenUsed/>
    <w:rsid w:val="00203776"/>
    <w:pPr>
      <w:ind w:left="1415" w:hanging="283"/>
      <w:contextualSpacing/>
    </w:pPr>
  </w:style>
  <w:style w:type="paragraph" w:styleId="Lijstmetafbeeldingen">
    <w:name w:val="table of figures"/>
    <w:basedOn w:val="Standaard"/>
    <w:next w:val="Standaard"/>
    <w:uiPriority w:val="99"/>
    <w:semiHidden/>
    <w:unhideWhenUsed/>
    <w:rsid w:val="00203776"/>
  </w:style>
  <w:style w:type="paragraph" w:styleId="Lijstopsomteken">
    <w:name w:val="List Bullet"/>
    <w:basedOn w:val="Standaard"/>
    <w:uiPriority w:val="99"/>
    <w:semiHidden/>
    <w:unhideWhenUsed/>
    <w:rsid w:val="00203776"/>
    <w:pPr>
      <w:numPr>
        <w:numId w:val="1"/>
      </w:numPr>
      <w:contextualSpacing/>
    </w:pPr>
  </w:style>
  <w:style w:type="paragraph" w:styleId="Lijstopsomteken2">
    <w:name w:val="List Bullet 2"/>
    <w:basedOn w:val="Standaard"/>
    <w:uiPriority w:val="99"/>
    <w:semiHidden/>
    <w:unhideWhenUsed/>
    <w:rsid w:val="00203776"/>
    <w:pPr>
      <w:numPr>
        <w:numId w:val="2"/>
      </w:numPr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203776"/>
    <w:pPr>
      <w:numPr>
        <w:numId w:val="3"/>
      </w:numPr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203776"/>
    <w:pPr>
      <w:numPr>
        <w:numId w:val="4"/>
      </w:numPr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203776"/>
    <w:pPr>
      <w:numPr>
        <w:numId w:val="5"/>
      </w:numPr>
      <w:contextualSpacing/>
    </w:pPr>
  </w:style>
  <w:style w:type="paragraph" w:styleId="Lijstalinea">
    <w:name w:val="List Paragraph"/>
    <w:basedOn w:val="Standaard"/>
    <w:uiPriority w:val="34"/>
    <w:qFormat/>
    <w:rsid w:val="00203776"/>
    <w:pPr>
      <w:ind w:left="720"/>
      <w:contextualSpacing/>
    </w:pPr>
  </w:style>
  <w:style w:type="paragraph" w:styleId="Lijstnummering">
    <w:name w:val="List Number"/>
    <w:basedOn w:val="Standaard"/>
    <w:uiPriority w:val="99"/>
    <w:semiHidden/>
    <w:unhideWhenUsed/>
    <w:rsid w:val="00203776"/>
    <w:pPr>
      <w:numPr>
        <w:numId w:val="6"/>
      </w:numPr>
      <w:contextualSpacing/>
    </w:pPr>
  </w:style>
  <w:style w:type="paragraph" w:styleId="Lijstnummering2">
    <w:name w:val="List Number 2"/>
    <w:basedOn w:val="Standaard"/>
    <w:uiPriority w:val="99"/>
    <w:semiHidden/>
    <w:unhideWhenUsed/>
    <w:rsid w:val="00203776"/>
    <w:pPr>
      <w:numPr>
        <w:numId w:val="7"/>
      </w:numPr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203776"/>
    <w:pPr>
      <w:numPr>
        <w:numId w:val="8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203776"/>
    <w:pPr>
      <w:numPr>
        <w:numId w:val="9"/>
      </w:numPr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203776"/>
    <w:pPr>
      <w:numPr>
        <w:numId w:val="10"/>
      </w:numPr>
      <w:contextualSpacing/>
    </w:pPr>
  </w:style>
  <w:style w:type="paragraph" w:styleId="Lijstvoortzetting">
    <w:name w:val="List Continue"/>
    <w:basedOn w:val="Standaard"/>
    <w:uiPriority w:val="99"/>
    <w:semiHidden/>
    <w:unhideWhenUsed/>
    <w:rsid w:val="00203776"/>
    <w:pPr>
      <w:spacing w:after="120"/>
      <w:ind w:left="283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203776"/>
    <w:pPr>
      <w:spacing w:after="120"/>
      <w:ind w:left="566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203776"/>
    <w:pPr>
      <w:spacing w:after="120"/>
      <w:ind w:left="849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203776"/>
    <w:pPr>
      <w:spacing w:after="120"/>
      <w:ind w:left="1132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203776"/>
    <w:pPr>
      <w:spacing w:after="120"/>
      <w:ind w:left="1415"/>
      <w:contextualSpacing/>
    </w:pPr>
  </w:style>
  <w:style w:type="paragraph" w:styleId="Macrotekst">
    <w:name w:val="macro"/>
    <w:link w:val="MacrotekstChar"/>
    <w:uiPriority w:val="99"/>
    <w:semiHidden/>
    <w:unhideWhenUsed/>
    <w:rsid w:val="0020377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kstChar">
    <w:name w:val="Macrotekst Char"/>
    <w:basedOn w:val="Standaardalinea-lettertype"/>
    <w:link w:val="Macrotekst"/>
    <w:uiPriority w:val="99"/>
    <w:semiHidden/>
    <w:rsid w:val="00203776"/>
    <w:rPr>
      <w:rFonts w:ascii="Consolas" w:hAnsi="Consolas"/>
      <w:sz w:val="20"/>
      <w:szCs w:val="20"/>
    </w:rPr>
  </w:style>
  <w:style w:type="paragraph" w:styleId="Normaalweb">
    <w:name w:val="Normal (Web)"/>
    <w:basedOn w:val="Standaard"/>
    <w:uiPriority w:val="99"/>
    <w:semiHidden/>
    <w:unhideWhenUsed/>
    <w:rsid w:val="00203776"/>
    <w:rPr>
      <w:rFonts w:ascii="Times New Roman" w:hAnsi="Times New Roman" w:cs="Times New Roman"/>
      <w:sz w:val="24"/>
      <w:szCs w:val="24"/>
    </w:rPr>
  </w:style>
  <w:style w:type="paragraph" w:styleId="Notitiekop">
    <w:name w:val="Note Heading"/>
    <w:basedOn w:val="Standaard"/>
    <w:next w:val="Standaard"/>
    <w:link w:val="NotitiekopChar"/>
    <w:uiPriority w:val="99"/>
    <w:semiHidden/>
    <w:unhideWhenUsed/>
    <w:rsid w:val="00203776"/>
    <w:pPr>
      <w:spacing w:line="240" w:lineRule="auto"/>
    </w:pPr>
  </w:style>
  <w:style w:type="character" w:customStyle="1" w:styleId="NotitiekopChar">
    <w:name w:val="Notitiekop Char"/>
    <w:basedOn w:val="Standaardalinea-lettertype"/>
    <w:link w:val="Notitiekop"/>
    <w:uiPriority w:val="99"/>
    <w:semiHidden/>
    <w:rsid w:val="00203776"/>
  </w:style>
  <w:style w:type="paragraph" w:styleId="Ondertitel">
    <w:name w:val="Subtitle"/>
    <w:basedOn w:val="Standaard"/>
    <w:next w:val="Standaard"/>
    <w:link w:val="OndertitelChar"/>
    <w:uiPriority w:val="11"/>
    <w:qFormat/>
    <w:rsid w:val="00216B88"/>
    <w:pPr>
      <w:numPr>
        <w:ilvl w:val="1"/>
      </w:numPr>
      <w:spacing w:after="160"/>
    </w:pPr>
    <w:rPr>
      <w:rFonts w:eastAsiaTheme="minorEastAsia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16B88"/>
    <w:rPr>
      <w:rFonts w:ascii="Verdana" w:eastAsiaTheme="minorEastAsia" w:hAnsi="Verdana"/>
      <w:spacing w:val="15"/>
      <w:sz w:val="18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203776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203776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20377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203776"/>
    <w:rPr>
      <w:b/>
      <w:bCs/>
      <w:sz w:val="20"/>
      <w:szCs w:val="20"/>
    </w:rPr>
  </w:style>
  <w:style w:type="paragraph" w:styleId="Plattetekst">
    <w:name w:val="Body Text"/>
    <w:basedOn w:val="Standaard"/>
    <w:link w:val="PlattetekstChar"/>
    <w:uiPriority w:val="99"/>
    <w:semiHidden/>
    <w:unhideWhenUsed/>
    <w:rsid w:val="00203776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semiHidden/>
    <w:rsid w:val="00203776"/>
  </w:style>
  <w:style w:type="paragraph" w:styleId="Plattetekst2">
    <w:name w:val="Body Text 2"/>
    <w:basedOn w:val="Standaard"/>
    <w:link w:val="Plattetekst2Char"/>
    <w:uiPriority w:val="99"/>
    <w:semiHidden/>
    <w:unhideWhenUsed/>
    <w:rsid w:val="00203776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203776"/>
  </w:style>
  <w:style w:type="paragraph" w:styleId="Plattetekst3">
    <w:name w:val="Body Text 3"/>
    <w:basedOn w:val="Standaard"/>
    <w:link w:val="Plattetekst3Char"/>
    <w:uiPriority w:val="99"/>
    <w:semiHidden/>
    <w:unhideWhenUsed/>
    <w:rsid w:val="00203776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semiHidden/>
    <w:rsid w:val="00203776"/>
    <w:rPr>
      <w:sz w:val="16"/>
      <w:szCs w:val="16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203776"/>
    <w:pPr>
      <w:spacing w:after="0"/>
      <w:ind w:firstLine="360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203776"/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203776"/>
    <w:pPr>
      <w:spacing w:after="120"/>
      <w:ind w:left="283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203776"/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unhideWhenUsed/>
    <w:rsid w:val="00203776"/>
    <w:pPr>
      <w:spacing w:after="0"/>
      <w:ind w:left="360" w:firstLine="360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203776"/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203776"/>
    <w:pPr>
      <w:spacing w:after="120" w:line="480" w:lineRule="auto"/>
      <w:ind w:left="283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203776"/>
  </w:style>
  <w:style w:type="paragraph" w:styleId="Plattetekstinspringen3">
    <w:name w:val="Body Text Indent 3"/>
    <w:basedOn w:val="Standaard"/>
    <w:link w:val="Plattetekstinspringen3Char"/>
    <w:uiPriority w:val="99"/>
    <w:semiHidden/>
    <w:unhideWhenUsed/>
    <w:rsid w:val="00203776"/>
    <w:pPr>
      <w:spacing w:after="120"/>
      <w:ind w:left="283"/>
    </w:pPr>
    <w:rPr>
      <w:sz w:val="16"/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uiPriority w:val="99"/>
    <w:semiHidden/>
    <w:rsid w:val="00203776"/>
    <w:rPr>
      <w:sz w:val="16"/>
      <w:szCs w:val="16"/>
    </w:rPr>
  </w:style>
  <w:style w:type="paragraph" w:styleId="Standaardinspringing">
    <w:name w:val="Normal Indent"/>
    <w:basedOn w:val="Standaard"/>
    <w:uiPriority w:val="99"/>
    <w:semiHidden/>
    <w:unhideWhenUsed/>
    <w:rsid w:val="00203776"/>
    <w:pPr>
      <w:ind w:left="708"/>
    </w:p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203776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203776"/>
    <w:rPr>
      <w:rFonts w:ascii="Consolas" w:hAnsi="Consolas"/>
      <w:sz w:val="21"/>
      <w:szCs w:val="21"/>
    </w:rPr>
  </w:style>
  <w:style w:type="paragraph" w:styleId="Titel">
    <w:name w:val="Title"/>
    <w:basedOn w:val="Standaard"/>
    <w:next w:val="Standaard"/>
    <w:link w:val="TitelChar"/>
    <w:uiPriority w:val="10"/>
    <w:qFormat/>
    <w:rsid w:val="00216B88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16B88"/>
    <w:rPr>
      <w:rFonts w:ascii="Verdana" w:eastAsiaTheme="majorEastAsia" w:hAnsi="Verdana" w:cstheme="majorBidi"/>
      <w:spacing w:val="-10"/>
      <w:kern w:val="28"/>
      <w:sz w:val="56"/>
      <w:szCs w:val="56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203776"/>
    <w:pPr>
      <w:spacing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203776"/>
    <w:rPr>
      <w:sz w:val="20"/>
      <w:szCs w:val="20"/>
    </w:rPr>
  </w:style>
  <w:style w:type="paragraph" w:styleId="Voettekst">
    <w:name w:val="footer"/>
    <w:basedOn w:val="Standaard"/>
    <w:link w:val="VoettekstChar"/>
    <w:uiPriority w:val="99"/>
    <w:unhideWhenUsed/>
    <w:rsid w:val="00203776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03776"/>
  </w:style>
  <w:style w:type="table" w:styleId="Tabelraster">
    <w:name w:val="Table Grid"/>
    <w:basedOn w:val="Standaardtabel"/>
    <w:uiPriority w:val="39"/>
    <w:rsid w:val="00700E0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ielebenadrukking">
    <w:name w:val="Subtle Emphasis"/>
    <w:basedOn w:val="Standaardalinea-lettertype"/>
    <w:uiPriority w:val="19"/>
    <w:qFormat/>
    <w:rsid w:val="00216B88"/>
    <w:rPr>
      <w:rFonts w:ascii="Verdana" w:hAnsi="Verdana"/>
      <w:i/>
      <w:iCs/>
      <w:color w:val="404040" w:themeColor="text1" w:themeTint="BF"/>
      <w:sz w:val="18"/>
    </w:rPr>
  </w:style>
  <w:style w:type="character" w:styleId="Nadruk">
    <w:name w:val="Emphasis"/>
    <w:basedOn w:val="Standaardalinea-lettertype"/>
    <w:uiPriority w:val="20"/>
    <w:qFormat/>
    <w:rsid w:val="00216B88"/>
    <w:rPr>
      <w:rFonts w:ascii="Verdana" w:hAnsi="Verdana"/>
      <w:i/>
      <w:iCs/>
      <w:sz w:val="18"/>
    </w:rPr>
  </w:style>
  <w:style w:type="character" w:styleId="Zwaar">
    <w:name w:val="Strong"/>
    <w:basedOn w:val="Standaardalinea-lettertype"/>
    <w:uiPriority w:val="22"/>
    <w:qFormat/>
    <w:rsid w:val="00216B88"/>
    <w:rPr>
      <w:rFonts w:ascii="Verdana" w:hAnsi="Verdana"/>
      <w:b/>
      <w:bCs/>
      <w:sz w:val="18"/>
    </w:rPr>
  </w:style>
  <w:style w:type="character" w:styleId="Intensievebenadrukking">
    <w:name w:val="Intense Emphasis"/>
    <w:basedOn w:val="Standaardalinea-lettertype"/>
    <w:uiPriority w:val="21"/>
    <w:qFormat/>
    <w:rsid w:val="00216B88"/>
    <w:rPr>
      <w:rFonts w:ascii="Verdana" w:hAnsi="Verdana"/>
      <w:i/>
      <w:iCs/>
      <w:color w:val="5B9BD5" w:themeColor="accent1"/>
      <w:sz w:val="18"/>
    </w:rPr>
  </w:style>
  <w:style w:type="character" w:styleId="Subtieleverwijzing">
    <w:name w:val="Subtle Reference"/>
    <w:basedOn w:val="Standaardalinea-lettertype"/>
    <w:uiPriority w:val="31"/>
    <w:qFormat/>
    <w:rsid w:val="00216B88"/>
    <w:rPr>
      <w:rFonts w:ascii="Verdana" w:hAnsi="Verdana"/>
      <w:smallCaps/>
      <w:color w:val="auto"/>
      <w:sz w:val="18"/>
    </w:rPr>
  </w:style>
  <w:style w:type="character" w:styleId="Intensieveverwijzing">
    <w:name w:val="Intense Reference"/>
    <w:basedOn w:val="Standaardalinea-lettertype"/>
    <w:uiPriority w:val="32"/>
    <w:qFormat/>
    <w:rsid w:val="00216B88"/>
    <w:rPr>
      <w:rFonts w:ascii="Verdana" w:hAnsi="Verdana"/>
      <w:b/>
      <w:bCs/>
      <w:smallCaps/>
      <w:color w:val="5B9BD5" w:themeColor="accent1"/>
      <w:spacing w:val="5"/>
      <w:sz w:val="18"/>
    </w:rPr>
  </w:style>
  <w:style w:type="character" w:styleId="Titelvanboek">
    <w:name w:val="Book Title"/>
    <w:basedOn w:val="Standaardalinea-lettertype"/>
    <w:uiPriority w:val="33"/>
    <w:qFormat/>
    <w:rsid w:val="00216B88"/>
    <w:rPr>
      <w:rFonts w:ascii="Verdana" w:hAnsi="Verdana"/>
      <w:b/>
      <w:bCs/>
      <w:i/>
      <w:iCs/>
      <w:spacing w:val="5"/>
      <w:sz w:val="18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95A3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1615E-1148-48DC-B62E-65C5DFD48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841F428</Template>
  <TotalTime>0</TotalTime>
  <Pages>4</Pages>
  <Words>351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Amstelveen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Rekum, Else van</dc:creator>
  <cp:keywords/>
  <dc:description/>
  <cp:lastModifiedBy>Rongen, Jos</cp:lastModifiedBy>
  <cp:revision>2</cp:revision>
  <cp:lastPrinted>2019-11-14T09:20:00Z</cp:lastPrinted>
  <dcterms:created xsi:type="dcterms:W3CDTF">2021-04-14T09:43:00Z</dcterms:created>
  <dcterms:modified xsi:type="dcterms:W3CDTF">2021-04-14T09:43:00Z</dcterms:modified>
</cp:coreProperties>
</file>