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0AD2" w14:textId="77777777" w:rsidR="0011452E" w:rsidRPr="002C2540" w:rsidRDefault="0011452E" w:rsidP="0011452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07DADAA8" w14:textId="4C802073" w:rsidR="0011452E" w:rsidRPr="00B81A39" w:rsidRDefault="00804684" w:rsidP="7716B25C">
      <w:pPr>
        <w:suppressAutoHyphens/>
        <w:spacing w:after="0" w:line="284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val="en-GB" w:eastAsia="nl-NL"/>
        </w:rPr>
      </w:pPr>
      <w:proofErr w:type="spellStart"/>
      <w:r w:rsidRPr="7716B25C">
        <w:rPr>
          <w:rFonts w:ascii="Arial" w:eastAsia="Times New Roman" w:hAnsi="Arial" w:cs="Arial"/>
          <w:b/>
          <w:bCs/>
          <w:sz w:val="20"/>
          <w:szCs w:val="20"/>
          <w:lang w:val="en-GB" w:eastAsia="nl-NL"/>
        </w:rPr>
        <w:t>Bijlage</w:t>
      </w:r>
      <w:proofErr w:type="spellEnd"/>
      <w:r w:rsidRPr="7716B25C">
        <w:rPr>
          <w:rFonts w:ascii="Arial" w:eastAsia="Times New Roman" w:hAnsi="Arial" w:cs="Arial"/>
          <w:b/>
          <w:bCs/>
          <w:sz w:val="20"/>
          <w:szCs w:val="20"/>
          <w:lang w:val="en-GB" w:eastAsia="nl-NL"/>
        </w:rPr>
        <w:t xml:space="preserve"> 11.</w:t>
      </w:r>
      <w:r w:rsidR="00AA6C2C" w:rsidRPr="7716B25C">
        <w:rPr>
          <w:rFonts w:ascii="Arial" w:eastAsia="Times New Roman" w:hAnsi="Arial" w:cs="Arial"/>
          <w:b/>
          <w:bCs/>
          <w:sz w:val="20"/>
          <w:szCs w:val="20"/>
          <w:lang w:val="en-GB" w:eastAsia="nl-NL"/>
        </w:rPr>
        <w:t xml:space="preserve"> </w:t>
      </w:r>
      <w:r w:rsidR="00C779A7" w:rsidRPr="7716B25C">
        <w:rPr>
          <w:rFonts w:ascii="Arial" w:eastAsia="Times New Roman" w:hAnsi="Arial" w:cs="Arial"/>
          <w:b/>
          <w:bCs/>
          <w:sz w:val="20"/>
          <w:szCs w:val="20"/>
          <w:lang w:val="en-GB" w:eastAsia="nl-NL"/>
        </w:rPr>
        <w:t>SERVICE LEVEL AGREEMENT</w:t>
      </w:r>
      <w:r w:rsidR="00143E37" w:rsidRPr="7716B25C">
        <w:rPr>
          <w:rFonts w:ascii="Arial" w:eastAsia="Times New Roman" w:hAnsi="Arial" w:cs="Arial"/>
          <w:b/>
          <w:bCs/>
          <w:sz w:val="20"/>
          <w:szCs w:val="20"/>
          <w:lang w:val="en-GB" w:eastAsia="nl-NL"/>
        </w:rPr>
        <w:t xml:space="preserve"> (SLA)</w:t>
      </w:r>
    </w:p>
    <w:p w14:paraId="720313A1" w14:textId="53DD2211" w:rsidR="0011452E" w:rsidRPr="00804684" w:rsidRDefault="00143E37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78695946">
        <w:rPr>
          <w:rFonts w:ascii="Arial" w:eastAsia="Times New Roman" w:hAnsi="Arial" w:cs="Arial"/>
          <w:sz w:val="20"/>
          <w:szCs w:val="20"/>
          <w:lang w:eastAsia="nl-NL"/>
        </w:rPr>
        <w:t>D</w:t>
      </w:r>
      <w:r w:rsidR="00531E73" w:rsidRPr="78695946">
        <w:rPr>
          <w:rFonts w:ascii="Arial" w:eastAsia="Times New Roman" w:hAnsi="Arial" w:cs="Arial"/>
          <w:sz w:val="20"/>
          <w:szCs w:val="20"/>
          <w:lang w:eastAsia="nl-NL"/>
        </w:rPr>
        <w:t>it</w:t>
      </w:r>
      <w:r w:rsidRPr="78695946">
        <w:rPr>
          <w:rFonts w:ascii="Arial" w:eastAsia="Times New Roman" w:hAnsi="Arial" w:cs="Arial"/>
          <w:sz w:val="20"/>
          <w:szCs w:val="20"/>
          <w:lang w:eastAsia="nl-NL"/>
        </w:rPr>
        <w:t xml:space="preserve"> SLA is onderdeel van de </w:t>
      </w:r>
      <w:r w:rsidR="00804684" w:rsidRPr="78695946">
        <w:rPr>
          <w:rFonts w:ascii="Arial" w:eastAsia="Times New Roman" w:hAnsi="Arial" w:cs="Arial"/>
          <w:sz w:val="20"/>
          <w:szCs w:val="20"/>
          <w:lang w:eastAsia="nl-NL"/>
        </w:rPr>
        <w:t>O</w:t>
      </w:r>
      <w:r w:rsidRPr="78695946">
        <w:rPr>
          <w:rFonts w:ascii="Arial" w:eastAsia="Times New Roman" w:hAnsi="Arial" w:cs="Arial"/>
          <w:sz w:val="20"/>
          <w:szCs w:val="20"/>
          <w:lang w:eastAsia="nl-NL"/>
        </w:rPr>
        <w:t xml:space="preserve">vereenkomst </w:t>
      </w:r>
      <w:r w:rsidR="007243C9" w:rsidRPr="78695946">
        <w:rPr>
          <w:rFonts w:ascii="Arial" w:eastAsia="Times New Roman" w:hAnsi="Arial" w:cs="Arial"/>
          <w:sz w:val="20"/>
          <w:szCs w:val="20"/>
          <w:lang w:eastAsia="nl-NL"/>
        </w:rPr>
        <w:t xml:space="preserve">met </w:t>
      </w:r>
      <w:r w:rsidRPr="78695946">
        <w:rPr>
          <w:rFonts w:ascii="Arial" w:eastAsia="Times New Roman" w:hAnsi="Arial" w:cs="Arial"/>
          <w:sz w:val="20"/>
          <w:szCs w:val="20"/>
          <w:lang w:eastAsia="nl-NL"/>
        </w:rPr>
        <w:t>kenmerk</w:t>
      </w:r>
      <w:r w:rsidR="007243C9" w:rsidRPr="78695946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04684" w:rsidRPr="00606674">
        <w:rPr>
          <w:rFonts w:ascii="Arial" w:eastAsia="Times New Roman" w:hAnsi="Arial" w:cs="Arial"/>
          <w:sz w:val="20"/>
          <w:szCs w:val="20"/>
          <w:lang w:eastAsia="nl-NL"/>
        </w:rPr>
        <w:t>IFV202</w:t>
      </w:r>
      <w:r w:rsidR="00606674">
        <w:rPr>
          <w:rFonts w:ascii="Arial" w:eastAsia="Times New Roman" w:hAnsi="Arial" w:cs="Arial"/>
          <w:sz w:val="20"/>
          <w:szCs w:val="20"/>
          <w:lang w:eastAsia="nl-NL"/>
        </w:rPr>
        <w:t>1</w:t>
      </w:r>
      <w:r w:rsidR="00804684" w:rsidRPr="00606674">
        <w:rPr>
          <w:rFonts w:ascii="Arial" w:eastAsia="Times New Roman" w:hAnsi="Arial" w:cs="Arial"/>
          <w:sz w:val="20"/>
          <w:szCs w:val="20"/>
          <w:lang w:eastAsia="nl-NL"/>
        </w:rPr>
        <w:t>-EA-0</w:t>
      </w:r>
      <w:r w:rsidR="00606674">
        <w:rPr>
          <w:rFonts w:ascii="Arial" w:eastAsia="Times New Roman" w:hAnsi="Arial" w:cs="Arial"/>
          <w:sz w:val="20"/>
          <w:szCs w:val="20"/>
          <w:lang w:eastAsia="nl-NL"/>
        </w:rPr>
        <w:t>0094</w:t>
      </w:r>
      <w:r w:rsidR="00804684" w:rsidRPr="78695946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</w:p>
    <w:p w14:paraId="0153BB21" w14:textId="77777777" w:rsidR="007568F4" w:rsidRPr="002C2540" w:rsidRDefault="007568F4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3EA135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2C2540">
        <w:rPr>
          <w:rFonts w:ascii="Arial" w:eastAsia="Times New Roman" w:hAnsi="Arial" w:cs="Arial"/>
          <w:sz w:val="20"/>
          <w:szCs w:val="20"/>
          <w:lang w:eastAsia="nl-NL"/>
        </w:rPr>
        <w:t>De ondergetekenden:</w:t>
      </w:r>
    </w:p>
    <w:p w14:paraId="71BB14EA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11E5638" w14:textId="0BCE1A1B" w:rsidR="0011452E" w:rsidRPr="002C2540" w:rsidRDefault="00DF7F54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2F7382">
        <w:rPr>
          <w:rFonts w:ascii="Arial" w:eastAsia="Times New Roman" w:hAnsi="Arial" w:cs="Arial"/>
          <w:sz w:val="20"/>
          <w:szCs w:val="20"/>
          <w:lang w:eastAsia="nl-NL"/>
        </w:rPr>
        <w:t>Het Instituut Fysieke Veiligheid</w:t>
      </w:r>
      <w:r w:rsidR="0011452E" w:rsidRPr="00531E73">
        <w:rPr>
          <w:rFonts w:ascii="Arial" w:eastAsia="Times New Roman" w:hAnsi="Arial" w:cs="Arial"/>
          <w:sz w:val="20"/>
          <w:szCs w:val="20"/>
          <w:lang w:eastAsia="nl-NL"/>
        </w:rPr>
        <w:t>,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gevestigd te </w:t>
      </w:r>
      <w:r w:rsidR="000D6B43">
        <w:rPr>
          <w:rFonts w:ascii="Arial" w:eastAsia="Times New Roman" w:hAnsi="Arial" w:cs="Arial"/>
          <w:sz w:val="20"/>
          <w:szCs w:val="20"/>
          <w:lang w:eastAsia="nl-NL"/>
        </w:rPr>
        <w:t>Arnhem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aan de </w:t>
      </w:r>
      <w:r w:rsidR="000D6B43">
        <w:rPr>
          <w:rFonts w:ascii="Arial" w:eastAsia="Times New Roman" w:hAnsi="Arial" w:cs="Arial"/>
          <w:sz w:val="20"/>
          <w:szCs w:val="20"/>
          <w:lang w:eastAsia="nl-NL"/>
        </w:rPr>
        <w:t>Kemperbergerweg 783</w:t>
      </w:r>
      <w:r w:rsidR="00912F4B">
        <w:rPr>
          <w:rFonts w:ascii="Arial" w:eastAsia="Times New Roman" w:hAnsi="Arial" w:cs="Arial"/>
          <w:sz w:val="20"/>
          <w:szCs w:val="20"/>
          <w:lang w:eastAsia="nl-NL"/>
        </w:rPr>
        <w:t xml:space="preserve"> (</w:t>
      </w:r>
      <w:r w:rsidR="000D6B43">
        <w:rPr>
          <w:rFonts w:ascii="Arial" w:eastAsia="Times New Roman" w:hAnsi="Arial" w:cs="Arial"/>
          <w:sz w:val="20"/>
          <w:szCs w:val="20"/>
          <w:lang w:eastAsia="nl-NL"/>
        </w:rPr>
        <w:t>6816 RW</w:t>
      </w:r>
      <w:r w:rsidR="00912F4B">
        <w:rPr>
          <w:rFonts w:ascii="Arial" w:eastAsia="Times New Roman" w:hAnsi="Arial" w:cs="Arial"/>
          <w:sz w:val="20"/>
          <w:szCs w:val="20"/>
          <w:lang w:eastAsia="nl-NL"/>
        </w:rPr>
        <w:t>)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>, te dezen rechtsgeldig vertegenwoordigd door [</w:t>
      </w:r>
      <w:r w:rsidR="0011452E" w:rsidRPr="002C2540">
        <w:rPr>
          <w:rFonts w:ascii="Wingdings" w:eastAsia="Wingdings" w:hAnsi="Wingdings" w:cs="Wingdings"/>
          <w:sz w:val="20"/>
          <w:szCs w:val="20"/>
          <w:lang w:eastAsia="nl-NL"/>
        </w:rPr>
        <w:t>l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744AFD">
        <w:rPr>
          <w:rFonts w:ascii="Arial" w:eastAsia="Times New Roman" w:hAnsi="Arial" w:cs="Arial"/>
          <w:sz w:val="20"/>
          <w:szCs w:val="20"/>
          <w:lang w:eastAsia="nl-NL"/>
        </w:rPr>
        <w:t xml:space="preserve"> (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744AFD">
        <w:rPr>
          <w:rFonts w:ascii="Arial" w:eastAsia="Times New Roman" w:hAnsi="Arial" w:cs="Arial"/>
          <w:sz w:val="20"/>
          <w:szCs w:val="20"/>
          <w:lang w:eastAsia="nl-NL"/>
        </w:rPr>
        <w:t>)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; </w:t>
      </w:r>
    </w:p>
    <w:p w14:paraId="73DE6AA6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6AE4702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2C2540">
        <w:rPr>
          <w:rFonts w:ascii="Arial" w:eastAsia="Times New Roman" w:hAnsi="Arial" w:cs="Arial"/>
          <w:sz w:val="20"/>
          <w:szCs w:val="20"/>
          <w:lang w:eastAsia="nl-NL"/>
        </w:rPr>
        <w:t>en</w:t>
      </w:r>
    </w:p>
    <w:p w14:paraId="56E6F65C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5861111" w14:textId="5925E829" w:rsidR="0011452E" w:rsidRPr="002C2540" w:rsidRDefault="00E10AD6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2F7382">
        <w:rPr>
          <w:rFonts w:ascii="Arial" w:eastAsia="Times New Roman" w:hAnsi="Arial" w:cs="Arial"/>
          <w:sz w:val="20"/>
          <w:szCs w:val="20"/>
          <w:lang w:eastAsia="nl-NL"/>
        </w:rPr>
        <w:t>[Naam O</w:t>
      </w:r>
      <w:r w:rsidR="0011452E" w:rsidRPr="002F7382">
        <w:rPr>
          <w:rFonts w:ascii="Arial" w:eastAsia="Times New Roman" w:hAnsi="Arial" w:cs="Arial"/>
          <w:sz w:val="20"/>
          <w:szCs w:val="20"/>
          <w:lang w:eastAsia="nl-NL"/>
        </w:rPr>
        <w:t>pdrachtnemer</w:t>
      </w:r>
      <w:r w:rsidR="0011452E" w:rsidRPr="002F7382">
        <w:rPr>
          <w:rFonts w:ascii="Arial" w:eastAsia="Times New Roman" w:hAnsi="Arial" w:cs="Arial"/>
          <w:b/>
          <w:sz w:val="20"/>
          <w:szCs w:val="20"/>
          <w:lang w:eastAsia="nl-NL"/>
        </w:rPr>
        <w:t>]</w:t>
      </w:r>
      <w:r w:rsidR="0011452E" w:rsidRPr="00531E73">
        <w:rPr>
          <w:rFonts w:ascii="Arial" w:eastAsia="Times New Roman" w:hAnsi="Arial" w:cs="Arial"/>
          <w:sz w:val="20"/>
          <w:szCs w:val="20"/>
          <w:lang w:eastAsia="nl-NL"/>
        </w:rPr>
        <w:t xml:space="preserve">, gevestigd te </w:t>
      </w:r>
      <w:r w:rsidR="002A0AD7" w:rsidRPr="00531E73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1452E" w:rsidRPr="00531E73">
        <w:rPr>
          <w:rFonts w:ascii="Arial" w:eastAsia="Times New Roman" w:hAnsi="Arial" w:cs="Arial"/>
          <w:i/>
          <w:sz w:val="20"/>
          <w:szCs w:val="20"/>
          <w:lang w:eastAsia="nl-NL"/>
        </w:rPr>
        <w:t>plaats</w:t>
      </w:r>
      <w:r w:rsidR="002A0AD7" w:rsidRPr="00531E73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1452E" w:rsidRPr="00531E73">
        <w:rPr>
          <w:rFonts w:ascii="Arial" w:eastAsia="Times New Roman" w:hAnsi="Arial" w:cs="Arial"/>
          <w:sz w:val="20"/>
          <w:szCs w:val="20"/>
          <w:lang w:eastAsia="nl-NL"/>
        </w:rPr>
        <w:t xml:space="preserve"> aan de </w:t>
      </w:r>
      <w:r w:rsidR="002A0AD7" w:rsidRPr="00531E73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1452E" w:rsidRPr="00531E73">
        <w:rPr>
          <w:rFonts w:ascii="Arial" w:eastAsia="Times New Roman" w:hAnsi="Arial" w:cs="Arial"/>
          <w:i/>
          <w:sz w:val="20"/>
          <w:szCs w:val="20"/>
          <w:lang w:eastAsia="nl-NL"/>
        </w:rPr>
        <w:t>adres</w:t>
      </w:r>
      <w:r w:rsidR="002A0AD7" w:rsidRPr="00531E73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1452E" w:rsidRPr="00531E73">
        <w:rPr>
          <w:rFonts w:ascii="Arial" w:eastAsia="Times New Roman" w:hAnsi="Arial" w:cs="Arial"/>
          <w:sz w:val="20"/>
          <w:szCs w:val="20"/>
          <w:lang w:eastAsia="nl-NL"/>
        </w:rPr>
        <w:t>, te deze</w:t>
      </w:r>
      <w:r w:rsidR="000D6B43" w:rsidRPr="00531E73">
        <w:rPr>
          <w:rFonts w:ascii="Arial" w:eastAsia="Times New Roman" w:hAnsi="Arial" w:cs="Arial"/>
          <w:sz w:val="20"/>
          <w:szCs w:val="20"/>
          <w:lang w:eastAsia="nl-NL"/>
        </w:rPr>
        <w:t>n</w:t>
      </w:r>
      <w:r w:rsidR="0011452E" w:rsidRPr="00531E73">
        <w:rPr>
          <w:rFonts w:ascii="Arial" w:eastAsia="Times New Roman" w:hAnsi="Arial" w:cs="Arial"/>
          <w:sz w:val="20"/>
          <w:szCs w:val="20"/>
          <w:lang w:eastAsia="nl-NL"/>
        </w:rPr>
        <w:t xml:space="preserve"> rechtsgeldig vertegenwoordigd door [</w:t>
      </w:r>
      <w:r w:rsidR="0011452E" w:rsidRPr="00531E73">
        <w:rPr>
          <w:rFonts w:ascii="Wingdings" w:eastAsia="Wingdings" w:hAnsi="Wingdings" w:cs="Wingdings"/>
          <w:sz w:val="20"/>
          <w:szCs w:val="20"/>
          <w:lang w:eastAsia="nl-NL"/>
        </w:rPr>
        <w:t>l</w:t>
      </w:r>
      <w:r w:rsidR="0011452E" w:rsidRPr="00531E73">
        <w:rPr>
          <w:rFonts w:ascii="Arial" w:eastAsia="Times New Roman" w:hAnsi="Arial" w:cs="Arial"/>
          <w:sz w:val="20"/>
          <w:szCs w:val="20"/>
          <w:lang w:eastAsia="nl-NL"/>
        </w:rPr>
        <w:t>] (</w:t>
      </w:r>
      <w:r w:rsidR="0011452E" w:rsidRPr="002F738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1452E" w:rsidRPr="00531E73">
        <w:rPr>
          <w:rFonts w:ascii="Arial" w:eastAsia="Times New Roman" w:hAnsi="Arial" w:cs="Arial"/>
          <w:sz w:val="20"/>
          <w:szCs w:val="20"/>
          <w:lang w:eastAsia="nl-NL"/>
        </w:rPr>
        <w:t>).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3349BDBA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8E99490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3F53825" w14:textId="77777777" w:rsidR="0011452E" w:rsidRPr="002C2540" w:rsidRDefault="0011452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177C97F" w14:textId="77777777" w:rsidR="00531E73" w:rsidRDefault="00531E73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De Partijen zijn het volgende overeengekomen:</w:t>
      </w:r>
    </w:p>
    <w:p w14:paraId="5B297E53" w14:textId="77777777" w:rsidR="00A225BA" w:rsidRPr="002C2540" w:rsidRDefault="00A225BA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1E012D6" w14:textId="46AD1170" w:rsidR="001E69C9" w:rsidRPr="002C2540" w:rsidRDefault="00853209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</w:t>
      </w:r>
      <w:r w:rsidR="001E69C9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1E69C9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1E69C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Wijziging en beheer </w:t>
      </w:r>
      <w:r w:rsidR="001E69C9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van </w:t>
      </w:r>
      <w:r w:rsidR="00531E73">
        <w:rPr>
          <w:rFonts w:ascii="Arial" w:eastAsia="Times New Roman" w:hAnsi="Arial" w:cs="Arial"/>
          <w:b/>
          <w:sz w:val="20"/>
          <w:szCs w:val="20"/>
          <w:lang w:eastAsia="nl-NL"/>
        </w:rPr>
        <w:t>het</w:t>
      </w:r>
      <w:r w:rsidR="001E69C9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SLA</w:t>
      </w:r>
    </w:p>
    <w:p w14:paraId="6C3F9007" w14:textId="6D77ED44" w:rsidR="009E7F9C" w:rsidRDefault="00804684" w:rsidP="00804684">
      <w:pPr>
        <w:numPr>
          <w:ilvl w:val="0"/>
          <w:numId w:val="16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9E7F9C">
        <w:rPr>
          <w:rFonts w:ascii="Arial" w:eastAsia="Times New Roman" w:hAnsi="Arial" w:cs="Arial"/>
          <w:sz w:val="20"/>
          <w:szCs w:val="20"/>
          <w:lang w:eastAsia="nl-NL"/>
        </w:rPr>
        <w:t xml:space="preserve"> voert het </w:t>
      </w:r>
      <w:r w:rsidR="00174EF3"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beheer van 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="00174EF3"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sz w:val="20"/>
          <w:szCs w:val="20"/>
          <w:lang w:eastAsia="nl-NL"/>
        </w:rPr>
        <w:t>SLA</w:t>
      </w:r>
      <w:r w:rsidR="009E7F9C">
        <w:rPr>
          <w:rFonts w:ascii="Arial" w:eastAsia="Times New Roman" w:hAnsi="Arial" w:cs="Arial"/>
          <w:sz w:val="20"/>
          <w:szCs w:val="20"/>
          <w:lang w:eastAsia="nl-NL"/>
        </w:rPr>
        <w:t xml:space="preserve"> uit. </w:t>
      </w:r>
    </w:p>
    <w:p w14:paraId="5D855926" w14:textId="676FE0FB" w:rsidR="00174EF3" w:rsidRDefault="009E7F9C" w:rsidP="00804684">
      <w:pPr>
        <w:numPr>
          <w:ilvl w:val="0"/>
          <w:numId w:val="16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W</w:t>
      </w:r>
      <w:r w:rsidR="00174EF3"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ijzigingen van 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="00174EF3"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sz w:val="20"/>
          <w:szCs w:val="20"/>
          <w:lang w:eastAsia="nl-NL"/>
        </w:rPr>
        <w:t>SLA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4EF3"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worden schriftelijk in een nieuwe versie weergegeven en door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4EF3"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 verspreid.</w:t>
      </w:r>
    </w:p>
    <w:p w14:paraId="5FB9E357" w14:textId="156C3471" w:rsidR="00174EF3" w:rsidRDefault="00174EF3" w:rsidP="00804684">
      <w:pPr>
        <w:numPr>
          <w:ilvl w:val="0"/>
          <w:numId w:val="16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Wijziging van 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sz w:val="20"/>
          <w:szCs w:val="20"/>
          <w:lang w:eastAsia="nl-NL"/>
        </w:rPr>
        <w:t>SLA</w:t>
      </w:r>
      <w:r w:rsidR="0079046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is mogelijk voor zover dit niet in tegenspraak is met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</w:t>
      </w:r>
      <w:r w:rsidRPr="001E69C9">
        <w:rPr>
          <w:rFonts w:ascii="Arial" w:eastAsia="Times New Roman" w:hAnsi="Arial" w:cs="Arial"/>
          <w:sz w:val="20"/>
          <w:szCs w:val="20"/>
          <w:lang w:eastAsia="nl-NL"/>
        </w:rPr>
        <w:t>vereenkomst. Tevens dient de wijziging door zowel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 als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1E69C9">
        <w:rPr>
          <w:rFonts w:ascii="Arial" w:eastAsia="Times New Roman" w:hAnsi="Arial" w:cs="Arial"/>
          <w:sz w:val="20"/>
          <w:szCs w:val="20"/>
          <w:lang w:eastAsia="nl-NL"/>
        </w:rPr>
        <w:t xml:space="preserve"> te worden geaccordeerd.</w:t>
      </w:r>
    </w:p>
    <w:p w14:paraId="795366F4" w14:textId="77777777" w:rsidR="00A23FE9" w:rsidRDefault="00A23FE9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0FA1A37E" w14:textId="77777777" w:rsidR="00A23FE9" w:rsidRPr="00A23FE9" w:rsidRDefault="00853209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2</w:t>
      </w:r>
      <w:r w:rsidR="00A23FE9" w:rsidRPr="00A23FE9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A23FE9" w:rsidRPr="00A23FE9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A23FE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Looptijd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SLA</w:t>
      </w:r>
    </w:p>
    <w:p w14:paraId="4709CE32" w14:textId="6D9A5594" w:rsidR="00A23FE9" w:rsidRPr="00A23FE9" w:rsidRDefault="00A23FE9" w:rsidP="00804684">
      <w:pPr>
        <w:pStyle w:val="Lijstalinea"/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it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Service Level Agreement wordt aangegaan voor dezelfde duur als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vereenkomst. Indien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vereenkomst om welke reden dan ook wordt beëindigd, eindigt eveneens 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het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sz w:val="20"/>
          <w:szCs w:val="20"/>
          <w:lang w:eastAsia="nl-NL"/>
        </w:rPr>
        <w:t>SLA.</w:t>
      </w:r>
    </w:p>
    <w:p w14:paraId="5E38418F" w14:textId="77777777" w:rsidR="00A23FE9" w:rsidRPr="00F77F76" w:rsidRDefault="00A23FE9" w:rsidP="00804684">
      <w:pPr>
        <w:pStyle w:val="Lijstalinea"/>
        <w:suppressAutoHyphens/>
        <w:spacing w:after="0" w:line="284" w:lineRule="atLeast"/>
        <w:ind w:left="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F37EC48" w14:textId="77777777" w:rsidR="009732C5" w:rsidRPr="009E7F9C" w:rsidRDefault="00811F13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bookmarkStart w:id="0" w:name="_Toc220071448"/>
      <w:bookmarkStart w:id="1" w:name="_Toc220071527"/>
      <w:bookmarkEnd w:id="0"/>
      <w:bookmarkEnd w:id="1"/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3</w:t>
      </w:r>
      <w:r w:rsidR="00A23FE9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9732C5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9732C5">
        <w:rPr>
          <w:rFonts w:ascii="Arial" w:eastAsia="Times New Roman" w:hAnsi="Arial" w:cs="Arial"/>
          <w:b/>
          <w:sz w:val="20"/>
          <w:szCs w:val="20"/>
          <w:lang w:eastAsia="nl-NL"/>
        </w:rPr>
        <w:t>Documenthistorie</w:t>
      </w:r>
    </w:p>
    <w:p w14:paraId="0F705E20" w14:textId="1F085799" w:rsidR="00531E73" w:rsidRDefault="00174EF3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In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onderstaande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tabel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documenthistorie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van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d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it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sz w:val="20"/>
          <w:szCs w:val="20"/>
          <w:lang w:eastAsia="nl-NL"/>
        </w:rPr>
        <w:t>SLA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9732C5">
        <w:rPr>
          <w:rFonts w:ascii="Arial" w:eastAsia="Times New Roman" w:hAnsi="Arial" w:cs="Arial"/>
          <w:sz w:val="20"/>
          <w:szCs w:val="20"/>
          <w:lang w:eastAsia="nl-NL"/>
        </w:rPr>
        <w:t>aangegeven</w:t>
      </w:r>
      <w:r w:rsidRPr="00AA3F1B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64D7AE8A" w14:textId="1E155204" w:rsidR="00174EF3" w:rsidRPr="00AA3F1B" w:rsidRDefault="00174EF3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96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2500"/>
        <w:gridCol w:w="4960"/>
      </w:tblGrid>
      <w:tr w:rsidR="00174EF3" w:rsidRPr="00A61822" w14:paraId="1B398F6C" w14:textId="77777777" w:rsidTr="001E69C9"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414FD7D3" w14:textId="77777777" w:rsidR="00174EF3" w:rsidRPr="00A61822" w:rsidRDefault="00174EF3" w:rsidP="00804684">
            <w:pPr>
              <w:rPr>
                <w:rFonts w:ascii="Arial" w:hAnsi="Arial" w:cs="Arial"/>
                <w:sz w:val="18"/>
                <w:szCs w:val="18"/>
              </w:rPr>
            </w:pPr>
            <w:r w:rsidRPr="00A61822">
              <w:rPr>
                <w:rFonts w:ascii="Arial" w:hAnsi="Arial" w:cs="Arial"/>
                <w:sz w:val="18"/>
                <w:szCs w:val="18"/>
              </w:rPr>
              <w:t>Versie</w:t>
            </w:r>
          </w:p>
        </w:tc>
        <w:tc>
          <w:tcPr>
            <w:tcW w:w="2500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2F177E83" w14:textId="77777777" w:rsidR="00174EF3" w:rsidRPr="00A61822" w:rsidRDefault="00174EF3" w:rsidP="00804684">
            <w:pPr>
              <w:rPr>
                <w:rFonts w:ascii="Arial" w:hAnsi="Arial" w:cs="Arial"/>
                <w:sz w:val="18"/>
                <w:szCs w:val="18"/>
              </w:rPr>
            </w:pPr>
            <w:r w:rsidRPr="00A61822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960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335D3EA8" w14:textId="77777777" w:rsidR="00174EF3" w:rsidRPr="00A61822" w:rsidRDefault="00174EF3" w:rsidP="00804684">
            <w:pPr>
              <w:rPr>
                <w:rFonts w:ascii="Arial" w:hAnsi="Arial" w:cs="Arial"/>
                <w:sz w:val="18"/>
                <w:szCs w:val="18"/>
              </w:rPr>
            </w:pPr>
            <w:r w:rsidRPr="00A61822">
              <w:rPr>
                <w:rFonts w:ascii="Arial" w:hAnsi="Arial" w:cs="Arial"/>
                <w:sz w:val="18"/>
                <w:szCs w:val="18"/>
              </w:rPr>
              <w:t>Reden aanpassing en korte beschrijving van de wijzigingen</w:t>
            </w:r>
          </w:p>
        </w:tc>
      </w:tr>
      <w:tr w:rsidR="00174EF3" w:rsidRPr="00A61822" w14:paraId="56BAA44D" w14:textId="77777777" w:rsidTr="001E69C9"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3FD44A" w14:textId="77777777" w:rsidR="00174EF3" w:rsidRPr="00A61822" w:rsidRDefault="00174EF3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r w:rsidRPr="00A61822">
              <w:rPr>
                <w:rFonts w:ascii="Arial" w:hAnsi="Arial" w:cs="Arial"/>
                <w:sz w:val="18"/>
                <w:szCs w:val="18"/>
                <w:lang w:val="nl"/>
              </w:rPr>
              <w:t>0.1</w:t>
            </w:r>
          </w:p>
        </w:tc>
        <w:tc>
          <w:tcPr>
            <w:tcW w:w="2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BFDB3F" w14:textId="77777777" w:rsidR="00174EF3" w:rsidRPr="00A61822" w:rsidRDefault="009732C5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r>
              <w:rPr>
                <w:rFonts w:ascii="Arial" w:hAnsi="Arial" w:cs="Arial"/>
                <w:sz w:val="18"/>
                <w:szCs w:val="18"/>
                <w:lang w:val="nl"/>
              </w:rPr>
              <w:t>[=]</w:t>
            </w:r>
          </w:p>
        </w:tc>
        <w:tc>
          <w:tcPr>
            <w:tcW w:w="49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4ADAD9" w14:textId="77777777" w:rsidR="00174EF3" w:rsidRPr="00A61822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</w:tr>
      <w:tr w:rsidR="009732C5" w:rsidRPr="00A61822" w14:paraId="52F609CC" w14:textId="77777777" w:rsidTr="001E69C9"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3E0646" w14:textId="77777777" w:rsidR="009732C5" w:rsidRPr="00A61822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2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837F46" w14:textId="77777777" w:rsidR="009732C5" w:rsidRPr="00A61822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nl"/>
              </w:rPr>
              <w:t>[=]</w:t>
            </w:r>
          </w:p>
        </w:tc>
        <w:tc>
          <w:tcPr>
            <w:tcW w:w="49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B68415" w14:textId="77777777" w:rsidR="009732C5" w:rsidRPr="00A61822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nl"/>
              </w:rPr>
              <w:t>[=]</w:t>
            </w:r>
          </w:p>
        </w:tc>
      </w:tr>
      <w:tr w:rsidR="009732C5" w:rsidRPr="00A61822" w14:paraId="759C5FD4" w14:textId="77777777" w:rsidTr="001E69C9"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E2ADCD" w14:textId="77777777" w:rsidR="009732C5" w:rsidRPr="00283E28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 w:rsidRPr="00283E28"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2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327161" w14:textId="77777777" w:rsidR="009732C5" w:rsidRPr="00283E28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nl"/>
              </w:rPr>
              <w:t>[=]</w:t>
            </w:r>
          </w:p>
        </w:tc>
        <w:tc>
          <w:tcPr>
            <w:tcW w:w="49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348343" w14:textId="77777777" w:rsidR="009732C5" w:rsidRPr="00283E28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nl"/>
              </w:rPr>
              <w:t>[=]</w:t>
            </w:r>
          </w:p>
        </w:tc>
      </w:tr>
      <w:tr w:rsidR="009732C5" w:rsidRPr="00A61822" w14:paraId="6257B975" w14:textId="77777777" w:rsidTr="001E69C9"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153497" w14:textId="77777777" w:rsidR="009732C5" w:rsidRPr="00A61822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Definitief</w:t>
            </w:r>
          </w:p>
        </w:tc>
        <w:tc>
          <w:tcPr>
            <w:tcW w:w="2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8F3FF9" w14:textId="77777777" w:rsidR="009732C5" w:rsidRPr="00A61822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nl"/>
              </w:rPr>
              <w:t>[=]</w:t>
            </w:r>
          </w:p>
        </w:tc>
        <w:tc>
          <w:tcPr>
            <w:tcW w:w="49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D96195C" w14:textId="77777777" w:rsidR="009732C5" w:rsidRPr="00A61822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nl"/>
              </w:rPr>
              <w:t>[=]</w:t>
            </w:r>
          </w:p>
        </w:tc>
      </w:tr>
    </w:tbl>
    <w:p w14:paraId="5A72B1F1" w14:textId="77777777" w:rsidR="009732C5" w:rsidRDefault="009732C5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bookmarkStart w:id="2" w:name="_Toc202883459"/>
      <w:bookmarkStart w:id="3" w:name="_Toc220071488"/>
      <w:bookmarkStart w:id="4" w:name="_Toc228944076"/>
      <w:bookmarkStart w:id="5" w:name="_Toc282519309"/>
      <w:bookmarkStart w:id="6" w:name="_Toc413075018"/>
    </w:p>
    <w:p w14:paraId="7D214EBA" w14:textId="77777777" w:rsidR="009732C5" w:rsidRPr="009E7F9C" w:rsidRDefault="00342756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4</w:t>
      </w:r>
      <w:r w:rsidR="009732C5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9732C5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9732C5">
        <w:rPr>
          <w:rFonts w:ascii="Arial" w:eastAsia="Times New Roman" w:hAnsi="Arial" w:cs="Arial"/>
          <w:b/>
          <w:sz w:val="20"/>
          <w:szCs w:val="20"/>
          <w:lang w:eastAsia="nl-NL"/>
        </w:rPr>
        <w:t>Distributielijst</w:t>
      </w:r>
    </w:p>
    <w:bookmarkEnd w:id="2"/>
    <w:bookmarkEnd w:id="3"/>
    <w:bookmarkEnd w:id="4"/>
    <w:bookmarkEnd w:id="5"/>
    <w:bookmarkEnd w:id="6"/>
    <w:p w14:paraId="01D63028" w14:textId="52697D2C" w:rsidR="00174EF3" w:rsidRDefault="00531E73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="00174EF3" w:rsidRPr="009732C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7243C9">
        <w:rPr>
          <w:rFonts w:ascii="Arial" w:eastAsia="Times New Roman" w:hAnsi="Arial" w:cs="Arial"/>
          <w:sz w:val="20"/>
          <w:szCs w:val="20"/>
          <w:lang w:eastAsia="nl-NL"/>
        </w:rPr>
        <w:t>SLA</w:t>
      </w:r>
      <w:r w:rsidR="009732C5">
        <w:rPr>
          <w:rFonts w:ascii="Arial" w:eastAsia="Times New Roman" w:hAnsi="Arial" w:cs="Arial"/>
          <w:sz w:val="20"/>
          <w:szCs w:val="20"/>
          <w:lang w:eastAsia="nl-NL"/>
        </w:rPr>
        <w:t xml:space="preserve"> is </w:t>
      </w:r>
      <w:r w:rsidR="00174EF3" w:rsidRPr="009732C5">
        <w:rPr>
          <w:rFonts w:ascii="Arial" w:eastAsia="Times New Roman" w:hAnsi="Arial" w:cs="Arial"/>
          <w:sz w:val="20"/>
          <w:szCs w:val="20"/>
          <w:lang w:eastAsia="nl-NL"/>
        </w:rPr>
        <w:t xml:space="preserve">als bijlage toegevoegd aan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</w:t>
      </w:r>
      <w:r w:rsidR="00174EF3" w:rsidRPr="009732C5">
        <w:rPr>
          <w:rFonts w:ascii="Arial" w:eastAsia="Times New Roman" w:hAnsi="Arial" w:cs="Arial"/>
          <w:sz w:val="20"/>
          <w:szCs w:val="20"/>
          <w:lang w:eastAsia="nl-NL"/>
        </w:rPr>
        <w:t>vereenkomst</w:t>
      </w:r>
      <w:r w:rsidR="009732C5">
        <w:rPr>
          <w:rFonts w:ascii="Arial" w:eastAsia="Times New Roman" w:hAnsi="Arial" w:cs="Arial"/>
          <w:sz w:val="20"/>
          <w:szCs w:val="20"/>
          <w:lang w:eastAsia="nl-NL"/>
        </w:rPr>
        <w:t xml:space="preserve"> en maakt aldus integraal deel uit van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</w:t>
      </w:r>
      <w:r w:rsidR="009732C5">
        <w:rPr>
          <w:rFonts w:ascii="Arial" w:eastAsia="Times New Roman" w:hAnsi="Arial" w:cs="Arial"/>
          <w:sz w:val="20"/>
          <w:szCs w:val="20"/>
          <w:lang w:eastAsia="nl-NL"/>
        </w:rPr>
        <w:t xml:space="preserve">vereenkomst. </w:t>
      </w:r>
      <w:r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="009732C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7243C9">
        <w:rPr>
          <w:rFonts w:ascii="Arial" w:eastAsia="Times New Roman" w:hAnsi="Arial" w:cs="Arial"/>
          <w:sz w:val="20"/>
          <w:szCs w:val="20"/>
          <w:lang w:eastAsia="nl-NL"/>
        </w:rPr>
        <w:t>SLA</w:t>
      </w:r>
      <w:r w:rsidR="009732C5">
        <w:rPr>
          <w:rFonts w:ascii="Arial" w:eastAsia="Times New Roman" w:hAnsi="Arial" w:cs="Arial"/>
          <w:sz w:val="20"/>
          <w:szCs w:val="20"/>
          <w:lang w:eastAsia="nl-NL"/>
        </w:rPr>
        <w:t xml:space="preserve"> is </w:t>
      </w:r>
      <w:r w:rsidR="00174EF3" w:rsidRPr="009732C5">
        <w:rPr>
          <w:rFonts w:ascii="Arial" w:eastAsia="Times New Roman" w:hAnsi="Arial" w:cs="Arial"/>
          <w:sz w:val="20"/>
          <w:szCs w:val="20"/>
          <w:lang w:eastAsia="nl-NL"/>
        </w:rPr>
        <w:t>gedistribueerd naar de volgende afdelingen en personen:</w:t>
      </w:r>
    </w:p>
    <w:p w14:paraId="1102284E" w14:textId="77777777" w:rsidR="007243C9" w:rsidRPr="009732C5" w:rsidRDefault="007243C9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96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544"/>
        <w:gridCol w:w="3148"/>
      </w:tblGrid>
      <w:tr w:rsidR="00174EF3" w:rsidRPr="00A61822" w14:paraId="3B3887C3" w14:textId="77777777" w:rsidTr="001E69C9"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1AD0ED8A" w14:textId="77777777" w:rsidR="00174EF3" w:rsidRPr="00A61822" w:rsidRDefault="00174EF3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r w:rsidRPr="00A61822">
              <w:rPr>
                <w:rFonts w:ascii="Arial" w:hAnsi="Arial" w:cs="Arial"/>
                <w:sz w:val="18"/>
                <w:szCs w:val="18"/>
                <w:lang w:val="nl"/>
              </w:rPr>
              <w:t>Naam</w:t>
            </w:r>
          </w:p>
        </w:tc>
        <w:tc>
          <w:tcPr>
            <w:tcW w:w="3544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5C359043" w14:textId="77777777" w:rsidR="00174EF3" w:rsidRPr="00A61822" w:rsidRDefault="00174EF3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r w:rsidRPr="00A61822">
              <w:rPr>
                <w:rFonts w:ascii="Arial" w:hAnsi="Arial" w:cs="Arial"/>
                <w:sz w:val="18"/>
                <w:szCs w:val="18"/>
                <w:lang w:val="nl"/>
              </w:rPr>
              <w:t>Functie</w:t>
            </w:r>
          </w:p>
        </w:tc>
        <w:tc>
          <w:tcPr>
            <w:tcW w:w="3148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0DEC3EF9" w14:textId="77777777" w:rsidR="00174EF3" w:rsidRPr="00A61822" w:rsidRDefault="00174EF3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r w:rsidRPr="00A61822">
              <w:rPr>
                <w:rFonts w:ascii="Arial" w:hAnsi="Arial" w:cs="Arial"/>
                <w:sz w:val="18"/>
                <w:szCs w:val="18"/>
                <w:lang w:val="nl"/>
              </w:rPr>
              <w:t>Organisatie; eenheid; afdeling</w:t>
            </w:r>
          </w:p>
        </w:tc>
      </w:tr>
      <w:tr w:rsidR="009732C5" w:rsidRPr="00997124" w14:paraId="1623C520" w14:textId="77777777" w:rsidTr="001E69C9"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BD0B40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5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654DB3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1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628F64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</w:tr>
      <w:tr w:rsidR="009732C5" w:rsidRPr="00997124" w14:paraId="767149BF" w14:textId="77777777" w:rsidTr="001E69C9"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4E0F46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5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ACE88A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1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61D690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</w:tr>
      <w:tr w:rsidR="009732C5" w:rsidRPr="00997124" w14:paraId="4452A40D" w14:textId="77777777" w:rsidTr="001E69C9"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2712C1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5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076562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1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C93066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</w:tr>
      <w:tr w:rsidR="009732C5" w:rsidRPr="00997124" w14:paraId="55D90627" w14:textId="77777777" w:rsidTr="001E69C9"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6C6F40" w14:textId="77777777" w:rsidR="009732C5" w:rsidRPr="006C77D6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5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F4ACA3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1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8FC081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</w:tr>
      <w:tr w:rsidR="009732C5" w:rsidRPr="00997124" w14:paraId="29A10527" w14:textId="77777777" w:rsidTr="001E69C9"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CDF896" w14:textId="77777777" w:rsidR="009732C5" w:rsidRPr="00283E28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5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C653FA" w14:textId="77777777" w:rsidR="009732C5" w:rsidRPr="00283E28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31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909496" w14:textId="77777777" w:rsidR="009732C5" w:rsidRPr="00997124" w:rsidRDefault="009732C5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</w:tr>
    </w:tbl>
    <w:p w14:paraId="214F67A9" w14:textId="77777777" w:rsidR="00EF2FBC" w:rsidRDefault="00EF2FBC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488499" w14:textId="51864CBA" w:rsidR="00811F13" w:rsidRPr="002C2540" w:rsidRDefault="00342756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5</w:t>
      </w:r>
      <w:r w:rsidR="00811F13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811F13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Voorwerp </w:t>
      </w:r>
      <w:r w:rsidR="00811F13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en doel </w:t>
      </w:r>
      <w:r w:rsidR="00811F13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van </w:t>
      </w:r>
      <w:r w:rsidR="00531E73">
        <w:rPr>
          <w:rFonts w:ascii="Arial" w:eastAsia="Times New Roman" w:hAnsi="Arial" w:cs="Arial"/>
          <w:b/>
          <w:sz w:val="20"/>
          <w:szCs w:val="20"/>
          <w:lang w:eastAsia="nl-NL"/>
        </w:rPr>
        <w:t>het</w:t>
      </w:r>
      <w:r w:rsidR="00811F13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SLA</w:t>
      </w:r>
    </w:p>
    <w:p w14:paraId="3F13E95A" w14:textId="66594E91" w:rsidR="00811F13" w:rsidRDefault="00811F13" w:rsidP="00804684">
      <w:pPr>
        <w:numPr>
          <w:ilvl w:val="0"/>
          <w:numId w:val="2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it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sz w:val="20"/>
          <w:szCs w:val="20"/>
          <w:lang w:eastAsia="nl-NL"/>
        </w:rPr>
        <w:t>SLA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heeft betrekking op het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ontwikkelen van de applicatie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die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is</w:t>
      </w:r>
      <w:r w:rsidR="00E7710B">
        <w:rPr>
          <w:rFonts w:ascii="Arial" w:eastAsia="Times New Roman" w:hAnsi="Arial" w:cs="Arial"/>
          <w:sz w:val="20"/>
          <w:szCs w:val="20"/>
          <w:lang w:eastAsia="nl-NL"/>
        </w:rPr>
        <w:t xml:space="preserve"> omschreven in de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 xml:space="preserve"> O</w:t>
      </w:r>
      <w:r w:rsidR="00E7710B">
        <w:rPr>
          <w:rFonts w:ascii="Arial" w:eastAsia="Times New Roman" w:hAnsi="Arial" w:cs="Arial"/>
          <w:sz w:val="20"/>
          <w:szCs w:val="20"/>
          <w:lang w:eastAsia="nl-NL"/>
        </w:rPr>
        <w:t>vereenkomst en omvat in ieder geval:</w:t>
      </w:r>
    </w:p>
    <w:p w14:paraId="79EC00A0" w14:textId="4AA2B192" w:rsidR="00E7710B" w:rsidRPr="00E7710B" w:rsidRDefault="00E7710B" w:rsidP="00804684">
      <w:pPr>
        <w:pStyle w:val="Lijstalinea"/>
        <w:numPr>
          <w:ilvl w:val="0"/>
          <w:numId w:val="17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E7710B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E7710B">
        <w:rPr>
          <w:rFonts w:ascii="Arial" w:eastAsia="Times New Roman" w:hAnsi="Arial" w:cs="Arial"/>
          <w:i/>
          <w:sz w:val="20"/>
          <w:szCs w:val="20"/>
          <w:lang w:eastAsia="nl-NL"/>
        </w:rPr>
        <w:t>toelichting: omschrijf de diensten/producten die het onderwerp vormen van d</w:t>
      </w:r>
      <w:r w:rsidR="00531E73">
        <w:rPr>
          <w:rFonts w:ascii="Arial" w:eastAsia="Times New Roman" w:hAnsi="Arial" w:cs="Arial"/>
          <w:i/>
          <w:sz w:val="20"/>
          <w:szCs w:val="20"/>
          <w:lang w:eastAsia="nl-NL"/>
        </w:rPr>
        <w:t>it</w:t>
      </w:r>
      <w:r w:rsidRPr="00E7710B">
        <w:rPr>
          <w:rFonts w:ascii="Arial" w:eastAsia="Times New Roman" w:hAnsi="Arial" w:cs="Arial"/>
          <w:i/>
          <w:sz w:val="20"/>
          <w:szCs w:val="20"/>
          <w:lang w:eastAsia="nl-NL"/>
        </w:rPr>
        <w:t xml:space="preserve"> service level agreement</w:t>
      </w:r>
      <w:r w:rsidRPr="00E7710B">
        <w:rPr>
          <w:rFonts w:ascii="Arial" w:eastAsia="Times New Roman" w:hAnsi="Arial" w:cs="Arial"/>
          <w:sz w:val="20"/>
          <w:szCs w:val="20"/>
          <w:lang w:eastAsia="nl-NL"/>
        </w:rPr>
        <w:t>]</w:t>
      </w:r>
    </w:p>
    <w:p w14:paraId="6DE0FFA5" w14:textId="77777777" w:rsidR="00E7710B" w:rsidRPr="00E7710B" w:rsidRDefault="00E7710B" w:rsidP="00804684">
      <w:pPr>
        <w:pStyle w:val="Lijstalinea"/>
        <w:numPr>
          <w:ilvl w:val="0"/>
          <w:numId w:val="17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[=]</w:t>
      </w:r>
    </w:p>
    <w:p w14:paraId="6BBC5127" w14:textId="396511E6" w:rsidR="00811F13" w:rsidRDefault="00811F13" w:rsidP="00804684">
      <w:pPr>
        <w:numPr>
          <w:ilvl w:val="0"/>
          <w:numId w:val="2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Het doel van 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het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42756">
        <w:rPr>
          <w:rFonts w:ascii="Arial" w:eastAsia="Times New Roman" w:hAnsi="Arial" w:cs="Arial"/>
          <w:sz w:val="20"/>
          <w:szCs w:val="20"/>
          <w:lang w:eastAsia="nl-NL"/>
        </w:rPr>
        <w:t>SLA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is om afspraken te maken over het </w:t>
      </w:r>
      <w:r w:rsidRPr="00144B3F">
        <w:rPr>
          <w:rFonts w:ascii="Arial" w:eastAsia="Times New Roman" w:hAnsi="Arial" w:cs="Arial"/>
          <w:sz w:val="20"/>
          <w:szCs w:val="20"/>
          <w:lang w:eastAsia="nl-NL"/>
        </w:rPr>
        <w:t xml:space="preserve">kwaliteitsniveau van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ontwikkelde applicatie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door middel van het vaststellen van KPI’s. </w:t>
      </w:r>
    </w:p>
    <w:p w14:paraId="32823AE2" w14:textId="77777777" w:rsidR="00DE0290" w:rsidRDefault="00DE0290" w:rsidP="00804684">
      <w:pPr>
        <w:pStyle w:val="Lijstalinea"/>
        <w:suppressAutoHyphens/>
        <w:spacing w:after="0" w:line="284" w:lineRule="atLeast"/>
        <w:ind w:left="567"/>
        <w:rPr>
          <w:rFonts w:ascii="Arial" w:eastAsia="Times New Roman" w:hAnsi="Arial" w:cs="Arial"/>
          <w:b/>
          <w:sz w:val="20"/>
          <w:szCs w:val="20"/>
          <w:lang w:eastAsia="nl-NL"/>
        </w:rPr>
      </w:pPr>
      <w:bookmarkStart w:id="7" w:name="_Toc228944099"/>
      <w:bookmarkStart w:id="8" w:name="_Toc282519330"/>
      <w:bookmarkStart w:id="9" w:name="_Toc413075051"/>
    </w:p>
    <w:p w14:paraId="4919B15D" w14:textId="77777777" w:rsidR="00DE0290" w:rsidRPr="00DE0290" w:rsidRDefault="00DE0290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DE0290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6</w:t>
      </w:r>
      <w:r w:rsidRPr="00DE0290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DE0290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7243C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Werkwijze </w:t>
      </w:r>
      <w:r w:rsidRPr="00DE0290">
        <w:rPr>
          <w:rFonts w:ascii="Arial" w:eastAsia="Times New Roman" w:hAnsi="Arial" w:cs="Arial"/>
          <w:b/>
          <w:sz w:val="20"/>
          <w:szCs w:val="20"/>
          <w:lang w:eastAsia="nl-NL"/>
        </w:rPr>
        <w:t>[=]</w:t>
      </w:r>
    </w:p>
    <w:p w14:paraId="79B61EA3" w14:textId="646A6D8E" w:rsidR="00DE0290" w:rsidRPr="00DE0290" w:rsidRDefault="00DE0290" w:rsidP="00804684">
      <w:pPr>
        <w:pStyle w:val="Lijstalinea"/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 w:rsidRPr="00DE0290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DE0290">
        <w:rPr>
          <w:rFonts w:ascii="Arial" w:eastAsia="Times New Roman" w:hAnsi="Arial" w:cs="Arial"/>
          <w:i/>
          <w:sz w:val="20"/>
          <w:szCs w:val="20"/>
          <w:lang w:eastAsia="nl-NL"/>
        </w:rPr>
        <w:t xml:space="preserve">Toelichting: omschrijf hier de specifieke eisen die gelden ten aanzien van het verrichten van de Diensten </w:t>
      </w:r>
      <w:r w:rsidR="00531E73">
        <w:rPr>
          <w:rFonts w:ascii="Arial" w:eastAsia="Times New Roman" w:hAnsi="Arial" w:cs="Arial"/>
          <w:i/>
          <w:sz w:val="20"/>
          <w:szCs w:val="20"/>
          <w:lang w:eastAsia="nl-NL"/>
        </w:rPr>
        <w:t>en/of</w:t>
      </w:r>
      <w:r w:rsidRPr="00DE0290">
        <w:rPr>
          <w:rFonts w:ascii="Arial" w:eastAsia="Times New Roman" w:hAnsi="Arial" w:cs="Arial"/>
          <w:i/>
          <w:sz w:val="20"/>
          <w:szCs w:val="20"/>
          <w:lang w:eastAsia="nl-NL"/>
        </w:rPr>
        <w:t xml:space="preserve"> het leveren van de Producten</w:t>
      </w:r>
      <w:r w:rsidRPr="00DE0290">
        <w:rPr>
          <w:rFonts w:ascii="Arial" w:eastAsia="Times New Roman" w:hAnsi="Arial" w:cs="Arial"/>
          <w:sz w:val="20"/>
          <w:szCs w:val="20"/>
          <w:lang w:eastAsia="nl-NL"/>
        </w:rPr>
        <w:t xml:space="preserve">. Hierbij valt te denken aan planning, doorlooptijd, onderhoud, reparatie etc.] </w:t>
      </w:r>
    </w:p>
    <w:p w14:paraId="5AC25BF5" w14:textId="77777777" w:rsidR="00E924E8" w:rsidRDefault="00E924E8" w:rsidP="00804684">
      <w:pPr>
        <w:pStyle w:val="Lijstalinea"/>
        <w:suppressAutoHyphens/>
        <w:spacing w:after="0" w:line="284" w:lineRule="atLeast"/>
        <w:ind w:left="567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6D4EB2DF" w14:textId="77777777" w:rsidR="00E924E8" w:rsidRPr="00E924E8" w:rsidRDefault="00E924E8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E924E8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7</w:t>
      </w:r>
      <w:r w:rsidRPr="00E924E8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E924E8">
        <w:rPr>
          <w:rFonts w:ascii="Arial" w:eastAsia="Times New Roman" w:hAnsi="Arial" w:cs="Arial"/>
          <w:b/>
          <w:sz w:val="20"/>
          <w:szCs w:val="20"/>
          <w:lang w:eastAsia="nl-NL"/>
        </w:rPr>
        <w:tab/>
        <w:t>KPI’s</w:t>
      </w:r>
    </w:p>
    <w:bookmarkEnd w:id="7"/>
    <w:bookmarkEnd w:id="8"/>
    <w:bookmarkEnd w:id="9"/>
    <w:p w14:paraId="7F31124A" w14:textId="77777777" w:rsidR="00E924E8" w:rsidRPr="00A23FE9" w:rsidRDefault="00E924E8" w:rsidP="00804684">
      <w:pPr>
        <w:pStyle w:val="Lijstalinea"/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 w:rsidRPr="00A23FE9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A23FE9">
        <w:rPr>
          <w:rFonts w:ascii="Arial" w:eastAsia="Times New Roman" w:hAnsi="Arial" w:cs="Arial"/>
          <w:i/>
          <w:sz w:val="20"/>
          <w:szCs w:val="20"/>
          <w:lang w:eastAsia="nl-NL"/>
        </w:rPr>
        <w:t>Toelichting: in deze paragraaf dienen de KPI’s te worden opgenomen</w:t>
      </w:r>
      <w:r w:rsidRPr="00A23FE9">
        <w:rPr>
          <w:rFonts w:ascii="Arial" w:eastAsia="Times New Roman" w:hAnsi="Arial" w:cs="Arial"/>
          <w:sz w:val="20"/>
          <w:szCs w:val="20"/>
          <w:lang w:eastAsia="nl-NL"/>
        </w:rPr>
        <w:t xml:space="preserve">] </w:t>
      </w:r>
    </w:p>
    <w:p w14:paraId="189795B3" w14:textId="77777777" w:rsidR="00811F13" w:rsidRDefault="00811F13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A56AE66" w14:textId="77777777" w:rsidR="00EF2FBC" w:rsidRPr="00EF7A71" w:rsidRDefault="00E924E8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8</w:t>
      </w:r>
      <w:r w:rsidR="00E7710B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E7710B">
        <w:rPr>
          <w:rFonts w:ascii="Arial" w:eastAsia="Times New Roman" w:hAnsi="Arial" w:cs="Arial"/>
          <w:b/>
          <w:sz w:val="20"/>
          <w:szCs w:val="20"/>
          <w:lang w:eastAsia="nl-NL"/>
        </w:rPr>
        <w:tab/>
        <w:t>Werkgebied</w:t>
      </w:r>
    </w:p>
    <w:p w14:paraId="3A6D45A3" w14:textId="1FCC6996" w:rsidR="00E7710B" w:rsidRPr="00E7710B" w:rsidRDefault="00E7710B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bookmarkStart w:id="10" w:name="_Toc118880857"/>
      <w:r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811F13" w:rsidRPr="00E7710B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E7710B">
        <w:rPr>
          <w:rFonts w:ascii="Arial" w:eastAsia="Times New Roman" w:hAnsi="Arial" w:cs="Arial"/>
          <w:sz w:val="20"/>
          <w:szCs w:val="20"/>
          <w:lang w:eastAsia="nl-NL"/>
        </w:rPr>
        <w:t xml:space="preserve">Diensten </w:t>
      </w:r>
      <w:r>
        <w:rPr>
          <w:rFonts w:ascii="Arial" w:eastAsia="Times New Roman" w:hAnsi="Arial" w:cs="Arial"/>
          <w:sz w:val="20"/>
          <w:szCs w:val="20"/>
          <w:lang w:eastAsia="nl-NL"/>
        </w:rPr>
        <w:t>worden verricht [</w:t>
      </w:r>
      <w:r w:rsidRPr="00E7710B">
        <w:rPr>
          <w:rFonts w:ascii="Arial" w:eastAsia="Times New Roman" w:hAnsi="Arial" w:cs="Arial"/>
          <w:i/>
          <w:sz w:val="20"/>
          <w:szCs w:val="20"/>
          <w:lang w:eastAsia="nl-NL"/>
        </w:rPr>
        <w:t>adres waar de Diensten worden verricht</w:t>
      </w:r>
      <w:r w:rsidRPr="00E7710B">
        <w:rPr>
          <w:rFonts w:ascii="Arial" w:eastAsia="Times New Roman" w:hAnsi="Arial" w:cs="Arial"/>
          <w:sz w:val="20"/>
          <w:szCs w:val="20"/>
          <w:lang w:eastAsia="nl-NL"/>
        </w:rPr>
        <w:t>].</w:t>
      </w:r>
      <w:r>
        <w:rPr>
          <w:rFonts w:ascii="Arial" w:eastAsia="Times New Roman" w:hAnsi="Arial" w:cs="Arial"/>
          <w:sz w:val="20"/>
          <w:szCs w:val="20"/>
          <w:lang w:eastAsia="nl-NL"/>
        </w:rPr>
        <w:t>] [</w:t>
      </w:r>
      <w:r w:rsidRPr="00E7710B">
        <w:rPr>
          <w:rFonts w:ascii="Arial" w:eastAsia="Times New Roman" w:hAnsi="Arial" w:cs="Arial"/>
          <w:sz w:val="20"/>
          <w:szCs w:val="20"/>
          <w:lang w:eastAsia="nl-NL"/>
        </w:rPr>
        <w:t xml:space="preserve">De Producten worden geleverd </w:t>
      </w:r>
      <w:r w:rsidR="00F345E9">
        <w:rPr>
          <w:rFonts w:ascii="Arial" w:eastAsia="Times New Roman" w:hAnsi="Arial" w:cs="Arial"/>
          <w:sz w:val="20"/>
          <w:szCs w:val="20"/>
          <w:lang w:eastAsia="nl-NL"/>
        </w:rPr>
        <w:t xml:space="preserve">op het volgende adres: </w:t>
      </w:r>
      <w:r w:rsidRPr="00E7710B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E7710B">
        <w:rPr>
          <w:rFonts w:ascii="Arial" w:eastAsia="Times New Roman" w:hAnsi="Arial" w:cs="Arial"/>
          <w:i/>
          <w:sz w:val="20"/>
          <w:szCs w:val="20"/>
          <w:lang w:eastAsia="nl-NL"/>
        </w:rPr>
        <w:t>adres waar de producten moeten worden geleverd</w:t>
      </w:r>
      <w:r w:rsidRPr="00E7710B">
        <w:rPr>
          <w:rFonts w:ascii="Arial" w:eastAsia="Times New Roman" w:hAnsi="Arial" w:cs="Arial"/>
          <w:sz w:val="20"/>
          <w:szCs w:val="20"/>
          <w:lang w:eastAsia="nl-NL"/>
        </w:rPr>
        <w:t>].</w:t>
      </w:r>
      <w:r>
        <w:rPr>
          <w:rFonts w:ascii="Arial" w:eastAsia="Times New Roman" w:hAnsi="Arial" w:cs="Arial"/>
          <w:sz w:val="20"/>
          <w:szCs w:val="20"/>
          <w:lang w:eastAsia="nl-NL"/>
        </w:rPr>
        <w:t>]</w:t>
      </w:r>
    </w:p>
    <w:bookmarkEnd w:id="10"/>
    <w:p w14:paraId="0D155C1A" w14:textId="77777777" w:rsidR="009F5277" w:rsidRDefault="009F5277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77B1BC7" w14:textId="77777777" w:rsidR="002A0A93" w:rsidRPr="006343BA" w:rsidRDefault="009F5277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9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B0207D">
        <w:rPr>
          <w:rFonts w:ascii="Arial" w:eastAsia="Times New Roman" w:hAnsi="Arial" w:cs="Arial"/>
          <w:b/>
          <w:sz w:val="20"/>
          <w:szCs w:val="20"/>
          <w:lang w:eastAsia="nl-NL"/>
        </w:rPr>
        <w:t>M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edewerkers</w:t>
      </w:r>
      <w:r w:rsidR="00B0207D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Opdrachtnemer</w:t>
      </w:r>
    </w:p>
    <w:p w14:paraId="18E55BF7" w14:textId="77777777" w:rsidR="00811F13" w:rsidRDefault="00811F13" w:rsidP="00804684">
      <w:pPr>
        <w:numPr>
          <w:ilvl w:val="0"/>
          <w:numId w:val="7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="002A0A93">
        <w:rPr>
          <w:rFonts w:ascii="Arial" w:eastAsia="Times New Roman" w:hAnsi="Arial" w:cs="Arial"/>
          <w:sz w:val="20"/>
          <w:szCs w:val="20"/>
          <w:lang w:eastAsia="nl-NL"/>
        </w:rPr>
        <w:t xml:space="preserve">Opdrachtnemer zet </w:t>
      </w:r>
      <w:r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voor </w:t>
      </w:r>
      <w:r w:rsidR="001D26D6">
        <w:rPr>
          <w:rFonts w:ascii="Arial" w:eastAsia="Times New Roman" w:hAnsi="Arial" w:cs="Arial"/>
          <w:sz w:val="20"/>
          <w:szCs w:val="20"/>
          <w:lang w:eastAsia="nl-NL"/>
        </w:rPr>
        <w:t xml:space="preserve">de uitvoering van de opdracht </w:t>
      </w:r>
      <w:r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medewerkers in die </w:t>
      </w:r>
      <w:r w:rsidR="006343BA">
        <w:rPr>
          <w:rFonts w:ascii="Arial" w:eastAsia="Times New Roman" w:hAnsi="Arial" w:cs="Arial"/>
          <w:sz w:val="20"/>
          <w:szCs w:val="20"/>
          <w:lang w:eastAsia="nl-NL"/>
        </w:rPr>
        <w:t>professioneel, vak</w:t>
      </w:r>
      <w:r w:rsidR="002A0A93">
        <w:rPr>
          <w:rFonts w:ascii="Arial" w:eastAsia="Times New Roman" w:hAnsi="Arial" w:cs="Arial"/>
          <w:sz w:val="20"/>
          <w:szCs w:val="20"/>
          <w:lang w:eastAsia="nl-NL"/>
        </w:rPr>
        <w:t>bekwaam en</w:t>
      </w:r>
      <w:r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 geschikt zijn </w:t>
      </w:r>
      <w:r w:rsidR="00B0207D">
        <w:rPr>
          <w:rFonts w:ascii="Arial" w:eastAsia="Times New Roman" w:hAnsi="Arial" w:cs="Arial"/>
          <w:sz w:val="20"/>
          <w:szCs w:val="20"/>
          <w:lang w:eastAsia="nl-NL"/>
        </w:rPr>
        <w:t>om</w:t>
      </w:r>
      <w:r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 een </w:t>
      </w:r>
      <w:r w:rsidR="006343BA">
        <w:rPr>
          <w:rFonts w:ascii="Arial" w:eastAsia="Times New Roman" w:hAnsi="Arial" w:cs="Arial"/>
          <w:sz w:val="20"/>
          <w:szCs w:val="20"/>
          <w:lang w:eastAsia="nl-NL"/>
        </w:rPr>
        <w:t>kwalitatief hoogwaardige</w:t>
      </w:r>
      <w:r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 uitvoering van de </w:t>
      </w:r>
      <w:r w:rsidR="006343BA" w:rsidRPr="009F5277">
        <w:rPr>
          <w:rFonts w:ascii="Arial" w:eastAsia="Times New Roman" w:hAnsi="Arial" w:cs="Arial"/>
          <w:sz w:val="20"/>
          <w:szCs w:val="20"/>
          <w:lang w:eastAsia="nl-NL"/>
        </w:rPr>
        <w:t>o</w:t>
      </w:r>
      <w:r w:rsidR="006343BA">
        <w:rPr>
          <w:rFonts w:ascii="Arial" w:eastAsia="Times New Roman" w:hAnsi="Arial" w:cs="Arial"/>
          <w:sz w:val="20"/>
          <w:szCs w:val="20"/>
          <w:lang w:eastAsia="nl-NL"/>
        </w:rPr>
        <w:t>pdracht</w:t>
      </w:r>
      <w:r w:rsidR="00B0207D">
        <w:rPr>
          <w:rFonts w:ascii="Arial" w:eastAsia="Times New Roman" w:hAnsi="Arial" w:cs="Arial"/>
          <w:sz w:val="20"/>
          <w:szCs w:val="20"/>
          <w:lang w:eastAsia="nl-NL"/>
        </w:rPr>
        <w:t xml:space="preserve"> te waarborgen. </w:t>
      </w:r>
    </w:p>
    <w:p w14:paraId="3205CED3" w14:textId="46394523" w:rsidR="00B0207D" w:rsidRDefault="00B0207D" w:rsidP="00804684">
      <w:pPr>
        <w:numPr>
          <w:ilvl w:val="0"/>
          <w:numId w:val="7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De medewerkers die door de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worden ingezet voor de uitvoering van de opdracht </w:t>
      </w:r>
      <w:r w:rsidRPr="00A727FE">
        <w:rPr>
          <w:rFonts w:ascii="Arial" w:eastAsia="Times New Roman" w:hAnsi="Arial" w:cs="Arial"/>
          <w:sz w:val="20"/>
          <w:szCs w:val="20"/>
          <w:lang w:eastAsia="nl-NL"/>
        </w:rPr>
        <w:t>dienen een geheimhoudingsverklaring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te ondertekenen die door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aan Opdrachtnemer wordt verstrekt. </w:t>
      </w:r>
    </w:p>
    <w:p w14:paraId="23DC420E" w14:textId="23158686" w:rsidR="00790FBA" w:rsidRDefault="00580E81" w:rsidP="00804684">
      <w:pPr>
        <w:numPr>
          <w:ilvl w:val="0"/>
          <w:numId w:val="7"/>
        </w:num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De medewerkers die door de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worden ingezet voor de uitvoering van de opdracht </w:t>
      </w:r>
      <w:r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dienen </w:t>
      </w:r>
      <w:r>
        <w:rPr>
          <w:rFonts w:ascii="Arial" w:eastAsia="Times New Roman" w:hAnsi="Arial" w:cs="Arial"/>
          <w:sz w:val="20"/>
          <w:szCs w:val="20"/>
          <w:lang w:eastAsia="nl-NL"/>
        </w:rPr>
        <w:t>binnen [</w:t>
      </w:r>
      <w:r w:rsidRPr="00580E81">
        <w:rPr>
          <w:rFonts w:ascii="Arial" w:eastAsia="Times New Roman" w:hAnsi="Arial" w:cs="Arial"/>
          <w:i/>
          <w:sz w:val="20"/>
          <w:szCs w:val="20"/>
          <w:lang w:eastAsia="nl-NL"/>
        </w:rPr>
        <w:t>x tijd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] na selectie een geldige Verklaring Omtrent 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r>
        <w:rPr>
          <w:rFonts w:ascii="Arial" w:eastAsia="Times New Roman" w:hAnsi="Arial" w:cs="Arial"/>
          <w:sz w:val="20"/>
          <w:szCs w:val="20"/>
          <w:lang w:eastAsia="nl-NL"/>
        </w:rPr>
        <w:t>Gedrag (VOG) te overhandigen.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</w:p>
    <w:p w14:paraId="53DEDEEA" w14:textId="77777777" w:rsidR="00531E73" w:rsidRDefault="00531E73" w:rsidP="00804684">
      <w:pPr>
        <w:suppressAutoHyphens/>
        <w:spacing w:after="0" w:line="284" w:lineRule="atLeast"/>
        <w:ind w:left="709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06411D5B" w14:textId="77777777" w:rsidR="00804684" w:rsidRDefault="00804684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281A89F5" w14:textId="1E1E2A15" w:rsidR="009F5277" w:rsidRPr="00EF7A71" w:rsidRDefault="009F5277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lastRenderedPageBreak/>
        <w:t xml:space="preserve">Artikel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10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ab/>
        <w:t>Opleiding en training</w:t>
      </w:r>
    </w:p>
    <w:p w14:paraId="1D2B3268" w14:textId="0101EB76" w:rsidR="00811F13" w:rsidRDefault="00BA555B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De Opdrachtnemer is verantwoordelijk voor o</w:t>
      </w:r>
      <w:r w:rsidR="00811F13"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pleiding en training van </w:t>
      </w:r>
      <w:r>
        <w:rPr>
          <w:rFonts w:ascii="Arial" w:eastAsia="Times New Roman" w:hAnsi="Arial" w:cs="Arial"/>
          <w:sz w:val="20"/>
          <w:szCs w:val="20"/>
          <w:lang w:eastAsia="nl-NL"/>
        </w:rPr>
        <w:t>haar</w:t>
      </w:r>
      <w:r w:rsidR="00811F13"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 mede</w:t>
      </w:r>
      <w:r>
        <w:rPr>
          <w:rFonts w:ascii="Arial" w:eastAsia="Times New Roman" w:hAnsi="Arial" w:cs="Arial"/>
          <w:sz w:val="20"/>
          <w:szCs w:val="20"/>
          <w:lang w:eastAsia="nl-NL"/>
        </w:rPr>
        <w:t>werkers</w:t>
      </w:r>
      <w:r w:rsidR="00811F13"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11F13" w:rsidRPr="009F5277">
        <w:rPr>
          <w:rFonts w:ascii="Arial" w:eastAsia="Times New Roman" w:hAnsi="Arial" w:cs="Arial"/>
          <w:sz w:val="20"/>
          <w:szCs w:val="20"/>
          <w:lang w:eastAsia="nl-NL"/>
        </w:rPr>
        <w:t xml:space="preserve"> hecht waarde aan medewerkers die op de hoogte zijn van de ontwikkelingen in hun vakgebied.</w:t>
      </w:r>
    </w:p>
    <w:p w14:paraId="1D396E50" w14:textId="77777777" w:rsidR="00A727FE" w:rsidRDefault="00A727FE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F49C52F" w14:textId="77777777" w:rsidR="00811F13" w:rsidRPr="00A727FE" w:rsidRDefault="00A727FE" w:rsidP="00804684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11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bookmarkStart w:id="11" w:name="_Toc413075033"/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Veiligheid </w:t>
      </w:r>
      <w:bookmarkEnd w:id="11"/>
    </w:p>
    <w:p w14:paraId="0C1E78EA" w14:textId="15F6AA29" w:rsidR="001D26D6" w:rsidRDefault="00804684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485C9C">
        <w:rPr>
          <w:rFonts w:ascii="Arial" w:eastAsia="Times New Roman" w:hAnsi="Arial" w:cs="Arial"/>
          <w:sz w:val="20"/>
          <w:szCs w:val="20"/>
          <w:lang w:eastAsia="nl-NL"/>
        </w:rPr>
        <w:t xml:space="preserve"> hanteert te</w:t>
      </w:r>
      <w:r w:rsidR="00811F13" w:rsidRPr="00A727FE">
        <w:rPr>
          <w:rFonts w:ascii="Arial" w:eastAsia="Times New Roman" w:hAnsi="Arial" w:cs="Arial"/>
          <w:sz w:val="20"/>
          <w:szCs w:val="20"/>
          <w:lang w:eastAsia="nl-NL"/>
        </w:rPr>
        <w:t>n aanzien van veiligheid, gezondheid, A</w:t>
      </w:r>
      <w:r w:rsidR="00485C9C">
        <w:rPr>
          <w:rFonts w:ascii="Arial" w:eastAsia="Times New Roman" w:hAnsi="Arial" w:cs="Arial"/>
          <w:sz w:val="20"/>
          <w:szCs w:val="20"/>
          <w:lang w:eastAsia="nl-NL"/>
        </w:rPr>
        <w:t>rbo en milieu</w:t>
      </w:r>
      <w:r w:rsidR="00811F13"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, weliswaar afhankelijk van de locatie, strenge richtlijnen en uitgangspunten. De medewerkers van de </w:t>
      </w:r>
      <w:r w:rsidR="00485C9C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811F13"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 dienen zich </w:t>
      </w:r>
      <w:r w:rsidR="001D26D6">
        <w:rPr>
          <w:rFonts w:ascii="Arial" w:eastAsia="Times New Roman" w:hAnsi="Arial" w:cs="Arial"/>
          <w:sz w:val="20"/>
          <w:szCs w:val="20"/>
          <w:lang w:eastAsia="nl-NL"/>
        </w:rPr>
        <w:t xml:space="preserve">voorafgaand aan de uitvoering van de opdracht </w:t>
      </w:r>
      <w:r w:rsidR="00811F13"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op de hoogte stellen en te conformeren aan de op de locatie van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11F13" w:rsidRPr="00A727FE">
        <w:rPr>
          <w:rFonts w:ascii="Arial" w:eastAsia="Times New Roman" w:hAnsi="Arial" w:cs="Arial"/>
          <w:sz w:val="20"/>
          <w:szCs w:val="20"/>
          <w:lang w:eastAsia="nl-NL"/>
        </w:rPr>
        <w:t xml:space="preserve"> geldende veiligheids- en Arboregels (huisregels IFV).</w:t>
      </w:r>
    </w:p>
    <w:p w14:paraId="08115E83" w14:textId="77777777" w:rsidR="001D26D6" w:rsidRDefault="001D26D6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D636F3B" w14:textId="77777777" w:rsidR="001D26D6" w:rsidRDefault="00DA0A7C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853209">
        <w:rPr>
          <w:rFonts w:ascii="Arial" w:eastAsia="Times New Roman" w:hAnsi="Arial" w:cs="Arial"/>
          <w:b/>
          <w:sz w:val="20"/>
          <w:szCs w:val="20"/>
          <w:lang w:eastAsia="nl-NL"/>
        </w:rPr>
        <w:t>1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ab/>
        <w:t>Kwaliteit</w:t>
      </w:r>
    </w:p>
    <w:p w14:paraId="0AAEE149" w14:textId="78B90CEB" w:rsidR="00811F13" w:rsidRDefault="00DB50E9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bookmarkStart w:id="12" w:name="_Toc202883470"/>
      <w:bookmarkStart w:id="13" w:name="_Toc220071505"/>
      <w:bookmarkStart w:id="14" w:name="_Toc118880868"/>
      <w:r>
        <w:rPr>
          <w:rFonts w:ascii="Arial" w:eastAsia="Times New Roman" w:hAnsi="Arial" w:cs="Arial"/>
          <w:sz w:val="20"/>
          <w:szCs w:val="20"/>
          <w:lang w:eastAsia="nl-NL"/>
        </w:rPr>
        <w:t xml:space="preserve">Aangezien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het ontwikkelen van de applicatie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de 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kernactiviteit van de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is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levert </w:t>
      </w:r>
      <w:r>
        <w:rPr>
          <w:rFonts w:ascii="Arial" w:eastAsia="Times New Roman" w:hAnsi="Arial" w:cs="Arial"/>
          <w:sz w:val="20"/>
          <w:szCs w:val="20"/>
          <w:lang w:eastAsia="nl-NL"/>
        </w:rPr>
        <w:t>de Opdrachtnemer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kwalitatief hoogstaande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 xml:space="preserve">producten en diensten </w:t>
      </w:r>
      <w:r w:rsidR="00AD6D06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profiteert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van de kennis die de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heeft van de markt en de kennis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die de Opdrachtnemer heeft 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op </w:t>
      </w:r>
      <w:r w:rsidR="00AD6D06">
        <w:rPr>
          <w:rFonts w:ascii="Arial" w:eastAsia="Times New Roman" w:hAnsi="Arial" w:cs="Arial"/>
          <w:sz w:val="20"/>
          <w:szCs w:val="20"/>
          <w:lang w:eastAsia="nl-NL"/>
        </w:rPr>
        <w:t>haar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vakgebied</w:t>
      </w:r>
      <w:r w:rsidR="00AD6D06">
        <w:rPr>
          <w:rFonts w:ascii="Arial" w:eastAsia="Times New Roman" w:hAnsi="Arial" w:cs="Arial"/>
          <w:sz w:val="20"/>
          <w:szCs w:val="20"/>
          <w:lang w:eastAsia="nl-NL"/>
        </w:rPr>
        <w:t xml:space="preserve">. De Opdrachtnemer draagt ervoor zorg dat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applicatie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D6D06">
        <w:rPr>
          <w:rFonts w:ascii="Arial" w:eastAsia="Times New Roman" w:hAnsi="Arial" w:cs="Arial"/>
          <w:sz w:val="20"/>
          <w:szCs w:val="20"/>
          <w:lang w:eastAsia="nl-NL"/>
        </w:rPr>
        <w:t xml:space="preserve">geleverd 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krijgt, op het afgesproken moment, op de afgesproken manier, op de </w:t>
      </w:r>
      <w:r w:rsidR="00AB2AB6">
        <w:rPr>
          <w:rFonts w:ascii="Arial" w:eastAsia="Times New Roman" w:hAnsi="Arial" w:cs="Arial"/>
          <w:sz w:val="20"/>
          <w:szCs w:val="20"/>
          <w:lang w:eastAsia="nl-NL"/>
        </w:rPr>
        <w:t>afgesproken plaats en voor de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afgesproken prijs.</w:t>
      </w:r>
    </w:p>
    <w:p w14:paraId="72055F7E" w14:textId="77777777" w:rsidR="00DB50E9" w:rsidRDefault="00DB50E9" w:rsidP="00804684">
      <w:pPr>
        <w:suppressAutoHyphens/>
        <w:spacing w:after="0" w:line="284" w:lineRule="atLeast"/>
        <w:ind w:left="709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32D6AE5" w14:textId="77777777" w:rsidR="00DB50E9" w:rsidRDefault="00853209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3</w:t>
      </w:r>
      <w:r w:rsidR="00DB50E9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DB50E9">
        <w:rPr>
          <w:rFonts w:ascii="Arial" w:eastAsia="Times New Roman" w:hAnsi="Arial" w:cs="Arial"/>
          <w:b/>
          <w:sz w:val="20"/>
          <w:szCs w:val="20"/>
          <w:lang w:eastAsia="nl-NL"/>
        </w:rPr>
        <w:tab/>
        <w:t>Kwaliteitscontroles door de Opdrachtnemer</w:t>
      </w:r>
    </w:p>
    <w:p w14:paraId="106AB26E" w14:textId="77777777" w:rsidR="00811F13" w:rsidRPr="00DA0A7C" w:rsidRDefault="00811F13" w:rsidP="00804684">
      <w:pPr>
        <w:numPr>
          <w:ilvl w:val="0"/>
          <w:numId w:val="8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De kwaliteitscontroles worden </w:t>
      </w:r>
      <w:r w:rsidR="00AB2AB6">
        <w:rPr>
          <w:rFonts w:ascii="Arial" w:eastAsia="Times New Roman" w:hAnsi="Arial" w:cs="Arial"/>
          <w:sz w:val="20"/>
          <w:szCs w:val="20"/>
          <w:lang w:eastAsia="nl-NL"/>
        </w:rPr>
        <w:t xml:space="preserve">door de Opdrachtnemer 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>volgens onderstaande methoden uitgevoerd door de medewerker</w:t>
      </w:r>
      <w:r w:rsidR="00AB2AB6">
        <w:rPr>
          <w:rFonts w:ascii="Arial" w:eastAsia="Times New Roman" w:hAnsi="Arial" w:cs="Arial"/>
          <w:sz w:val="20"/>
          <w:szCs w:val="20"/>
          <w:lang w:eastAsia="nl-NL"/>
        </w:rPr>
        <w:t xml:space="preserve"> van de Opdrachtnemer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ter plaatse:</w:t>
      </w:r>
    </w:p>
    <w:p w14:paraId="684BD444" w14:textId="77777777" w:rsidR="00AB2AB6" w:rsidRDefault="00AB2AB6" w:rsidP="00804684">
      <w:pPr>
        <w:suppressAutoHyphens/>
        <w:spacing w:after="0" w:line="284" w:lineRule="atLeast"/>
        <w:ind w:left="709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AB2AB6">
        <w:rPr>
          <w:rFonts w:ascii="Arial" w:eastAsia="Times New Roman" w:hAnsi="Arial" w:cs="Arial"/>
          <w:i/>
          <w:sz w:val="20"/>
          <w:szCs w:val="20"/>
          <w:lang w:eastAsia="nl-NL"/>
        </w:rPr>
        <w:t>Omschrijf methode kwaliteitscontrole</w:t>
      </w:r>
      <w:r w:rsidR="00531E73">
        <w:rPr>
          <w:rFonts w:ascii="Arial" w:eastAsia="Times New Roman" w:hAnsi="Arial" w:cs="Arial"/>
          <w:i/>
          <w:sz w:val="20"/>
          <w:szCs w:val="20"/>
          <w:lang w:eastAsia="nl-NL"/>
        </w:rPr>
        <w:t>.</w:t>
      </w:r>
      <w:r>
        <w:rPr>
          <w:rFonts w:ascii="Arial" w:eastAsia="Times New Roman" w:hAnsi="Arial" w:cs="Arial"/>
          <w:sz w:val="20"/>
          <w:szCs w:val="20"/>
          <w:lang w:eastAsia="nl-NL"/>
        </w:rPr>
        <w:t>]</w:t>
      </w:r>
    </w:p>
    <w:p w14:paraId="401B1848" w14:textId="77777777" w:rsidR="003471EC" w:rsidRDefault="00811F13" w:rsidP="00804684">
      <w:pPr>
        <w:numPr>
          <w:ilvl w:val="0"/>
          <w:numId w:val="8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="00AB2AB6">
        <w:rPr>
          <w:rFonts w:ascii="Arial" w:eastAsia="Times New Roman" w:hAnsi="Arial" w:cs="Arial"/>
          <w:sz w:val="20"/>
          <w:szCs w:val="20"/>
          <w:lang w:eastAsia="nl-NL"/>
        </w:rPr>
        <w:t>[verrichte Diensten]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B2AB6">
        <w:rPr>
          <w:rFonts w:ascii="Arial" w:eastAsia="Times New Roman" w:hAnsi="Arial" w:cs="Arial"/>
          <w:sz w:val="20"/>
          <w:szCs w:val="20"/>
          <w:lang w:eastAsia="nl-NL"/>
        </w:rPr>
        <w:t xml:space="preserve">[geleverde Producten] 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worden gecontroleerd, getest en geregistreerd op het 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3471EC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3471EC">
        <w:rPr>
          <w:rFonts w:ascii="Arial" w:eastAsia="Times New Roman" w:hAnsi="Arial" w:cs="Arial"/>
          <w:i/>
          <w:sz w:val="20"/>
          <w:szCs w:val="20"/>
          <w:lang w:eastAsia="nl-NL"/>
        </w:rPr>
        <w:t>o</w:t>
      </w:r>
      <w:r w:rsidR="003471EC" w:rsidRPr="003471EC">
        <w:rPr>
          <w:rFonts w:ascii="Arial" w:eastAsia="Times New Roman" w:hAnsi="Arial" w:cs="Arial"/>
          <w:i/>
          <w:sz w:val="20"/>
          <w:szCs w:val="20"/>
          <w:lang w:eastAsia="nl-NL"/>
        </w:rPr>
        <w:t>mschrijf naam</w:t>
      </w:r>
      <w:r w:rsidR="003471EC">
        <w:rPr>
          <w:rFonts w:ascii="Arial" w:eastAsia="Times New Roman" w:hAnsi="Arial" w:cs="Arial"/>
          <w:i/>
          <w:sz w:val="20"/>
          <w:szCs w:val="20"/>
          <w:lang w:eastAsia="nl-NL"/>
        </w:rPr>
        <w:t xml:space="preserve"> rapport</w:t>
      </w:r>
      <w:r w:rsidR="003471EC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6A7F6B5A" w14:textId="70040101" w:rsidR="00811F13" w:rsidRDefault="00811F13" w:rsidP="00804684">
      <w:pPr>
        <w:numPr>
          <w:ilvl w:val="0"/>
          <w:numId w:val="8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DA0A7C">
        <w:rPr>
          <w:rFonts w:ascii="Arial" w:eastAsia="Times New Roman" w:hAnsi="Arial" w:cs="Arial"/>
          <w:sz w:val="20"/>
          <w:szCs w:val="20"/>
          <w:lang w:eastAsia="nl-NL"/>
        </w:rPr>
        <w:t>De medewerker</w:t>
      </w:r>
      <w:r w:rsidR="003471EC">
        <w:rPr>
          <w:rFonts w:ascii="Arial" w:eastAsia="Times New Roman" w:hAnsi="Arial" w:cs="Arial"/>
          <w:sz w:val="20"/>
          <w:szCs w:val="20"/>
          <w:lang w:eastAsia="nl-NL"/>
        </w:rPr>
        <w:t xml:space="preserve"> van de Opdrachtnemer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ondertekent de controle-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 xml:space="preserve"> of 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testrapporten en voegt ze toe aan het dossier. De </w:t>
      </w:r>
      <w:r w:rsidR="007C0733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zorgt voor rapportage aan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conform afspraak.</w:t>
      </w:r>
    </w:p>
    <w:p w14:paraId="35465CCC" w14:textId="3037FD60" w:rsidR="00811F13" w:rsidRPr="00DA0A7C" w:rsidRDefault="00804684" w:rsidP="00804684">
      <w:pPr>
        <w:numPr>
          <w:ilvl w:val="0"/>
          <w:numId w:val="8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7032F">
        <w:rPr>
          <w:rFonts w:ascii="Arial" w:eastAsia="Times New Roman" w:hAnsi="Arial" w:cs="Arial"/>
          <w:sz w:val="20"/>
          <w:szCs w:val="20"/>
          <w:lang w:eastAsia="nl-NL"/>
        </w:rPr>
        <w:t>behoud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E7032F">
        <w:rPr>
          <w:rFonts w:ascii="Arial" w:eastAsia="Times New Roman" w:hAnsi="Arial" w:cs="Arial"/>
          <w:sz w:val="20"/>
          <w:szCs w:val="20"/>
          <w:lang w:eastAsia="nl-NL"/>
        </w:rPr>
        <w:t xml:space="preserve"> zich het recht voor om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531E73">
        <w:rPr>
          <w:rFonts w:ascii="Arial" w:eastAsia="Times New Roman" w:hAnsi="Arial" w:cs="Arial"/>
          <w:sz w:val="20"/>
          <w:szCs w:val="20"/>
          <w:lang w:eastAsia="nl-NL"/>
        </w:rPr>
        <w:t>altijd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 en zonder vooraankondiging toezicht </w:t>
      </w:r>
      <w:r w:rsidR="00E7032F">
        <w:rPr>
          <w:rFonts w:ascii="Arial" w:eastAsia="Times New Roman" w:hAnsi="Arial" w:cs="Arial"/>
          <w:sz w:val="20"/>
          <w:szCs w:val="20"/>
          <w:lang w:eastAsia="nl-NL"/>
        </w:rPr>
        <w:t xml:space="preserve">uit te oefenen op de 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 xml:space="preserve">kwaliteitsborging </w:t>
      </w:r>
      <w:r w:rsidR="00E7032F">
        <w:rPr>
          <w:rFonts w:ascii="Arial" w:eastAsia="Times New Roman" w:hAnsi="Arial" w:cs="Arial"/>
          <w:sz w:val="20"/>
          <w:szCs w:val="20"/>
          <w:lang w:eastAsia="nl-NL"/>
        </w:rPr>
        <w:t>door de Opdrachtnemer</w:t>
      </w:r>
      <w:r w:rsidR="00811F13" w:rsidRPr="00DA0A7C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6762D6AC" w14:textId="77777777" w:rsidR="00E7032F" w:rsidRDefault="00E7032F" w:rsidP="00804684">
      <w:pPr>
        <w:suppressAutoHyphens/>
        <w:spacing w:after="0" w:line="284" w:lineRule="atLeast"/>
        <w:ind w:left="709"/>
        <w:rPr>
          <w:rFonts w:ascii="Arial" w:hAnsi="Arial" w:cs="Arial"/>
        </w:rPr>
      </w:pPr>
      <w:bookmarkStart w:id="15" w:name="_Toc228944085"/>
      <w:bookmarkStart w:id="16" w:name="_Toc282519317"/>
      <w:bookmarkStart w:id="17" w:name="_Toc413075038"/>
    </w:p>
    <w:p w14:paraId="55D27926" w14:textId="77777777" w:rsidR="00811F13" w:rsidRPr="006C7508" w:rsidRDefault="00241F80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4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6C7508">
        <w:rPr>
          <w:rFonts w:ascii="Arial" w:eastAsia="Times New Roman" w:hAnsi="Arial" w:cs="Arial"/>
          <w:b/>
          <w:sz w:val="20"/>
          <w:szCs w:val="20"/>
          <w:lang w:eastAsia="nl-NL"/>
        </w:rPr>
        <w:t>Verstoringen</w:t>
      </w:r>
      <w:r w:rsidR="00D17246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bookmarkStart w:id="18" w:name="_Toc202883480"/>
      <w:bookmarkEnd w:id="12"/>
      <w:bookmarkEnd w:id="13"/>
      <w:bookmarkEnd w:id="15"/>
      <w:bookmarkEnd w:id="16"/>
      <w:bookmarkEnd w:id="17"/>
    </w:p>
    <w:p w14:paraId="067E7988" w14:textId="3CD30CB0" w:rsidR="00D17246" w:rsidRDefault="00D17246" w:rsidP="00804684">
      <w:pPr>
        <w:numPr>
          <w:ilvl w:val="0"/>
          <w:numId w:val="9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Opdrachtnemer dient binnen [=] uur nadat een </w:t>
      </w:r>
      <w:r w:rsidR="00454765">
        <w:rPr>
          <w:rFonts w:ascii="Arial" w:eastAsia="Times New Roman" w:hAnsi="Arial" w:cs="Arial"/>
          <w:sz w:val="20"/>
          <w:szCs w:val="20"/>
          <w:lang w:eastAsia="nl-NL"/>
        </w:rPr>
        <w:t>v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erstoring door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is gemeld te melden hoe de Verstoring wordt opgelost. </w:t>
      </w:r>
    </w:p>
    <w:p w14:paraId="3D08F7E6" w14:textId="6D1101E8" w:rsidR="006C7508" w:rsidRDefault="006C7508" w:rsidP="00804684">
      <w:pPr>
        <w:numPr>
          <w:ilvl w:val="0"/>
          <w:numId w:val="9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Opdrachtnemer dient binnen [=] uur nadat een </w:t>
      </w:r>
      <w:r w:rsidR="00DE7E01">
        <w:rPr>
          <w:rFonts w:ascii="Arial" w:eastAsia="Times New Roman" w:hAnsi="Arial" w:cs="Arial"/>
          <w:sz w:val="20"/>
          <w:szCs w:val="20"/>
          <w:lang w:eastAsia="nl-NL"/>
        </w:rPr>
        <w:t>v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erstoring door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is gemeld de Verstoring op te lossen, tenzij anders wordt overeengekomen met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</w:p>
    <w:p w14:paraId="1C1B13D0" w14:textId="30C46EAF" w:rsidR="008B7FAE" w:rsidRDefault="008B7FAE" w:rsidP="00804684">
      <w:pPr>
        <w:numPr>
          <w:ilvl w:val="0"/>
          <w:numId w:val="9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Opdrachtnemer </w:t>
      </w:r>
      <w:r w:rsidRPr="008B7FAE">
        <w:rPr>
          <w:rFonts w:ascii="Arial" w:eastAsia="Times New Roman" w:hAnsi="Arial" w:cs="Arial"/>
          <w:sz w:val="20"/>
          <w:szCs w:val="20"/>
          <w:lang w:eastAsia="nl-NL"/>
        </w:rPr>
        <w:t xml:space="preserve">heeft voor </w:t>
      </w:r>
      <w:r w:rsidR="00DE7E01">
        <w:rPr>
          <w:rFonts w:ascii="Arial" w:eastAsia="Times New Roman" w:hAnsi="Arial" w:cs="Arial"/>
          <w:sz w:val="20"/>
          <w:szCs w:val="20"/>
          <w:lang w:eastAsia="nl-NL"/>
        </w:rPr>
        <w:t>v</w:t>
      </w:r>
      <w:r>
        <w:rPr>
          <w:rFonts w:ascii="Arial" w:eastAsia="Times New Roman" w:hAnsi="Arial" w:cs="Arial"/>
          <w:sz w:val="20"/>
          <w:szCs w:val="20"/>
          <w:lang w:eastAsia="nl-NL"/>
        </w:rPr>
        <w:t>erstoringen</w:t>
      </w:r>
      <w:r w:rsidRPr="008B7FAE">
        <w:rPr>
          <w:rFonts w:ascii="Arial" w:eastAsia="Times New Roman" w:hAnsi="Arial" w:cs="Arial"/>
          <w:sz w:val="20"/>
          <w:szCs w:val="20"/>
          <w:lang w:eastAsia="nl-NL"/>
        </w:rPr>
        <w:t xml:space="preserve"> en vragen een meldpunt beschikba</w:t>
      </w:r>
      <w:r>
        <w:rPr>
          <w:rFonts w:ascii="Arial" w:eastAsia="Times New Roman" w:hAnsi="Arial" w:cs="Arial"/>
          <w:sz w:val="20"/>
          <w:szCs w:val="20"/>
          <w:lang w:eastAsia="nl-NL"/>
        </w:rPr>
        <w:t>ar. D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it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is 24/7 bereikbaar via:</w:t>
      </w:r>
    </w:p>
    <w:p w14:paraId="55D3E38F" w14:textId="3212DC22" w:rsidR="008B7FAE" w:rsidRDefault="002F7382" w:rsidP="00804684">
      <w:pPr>
        <w:pStyle w:val="Lijstalinea"/>
        <w:numPr>
          <w:ilvl w:val="0"/>
          <w:numId w:val="18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8B7FAE" w:rsidRPr="008B7FAE">
        <w:rPr>
          <w:rFonts w:ascii="Arial" w:eastAsia="Times New Roman" w:hAnsi="Arial" w:cs="Arial"/>
          <w:sz w:val="20"/>
          <w:szCs w:val="20"/>
          <w:lang w:eastAsia="nl-NL"/>
        </w:rPr>
        <w:t>elefoon:</w:t>
      </w:r>
      <w:r w:rsidR="008B7FAE">
        <w:rPr>
          <w:rFonts w:ascii="Arial" w:eastAsia="Times New Roman" w:hAnsi="Arial" w:cs="Arial"/>
          <w:sz w:val="20"/>
          <w:szCs w:val="20"/>
          <w:lang w:eastAsia="nl-NL"/>
        </w:rPr>
        <w:t xml:space="preserve"> [=]; </w:t>
      </w:r>
      <w:r w:rsidR="008B7FAE" w:rsidRPr="008B7FAE">
        <w:rPr>
          <w:rFonts w:ascii="Arial" w:eastAsia="Times New Roman" w:hAnsi="Arial" w:cs="Arial"/>
          <w:sz w:val="20"/>
          <w:szCs w:val="20"/>
          <w:lang w:eastAsia="nl-NL"/>
        </w:rPr>
        <w:t>en</w:t>
      </w:r>
    </w:p>
    <w:p w14:paraId="3CCDCC5A" w14:textId="25F0006D" w:rsidR="006C7508" w:rsidRDefault="003E7EBD" w:rsidP="00804684">
      <w:pPr>
        <w:pStyle w:val="Lijstalinea"/>
        <w:numPr>
          <w:ilvl w:val="0"/>
          <w:numId w:val="18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8B7FAE">
        <w:rPr>
          <w:rFonts w:ascii="Arial" w:eastAsia="Times New Roman" w:hAnsi="Arial" w:cs="Arial"/>
          <w:sz w:val="20"/>
          <w:szCs w:val="20"/>
          <w:lang w:eastAsia="nl-NL"/>
        </w:rPr>
        <w:t xml:space="preserve">- </w:t>
      </w:r>
      <w:r w:rsidR="008B7FAE" w:rsidRPr="008B7FAE">
        <w:rPr>
          <w:rFonts w:ascii="Arial" w:eastAsia="Times New Roman" w:hAnsi="Arial" w:cs="Arial"/>
          <w:sz w:val="20"/>
          <w:szCs w:val="20"/>
          <w:lang w:eastAsia="nl-NL"/>
        </w:rPr>
        <w:t xml:space="preserve">mail: </w:t>
      </w:r>
      <w:r w:rsidR="008B7FAE">
        <w:rPr>
          <w:rFonts w:ascii="Arial" w:eastAsia="Times New Roman" w:hAnsi="Arial" w:cs="Arial"/>
          <w:sz w:val="20"/>
          <w:szCs w:val="20"/>
          <w:lang w:eastAsia="nl-NL"/>
        </w:rPr>
        <w:t>[=]</w:t>
      </w:r>
    </w:p>
    <w:p w14:paraId="3E2565A6" w14:textId="77777777" w:rsidR="008B7FAE" w:rsidRPr="008B7FAE" w:rsidRDefault="008B7FAE" w:rsidP="00804684">
      <w:pPr>
        <w:pStyle w:val="Lijstalinea"/>
        <w:suppressAutoHyphens/>
        <w:spacing w:after="0" w:line="284" w:lineRule="atLeast"/>
        <w:ind w:left="1429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BB959B0" w14:textId="77777777" w:rsidR="006C7508" w:rsidRPr="006C7508" w:rsidRDefault="006C7508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5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ab/>
        <w:t>Klachten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50B27A3F" w14:textId="51268319" w:rsidR="006C7508" w:rsidRDefault="006C7508" w:rsidP="00804684">
      <w:pPr>
        <w:numPr>
          <w:ilvl w:val="0"/>
          <w:numId w:val="10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Opdrachtnemer dient binnen [=] uur nadat een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k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lacht door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is gemeld te melden hoe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k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lacht wordt afgehandeld. </w:t>
      </w:r>
    </w:p>
    <w:p w14:paraId="6A089D66" w14:textId="1FB2588D" w:rsidR="006C7508" w:rsidRDefault="006C7508" w:rsidP="00804684">
      <w:pPr>
        <w:numPr>
          <w:ilvl w:val="0"/>
          <w:numId w:val="10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Opdrachtnemer dient binnen [=] uur nadat een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k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lacht door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is gemeld de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k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lacht af te handelen, tenzij anders wordt overeengekomen met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</w:p>
    <w:p w14:paraId="678B3C13" w14:textId="4A1765CC" w:rsidR="006C7508" w:rsidRDefault="006C7508" w:rsidP="00804684">
      <w:pPr>
        <w:numPr>
          <w:ilvl w:val="0"/>
          <w:numId w:val="10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 xml:space="preserve">De Opdrachtnemer hanteert een door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goedgekeurde klach</w:t>
      </w:r>
      <w:r w:rsidR="00B41AEF">
        <w:rPr>
          <w:rFonts w:ascii="Arial" w:eastAsia="Times New Roman" w:hAnsi="Arial" w:cs="Arial"/>
          <w:sz w:val="20"/>
          <w:szCs w:val="20"/>
          <w:lang w:eastAsia="nl-NL"/>
        </w:rPr>
        <w:t xml:space="preserve">tenprocedure. </w:t>
      </w:r>
      <w:r w:rsidR="00DE7E01">
        <w:rPr>
          <w:rFonts w:ascii="Arial" w:eastAsia="Times New Roman" w:hAnsi="Arial" w:cs="Arial"/>
          <w:sz w:val="20"/>
          <w:szCs w:val="20"/>
          <w:lang w:eastAsia="nl-NL"/>
        </w:rPr>
        <w:t xml:space="preserve">De bij </w:t>
      </w:r>
      <w:r w:rsidR="00804684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DE7E01">
        <w:rPr>
          <w:rFonts w:ascii="Arial" w:eastAsia="Times New Roman" w:hAnsi="Arial" w:cs="Arial"/>
          <w:sz w:val="20"/>
          <w:szCs w:val="20"/>
          <w:lang w:eastAsia="nl-NL"/>
        </w:rPr>
        <w:t xml:space="preserve"> bevoegde persoon die de klacht</w:t>
      </w:r>
      <w:r w:rsidR="00F06B3C">
        <w:rPr>
          <w:rFonts w:ascii="Arial" w:eastAsia="Times New Roman" w:hAnsi="Arial" w:cs="Arial"/>
          <w:sz w:val="20"/>
          <w:szCs w:val="20"/>
          <w:lang w:eastAsia="nl-NL"/>
        </w:rPr>
        <w:t>(</w:t>
      </w:r>
      <w:r w:rsidR="00DE7E01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F06B3C">
        <w:rPr>
          <w:rFonts w:ascii="Arial" w:eastAsia="Times New Roman" w:hAnsi="Arial" w:cs="Arial"/>
          <w:sz w:val="20"/>
          <w:szCs w:val="20"/>
          <w:lang w:eastAsia="nl-NL"/>
        </w:rPr>
        <w:t>)</w:t>
      </w:r>
      <w:r w:rsidR="00DE7E01">
        <w:rPr>
          <w:rFonts w:ascii="Arial" w:eastAsia="Times New Roman" w:hAnsi="Arial" w:cs="Arial"/>
          <w:sz w:val="20"/>
          <w:szCs w:val="20"/>
          <w:lang w:eastAsia="nl-NL"/>
        </w:rPr>
        <w:t xml:space="preserve"> behandelt, </w:t>
      </w:r>
      <w:r w:rsidR="00F06B3C">
        <w:rPr>
          <w:rFonts w:ascii="Arial" w:eastAsia="Times New Roman" w:hAnsi="Arial" w:cs="Arial"/>
          <w:sz w:val="20"/>
          <w:szCs w:val="20"/>
          <w:lang w:eastAsia="nl-NL"/>
        </w:rPr>
        <w:t>vermeldt</w:t>
      </w:r>
      <w:r w:rsidR="00DE7E01">
        <w:rPr>
          <w:rFonts w:ascii="Arial" w:eastAsia="Times New Roman" w:hAnsi="Arial" w:cs="Arial"/>
          <w:sz w:val="20"/>
          <w:szCs w:val="20"/>
          <w:lang w:eastAsia="nl-NL"/>
        </w:rPr>
        <w:t xml:space="preserve"> in zijn verslag </w:t>
      </w:r>
      <w:r w:rsidR="00B41AEF">
        <w:rPr>
          <w:rFonts w:ascii="Arial" w:eastAsia="Times New Roman" w:hAnsi="Arial" w:cs="Arial"/>
          <w:sz w:val="20"/>
          <w:szCs w:val="20"/>
          <w:lang w:eastAsia="nl-NL"/>
        </w:rPr>
        <w:t xml:space="preserve">onder meer de klachten, oplossingen, reactietijd, oplostijd en acties </w:t>
      </w:r>
      <w:r w:rsidR="00F06B3C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638CA5ED" w14:textId="77777777" w:rsidR="003F1B8D" w:rsidRDefault="003F1B8D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5C66D0F" w14:textId="77777777" w:rsidR="00E94BEB" w:rsidRPr="00E94BEB" w:rsidRDefault="00E94BEB" w:rsidP="00804684">
      <w:pPr>
        <w:suppressAutoHyphens/>
        <w:spacing w:after="0" w:line="284" w:lineRule="atLeast"/>
        <w:ind w:left="142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6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122BE6">
        <w:rPr>
          <w:rFonts w:ascii="Arial" w:eastAsia="Times New Roman" w:hAnsi="Arial" w:cs="Arial"/>
          <w:b/>
          <w:sz w:val="20"/>
          <w:szCs w:val="20"/>
          <w:lang w:eastAsia="nl-NL"/>
        </w:rPr>
        <w:t>Duurzaam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ondernemen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4852AADF" w14:textId="462B6379" w:rsidR="00811F13" w:rsidRDefault="00804684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bookmarkStart w:id="19" w:name="_Toc118880873"/>
      <w:bookmarkEnd w:id="14"/>
      <w:bookmarkEnd w:id="18"/>
      <w:r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22BE6">
        <w:rPr>
          <w:rFonts w:ascii="Arial" w:eastAsia="Times New Roman" w:hAnsi="Arial" w:cs="Arial"/>
          <w:sz w:val="20"/>
          <w:szCs w:val="20"/>
          <w:lang w:eastAsia="nl-NL"/>
        </w:rPr>
        <w:t xml:space="preserve"> beschouwt duurzaam o</w:t>
      </w:r>
      <w:r w:rsidR="00811F13" w:rsidRPr="00E94BEB">
        <w:rPr>
          <w:rFonts w:ascii="Arial" w:eastAsia="Times New Roman" w:hAnsi="Arial" w:cs="Arial"/>
          <w:sz w:val="20"/>
          <w:szCs w:val="20"/>
          <w:lang w:eastAsia="nl-NL"/>
        </w:rPr>
        <w:t>ndernemen niet als een activiteit maar als ee</w:t>
      </w:r>
      <w:r w:rsidR="00122BE6">
        <w:rPr>
          <w:rFonts w:ascii="Arial" w:eastAsia="Times New Roman" w:hAnsi="Arial" w:cs="Arial"/>
          <w:sz w:val="20"/>
          <w:szCs w:val="20"/>
          <w:lang w:eastAsia="nl-NL"/>
        </w:rPr>
        <w:t>n mentaliteit. Een bedrijf dat duurzaam o</w:t>
      </w:r>
      <w:r w:rsidR="00811F13"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nderneemt, maakt bij belangrijke besluiten een integrale afweging tussen economische, sociale en milieubelangen. In dit kader is een verantwoorde bedrijfsvoering belangrijk. Van de </w:t>
      </w:r>
      <w:r w:rsidR="00122BE6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590CE1">
        <w:rPr>
          <w:rFonts w:ascii="Arial" w:eastAsia="Times New Roman" w:hAnsi="Arial" w:cs="Arial"/>
          <w:sz w:val="20"/>
          <w:szCs w:val="20"/>
          <w:lang w:eastAsia="nl-NL"/>
        </w:rPr>
        <w:t xml:space="preserve"> wordt </w:t>
      </w:r>
      <w:r w:rsidR="00811F13" w:rsidRPr="00E94BEB">
        <w:rPr>
          <w:rFonts w:ascii="Arial" w:eastAsia="Times New Roman" w:hAnsi="Arial" w:cs="Arial"/>
          <w:sz w:val="20"/>
          <w:szCs w:val="20"/>
          <w:lang w:eastAsia="nl-NL"/>
        </w:rPr>
        <w:t>een proactieve rol verwacht bij het signaleren van verbetermoge</w:t>
      </w:r>
      <w:r w:rsidR="00122BE6">
        <w:rPr>
          <w:rFonts w:ascii="Arial" w:eastAsia="Times New Roman" w:hAnsi="Arial" w:cs="Arial"/>
          <w:sz w:val="20"/>
          <w:szCs w:val="20"/>
          <w:lang w:eastAsia="nl-NL"/>
        </w:rPr>
        <w:t>lijkheden in het kader van duurzaam o</w:t>
      </w:r>
      <w:r w:rsidR="00811F13" w:rsidRPr="00E94BEB">
        <w:rPr>
          <w:rFonts w:ascii="Arial" w:eastAsia="Times New Roman" w:hAnsi="Arial" w:cs="Arial"/>
          <w:sz w:val="20"/>
          <w:szCs w:val="20"/>
          <w:lang w:eastAsia="nl-NL"/>
        </w:rPr>
        <w:t>ndernemen.</w:t>
      </w:r>
    </w:p>
    <w:p w14:paraId="2671FF5C" w14:textId="77777777" w:rsidR="00E94BEB" w:rsidRPr="00E94BEB" w:rsidRDefault="00E94BEB" w:rsidP="00804684">
      <w:pPr>
        <w:suppressAutoHyphens/>
        <w:spacing w:after="0" w:line="284" w:lineRule="atLeast"/>
        <w:ind w:left="709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5E37CC" w14:textId="77777777" w:rsidR="00811F13" w:rsidRPr="00E94BEB" w:rsidRDefault="00811F13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 w:rsidRPr="00E94BEB">
        <w:rPr>
          <w:rFonts w:ascii="Arial" w:eastAsia="Times New Roman" w:hAnsi="Arial" w:cs="Arial"/>
          <w:sz w:val="20"/>
          <w:szCs w:val="20"/>
          <w:lang w:eastAsia="nl-NL"/>
        </w:rPr>
        <w:t>Dit komt onder meer tot uitdrukking in het volgende:</w:t>
      </w:r>
    </w:p>
    <w:p w14:paraId="7F8F82F8" w14:textId="1DE72968" w:rsidR="00811F13" w:rsidRPr="00E94BEB" w:rsidRDefault="00811F13" w:rsidP="00804684">
      <w:pPr>
        <w:pStyle w:val="Lijstalinea"/>
        <w:numPr>
          <w:ilvl w:val="0"/>
          <w:numId w:val="19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Iedere medewerker van de </w:t>
      </w:r>
      <w:r w:rsidR="006C57F9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die werkzaamheden uitvoert op </w:t>
      </w:r>
      <w:r w:rsidR="00894294">
        <w:rPr>
          <w:rFonts w:ascii="Arial" w:eastAsia="Times New Roman" w:hAnsi="Arial" w:cs="Arial"/>
          <w:sz w:val="20"/>
          <w:szCs w:val="20"/>
          <w:lang w:eastAsia="nl-NL"/>
        </w:rPr>
        <w:t xml:space="preserve">een 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>locatie</w:t>
      </w:r>
      <w:r w:rsidR="00894294">
        <w:rPr>
          <w:rFonts w:ascii="Arial" w:eastAsia="Times New Roman" w:hAnsi="Arial" w:cs="Arial"/>
          <w:sz w:val="20"/>
          <w:szCs w:val="20"/>
          <w:lang w:eastAsia="nl-NL"/>
        </w:rPr>
        <w:t xml:space="preserve"> van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, conformeert zich volledig aan de wijze van afvalstoffenscheiding en –verwerking, zoals die bij de desbetreffende locatie in gebruik is of de afvalstoffen worden mee terug genomen naar het eigen bedrijf </w:t>
      </w:r>
      <w:r w:rsidR="00894294">
        <w:rPr>
          <w:rFonts w:ascii="Arial" w:eastAsia="Times New Roman" w:hAnsi="Arial" w:cs="Arial"/>
          <w:sz w:val="20"/>
          <w:szCs w:val="20"/>
          <w:lang w:eastAsia="nl-NL"/>
        </w:rPr>
        <w:t xml:space="preserve">van de Opdrachtnemer 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>voor verwerking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3FA059A8" w14:textId="563EACFA" w:rsidR="00811F13" w:rsidRPr="00E94BEB" w:rsidRDefault="00811F13" w:rsidP="00804684">
      <w:pPr>
        <w:pStyle w:val="Lijstalinea"/>
        <w:numPr>
          <w:ilvl w:val="0"/>
          <w:numId w:val="19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Gedurende de looptijd van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4294">
        <w:rPr>
          <w:rFonts w:ascii="Arial" w:eastAsia="Times New Roman" w:hAnsi="Arial" w:cs="Arial"/>
          <w:sz w:val="20"/>
          <w:szCs w:val="20"/>
          <w:lang w:eastAsia="nl-NL"/>
        </w:rPr>
        <w:t>Service Level Agreement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zal de </w:t>
      </w:r>
      <w:r w:rsidR="00894294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(gevraagd en ongevraagd) actief voorstellen doen met betrekking tot het terugdringen van de milieubelasting, indien nieuwe ontwikkelingen of inzichten zich voordoen die passen in de samenwerking tussen de </w:t>
      </w:r>
      <w:r w:rsidR="008C0F18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en</w:t>
      </w:r>
      <w:r w:rsidR="008C0F18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C0F18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>(minimaal 1 x per jaar)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059C5BB9" w14:textId="77777777" w:rsidR="00811F13" w:rsidRDefault="00811F13" w:rsidP="00804684">
      <w:pPr>
        <w:pStyle w:val="Lijstalinea"/>
        <w:numPr>
          <w:ilvl w:val="0"/>
          <w:numId w:val="19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De werkmethoden van de </w:t>
      </w:r>
      <w:r w:rsidR="008C0F18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worden zodanig ingericht dat op een zorgvuldige wijze wordt omgegaan met energie.</w:t>
      </w:r>
    </w:p>
    <w:p w14:paraId="5A778BF1" w14:textId="77777777" w:rsidR="00372FFE" w:rsidRPr="00881500" w:rsidRDefault="00372FFE" w:rsidP="00804684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7407E2F" w14:textId="77777777" w:rsidR="00372FFE" w:rsidRPr="00E94BEB" w:rsidRDefault="00372FFE" w:rsidP="00804684">
      <w:pPr>
        <w:suppressAutoHyphens/>
        <w:spacing w:after="0" w:line="284" w:lineRule="atLeast"/>
        <w:ind w:left="142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7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7C16DA">
        <w:rPr>
          <w:rFonts w:ascii="Arial" w:eastAsia="Times New Roman" w:hAnsi="Arial" w:cs="Arial"/>
          <w:b/>
          <w:sz w:val="20"/>
          <w:szCs w:val="20"/>
          <w:lang w:eastAsia="nl-NL"/>
        </w:rPr>
        <w:t>Overleg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40359E8D" w14:textId="512EDBDE" w:rsidR="00811F13" w:rsidRDefault="00881500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bookmarkStart w:id="20" w:name="_Toc227722289"/>
      <w:bookmarkStart w:id="21" w:name="_Toc371234291"/>
      <w:bookmarkStart w:id="22" w:name="_Toc371234501"/>
      <w:bookmarkStart w:id="23" w:name="_Toc371235087"/>
      <w:bookmarkStart w:id="24" w:name="_Toc371235371"/>
      <w:bookmarkStart w:id="25" w:name="_Toc434044844"/>
      <w:bookmarkStart w:id="26" w:name="_Toc434654956"/>
      <w:bookmarkStart w:id="27" w:name="_Toc435340604"/>
      <w:bookmarkStart w:id="28" w:name="_Toc440248469"/>
      <w:bookmarkStart w:id="29" w:name="_Toc440248867"/>
      <w:bookmarkStart w:id="30" w:name="_Toc443819343"/>
      <w:bookmarkStart w:id="31" w:name="_Toc454788095"/>
      <w:bookmarkStart w:id="32" w:name="_Toc454788141"/>
      <w:bookmarkStart w:id="33" w:name="_Toc454789327"/>
      <w:bookmarkStart w:id="34" w:name="_Toc454790587"/>
      <w:bookmarkStart w:id="35" w:name="_Toc454790713"/>
      <w:bookmarkStart w:id="36" w:name="_Toc454790784"/>
      <w:bookmarkStart w:id="37" w:name="_Toc454790828"/>
      <w:bookmarkStart w:id="38" w:name="_Toc454791209"/>
      <w:bookmarkStart w:id="39" w:name="_Toc454791251"/>
      <w:bookmarkStart w:id="40" w:name="_Toc455373259"/>
      <w:bookmarkStart w:id="41" w:name="_Toc455379107"/>
      <w:bookmarkStart w:id="42" w:name="_Toc455401550"/>
      <w:bookmarkStart w:id="43" w:name="_Toc455401671"/>
      <w:bookmarkStart w:id="44" w:name="_Toc455402642"/>
      <w:bookmarkStart w:id="45" w:name="_Toc456430295"/>
      <w:bookmarkStart w:id="46" w:name="_Toc456502773"/>
      <w:bookmarkStart w:id="47" w:name="_Toc456522929"/>
      <w:bookmarkStart w:id="48" w:name="_Toc458835000"/>
      <w:bookmarkStart w:id="49" w:name="_Toc459606261"/>
      <w:bookmarkStart w:id="50" w:name="_Toc459606388"/>
      <w:bookmarkStart w:id="51" w:name="_Toc459607346"/>
      <w:bookmarkStart w:id="52" w:name="_Toc459609867"/>
      <w:bookmarkStart w:id="53" w:name="_Toc473370265"/>
      <w:bookmarkStart w:id="54" w:name="_Toc473434248"/>
      <w:bookmarkStart w:id="55" w:name="_Toc473599382"/>
      <w:bookmarkStart w:id="56" w:name="_Toc473688223"/>
      <w:bookmarkStart w:id="57" w:name="_Toc473690383"/>
      <w:bookmarkStart w:id="58" w:name="_Toc474652286"/>
      <w:bookmarkStart w:id="59" w:name="_Toc474654001"/>
      <w:bookmarkStart w:id="60" w:name="_Toc474654098"/>
      <w:bookmarkStart w:id="61" w:name="_Toc474654245"/>
      <w:bookmarkStart w:id="62" w:name="_Toc474654300"/>
      <w:bookmarkStart w:id="63" w:name="_Toc474654518"/>
      <w:bookmarkStart w:id="64" w:name="_Toc474654605"/>
      <w:bookmarkStart w:id="65" w:name="_Toc474654664"/>
      <w:bookmarkStart w:id="66" w:name="_Toc474654711"/>
      <w:bookmarkStart w:id="67" w:name="_Toc474654769"/>
      <w:bookmarkStart w:id="68" w:name="_Toc474900024"/>
      <w:bookmarkStart w:id="69" w:name="_Toc474900216"/>
      <w:bookmarkStart w:id="70" w:name="_Toc474901841"/>
      <w:bookmarkStart w:id="71" w:name="_Toc474901966"/>
      <w:bookmarkStart w:id="72" w:name="_Toc474913950"/>
      <w:bookmarkStart w:id="73" w:name="_Toc475417895"/>
      <w:bookmarkStart w:id="74" w:name="_Toc475418058"/>
      <w:bookmarkStart w:id="75" w:name="_Toc477585189"/>
      <w:bookmarkStart w:id="76" w:name="_Toc477585460"/>
      <w:bookmarkStart w:id="77" w:name="_Toc477593631"/>
      <w:bookmarkStart w:id="78" w:name="_Toc477676233"/>
      <w:bookmarkStart w:id="79" w:name="_Toc477686449"/>
      <w:bookmarkStart w:id="80" w:name="_Toc477687017"/>
      <w:bookmarkStart w:id="81" w:name="_Toc477687066"/>
      <w:bookmarkStart w:id="82" w:name="_Toc477687424"/>
      <w:bookmarkStart w:id="83" w:name="_Toc481337369"/>
      <w:bookmarkStart w:id="84" w:name="_Toc481337481"/>
      <w:bookmarkStart w:id="85" w:name="_Toc481392456"/>
      <w:bookmarkStart w:id="86" w:name="_Toc481479942"/>
      <w:bookmarkStart w:id="87" w:name="_Toc481479987"/>
      <w:bookmarkStart w:id="88" w:name="_Toc481480411"/>
      <w:bookmarkStart w:id="89" w:name="_Toc481485868"/>
      <w:bookmarkStart w:id="90" w:name="_Toc481826325"/>
      <w:bookmarkStart w:id="91" w:name="_Toc481826371"/>
      <w:bookmarkStart w:id="92" w:name="_Toc481826634"/>
      <w:bookmarkStart w:id="93" w:name="_Toc482675356"/>
      <w:bookmarkStart w:id="94" w:name="_Toc482675402"/>
      <w:bookmarkStart w:id="95" w:name="_Toc482683566"/>
      <w:bookmarkStart w:id="96" w:name="_Toc482693737"/>
      <w:bookmarkStart w:id="97" w:name="_Toc32135050"/>
      <w:bookmarkStart w:id="98" w:name="_Toc32135204"/>
      <w:bookmarkStart w:id="99" w:name="_Toc32135423"/>
      <w:bookmarkStart w:id="100" w:name="_Toc32135548"/>
      <w:bookmarkStart w:id="101" w:name="_Toc32135636"/>
      <w:bookmarkStart w:id="102" w:name="_Toc32135683"/>
      <w:bookmarkStart w:id="103" w:name="_Toc32138994"/>
      <w:bookmarkStart w:id="104" w:name="_Toc32139042"/>
      <w:bookmarkStart w:id="105" w:name="_Toc32144088"/>
      <w:bookmarkStart w:id="106" w:name="_Toc32201131"/>
      <w:bookmarkStart w:id="107" w:name="_Toc32651077"/>
      <w:bookmarkStart w:id="108" w:name="_Toc75075584"/>
      <w:bookmarkStart w:id="109" w:name="_Toc75075693"/>
      <w:bookmarkStart w:id="110" w:name="_Toc76437102"/>
      <w:bookmarkStart w:id="111" w:name="_Toc76537103"/>
      <w:bookmarkStart w:id="112" w:name="_Toc76806394"/>
      <w:bookmarkStart w:id="113" w:name="_Toc76806437"/>
      <w:bookmarkStart w:id="114" w:name="_Toc77570101"/>
      <w:bookmarkStart w:id="115" w:name="_Toc77572116"/>
      <w:bookmarkStart w:id="116" w:name="_Toc77574080"/>
      <w:bookmarkStart w:id="117" w:name="_Toc77593400"/>
      <w:bookmarkStart w:id="118" w:name="_Toc77759655"/>
      <w:bookmarkStart w:id="119" w:name="_Toc77992336"/>
      <w:bookmarkStart w:id="120" w:name="_Toc77999758"/>
      <w:bookmarkStart w:id="121" w:name="_Toc78000808"/>
      <w:bookmarkStart w:id="122" w:name="_Toc108849384"/>
      <w:bookmarkStart w:id="123" w:name="_Toc108849634"/>
      <w:bookmarkStart w:id="124" w:name="_Toc108939320"/>
      <w:bookmarkStart w:id="125" w:name="_Toc108940140"/>
      <w:bookmarkStart w:id="126" w:name="_Toc108940218"/>
      <w:bookmarkStart w:id="127" w:name="_Toc108940264"/>
      <w:bookmarkStart w:id="128" w:name="_Toc108940324"/>
      <w:bookmarkStart w:id="129" w:name="_Toc108940370"/>
      <w:bookmarkStart w:id="130" w:name="_Toc109526858"/>
      <w:bookmarkStart w:id="131" w:name="_Toc109547857"/>
      <w:bookmarkStart w:id="132" w:name="_Toc109548188"/>
      <w:bookmarkStart w:id="133" w:name="_Toc109548234"/>
      <w:bookmarkStart w:id="134" w:name="_Toc109548280"/>
      <w:bookmarkStart w:id="135" w:name="_Toc109548326"/>
      <w:bookmarkStart w:id="136" w:name="_Toc109553129"/>
      <w:bookmarkStart w:id="137" w:name="_Toc109572853"/>
      <w:bookmarkStart w:id="138" w:name="_Toc109572899"/>
      <w:bookmarkStart w:id="139" w:name="_Toc109573042"/>
      <w:bookmarkStart w:id="140" w:name="_Toc109574195"/>
      <w:bookmarkStart w:id="141" w:name="_Toc110334098"/>
      <w:bookmarkStart w:id="142" w:name="_Toc110334144"/>
      <w:bookmarkStart w:id="143" w:name="_Toc110651327"/>
      <w:bookmarkStart w:id="144" w:name="_Toc110651503"/>
      <w:bookmarkStart w:id="145" w:name="_Toc110652706"/>
      <w:bookmarkStart w:id="146" w:name="_Toc110653326"/>
      <w:bookmarkStart w:id="147" w:name="_Toc110654735"/>
      <w:bookmarkStart w:id="148" w:name="_Toc110758023"/>
      <w:bookmarkStart w:id="149" w:name="_Toc139165661"/>
      <w:bookmarkStart w:id="150" w:name="_Toc139165704"/>
      <w:bookmarkStart w:id="151" w:name="_Toc139165747"/>
      <w:bookmarkStart w:id="152" w:name="_Toc139167492"/>
      <w:bookmarkStart w:id="153" w:name="_Toc139172432"/>
      <w:bookmarkStart w:id="154" w:name="_Toc139172503"/>
      <w:bookmarkStart w:id="155" w:name="_Toc139174789"/>
      <w:bookmarkStart w:id="156" w:name="_Toc139442343"/>
      <w:bookmarkStart w:id="157" w:name="_Toc139443520"/>
      <w:bookmarkStart w:id="158" w:name="_Toc139443565"/>
      <w:bookmarkStart w:id="159" w:name="_Toc139444260"/>
      <w:bookmarkStart w:id="160" w:name="_Toc139731735"/>
      <w:bookmarkStart w:id="161" w:name="_Toc139780246"/>
      <w:bookmarkStart w:id="162" w:name="_Toc139780357"/>
      <w:bookmarkStart w:id="163" w:name="_Toc139780443"/>
      <w:bookmarkStart w:id="164" w:name="_Toc139860131"/>
      <w:bookmarkStart w:id="165" w:name="_Toc140028991"/>
      <w:bookmarkStart w:id="166" w:name="_Toc140036935"/>
      <w:bookmarkStart w:id="167" w:name="_Toc140122555"/>
      <w:bookmarkStart w:id="168" w:name="_Toc140122601"/>
      <w:bookmarkStart w:id="169" w:name="_Toc140288384"/>
      <w:bookmarkStart w:id="170" w:name="_Toc140288430"/>
      <w:bookmarkStart w:id="171" w:name="_Toc140645613"/>
      <w:bookmarkStart w:id="172" w:name="_Toc140645684"/>
      <w:bookmarkStart w:id="173" w:name="_Toc140900823"/>
      <w:bookmarkStart w:id="174" w:name="_Toc140901621"/>
      <w:bookmarkStart w:id="175" w:name="_Toc140901682"/>
      <w:bookmarkStart w:id="176" w:name="_Toc140981294"/>
      <w:bookmarkStart w:id="177" w:name="_Toc140998375"/>
      <w:bookmarkStart w:id="178" w:name="_Toc141803765"/>
      <w:bookmarkStart w:id="179" w:name="_Toc142114971"/>
      <w:bookmarkStart w:id="180" w:name="_Toc142116704"/>
      <w:bookmarkStart w:id="181" w:name="_Toc223835218"/>
      <w:bookmarkStart w:id="182" w:name="_Toc223840341"/>
      <w:bookmarkStart w:id="183" w:name="_Toc223840405"/>
      <w:bookmarkStart w:id="184" w:name="_Toc223844726"/>
      <w:bookmarkStart w:id="185" w:name="_Toc223845258"/>
      <w:bookmarkStart w:id="186" w:name="_Toc223919309"/>
      <w:bookmarkStart w:id="187" w:name="_Toc223920750"/>
      <w:bookmarkStart w:id="188" w:name="_Toc223920943"/>
      <w:bookmarkStart w:id="189" w:name="_Toc223921006"/>
      <w:bookmarkStart w:id="190" w:name="_Toc223947310"/>
      <w:bookmarkStart w:id="191" w:name="_Toc223947817"/>
      <w:bookmarkStart w:id="192" w:name="_Toc224110654"/>
      <w:bookmarkStart w:id="193" w:name="_Toc224226582"/>
      <w:bookmarkStart w:id="194" w:name="_Toc224226658"/>
      <w:bookmarkStart w:id="195" w:name="_Toc225051520"/>
      <w:bookmarkEnd w:id="19"/>
      <w:r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n keer per [maand][kwartaal][jaar] vindt </w:t>
      </w:r>
      <w:r w:rsidR="00811F13" w:rsidRPr="00372FFE">
        <w:rPr>
          <w:rFonts w:ascii="Arial" w:eastAsia="Times New Roman" w:hAnsi="Arial" w:cs="Arial"/>
          <w:sz w:val="20"/>
          <w:szCs w:val="20"/>
          <w:lang w:eastAsia="nl-NL"/>
        </w:rPr>
        <w:t>overleg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plaats tussen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en de Opdrachtnemer. De Opdrachtnemer dient een verslag te maken van dit overleg en te verzenden aan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811F13" w:rsidRPr="00372FFE">
        <w:rPr>
          <w:rFonts w:ascii="Arial" w:eastAsia="Times New Roman" w:hAnsi="Arial" w:cs="Arial"/>
          <w:sz w:val="20"/>
          <w:szCs w:val="20"/>
          <w:lang w:eastAsia="nl-NL"/>
        </w:rPr>
        <w:t xml:space="preserve">Verslagen worden binnen </w:t>
      </w:r>
      <w:r w:rsidR="00FF7E84">
        <w:rPr>
          <w:rFonts w:ascii="Arial" w:eastAsia="Times New Roman" w:hAnsi="Arial" w:cs="Arial"/>
          <w:sz w:val="20"/>
          <w:szCs w:val="20"/>
          <w:lang w:eastAsia="nl-NL"/>
        </w:rPr>
        <w:t>vijf</w:t>
      </w:r>
      <w:r w:rsidR="00811F13" w:rsidRPr="00372FFE">
        <w:rPr>
          <w:rFonts w:ascii="Arial" w:eastAsia="Times New Roman" w:hAnsi="Arial" w:cs="Arial"/>
          <w:sz w:val="20"/>
          <w:szCs w:val="20"/>
          <w:lang w:eastAsia="nl-NL"/>
        </w:rPr>
        <w:t xml:space="preserve"> werkdagen na het overleg door de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Opdrachtnemer aan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11F13" w:rsidRPr="00372FFE">
        <w:rPr>
          <w:rFonts w:ascii="Arial" w:eastAsia="Times New Roman" w:hAnsi="Arial" w:cs="Arial"/>
          <w:sz w:val="20"/>
          <w:szCs w:val="20"/>
          <w:lang w:eastAsia="nl-NL"/>
        </w:rPr>
        <w:t xml:space="preserve"> verzonden.</w:t>
      </w:r>
    </w:p>
    <w:p w14:paraId="64105A04" w14:textId="77777777" w:rsidR="007C16DA" w:rsidRPr="00372FFE" w:rsidRDefault="007C16DA" w:rsidP="00804684">
      <w:pPr>
        <w:suppressAutoHyphens/>
        <w:spacing w:after="0" w:line="284" w:lineRule="atLeast"/>
        <w:ind w:left="709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960" w:type="dxa"/>
        <w:tblInd w:w="3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1276"/>
        <w:gridCol w:w="6061"/>
      </w:tblGrid>
      <w:tr w:rsidR="007C16DA" w:rsidRPr="004A41DD" w14:paraId="7B20FF9C" w14:textId="77777777" w:rsidTr="000E669C">
        <w:tc>
          <w:tcPr>
            <w:tcW w:w="1623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625A40A4" w14:textId="77777777" w:rsidR="007C16DA" w:rsidRPr="004A41DD" w:rsidRDefault="007C16DA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bookmarkStart w:id="196" w:name="_Toc413075046"/>
            <w:r w:rsidRPr="004A41DD">
              <w:rPr>
                <w:rFonts w:ascii="Arial" w:hAnsi="Arial" w:cs="Arial"/>
                <w:sz w:val="18"/>
                <w:szCs w:val="18"/>
                <w:lang w:val="nl"/>
              </w:rPr>
              <w:t>Soort Overleg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3B6EB0B7" w14:textId="77777777" w:rsidR="007C16DA" w:rsidRPr="004A41DD" w:rsidRDefault="007C16DA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r w:rsidRPr="004A41DD">
              <w:rPr>
                <w:rFonts w:ascii="Arial" w:hAnsi="Arial" w:cs="Arial"/>
                <w:sz w:val="18"/>
                <w:szCs w:val="18"/>
                <w:lang w:val="nl"/>
              </w:rPr>
              <w:t>Frequentie</w:t>
            </w:r>
          </w:p>
        </w:tc>
        <w:tc>
          <w:tcPr>
            <w:tcW w:w="6061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pct20" w:color="auto" w:fill="FFFFFF"/>
          </w:tcPr>
          <w:p w14:paraId="207E2DDB" w14:textId="77777777" w:rsidR="007C16DA" w:rsidRDefault="007C16DA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  <w:r w:rsidRPr="004A41DD">
              <w:rPr>
                <w:rFonts w:ascii="Arial" w:hAnsi="Arial" w:cs="Arial"/>
                <w:sz w:val="18"/>
                <w:szCs w:val="18"/>
                <w:lang w:val="nl"/>
              </w:rPr>
              <w:t>Deelnemers</w:t>
            </w:r>
          </w:p>
          <w:p w14:paraId="23B1E814" w14:textId="77777777" w:rsidR="007C16DA" w:rsidRPr="004A41DD" w:rsidRDefault="007C16DA" w:rsidP="00804684">
            <w:pPr>
              <w:rPr>
                <w:rFonts w:ascii="Arial" w:hAnsi="Arial" w:cs="Arial"/>
                <w:sz w:val="18"/>
                <w:szCs w:val="18"/>
                <w:lang w:val="nl"/>
              </w:rPr>
            </w:pPr>
          </w:p>
        </w:tc>
      </w:tr>
      <w:tr w:rsidR="007C16DA" w:rsidRPr="009B4C4E" w14:paraId="0F008EB2" w14:textId="77777777" w:rsidTr="000E669C">
        <w:tc>
          <w:tcPr>
            <w:tcW w:w="16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FAF44A" w14:textId="77777777" w:rsidR="007C16DA" w:rsidRPr="009B4C4E" w:rsidRDefault="007C16DA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7A9506" w14:textId="77777777" w:rsidR="007C16DA" w:rsidRPr="009B4C4E" w:rsidRDefault="007C16DA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</w:p>
        </w:tc>
        <w:tc>
          <w:tcPr>
            <w:tcW w:w="60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B3CE5C" w14:textId="77777777" w:rsidR="007C16DA" w:rsidRPr="00133E49" w:rsidRDefault="007C16DA" w:rsidP="00804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[=]</w:t>
            </w:r>
            <w:r w:rsidR="002C07D3">
              <w:rPr>
                <w:rFonts w:ascii="Arial" w:hAnsi="Arial" w:cs="Arial"/>
                <w:sz w:val="18"/>
                <w:szCs w:val="18"/>
              </w:rPr>
              <w:br/>
              <w:t>[=]</w:t>
            </w:r>
          </w:p>
        </w:tc>
      </w:tr>
      <w:tr w:rsidR="007C16DA" w:rsidRPr="004A41DD" w14:paraId="0A11DF15" w14:textId="77777777" w:rsidTr="000E669C">
        <w:tc>
          <w:tcPr>
            <w:tcW w:w="162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6EEC07" w14:textId="77777777" w:rsidR="007C16DA" w:rsidRPr="004A41DD" w:rsidRDefault="002C07D3" w:rsidP="0080468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[=]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618635" w14:textId="77777777" w:rsidR="007C16DA" w:rsidRPr="004A41DD" w:rsidRDefault="002C07D3" w:rsidP="0080468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[=]</w:t>
            </w:r>
          </w:p>
        </w:tc>
        <w:tc>
          <w:tcPr>
            <w:tcW w:w="60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668BE6" w14:textId="77777777" w:rsidR="002C07D3" w:rsidRPr="004A41DD" w:rsidRDefault="002C07D3" w:rsidP="0080468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[=]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  <w:t>[=]</w:t>
            </w:r>
          </w:p>
        </w:tc>
      </w:tr>
    </w:tbl>
    <w:p w14:paraId="6AA7EB03" w14:textId="77777777" w:rsidR="007C16DA" w:rsidRDefault="007C16DA" w:rsidP="00804684">
      <w:pPr>
        <w:suppressAutoHyphens/>
        <w:spacing w:after="0" w:line="284" w:lineRule="atLeast"/>
        <w:ind w:left="142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6EFCFBF" w14:textId="77777777" w:rsidR="000E669C" w:rsidRPr="00E94BEB" w:rsidRDefault="000E669C" w:rsidP="00804684">
      <w:pPr>
        <w:suppressAutoHyphens/>
        <w:spacing w:after="0" w:line="284" w:lineRule="atLeast"/>
        <w:ind w:left="142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17.1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2C07D3">
        <w:rPr>
          <w:rFonts w:ascii="Arial" w:eastAsia="Times New Roman" w:hAnsi="Arial" w:cs="Arial"/>
          <w:b/>
          <w:sz w:val="20"/>
          <w:szCs w:val="20"/>
          <w:lang w:eastAsia="nl-NL"/>
        </w:rPr>
        <w:t>[Maand][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Kwartaal</w:t>
      </w:r>
      <w:r w:rsidR="002C07D3">
        <w:rPr>
          <w:rFonts w:ascii="Arial" w:eastAsia="Times New Roman" w:hAnsi="Arial" w:cs="Arial"/>
          <w:b/>
          <w:sz w:val="20"/>
          <w:szCs w:val="20"/>
          <w:lang w:eastAsia="nl-NL"/>
        </w:rPr>
        <w:t>]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rapportage</w:t>
      </w:r>
    </w:p>
    <w:p w14:paraId="79019D50" w14:textId="2F29752F" w:rsidR="000E669C" w:rsidRDefault="000E669C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Opdrachtnemer 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dient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een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keer 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per </w:t>
      </w:r>
      <w:r w:rsidR="002C07D3">
        <w:rPr>
          <w:rFonts w:ascii="Arial" w:eastAsia="Times New Roman" w:hAnsi="Arial" w:cs="Arial"/>
          <w:sz w:val="20"/>
          <w:szCs w:val="20"/>
          <w:lang w:eastAsia="nl-NL"/>
        </w:rPr>
        <w:t>[maand][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>kwartaal</w:t>
      </w:r>
      <w:r w:rsidR="002C07D3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 een rapportage te </w:t>
      </w:r>
      <w:r>
        <w:rPr>
          <w:rFonts w:ascii="Arial" w:eastAsia="Times New Roman" w:hAnsi="Arial" w:cs="Arial"/>
          <w:sz w:val="20"/>
          <w:szCs w:val="20"/>
          <w:lang w:eastAsia="nl-NL"/>
        </w:rPr>
        <w:t>verzenden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 van de totale dienstverlening. Deze rapportage zal ongevraagd en proactief door de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 opgesteld en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verstuurd worden, uiterlijk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één 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week na het einde van het betreffende kwartaal en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dient de volgende onderwerpen te bevatten: </w:t>
      </w:r>
    </w:p>
    <w:p w14:paraId="4DFCF87A" w14:textId="77777777" w:rsidR="000E669C" w:rsidRDefault="000E669C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CD5483E" w14:textId="77777777" w:rsidR="000E669C" w:rsidRPr="00E94BEB" w:rsidRDefault="000E669C" w:rsidP="00804684">
      <w:pPr>
        <w:pStyle w:val="Lijstalinea"/>
        <w:numPr>
          <w:ilvl w:val="0"/>
          <w:numId w:val="20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>[=]</w:t>
      </w:r>
    </w:p>
    <w:p w14:paraId="1D417041" w14:textId="77777777" w:rsidR="000E669C" w:rsidRPr="00E94BEB" w:rsidRDefault="000E669C" w:rsidP="00804684">
      <w:pPr>
        <w:pStyle w:val="Lijstalinea"/>
        <w:numPr>
          <w:ilvl w:val="0"/>
          <w:numId w:val="20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[=]</w:t>
      </w:r>
    </w:p>
    <w:p w14:paraId="727C3FA8" w14:textId="77777777" w:rsidR="000E669C" w:rsidRDefault="000E669C" w:rsidP="00804684">
      <w:pPr>
        <w:pStyle w:val="Lijstalinea"/>
        <w:numPr>
          <w:ilvl w:val="0"/>
          <w:numId w:val="20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[=]</w:t>
      </w:r>
    </w:p>
    <w:p w14:paraId="23A30C44" w14:textId="77777777" w:rsidR="002C07D3" w:rsidRDefault="002C07D3" w:rsidP="00804684">
      <w:pPr>
        <w:pStyle w:val="Lijstalinea"/>
        <w:numPr>
          <w:ilvl w:val="0"/>
          <w:numId w:val="20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11A4679" w14:textId="77777777" w:rsidR="000E669C" w:rsidRDefault="000E669C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80E6B85" w14:textId="77777777" w:rsidR="000E669C" w:rsidRPr="00E94BEB" w:rsidRDefault="000E669C" w:rsidP="00804684">
      <w:pPr>
        <w:suppressAutoHyphens/>
        <w:spacing w:after="0" w:line="284" w:lineRule="atLeast"/>
        <w:ind w:left="142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17.2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Jaarrapportage</w:t>
      </w:r>
    </w:p>
    <w:p w14:paraId="4C3FA5CE" w14:textId="1FA71B5C" w:rsidR="000E669C" w:rsidRDefault="000E669C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Opdrachtnemer 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dient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ee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n keer 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per </w:t>
      </w:r>
      <w:r>
        <w:rPr>
          <w:rFonts w:ascii="Arial" w:eastAsia="Times New Roman" w:hAnsi="Arial" w:cs="Arial"/>
          <w:sz w:val="20"/>
          <w:szCs w:val="20"/>
          <w:lang w:eastAsia="nl-NL"/>
        </w:rPr>
        <w:t>jaar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 een rapportage te </w:t>
      </w:r>
      <w:r>
        <w:rPr>
          <w:rFonts w:ascii="Arial" w:eastAsia="Times New Roman" w:hAnsi="Arial" w:cs="Arial"/>
          <w:sz w:val="20"/>
          <w:szCs w:val="20"/>
          <w:lang w:eastAsia="nl-NL"/>
        </w:rPr>
        <w:t>verzenden</w:t>
      </w:r>
      <w:r w:rsidRPr="00F77F76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die </w:t>
      </w:r>
      <w:r w:rsidR="002C07D3">
        <w:rPr>
          <w:rFonts w:ascii="Arial" w:eastAsia="Times New Roman" w:hAnsi="Arial" w:cs="Arial"/>
          <w:sz w:val="20"/>
          <w:szCs w:val="20"/>
          <w:lang w:eastAsia="nl-NL"/>
        </w:rPr>
        <w:t xml:space="preserve">bijvoorbeeld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volgende onderwerpen bevat: </w:t>
      </w:r>
    </w:p>
    <w:p w14:paraId="40C8BD88" w14:textId="264D2477" w:rsidR="000E669C" w:rsidRPr="002C07D3" w:rsidRDefault="003E7EBD" w:rsidP="00804684">
      <w:pPr>
        <w:pStyle w:val="Lijstalinea"/>
        <w:numPr>
          <w:ilvl w:val="0"/>
          <w:numId w:val="21"/>
        </w:numPr>
        <w:suppressAutoHyphens/>
        <w:spacing w:after="0" w:line="284" w:lineRule="atLeast"/>
        <w:rPr>
          <w:rFonts w:ascii="Arial" w:eastAsia="Times New Roman" w:hAnsi="Arial" w:cs="Arial"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i/>
          <w:sz w:val="20"/>
          <w:szCs w:val="20"/>
          <w:lang w:eastAsia="nl-NL"/>
        </w:rPr>
        <w:t>d</w:t>
      </w:r>
      <w:r w:rsidR="000E669C" w:rsidRPr="002C07D3">
        <w:rPr>
          <w:rFonts w:ascii="Arial" w:eastAsia="Times New Roman" w:hAnsi="Arial" w:cs="Arial"/>
          <w:i/>
          <w:sz w:val="20"/>
          <w:szCs w:val="20"/>
          <w:lang w:eastAsia="nl-NL"/>
        </w:rPr>
        <w:t>e totale dienstverlening</w:t>
      </w:r>
    </w:p>
    <w:p w14:paraId="701BE13F" w14:textId="638E3B25" w:rsidR="000E669C" w:rsidRPr="002C07D3" w:rsidRDefault="003E7EBD" w:rsidP="00804684">
      <w:pPr>
        <w:pStyle w:val="Lijstalinea"/>
        <w:numPr>
          <w:ilvl w:val="0"/>
          <w:numId w:val="21"/>
        </w:numPr>
        <w:suppressAutoHyphens/>
        <w:spacing w:after="0" w:line="284" w:lineRule="atLeast"/>
        <w:rPr>
          <w:rFonts w:ascii="Arial" w:eastAsia="Times New Roman" w:hAnsi="Arial" w:cs="Arial"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i/>
          <w:sz w:val="20"/>
          <w:szCs w:val="20"/>
          <w:lang w:eastAsia="nl-NL"/>
        </w:rPr>
        <w:t>e</w:t>
      </w:r>
      <w:r w:rsidR="000E669C" w:rsidRPr="002C07D3">
        <w:rPr>
          <w:rFonts w:ascii="Arial" w:eastAsia="Times New Roman" w:hAnsi="Arial" w:cs="Arial"/>
          <w:i/>
          <w:sz w:val="20"/>
          <w:szCs w:val="20"/>
          <w:lang w:eastAsia="nl-NL"/>
        </w:rPr>
        <w:t>en prognose voor het komende contractjaar, jaarplanning</w:t>
      </w:r>
    </w:p>
    <w:p w14:paraId="789D1BBA" w14:textId="5EF98911" w:rsidR="000E669C" w:rsidRPr="002C07D3" w:rsidRDefault="003E7EBD" w:rsidP="00804684">
      <w:pPr>
        <w:pStyle w:val="Lijstalinea"/>
        <w:numPr>
          <w:ilvl w:val="0"/>
          <w:numId w:val="21"/>
        </w:numPr>
        <w:suppressAutoHyphens/>
        <w:spacing w:after="0" w:line="284" w:lineRule="atLeast"/>
        <w:rPr>
          <w:rFonts w:ascii="Arial" w:eastAsia="Times New Roman" w:hAnsi="Arial" w:cs="Arial"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i/>
          <w:sz w:val="20"/>
          <w:szCs w:val="20"/>
          <w:lang w:eastAsia="nl-NL"/>
        </w:rPr>
        <w:t>g</w:t>
      </w:r>
      <w:r w:rsidR="000E669C" w:rsidRPr="002C07D3">
        <w:rPr>
          <w:rFonts w:ascii="Arial" w:eastAsia="Times New Roman" w:hAnsi="Arial" w:cs="Arial"/>
          <w:i/>
          <w:sz w:val="20"/>
          <w:szCs w:val="20"/>
          <w:lang w:eastAsia="nl-NL"/>
        </w:rPr>
        <w:t>erealiseerde verbetervoorstellen</w:t>
      </w:r>
    </w:p>
    <w:p w14:paraId="3E3DB9DD" w14:textId="3C53C4B2" w:rsidR="000E669C" w:rsidRPr="002C07D3" w:rsidRDefault="003E7EBD" w:rsidP="00804684">
      <w:pPr>
        <w:pStyle w:val="Lijstalinea"/>
        <w:numPr>
          <w:ilvl w:val="0"/>
          <w:numId w:val="21"/>
        </w:numPr>
        <w:suppressAutoHyphens/>
        <w:spacing w:after="0" w:line="284" w:lineRule="atLeast"/>
        <w:rPr>
          <w:rFonts w:ascii="Arial" w:eastAsia="Times New Roman" w:hAnsi="Arial" w:cs="Arial"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i/>
          <w:sz w:val="20"/>
          <w:szCs w:val="20"/>
          <w:lang w:eastAsia="nl-NL"/>
        </w:rPr>
        <w:t>v</w:t>
      </w:r>
      <w:r w:rsidR="000E669C" w:rsidRPr="002C07D3">
        <w:rPr>
          <w:rFonts w:ascii="Arial" w:eastAsia="Times New Roman" w:hAnsi="Arial" w:cs="Arial"/>
          <w:i/>
          <w:sz w:val="20"/>
          <w:szCs w:val="20"/>
          <w:lang w:eastAsia="nl-NL"/>
        </w:rPr>
        <w:t>oorstellen voor efficiencyverbeteringen en andere verbeteracties</w:t>
      </w:r>
    </w:p>
    <w:p w14:paraId="61102089" w14:textId="44D65B32" w:rsidR="000E669C" w:rsidRPr="002C07D3" w:rsidRDefault="003E7EBD" w:rsidP="00804684">
      <w:pPr>
        <w:pStyle w:val="Lijstalinea"/>
        <w:numPr>
          <w:ilvl w:val="0"/>
          <w:numId w:val="21"/>
        </w:numPr>
        <w:suppressAutoHyphens/>
        <w:spacing w:after="0" w:line="284" w:lineRule="atLeast"/>
        <w:rPr>
          <w:rFonts w:ascii="Arial" w:eastAsia="Times New Roman" w:hAnsi="Arial" w:cs="Arial"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i/>
          <w:sz w:val="20"/>
          <w:szCs w:val="20"/>
          <w:lang w:eastAsia="nl-NL"/>
        </w:rPr>
        <w:t>i</w:t>
      </w:r>
      <w:r w:rsidR="000E669C" w:rsidRPr="002C07D3">
        <w:rPr>
          <w:rFonts w:ascii="Arial" w:eastAsia="Times New Roman" w:hAnsi="Arial" w:cs="Arial"/>
          <w:i/>
          <w:sz w:val="20"/>
          <w:szCs w:val="20"/>
          <w:lang w:eastAsia="nl-NL"/>
        </w:rPr>
        <w:t>nnovatievoorstellen</w:t>
      </w:r>
    </w:p>
    <w:p w14:paraId="42BD0C06" w14:textId="77777777" w:rsidR="000E669C" w:rsidRDefault="000E669C" w:rsidP="00804684">
      <w:pPr>
        <w:suppressAutoHyphens/>
        <w:spacing w:after="0" w:line="284" w:lineRule="atLeast"/>
        <w:ind w:left="142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69831D5D" w14:textId="77777777" w:rsidR="007C16DA" w:rsidRPr="00E94BEB" w:rsidRDefault="007C16DA" w:rsidP="00804684">
      <w:pPr>
        <w:suppressAutoHyphens/>
        <w:spacing w:after="0" w:line="284" w:lineRule="atLeast"/>
        <w:ind w:left="142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853209">
        <w:rPr>
          <w:rFonts w:ascii="Arial" w:eastAsia="Times New Roman" w:hAnsi="Arial" w:cs="Arial"/>
          <w:b/>
          <w:sz w:val="20"/>
          <w:szCs w:val="20"/>
          <w:lang w:eastAsia="nl-NL"/>
        </w:rPr>
        <w:t>1</w:t>
      </w:r>
      <w:r w:rsidR="00342756">
        <w:rPr>
          <w:rFonts w:ascii="Arial" w:eastAsia="Times New Roman" w:hAnsi="Arial" w:cs="Arial"/>
          <w:b/>
          <w:sz w:val="20"/>
          <w:szCs w:val="20"/>
          <w:lang w:eastAsia="nl-NL"/>
        </w:rPr>
        <w:t>8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E94BEB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Contactpersoon</w:t>
      </w:r>
      <w:r w:rsidRPr="00E94BE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bookmarkEnd w:id="196"/>
    <w:p w14:paraId="660A7B29" w14:textId="6E05D41C" w:rsidR="00F20058" w:rsidRDefault="003854AF" w:rsidP="00804684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Zowel bij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als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 xml:space="preserve"> bij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is er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ee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n centraal aanspreekpunt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voor</w:t>
      </w:r>
      <w:r w:rsidR="005E4133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="005E4133">
        <w:rPr>
          <w:rFonts w:ascii="Arial" w:eastAsia="Times New Roman" w:hAnsi="Arial" w:cs="Arial"/>
          <w:sz w:val="20"/>
          <w:szCs w:val="20"/>
          <w:lang w:eastAsia="nl-NL"/>
        </w:rPr>
        <w:t xml:space="preserve"> gehele 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SLA. De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2F46C8">
        <w:rPr>
          <w:rFonts w:ascii="Arial" w:eastAsia="Times New Roman" w:hAnsi="Arial" w:cs="Arial"/>
          <w:sz w:val="20"/>
          <w:szCs w:val="20"/>
          <w:lang w:eastAsia="nl-NL"/>
        </w:rPr>
        <w:t>contactpersoon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2F7382">
        <w:rPr>
          <w:rFonts w:ascii="Arial" w:eastAsia="Times New Roman" w:hAnsi="Arial" w:cs="Arial"/>
          <w:sz w:val="20"/>
          <w:szCs w:val="20"/>
          <w:lang w:eastAsia="nl-NL"/>
        </w:rPr>
        <w:t>van de Opdrachtnemer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>is voor</w:t>
      </w:r>
      <w:r w:rsidR="002F46C8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2606F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volledig verantwoordelijk voor </w:t>
      </w:r>
      <w:r w:rsidR="002F46C8">
        <w:rPr>
          <w:rFonts w:ascii="Arial" w:eastAsia="Times New Roman" w:hAnsi="Arial" w:cs="Arial"/>
          <w:sz w:val="20"/>
          <w:szCs w:val="20"/>
          <w:lang w:eastAsia="nl-NL"/>
        </w:rPr>
        <w:t xml:space="preserve">de uitvoering van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="002F46C8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SLA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030CBD"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n de daarbij behorende dienstverlening. 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D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e 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contactpersonen kunnen informeel en volgens de overlegstructuur contact hebben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Voor de contactpersonen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 xml:space="preserve"> d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ienen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vaste vervanger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s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aangewezen te worden die volledig op de hoogte 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zijn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van de lopende zaken en afspraken en de inhoud van </w:t>
      </w:r>
      <w:r w:rsidR="003E7EBD">
        <w:rPr>
          <w:rFonts w:ascii="Arial" w:eastAsia="Times New Roman" w:hAnsi="Arial" w:cs="Arial"/>
          <w:sz w:val="20"/>
          <w:szCs w:val="20"/>
          <w:lang w:eastAsia="nl-NL"/>
        </w:rPr>
        <w:t>het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SLA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en de daarbij behorende servicelevels</w:t>
      </w:r>
      <w:r w:rsidR="00BE4E1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811F13" w:rsidRPr="007C16D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3B23AFD5" w14:textId="77777777" w:rsidR="003854AF" w:rsidRDefault="003854AF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  <w:sectPr w:rsidR="003854AF" w:rsidSect="002C07D3">
          <w:footerReference w:type="default" r:id="rId11"/>
          <w:footerReference w:type="first" r:id="rId12"/>
          <w:endnotePr>
            <w:numFmt w:val="decimal"/>
          </w:endnotePr>
          <w:type w:val="continuous"/>
          <w:pgSz w:w="11907" w:h="16840" w:code="9"/>
          <w:pgMar w:top="2245" w:right="851" w:bottom="1135" w:left="1134" w:header="1134" w:footer="854" w:gutter="0"/>
          <w:cols w:space="708"/>
          <w:titlePg/>
        </w:sectPr>
      </w:pPr>
    </w:p>
    <w:p w14:paraId="631D5359" w14:textId="77777777" w:rsidR="002C07D3" w:rsidRDefault="002C07D3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713566B" w14:textId="53D55B92" w:rsidR="003854AF" w:rsidRDefault="003854AF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3854AF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Contactpersoon van </w:t>
      </w:r>
      <w:r w:rsidR="00E2606F">
        <w:rPr>
          <w:rFonts w:ascii="Arial" w:eastAsia="Times New Roman" w:hAnsi="Arial" w:cs="Arial"/>
          <w:b/>
          <w:sz w:val="20"/>
          <w:szCs w:val="20"/>
          <w:lang w:eastAsia="nl-NL"/>
        </w:rPr>
        <w:t>Opdrachtgever</w:t>
      </w:r>
      <w:r w:rsidRPr="003854AF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is</w:t>
      </w:r>
      <w:r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3BE745F3" w14:textId="07CBCDFE" w:rsidR="003854AF" w:rsidRDefault="003E7EBD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n</w:t>
      </w:r>
      <w:r w:rsidR="003854AF">
        <w:rPr>
          <w:rFonts w:ascii="Arial" w:eastAsia="Times New Roman" w:hAnsi="Arial" w:cs="Arial"/>
          <w:sz w:val="20"/>
          <w:szCs w:val="20"/>
          <w:lang w:eastAsia="nl-NL"/>
        </w:rPr>
        <w:t>aam: [=]</w:t>
      </w:r>
    </w:p>
    <w:p w14:paraId="32735784" w14:textId="30AA3AE1" w:rsidR="003854AF" w:rsidRDefault="003E7EBD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3854AF">
        <w:rPr>
          <w:rFonts w:ascii="Arial" w:eastAsia="Times New Roman" w:hAnsi="Arial" w:cs="Arial"/>
          <w:sz w:val="20"/>
          <w:szCs w:val="20"/>
          <w:lang w:eastAsia="nl-NL"/>
        </w:rPr>
        <w:t>elefoon: [=]</w:t>
      </w:r>
    </w:p>
    <w:p w14:paraId="0DF12D6F" w14:textId="0DA186A9" w:rsidR="003854AF" w:rsidRDefault="003E7EBD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3854AF">
        <w:rPr>
          <w:rFonts w:ascii="Arial" w:eastAsia="Times New Roman" w:hAnsi="Arial" w:cs="Arial"/>
          <w:sz w:val="20"/>
          <w:szCs w:val="20"/>
          <w:lang w:eastAsia="nl-NL"/>
        </w:rPr>
        <w:t xml:space="preserve">-mail: [=] </w:t>
      </w:r>
    </w:p>
    <w:p w14:paraId="7868C3ED" w14:textId="77777777" w:rsidR="003854AF" w:rsidRDefault="003854AF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6315BAC" w14:textId="46BB9C7B" w:rsidR="002C07D3" w:rsidRPr="002C07D3" w:rsidRDefault="002C07D3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Contactpersoon </w:t>
      </w:r>
      <w:r w:rsidR="003854AF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van </w:t>
      </w:r>
      <w:r w:rsidR="002F7382">
        <w:rPr>
          <w:rFonts w:ascii="Arial" w:eastAsia="Times New Roman" w:hAnsi="Arial" w:cs="Arial"/>
          <w:b/>
          <w:sz w:val="20"/>
          <w:szCs w:val="20"/>
          <w:lang w:eastAsia="nl-NL"/>
        </w:rPr>
        <w:t>Opdrachtnemer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is:</w:t>
      </w:r>
    </w:p>
    <w:p w14:paraId="0E96CA00" w14:textId="08B7A85C" w:rsidR="00F20058" w:rsidRDefault="003E7EBD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n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>aam: [=]</w:t>
      </w:r>
    </w:p>
    <w:p w14:paraId="49D026C9" w14:textId="08C29649" w:rsidR="00F20058" w:rsidRDefault="003E7EBD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>elefoon: [=]</w:t>
      </w:r>
    </w:p>
    <w:p w14:paraId="516CBD1E" w14:textId="2C0C1F39" w:rsidR="00F20058" w:rsidRDefault="003E7EBD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 xml:space="preserve">-mail: [=] </w:t>
      </w:r>
    </w:p>
    <w:p w14:paraId="53A00868" w14:textId="77777777" w:rsidR="00F20058" w:rsidRDefault="00F20058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D6F55D3" w14:textId="77777777" w:rsidR="003854AF" w:rsidRDefault="003854AF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733C4389" w14:textId="4B176B0E" w:rsidR="003854AF" w:rsidRPr="002C07D3" w:rsidRDefault="003854AF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2C07D3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De vervanger 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bij </w:t>
      </w:r>
      <w:r w:rsidR="00E2606F">
        <w:rPr>
          <w:rFonts w:ascii="Arial" w:eastAsia="Times New Roman" w:hAnsi="Arial" w:cs="Arial"/>
          <w:b/>
          <w:sz w:val="20"/>
          <w:szCs w:val="20"/>
          <w:lang w:eastAsia="nl-NL"/>
        </w:rPr>
        <w:t>Opdrachtgever</w:t>
      </w:r>
      <w:r w:rsidRPr="002C07D3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is: </w:t>
      </w:r>
    </w:p>
    <w:p w14:paraId="69F7CE56" w14:textId="6816AA17" w:rsidR="003854AF" w:rsidRDefault="003E7EBD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n</w:t>
      </w:r>
      <w:r w:rsidR="003854AF">
        <w:rPr>
          <w:rFonts w:ascii="Arial" w:eastAsia="Times New Roman" w:hAnsi="Arial" w:cs="Arial"/>
          <w:sz w:val="20"/>
          <w:szCs w:val="20"/>
          <w:lang w:eastAsia="nl-NL"/>
        </w:rPr>
        <w:t>aam: [=]</w:t>
      </w:r>
    </w:p>
    <w:p w14:paraId="62B3A4EA" w14:textId="48883322" w:rsidR="003854AF" w:rsidRDefault="003E7EBD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3854AF">
        <w:rPr>
          <w:rFonts w:ascii="Arial" w:eastAsia="Times New Roman" w:hAnsi="Arial" w:cs="Arial"/>
          <w:sz w:val="20"/>
          <w:szCs w:val="20"/>
          <w:lang w:eastAsia="nl-NL"/>
        </w:rPr>
        <w:t>elefoon: [=]</w:t>
      </w:r>
    </w:p>
    <w:p w14:paraId="20CA7F86" w14:textId="2C1E8614" w:rsidR="003854AF" w:rsidRDefault="003E7EBD" w:rsidP="003854AF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3854AF">
        <w:rPr>
          <w:rFonts w:ascii="Arial" w:eastAsia="Times New Roman" w:hAnsi="Arial" w:cs="Arial"/>
          <w:sz w:val="20"/>
          <w:szCs w:val="20"/>
          <w:lang w:eastAsia="nl-NL"/>
        </w:rPr>
        <w:t xml:space="preserve">-mail: [=] </w:t>
      </w:r>
    </w:p>
    <w:p w14:paraId="138AFB58" w14:textId="77777777" w:rsidR="003854AF" w:rsidRDefault="003854AF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5D91345" w14:textId="792F3CB2" w:rsidR="00F20058" w:rsidRPr="002C07D3" w:rsidRDefault="00F20058" w:rsidP="005E4133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2C07D3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De vervanger </w:t>
      </w:r>
      <w:r w:rsidR="003854AF">
        <w:rPr>
          <w:rFonts w:ascii="Arial" w:eastAsia="Times New Roman" w:hAnsi="Arial" w:cs="Arial"/>
          <w:b/>
          <w:sz w:val="20"/>
          <w:szCs w:val="20"/>
          <w:lang w:eastAsia="nl-NL"/>
        </w:rPr>
        <w:t>bij Opdrachtnemer</w:t>
      </w:r>
      <w:r w:rsidRPr="002C07D3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is: </w:t>
      </w:r>
    </w:p>
    <w:p w14:paraId="03C50FAB" w14:textId="2A0A883B" w:rsidR="00F20058" w:rsidRDefault="003E7EBD" w:rsidP="00F20058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n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>aam: [=]</w:t>
      </w:r>
    </w:p>
    <w:p w14:paraId="39F6BF2E" w14:textId="7119068A" w:rsidR="00F20058" w:rsidRDefault="003E7EBD" w:rsidP="00F20058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>elefoon: [=]</w:t>
      </w:r>
    </w:p>
    <w:p w14:paraId="4A111A0F" w14:textId="681CC46E" w:rsidR="00F20058" w:rsidRDefault="003E7EBD" w:rsidP="00F20058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F20058">
        <w:rPr>
          <w:rFonts w:ascii="Arial" w:eastAsia="Times New Roman" w:hAnsi="Arial" w:cs="Arial"/>
          <w:sz w:val="20"/>
          <w:szCs w:val="20"/>
          <w:lang w:eastAsia="nl-NL"/>
        </w:rPr>
        <w:t xml:space="preserve">-mail: [=] 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p w14:paraId="0D217CD5" w14:textId="77777777" w:rsidR="00104FCF" w:rsidRDefault="00104FCF" w:rsidP="003216DC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58BEA083" w14:textId="77777777" w:rsidR="003854AF" w:rsidRDefault="003854AF" w:rsidP="003216DC">
      <w:pPr>
        <w:rPr>
          <w:rFonts w:ascii="Arial" w:eastAsia="Times New Roman" w:hAnsi="Arial" w:cs="Arial"/>
          <w:sz w:val="20"/>
          <w:szCs w:val="20"/>
          <w:lang w:eastAsia="nl-NL"/>
        </w:rPr>
        <w:sectPr w:rsidR="003854AF" w:rsidSect="003854AF">
          <w:endnotePr>
            <w:numFmt w:val="decimal"/>
          </w:endnotePr>
          <w:type w:val="continuous"/>
          <w:pgSz w:w="11907" w:h="16840" w:code="9"/>
          <w:pgMar w:top="2245" w:right="851" w:bottom="1135" w:left="1134" w:header="1134" w:footer="854" w:gutter="0"/>
          <w:cols w:num="2" w:space="708"/>
          <w:titlePg/>
        </w:sectPr>
      </w:pPr>
    </w:p>
    <w:p w14:paraId="2420B714" w14:textId="77777777" w:rsidR="0011452E" w:rsidRDefault="0011452E" w:rsidP="003216DC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ALDUS ondertekend en in tweevoud opgemaakt in </w:t>
      </w:r>
      <w:r w:rsidR="006D2993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EF227C">
        <w:rPr>
          <w:rFonts w:ascii="Arial" w:eastAsia="Times New Roman" w:hAnsi="Arial" w:cs="Arial"/>
          <w:sz w:val="20"/>
          <w:szCs w:val="20"/>
          <w:lang w:eastAsia="nl-NL"/>
        </w:rPr>
        <w:t>Zoetermeer</w:t>
      </w:r>
      <w:r w:rsidR="006D2993">
        <w:rPr>
          <w:rFonts w:ascii="Arial" w:eastAsia="Times New Roman" w:hAnsi="Arial" w:cs="Arial"/>
          <w:sz w:val="20"/>
          <w:szCs w:val="20"/>
          <w:lang w:eastAsia="nl-NL"/>
        </w:rPr>
        <w:t>] [Arnhem]</w:t>
      </w: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op </w:t>
      </w:r>
      <w:r w:rsidR="002C07D3">
        <w:rPr>
          <w:rFonts w:ascii="Arial" w:eastAsia="Times New Roman" w:hAnsi="Arial" w:cs="Arial"/>
          <w:sz w:val="20"/>
          <w:szCs w:val="20"/>
          <w:lang w:eastAsia="nl-NL"/>
        </w:rPr>
        <w:t>[datum]</w:t>
      </w:r>
      <w:r w:rsidR="003854AF">
        <w:rPr>
          <w:rFonts w:ascii="Arial" w:eastAsia="Times New Roman" w:hAnsi="Arial" w:cs="Arial"/>
          <w:sz w:val="20"/>
          <w:szCs w:val="20"/>
          <w:lang w:eastAsia="nl-NL"/>
        </w:rPr>
        <w:t>:</w:t>
      </w:r>
      <w:r w:rsidR="008C6B9F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56BF6DE5" w14:textId="77777777" w:rsidR="003854AF" w:rsidRPr="002F7382" w:rsidRDefault="003854AF" w:rsidP="0011452E">
      <w:pPr>
        <w:tabs>
          <w:tab w:val="left" w:pos="567"/>
          <w:tab w:val="left" w:pos="1134"/>
          <w:tab w:val="left" w:pos="1701"/>
          <w:tab w:val="left" w:pos="2268"/>
        </w:tabs>
        <w:suppressAutoHyphens/>
        <w:spacing w:after="0" w:line="284" w:lineRule="atLeast"/>
        <w:rPr>
          <w:rFonts w:ascii="Arial" w:eastAsia="Times New Roman" w:hAnsi="Arial" w:cs="Arial"/>
          <w:b/>
          <w:noProof/>
          <w:sz w:val="20"/>
          <w:szCs w:val="20"/>
          <w:lang w:eastAsia="nl-NL"/>
        </w:rPr>
        <w:sectPr w:rsidR="003854AF" w:rsidRPr="002F7382" w:rsidSect="002C07D3">
          <w:endnotePr>
            <w:numFmt w:val="decimal"/>
          </w:endnotePr>
          <w:type w:val="continuous"/>
          <w:pgSz w:w="11907" w:h="16840" w:code="9"/>
          <w:pgMar w:top="2245" w:right="851" w:bottom="1135" w:left="1134" w:header="1134" w:footer="854" w:gutter="0"/>
          <w:cols w:space="708"/>
          <w:titlePg/>
        </w:sectPr>
      </w:pPr>
    </w:p>
    <w:tbl>
      <w:tblPr>
        <w:tblW w:w="4607" w:type="dxa"/>
        <w:tblInd w:w="142" w:type="dxa"/>
        <w:tblLook w:val="01E0" w:firstRow="1" w:lastRow="1" w:firstColumn="1" w:lastColumn="1" w:noHBand="0" w:noVBand="0"/>
      </w:tblPr>
      <w:tblGrid>
        <w:gridCol w:w="1008"/>
        <w:gridCol w:w="3599"/>
      </w:tblGrid>
      <w:tr w:rsidR="0011452E" w:rsidRPr="002C2540" w14:paraId="4012E4AA" w14:textId="77777777" w:rsidTr="00753EE6">
        <w:tc>
          <w:tcPr>
            <w:tcW w:w="4607" w:type="dxa"/>
            <w:gridSpan w:val="2"/>
          </w:tcPr>
          <w:p w14:paraId="08E7CF93" w14:textId="77777777" w:rsidR="0011452E" w:rsidRPr="002C2540" w:rsidRDefault="00690607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GB" w:eastAsia="nl-NL"/>
              </w:rPr>
              <w:t>Het Instituut Fysieke Veiligheid</w:t>
            </w:r>
          </w:p>
        </w:tc>
      </w:tr>
      <w:tr w:rsidR="0011452E" w:rsidRPr="002C2540" w14:paraId="025A8EFD" w14:textId="77777777" w:rsidTr="00753EE6">
        <w:tc>
          <w:tcPr>
            <w:tcW w:w="4607" w:type="dxa"/>
            <w:gridSpan w:val="2"/>
          </w:tcPr>
          <w:p w14:paraId="2FDB1252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22D69002" w14:textId="77777777" w:rsidTr="00753EE6">
        <w:tc>
          <w:tcPr>
            <w:tcW w:w="4607" w:type="dxa"/>
            <w:gridSpan w:val="2"/>
          </w:tcPr>
          <w:p w14:paraId="672C200D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11523885" w14:textId="77777777" w:rsidTr="00753EE6">
        <w:tc>
          <w:tcPr>
            <w:tcW w:w="4607" w:type="dxa"/>
            <w:gridSpan w:val="2"/>
          </w:tcPr>
          <w:p w14:paraId="1C5F5BD2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64C2FC0B" w14:textId="77777777" w:rsidTr="00753EE6">
        <w:tc>
          <w:tcPr>
            <w:tcW w:w="4607" w:type="dxa"/>
            <w:gridSpan w:val="2"/>
          </w:tcPr>
          <w:p w14:paraId="1A4F06C2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2DC1E7A5" w14:textId="77777777" w:rsidTr="00753EE6">
        <w:tc>
          <w:tcPr>
            <w:tcW w:w="4607" w:type="dxa"/>
            <w:gridSpan w:val="2"/>
          </w:tcPr>
          <w:p w14:paraId="274C1B59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  <w:t>__________________________________</w:t>
            </w:r>
          </w:p>
        </w:tc>
      </w:tr>
      <w:tr w:rsidR="0011452E" w:rsidRPr="002C2540" w14:paraId="1FFB37CC" w14:textId="77777777" w:rsidTr="00753EE6">
        <w:tc>
          <w:tcPr>
            <w:tcW w:w="1008" w:type="dxa"/>
          </w:tcPr>
          <w:p w14:paraId="02E07545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  <w:t>Naam:</w:t>
            </w:r>
          </w:p>
        </w:tc>
        <w:tc>
          <w:tcPr>
            <w:tcW w:w="3599" w:type="dxa"/>
          </w:tcPr>
          <w:p w14:paraId="77FF80C0" w14:textId="77777777" w:rsidR="0011452E" w:rsidRPr="002C2540" w:rsidRDefault="008C6B9F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[</w:t>
            </w:r>
            <w:r w:rsidRPr="002C2540">
              <w:rPr>
                <w:rFonts w:ascii="Wingdings" w:eastAsia="Wingdings" w:hAnsi="Wingdings" w:cs="Wingdings"/>
                <w:sz w:val="20"/>
                <w:szCs w:val="20"/>
                <w:lang w:eastAsia="nl-NL"/>
              </w:rPr>
              <w:t>l</w:t>
            </w: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]</w:t>
            </w:r>
          </w:p>
        </w:tc>
      </w:tr>
      <w:tr w:rsidR="0011452E" w:rsidRPr="002C2540" w14:paraId="1A38695F" w14:textId="77777777" w:rsidTr="00753EE6">
        <w:tc>
          <w:tcPr>
            <w:tcW w:w="1008" w:type="dxa"/>
          </w:tcPr>
          <w:p w14:paraId="039842D6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  <w:t>Titel:</w:t>
            </w:r>
          </w:p>
        </w:tc>
        <w:tc>
          <w:tcPr>
            <w:tcW w:w="3599" w:type="dxa"/>
          </w:tcPr>
          <w:p w14:paraId="0348C84A" w14:textId="77777777" w:rsidR="0011452E" w:rsidRPr="002C2540" w:rsidRDefault="008C6B9F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[</w:t>
            </w:r>
            <w:r w:rsidRPr="002C2540">
              <w:rPr>
                <w:rFonts w:ascii="Wingdings" w:eastAsia="Wingdings" w:hAnsi="Wingdings" w:cs="Wingdings"/>
                <w:sz w:val="20"/>
                <w:szCs w:val="20"/>
                <w:lang w:eastAsia="nl-NL"/>
              </w:rPr>
              <w:t>l</w:t>
            </w: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]</w:t>
            </w:r>
          </w:p>
        </w:tc>
      </w:tr>
    </w:tbl>
    <w:p w14:paraId="012F149F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3599"/>
      </w:tblGrid>
      <w:tr w:rsidR="0011452E" w:rsidRPr="002C2540" w14:paraId="7C20375C" w14:textId="77777777" w:rsidTr="003854AF">
        <w:tc>
          <w:tcPr>
            <w:tcW w:w="4607" w:type="dxa"/>
            <w:gridSpan w:val="2"/>
          </w:tcPr>
          <w:p w14:paraId="0636B73C" w14:textId="77777777" w:rsidR="0011452E" w:rsidRPr="002C2540" w:rsidRDefault="0011452E" w:rsidP="008C6B9F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GB" w:eastAsia="nl-NL"/>
              </w:rPr>
            </w:pPr>
            <w:r w:rsidRPr="002C2540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GB" w:eastAsia="nl-NL"/>
              </w:rPr>
              <w:t xml:space="preserve">[Naam </w:t>
            </w:r>
            <w:r w:rsidR="008C6B9F" w:rsidRPr="002C2540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GB" w:eastAsia="nl-NL"/>
              </w:rPr>
              <w:t>Opdrachtnemer</w:t>
            </w:r>
            <w:r w:rsidRPr="002C2540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GB" w:eastAsia="nl-NL"/>
              </w:rPr>
              <w:t>]</w:t>
            </w:r>
          </w:p>
        </w:tc>
      </w:tr>
      <w:tr w:rsidR="0011452E" w:rsidRPr="002C2540" w14:paraId="346F43D5" w14:textId="77777777" w:rsidTr="003854AF">
        <w:tc>
          <w:tcPr>
            <w:tcW w:w="4607" w:type="dxa"/>
            <w:gridSpan w:val="2"/>
          </w:tcPr>
          <w:p w14:paraId="7AF8C374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6DAB5387" w14:textId="77777777" w:rsidTr="003854AF">
        <w:tc>
          <w:tcPr>
            <w:tcW w:w="4607" w:type="dxa"/>
            <w:gridSpan w:val="2"/>
          </w:tcPr>
          <w:p w14:paraId="2B8A249D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69769F7A" w14:textId="77777777" w:rsidTr="003854AF">
        <w:tc>
          <w:tcPr>
            <w:tcW w:w="4607" w:type="dxa"/>
            <w:gridSpan w:val="2"/>
          </w:tcPr>
          <w:p w14:paraId="60B06098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1A04E443" w14:textId="77777777" w:rsidTr="003854AF">
        <w:tc>
          <w:tcPr>
            <w:tcW w:w="4607" w:type="dxa"/>
            <w:gridSpan w:val="2"/>
          </w:tcPr>
          <w:p w14:paraId="06D0F99E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en-GB" w:eastAsia="nl-NL"/>
              </w:rPr>
            </w:pPr>
          </w:p>
        </w:tc>
      </w:tr>
      <w:tr w:rsidR="0011452E" w:rsidRPr="002C2540" w14:paraId="7C7644C1" w14:textId="77777777" w:rsidTr="003854AF">
        <w:tc>
          <w:tcPr>
            <w:tcW w:w="4607" w:type="dxa"/>
            <w:gridSpan w:val="2"/>
          </w:tcPr>
          <w:p w14:paraId="48B5AB37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  <w:t>__________________________________</w:t>
            </w:r>
          </w:p>
        </w:tc>
      </w:tr>
      <w:tr w:rsidR="0011452E" w:rsidRPr="002C2540" w14:paraId="0BD8A36B" w14:textId="77777777" w:rsidTr="003854AF">
        <w:tc>
          <w:tcPr>
            <w:tcW w:w="1008" w:type="dxa"/>
          </w:tcPr>
          <w:p w14:paraId="60388FE8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  <w:t>Naam:</w:t>
            </w:r>
          </w:p>
        </w:tc>
        <w:tc>
          <w:tcPr>
            <w:tcW w:w="3599" w:type="dxa"/>
          </w:tcPr>
          <w:p w14:paraId="74F5916B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[</w:t>
            </w:r>
            <w:r w:rsidRPr="002C2540">
              <w:rPr>
                <w:rFonts w:ascii="Wingdings" w:eastAsia="Wingdings" w:hAnsi="Wingdings" w:cs="Wingdings"/>
                <w:sz w:val="20"/>
                <w:szCs w:val="20"/>
                <w:lang w:eastAsia="nl-NL"/>
              </w:rPr>
              <w:t>l</w:t>
            </w: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]</w:t>
            </w:r>
          </w:p>
        </w:tc>
      </w:tr>
      <w:tr w:rsidR="0011452E" w:rsidRPr="002C2540" w14:paraId="7CA37343" w14:textId="77777777" w:rsidTr="003854AF">
        <w:tc>
          <w:tcPr>
            <w:tcW w:w="1008" w:type="dxa"/>
          </w:tcPr>
          <w:p w14:paraId="110208EE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  <w:t>Titel:</w:t>
            </w:r>
          </w:p>
        </w:tc>
        <w:tc>
          <w:tcPr>
            <w:tcW w:w="3599" w:type="dxa"/>
          </w:tcPr>
          <w:p w14:paraId="161D49C3" w14:textId="77777777" w:rsidR="0011452E" w:rsidRPr="002C2540" w:rsidRDefault="0011452E" w:rsidP="0011452E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uppressAutoHyphens/>
              <w:spacing w:after="0" w:line="284" w:lineRule="atLeast"/>
              <w:rPr>
                <w:rFonts w:ascii="Arial" w:eastAsia="Times New Roman" w:hAnsi="Arial" w:cs="Arial"/>
                <w:noProof/>
                <w:sz w:val="20"/>
                <w:szCs w:val="20"/>
                <w:lang w:eastAsia="nl-NL"/>
              </w:rPr>
            </w:pP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[</w:t>
            </w:r>
            <w:r w:rsidRPr="002C2540">
              <w:rPr>
                <w:rFonts w:ascii="Wingdings" w:eastAsia="Wingdings" w:hAnsi="Wingdings" w:cs="Wingdings"/>
                <w:sz w:val="20"/>
                <w:szCs w:val="20"/>
                <w:lang w:eastAsia="nl-NL"/>
              </w:rPr>
              <w:t>l</w:t>
            </w:r>
            <w:r w:rsidRPr="002C254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]</w:t>
            </w:r>
          </w:p>
        </w:tc>
      </w:tr>
    </w:tbl>
    <w:p w14:paraId="2589BEBD" w14:textId="77777777" w:rsidR="003854AF" w:rsidRDefault="003854AF" w:rsidP="00DA3E50">
      <w:pPr>
        <w:suppressAutoHyphens/>
        <w:spacing w:after="0" w:line="284" w:lineRule="atLeast"/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  <w:sectPr w:rsidR="003854AF" w:rsidSect="003854AF">
          <w:endnotePr>
            <w:numFmt w:val="decimal"/>
          </w:endnotePr>
          <w:type w:val="continuous"/>
          <w:pgSz w:w="11907" w:h="16840" w:code="9"/>
          <w:pgMar w:top="2245" w:right="851" w:bottom="1135" w:left="1134" w:header="1134" w:footer="854" w:gutter="0"/>
          <w:cols w:num="2" w:space="708"/>
          <w:titlePg/>
        </w:sectPr>
      </w:pPr>
    </w:p>
    <w:p w14:paraId="306713A1" w14:textId="77777777" w:rsidR="00DA3E50" w:rsidRPr="009C67D8" w:rsidRDefault="00DA3E50" w:rsidP="00BE4E1F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sectPr w:rsidR="00DA3E50" w:rsidRPr="009C67D8" w:rsidSect="002C07D3">
      <w:endnotePr>
        <w:numFmt w:val="decimal"/>
      </w:endnotePr>
      <w:type w:val="continuous"/>
      <w:pgSz w:w="11907" w:h="16840" w:code="9"/>
      <w:pgMar w:top="2245" w:right="851" w:bottom="1135" w:left="1134" w:header="1134" w:footer="8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88BA5" w14:textId="77777777" w:rsidR="00531E73" w:rsidRDefault="00531E73">
      <w:pPr>
        <w:spacing w:after="0" w:line="240" w:lineRule="auto"/>
      </w:pPr>
      <w:r>
        <w:separator/>
      </w:r>
    </w:p>
  </w:endnote>
  <w:endnote w:type="continuationSeparator" w:id="0">
    <w:p w14:paraId="5A46B8BD" w14:textId="77777777" w:rsidR="00531E73" w:rsidRDefault="00531E73">
      <w:pPr>
        <w:spacing w:after="0" w:line="240" w:lineRule="auto"/>
      </w:pPr>
      <w:r>
        <w:continuationSeparator/>
      </w:r>
    </w:p>
  </w:endnote>
  <w:endnote w:type="continuationNotice" w:id="1">
    <w:p w14:paraId="0BE87786" w14:textId="77777777" w:rsidR="003D3596" w:rsidRDefault="003D35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1E3D" w14:textId="42168598" w:rsidR="00603132" w:rsidRDefault="00603132" w:rsidP="00603132">
    <w:pPr>
      <w:pStyle w:val="Koptekst"/>
      <w:tabs>
        <w:tab w:val="right" w:pos="9356"/>
      </w:tabs>
      <w:ind w:left="2160"/>
    </w:pPr>
    <w:r>
      <w:tab/>
    </w:r>
    <w:r>
      <w:rPr>
        <w:rStyle w:val="Paginanummer"/>
        <w:i w:val="0"/>
      </w:rPr>
      <w:fldChar w:fldCharType="begin"/>
    </w:r>
    <w:r>
      <w:rPr>
        <w:rStyle w:val="Paginanummer"/>
        <w:i w:val="0"/>
      </w:rPr>
      <w:instrText xml:space="preserve"> PAGE </w:instrText>
    </w:r>
    <w:r>
      <w:rPr>
        <w:rStyle w:val="Paginanummer"/>
        <w:i w:val="0"/>
      </w:rPr>
      <w:fldChar w:fldCharType="separate"/>
    </w:r>
    <w:r w:rsidR="00FF7E84">
      <w:rPr>
        <w:rStyle w:val="Paginanummer"/>
        <w:i w:val="0"/>
        <w:noProof/>
      </w:rPr>
      <w:t>5</w:t>
    </w:r>
    <w:r>
      <w:rPr>
        <w:rStyle w:val="Paginanummer"/>
        <w:i w:val="0"/>
      </w:rPr>
      <w:fldChar w:fldCharType="end"/>
    </w:r>
    <w:r>
      <w:rPr>
        <w:rStyle w:val="Paginanummer"/>
        <w:i w:val="0"/>
      </w:rPr>
      <w:t xml:space="preserve"> van </w:t>
    </w:r>
    <w:r>
      <w:rPr>
        <w:rStyle w:val="Paginanummer"/>
        <w:i w:val="0"/>
      </w:rPr>
      <w:fldChar w:fldCharType="begin"/>
    </w:r>
    <w:r>
      <w:rPr>
        <w:rStyle w:val="Paginanummer"/>
        <w:i w:val="0"/>
      </w:rPr>
      <w:instrText xml:space="preserve"> NUMPAGES </w:instrText>
    </w:r>
    <w:r>
      <w:rPr>
        <w:rStyle w:val="Paginanummer"/>
        <w:i w:val="0"/>
      </w:rPr>
      <w:fldChar w:fldCharType="separate"/>
    </w:r>
    <w:r w:rsidR="00FF7E84">
      <w:rPr>
        <w:rStyle w:val="Paginanummer"/>
        <w:i w:val="0"/>
        <w:noProof/>
      </w:rPr>
      <w:t>6</w:t>
    </w:r>
    <w:r>
      <w:rPr>
        <w:rStyle w:val="Paginanummer"/>
        <w:i w:val="0"/>
      </w:rPr>
      <w:fldChar w:fldCharType="end"/>
    </w:r>
    <w:bookmarkStart w:id="197" w:name="_Hlt464374575"/>
    <w:bookmarkEnd w:id="197"/>
  </w:p>
  <w:p w14:paraId="0E5711C9" w14:textId="77777777" w:rsidR="00603132" w:rsidRDefault="00603132" w:rsidP="00603132">
    <w:pPr>
      <w:pStyle w:val="Voettekst"/>
      <w:rPr>
        <w:rFonts w:ascii="Arial" w:hAnsi="Arial" w:cs="Arial"/>
        <w:sz w:val="16"/>
        <w:szCs w:val="16"/>
      </w:rPr>
    </w:pPr>
    <w:r w:rsidRPr="00F66E24">
      <w:rPr>
        <w:rFonts w:ascii="Arial" w:hAnsi="Arial" w:cs="Arial"/>
        <w:sz w:val="16"/>
        <w:szCs w:val="16"/>
      </w:rPr>
      <w:t>Datum</w:t>
    </w:r>
    <w:r>
      <w:rPr>
        <w:rFonts w:ascii="Arial" w:hAnsi="Arial" w:cs="Arial"/>
        <w:sz w:val="16"/>
        <w:szCs w:val="16"/>
      </w:rPr>
      <w:t>:</w:t>
    </w:r>
  </w:p>
  <w:p w14:paraId="3D51F6CE" w14:textId="77777777" w:rsidR="00603132" w:rsidRDefault="00603132" w:rsidP="00603132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Versie: </w:t>
    </w:r>
  </w:p>
  <w:p w14:paraId="0C760BD0" w14:textId="77777777" w:rsidR="00603132" w:rsidRDefault="00603132" w:rsidP="00603132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Paraaf</w:t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Paraaf</w:t>
    </w:r>
    <w:proofErr w:type="spellEnd"/>
  </w:p>
  <w:p w14:paraId="27AFEF46" w14:textId="77777777" w:rsidR="00603132" w:rsidRDefault="00603132" w:rsidP="00603132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IFV</w:t>
    </w:r>
    <w:r>
      <w:rPr>
        <w:rFonts w:ascii="Arial" w:hAnsi="Arial" w:cs="Arial"/>
        <w:sz w:val="16"/>
        <w:szCs w:val="16"/>
      </w:rPr>
      <w:tab/>
      <w:t>(opdrachtnemer)</w:t>
    </w:r>
  </w:p>
  <w:p w14:paraId="237B1990" w14:textId="77777777" w:rsidR="00603132" w:rsidRPr="001B3F79" w:rsidRDefault="001B3F79" w:rsidP="00603132">
    <w:pPr>
      <w:pStyle w:val="Voettekst"/>
      <w:rPr>
        <w:rFonts w:ascii="Arial" w:hAnsi="Arial" w:cs="Arial"/>
        <w:sz w:val="12"/>
        <w:szCs w:val="12"/>
      </w:rPr>
    </w:pPr>
    <w:r w:rsidRPr="001B3F79">
      <w:rPr>
        <w:rFonts w:ascii="Arial" w:hAnsi="Arial" w:cs="Arial"/>
        <w:sz w:val="12"/>
        <w:szCs w:val="12"/>
      </w:rPr>
      <w:t>(</w:t>
    </w:r>
    <w:r w:rsidR="00603132" w:rsidRPr="001B3F79">
      <w:rPr>
        <w:rFonts w:ascii="Arial" w:hAnsi="Arial" w:cs="Arial"/>
        <w:sz w:val="12"/>
        <w:szCs w:val="12"/>
      </w:rPr>
      <w:t>SLA doc</w:t>
    </w:r>
    <w:r>
      <w:rPr>
        <w:rFonts w:ascii="Arial" w:hAnsi="Arial" w:cs="Arial"/>
        <w:sz w:val="12"/>
        <w:szCs w:val="12"/>
      </w:rPr>
      <w:t xml:space="preserve">ument </w:t>
    </w:r>
    <w:r w:rsidR="007243C9">
      <w:rPr>
        <w:rFonts w:ascii="Arial" w:hAnsi="Arial" w:cs="Arial"/>
        <w:sz w:val="12"/>
        <w:szCs w:val="12"/>
      </w:rPr>
      <w:t>revisie 1.1</w:t>
    </w:r>
    <w:r w:rsidRPr="001B3F79">
      <w:rPr>
        <w:rFonts w:ascii="Arial" w:hAnsi="Arial" w:cs="Arial"/>
        <w:sz w:val="12"/>
        <w:szCs w:val="1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2706E" w14:textId="2FF860ED" w:rsidR="0021704A" w:rsidRDefault="0021704A" w:rsidP="0021704A">
    <w:pPr>
      <w:pStyle w:val="Koptekst"/>
      <w:tabs>
        <w:tab w:val="right" w:pos="9356"/>
      </w:tabs>
      <w:ind w:left="2160"/>
    </w:pPr>
    <w:r>
      <w:tab/>
    </w:r>
    <w:r>
      <w:rPr>
        <w:rStyle w:val="Paginanummer"/>
        <w:i w:val="0"/>
      </w:rPr>
      <w:fldChar w:fldCharType="begin"/>
    </w:r>
    <w:r>
      <w:rPr>
        <w:rStyle w:val="Paginanummer"/>
        <w:i w:val="0"/>
      </w:rPr>
      <w:instrText xml:space="preserve"> PAGE </w:instrText>
    </w:r>
    <w:r>
      <w:rPr>
        <w:rStyle w:val="Paginanummer"/>
        <w:i w:val="0"/>
      </w:rPr>
      <w:fldChar w:fldCharType="separate"/>
    </w:r>
    <w:r w:rsidR="00FF7E84">
      <w:rPr>
        <w:rStyle w:val="Paginanummer"/>
        <w:i w:val="0"/>
        <w:noProof/>
      </w:rPr>
      <w:t>1</w:t>
    </w:r>
    <w:r>
      <w:rPr>
        <w:rStyle w:val="Paginanummer"/>
        <w:i w:val="0"/>
      </w:rPr>
      <w:fldChar w:fldCharType="end"/>
    </w:r>
    <w:r>
      <w:rPr>
        <w:rStyle w:val="Paginanummer"/>
        <w:i w:val="0"/>
      </w:rPr>
      <w:t xml:space="preserve"> van </w:t>
    </w:r>
    <w:r>
      <w:rPr>
        <w:rStyle w:val="Paginanummer"/>
        <w:i w:val="0"/>
      </w:rPr>
      <w:fldChar w:fldCharType="begin"/>
    </w:r>
    <w:r>
      <w:rPr>
        <w:rStyle w:val="Paginanummer"/>
        <w:i w:val="0"/>
      </w:rPr>
      <w:instrText xml:space="preserve"> NUMPAGES </w:instrText>
    </w:r>
    <w:r>
      <w:rPr>
        <w:rStyle w:val="Paginanummer"/>
        <w:i w:val="0"/>
      </w:rPr>
      <w:fldChar w:fldCharType="separate"/>
    </w:r>
    <w:r w:rsidR="00FF7E84">
      <w:rPr>
        <w:rStyle w:val="Paginanummer"/>
        <w:i w:val="0"/>
        <w:noProof/>
      </w:rPr>
      <w:t>6</w:t>
    </w:r>
    <w:r>
      <w:rPr>
        <w:rStyle w:val="Paginanummer"/>
        <w:i w:val="0"/>
      </w:rPr>
      <w:fldChar w:fldCharType="end"/>
    </w:r>
  </w:p>
  <w:p w14:paraId="740019BA" w14:textId="77777777" w:rsidR="0021704A" w:rsidRDefault="0021704A" w:rsidP="0021704A">
    <w:pPr>
      <w:pStyle w:val="Voettekst"/>
      <w:rPr>
        <w:rFonts w:ascii="Arial" w:hAnsi="Arial" w:cs="Arial"/>
        <w:sz w:val="16"/>
        <w:szCs w:val="16"/>
      </w:rPr>
    </w:pPr>
    <w:r w:rsidRPr="00F66E24">
      <w:rPr>
        <w:rFonts w:ascii="Arial" w:hAnsi="Arial" w:cs="Arial"/>
        <w:sz w:val="16"/>
        <w:szCs w:val="16"/>
      </w:rPr>
      <w:t>Datum</w:t>
    </w:r>
    <w:r>
      <w:rPr>
        <w:rFonts w:ascii="Arial" w:hAnsi="Arial" w:cs="Arial"/>
        <w:sz w:val="16"/>
        <w:szCs w:val="16"/>
      </w:rPr>
      <w:t>:</w:t>
    </w:r>
  </w:p>
  <w:p w14:paraId="42E7F8D2" w14:textId="77777777" w:rsidR="0021704A" w:rsidRDefault="0021704A" w:rsidP="0021704A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Versie: </w:t>
    </w:r>
  </w:p>
  <w:p w14:paraId="58415AB1" w14:textId="77777777" w:rsidR="0021704A" w:rsidRDefault="0021704A" w:rsidP="0021704A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Paraaf</w:t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Paraaf</w:t>
    </w:r>
    <w:proofErr w:type="spellEnd"/>
  </w:p>
  <w:p w14:paraId="5E41204D" w14:textId="690563BE" w:rsidR="0021704A" w:rsidRDefault="0021704A" w:rsidP="0021704A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804684">
      <w:rPr>
        <w:rFonts w:ascii="Arial" w:hAnsi="Arial" w:cs="Arial"/>
        <w:sz w:val="16"/>
        <w:szCs w:val="16"/>
      </w:rPr>
      <w:t>Opdrachtgever</w:t>
    </w:r>
    <w:r>
      <w:rPr>
        <w:rFonts w:ascii="Arial" w:hAnsi="Arial" w:cs="Arial"/>
        <w:sz w:val="16"/>
        <w:szCs w:val="16"/>
      </w:rPr>
      <w:tab/>
      <w:t>(opdrachtnemer)</w:t>
    </w:r>
  </w:p>
  <w:p w14:paraId="03810850" w14:textId="77777777" w:rsidR="00603132" w:rsidRPr="0021704A" w:rsidRDefault="0021704A">
    <w:pPr>
      <w:pStyle w:val="Voettekst"/>
      <w:rPr>
        <w:rFonts w:ascii="Arial" w:hAnsi="Arial" w:cs="Arial"/>
        <w:sz w:val="12"/>
        <w:szCs w:val="12"/>
      </w:rPr>
    </w:pPr>
    <w:r w:rsidRPr="001B3F79">
      <w:rPr>
        <w:rFonts w:ascii="Arial" w:hAnsi="Arial" w:cs="Arial"/>
        <w:sz w:val="12"/>
        <w:szCs w:val="12"/>
      </w:rPr>
      <w:t>(SLA doc</w:t>
    </w:r>
    <w:r>
      <w:rPr>
        <w:rFonts w:ascii="Arial" w:hAnsi="Arial" w:cs="Arial"/>
        <w:sz w:val="12"/>
        <w:szCs w:val="12"/>
      </w:rPr>
      <w:t xml:space="preserve">ument </w:t>
    </w:r>
    <w:r w:rsidR="007243C9">
      <w:rPr>
        <w:rFonts w:ascii="Arial" w:hAnsi="Arial" w:cs="Arial"/>
        <w:sz w:val="12"/>
        <w:szCs w:val="12"/>
      </w:rPr>
      <w:t>revisie 1.1</w:t>
    </w:r>
    <w:r w:rsidRPr="001B3F79"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9CF10" w14:textId="77777777" w:rsidR="00531E73" w:rsidRDefault="00531E73">
      <w:pPr>
        <w:spacing w:after="0" w:line="240" w:lineRule="auto"/>
      </w:pPr>
      <w:r>
        <w:separator/>
      </w:r>
    </w:p>
  </w:footnote>
  <w:footnote w:type="continuationSeparator" w:id="0">
    <w:p w14:paraId="72EE7A82" w14:textId="77777777" w:rsidR="00531E73" w:rsidRDefault="00531E73">
      <w:pPr>
        <w:spacing w:after="0" w:line="240" w:lineRule="auto"/>
      </w:pPr>
      <w:r>
        <w:continuationSeparator/>
      </w:r>
    </w:p>
  </w:footnote>
  <w:footnote w:type="continuationNotice" w:id="1">
    <w:p w14:paraId="658A09EE" w14:textId="77777777" w:rsidR="003D3596" w:rsidRDefault="003D359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51236F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6E6586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768F1"/>
    <w:multiLevelType w:val="hybridMultilevel"/>
    <w:tmpl w:val="71262496"/>
    <w:lvl w:ilvl="0" w:tplc="AEE869B8">
      <w:start w:val="1"/>
      <w:numFmt w:val="bullet"/>
      <w:lvlText w:val=""/>
      <w:lvlJc w:val="left"/>
      <w:pPr>
        <w:ind w:left="1287" w:hanging="72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ED6AE5"/>
    <w:multiLevelType w:val="hybridMultilevel"/>
    <w:tmpl w:val="452C02AE"/>
    <w:lvl w:ilvl="0" w:tplc="C9D4497E">
      <w:start w:val="1"/>
      <w:numFmt w:val="bullet"/>
      <w:lvlText w:val="-"/>
      <w:lvlJc w:val="left"/>
      <w:pPr>
        <w:tabs>
          <w:tab w:val="num" w:pos="564"/>
        </w:tabs>
        <w:ind w:left="564" w:hanging="564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431A2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F70BEE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8D06D3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FE322F"/>
    <w:multiLevelType w:val="hybridMultilevel"/>
    <w:tmpl w:val="03F64C7E"/>
    <w:lvl w:ilvl="0" w:tplc="DA12614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A44D58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B750A1"/>
    <w:multiLevelType w:val="hybridMultilevel"/>
    <w:tmpl w:val="CBAC1A2C"/>
    <w:lvl w:ilvl="0" w:tplc="AEE869B8">
      <w:start w:val="1"/>
      <w:numFmt w:val="bullet"/>
      <w:lvlText w:val="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696BB9"/>
    <w:multiLevelType w:val="hybridMultilevel"/>
    <w:tmpl w:val="2DF6C074"/>
    <w:lvl w:ilvl="0" w:tplc="3D3EF9A0">
      <w:start w:val="1"/>
      <w:numFmt w:val="lowerLetter"/>
      <w:lvlText w:val="(%1)"/>
      <w:lvlJc w:val="left"/>
      <w:pPr>
        <w:ind w:left="114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397B6DF9"/>
    <w:multiLevelType w:val="hybridMultilevel"/>
    <w:tmpl w:val="81B47AB2"/>
    <w:lvl w:ilvl="0" w:tplc="AEE869B8">
      <w:start w:val="1"/>
      <w:numFmt w:val="bullet"/>
      <w:lvlText w:val=""/>
      <w:lvlJc w:val="left"/>
      <w:pPr>
        <w:ind w:left="1287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880F33"/>
    <w:multiLevelType w:val="hybridMultilevel"/>
    <w:tmpl w:val="AC026B22"/>
    <w:lvl w:ilvl="0" w:tplc="AEE869B8">
      <w:start w:val="1"/>
      <w:numFmt w:val="bullet"/>
      <w:lvlText w:val=""/>
      <w:lvlJc w:val="left"/>
      <w:pPr>
        <w:ind w:left="1429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732504"/>
    <w:multiLevelType w:val="hybridMultilevel"/>
    <w:tmpl w:val="9B8E1E9C"/>
    <w:lvl w:ilvl="0" w:tplc="AEE869B8">
      <w:start w:val="1"/>
      <w:numFmt w:val="bullet"/>
      <w:lvlText w:val=""/>
      <w:lvlJc w:val="left"/>
      <w:pPr>
        <w:ind w:left="1287" w:hanging="72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8A06EC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337535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D6596B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5D5F77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8E4832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681226D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6B111A"/>
    <w:multiLevelType w:val="hybridMultilevel"/>
    <w:tmpl w:val="ACBA1188"/>
    <w:lvl w:ilvl="0" w:tplc="AEE869B8">
      <w:start w:val="1"/>
      <w:numFmt w:val="bullet"/>
      <w:lvlText w:val=""/>
      <w:lvlJc w:val="left"/>
      <w:pPr>
        <w:ind w:left="1287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0"/>
  </w:num>
  <w:num w:numId="5">
    <w:abstractNumId w:val="5"/>
  </w:num>
  <w:num w:numId="6">
    <w:abstractNumId w:val="18"/>
  </w:num>
  <w:num w:numId="7">
    <w:abstractNumId w:val="16"/>
  </w:num>
  <w:num w:numId="8">
    <w:abstractNumId w:val="17"/>
  </w:num>
  <w:num w:numId="9">
    <w:abstractNumId w:val="15"/>
  </w:num>
  <w:num w:numId="10">
    <w:abstractNumId w:val="14"/>
  </w:num>
  <w:num w:numId="11">
    <w:abstractNumId w:val="6"/>
  </w:num>
  <w:num w:numId="12">
    <w:abstractNumId w:val="7"/>
  </w:num>
  <w:num w:numId="13">
    <w:abstractNumId w:val="19"/>
  </w:num>
  <w:num w:numId="14">
    <w:abstractNumId w:val="8"/>
  </w:num>
  <w:num w:numId="15">
    <w:abstractNumId w:val="1"/>
  </w:num>
  <w:num w:numId="16">
    <w:abstractNumId w:val="9"/>
  </w:num>
  <w:num w:numId="17">
    <w:abstractNumId w:val="11"/>
  </w:num>
  <w:num w:numId="18">
    <w:abstractNumId w:val="12"/>
  </w:num>
  <w:num w:numId="19">
    <w:abstractNumId w:val="2"/>
  </w:num>
  <w:num w:numId="20">
    <w:abstractNumId w:val="13"/>
  </w:num>
  <w:num w:numId="21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73"/>
    <w:rsid w:val="00000DFE"/>
    <w:rsid w:val="00007152"/>
    <w:rsid w:val="00010291"/>
    <w:rsid w:val="00014FEE"/>
    <w:rsid w:val="000177D5"/>
    <w:rsid w:val="00022801"/>
    <w:rsid w:val="000235D3"/>
    <w:rsid w:val="00030CBD"/>
    <w:rsid w:val="00032337"/>
    <w:rsid w:val="00033206"/>
    <w:rsid w:val="000436B6"/>
    <w:rsid w:val="00044260"/>
    <w:rsid w:val="00044735"/>
    <w:rsid w:val="00051EDD"/>
    <w:rsid w:val="00051FB3"/>
    <w:rsid w:val="0005246F"/>
    <w:rsid w:val="0005778A"/>
    <w:rsid w:val="00062213"/>
    <w:rsid w:val="00071BA2"/>
    <w:rsid w:val="00077D8B"/>
    <w:rsid w:val="00083132"/>
    <w:rsid w:val="00086C1D"/>
    <w:rsid w:val="0009133D"/>
    <w:rsid w:val="00094A2F"/>
    <w:rsid w:val="000A0761"/>
    <w:rsid w:val="000A335E"/>
    <w:rsid w:val="000A4DAC"/>
    <w:rsid w:val="000A5B6B"/>
    <w:rsid w:val="000A627E"/>
    <w:rsid w:val="000A70C3"/>
    <w:rsid w:val="000A70CE"/>
    <w:rsid w:val="000B017D"/>
    <w:rsid w:val="000B2D13"/>
    <w:rsid w:val="000D1750"/>
    <w:rsid w:val="000D4F48"/>
    <w:rsid w:val="000D51AF"/>
    <w:rsid w:val="000D6B43"/>
    <w:rsid w:val="000E3EC8"/>
    <w:rsid w:val="000E669C"/>
    <w:rsid w:val="000E7413"/>
    <w:rsid w:val="000E7C53"/>
    <w:rsid w:val="000F6FF1"/>
    <w:rsid w:val="00104FCF"/>
    <w:rsid w:val="00113657"/>
    <w:rsid w:val="00113931"/>
    <w:rsid w:val="0011452E"/>
    <w:rsid w:val="00116D38"/>
    <w:rsid w:val="00122BE6"/>
    <w:rsid w:val="00132DA3"/>
    <w:rsid w:val="00143E37"/>
    <w:rsid w:val="00144B3F"/>
    <w:rsid w:val="00146632"/>
    <w:rsid w:val="00147031"/>
    <w:rsid w:val="001636B8"/>
    <w:rsid w:val="00164DBB"/>
    <w:rsid w:val="00165FE1"/>
    <w:rsid w:val="001724E3"/>
    <w:rsid w:val="00174EF3"/>
    <w:rsid w:val="00191A7F"/>
    <w:rsid w:val="00191E1D"/>
    <w:rsid w:val="00192DA8"/>
    <w:rsid w:val="001955B5"/>
    <w:rsid w:val="001A23F9"/>
    <w:rsid w:val="001A29AD"/>
    <w:rsid w:val="001B164E"/>
    <w:rsid w:val="001B3455"/>
    <w:rsid w:val="001B3F79"/>
    <w:rsid w:val="001B40A5"/>
    <w:rsid w:val="001D1682"/>
    <w:rsid w:val="001D2356"/>
    <w:rsid w:val="001D26D6"/>
    <w:rsid w:val="001D5DDD"/>
    <w:rsid w:val="001E6745"/>
    <w:rsid w:val="001E69C9"/>
    <w:rsid w:val="001E726F"/>
    <w:rsid w:val="002003F5"/>
    <w:rsid w:val="00205CDC"/>
    <w:rsid w:val="00206A77"/>
    <w:rsid w:val="002165E6"/>
    <w:rsid w:val="0021704A"/>
    <w:rsid w:val="00217B3D"/>
    <w:rsid w:val="0022072A"/>
    <w:rsid w:val="0023160F"/>
    <w:rsid w:val="00231C91"/>
    <w:rsid w:val="002403A8"/>
    <w:rsid w:val="00241F80"/>
    <w:rsid w:val="002442AE"/>
    <w:rsid w:val="0024445E"/>
    <w:rsid w:val="00253C07"/>
    <w:rsid w:val="00256657"/>
    <w:rsid w:val="00264456"/>
    <w:rsid w:val="002645F7"/>
    <w:rsid w:val="00266F7A"/>
    <w:rsid w:val="002675DF"/>
    <w:rsid w:val="0027127A"/>
    <w:rsid w:val="0027202B"/>
    <w:rsid w:val="002749E0"/>
    <w:rsid w:val="00274F58"/>
    <w:rsid w:val="002821E1"/>
    <w:rsid w:val="00290A65"/>
    <w:rsid w:val="00291B3D"/>
    <w:rsid w:val="00292930"/>
    <w:rsid w:val="0029567B"/>
    <w:rsid w:val="00295C1F"/>
    <w:rsid w:val="00296C66"/>
    <w:rsid w:val="002A0877"/>
    <w:rsid w:val="002A0A93"/>
    <w:rsid w:val="002A0AD7"/>
    <w:rsid w:val="002A1078"/>
    <w:rsid w:val="002C07D3"/>
    <w:rsid w:val="002C2540"/>
    <w:rsid w:val="002C2895"/>
    <w:rsid w:val="002D4E5B"/>
    <w:rsid w:val="002E47C2"/>
    <w:rsid w:val="002E59AC"/>
    <w:rsid w:val="002E680F"/>
    <w:rsid w:val="002E7C20"/>
    <w:rsid w:val="002F0DF9"/>
    <w:rsid w:val="002F3AE5"/>
    <w:rsid w:val="002F46C8"/>
    <w:rsid w:val="002F7382"/>
    <w:rsid w:val="00303539"/>
    <w:rsid w:val="0031106D"/>
    <w:rsid w:val="0031185D"/>
    <w:rsid w:val="003119E0"/>
    <w:rsid w:val="0031456E"/>
    <w:rsid w:val="00315669"/>
    <w:rsid w:val="00315C9B"/>
    <w:rsid w:val="003216DC"/>
    <w:rsid w:val="00321710"/>
    <w:rsid w:val="00342756"/>
    <w:rsid w:val="003471EC"/>
    <w:rsid w:val="00347E64"/>
    <w:rsid w:val="00353550"/>
    <w:rsid w:val="00353D60"/>
    <w:rsid w:val="00367D77"/>
    <w:rsid w:val="00372FFE"/>
    <w:rsid w:val="00373C81"/>
    <w:rsid w:val="003841CC"/>
    <w:rsid w:val="003854AF"/>
    <w:rsid w:val="00387E47"/>
    <w:rsid w:val="00390B23"/>
    <w:rsid w:val="003A5059"/>
    <w:rsid w:val="003A632F"/>
    <w:rsid w:val="003A69F4"/>
    <w:rsid w:val="003B0568"/>
    <w:rsid w:val="003B0BBE"/>
    <w:rsid w:val="003C14DC"/>
    <w:rsid w:val="003C410A"/>
    <w:rsid w:val="003D3596"/>
    <w:rsid w:val="003E2B4A"/>
    <w:rsid w:val="003E7EBD"/>
    <w:rsid w:val="003F1B8D"/>
    <w:rsid w:val="004061CF"/>
    <w:rsid w:val="0040700E"/>
    <w:rsid w:val="0043104D"/>
    <w:rsid w:val="0045141E"/>
    <w:rsid w:val="00454765"/>
    <w:rsid w:val="004570DA"/>
    <w:rsid w:val="00463507"/>
    <w:rsid w:val="0047614F"/>
    <w:rsid w:val="00482079"/>
    <w:rsid w:val="004820E4"/>
    <w:rsid w:val="00482C66"/>
    <w:rsid w:val="00485C9C"/>
    <w:rsid w:val="00486B68"/>
    <w:rsid w:val="004A41B3"/>
    <w:rsid w:val="004B0B5B"/>
    <w:rsid w:val="004C3C0B"/>
    <w:rsid w:val="004C6B27"/>
    <w:rsid w:val="004E1697"/>
    <w:rsid w:val="004E3438"/>
    <w:rsid w:val="004E7B2F"/>
    <w:rsid w:val="004F2422"/>
    <w:rsid w:val="004F7A72"/>
    <w:rsid w:val="00500D3A"/>
    <w:rsid w:val="0050715C"/>
    <w:rsid w:val="00515A9B"/>
    <w:rsid w:val="00516B8C"/>
    <w:rsid w:val="005174E2"/>
    <w:rsid w:val="0052169F"/>
    <w:rsid w:val="00525997"/>
    <w:rsid w:val="005308B7"/>
    <w:rsid w:val="00531E73"/>
    <w:rsid w:val="00533475"/>
    <w:rsid w:val="00535CEF"/>
    <w:rsid w:val="00541926"/>
    <w:rsid w:val="00546C3E"/>
    <w:rsid w:val="00546E84"/>
    <w:rsid w:val="00554E5A"/>
    <w:rsid w:val="00556D1E"/>
    <w:rsid w:val="00565D9F"/>
    <w:rsid w:val="00570003"/>
    <w:rsid w:val="005704C8"/>
    <w:rsid w:val="005809C0"/>
    <w:rsid w:val="00580E81"/>
    <w:rsid w:val="00590CE1"/>
    <w:rsid w:val="005A5039"/>
    <w:rsid w:val="005A6B15"/>
    <w:rsid w:val="005B0C8B"/>
    <w:rsid w:val="005B3C90"/>
    <w:rsid w:val="005B7670"/>
    <w:rsid w:val="005C10B8"/>
    <w:rsid w:val="005D31B0"/>
    <w:rsid w:val="005E0A69"/>
    <w:rsid w:val="005E227F"/>
    <w:rsid w:val="005E22B1"/>
    <w:rsid w:val="005E2E0B"/>
    <w:rsid w:val="005E3B26"/>
    <w:rsid w:val="005E4133"/>
    <w:rsid w:val="005E637D"/>
    <w:rsid w:val="005F1460"/>
    <w:rsid w:val="005F4CD7"/>
    <w:rsid w:val="00603132"/>
    <w:rsid w:val="00603E46"/>
    <w:rsid w:val="00605D18"/>
    <w:rsid w:val="00606674"/>
    <w:rsid w:val="00620173"/>
    <w:rsid w:val="00624FC1"/>
    <w:rsid w:val="006316EC"/>
    <w:rsid w:val="006343BA"/>
    <w:rsid w:val="00650576"/>
    <w:rsid w:val="006560C7"/>
    <w:rsid w:val="00663608"/>
    <w:rsid w:val="006728AB"/>
    <w:rsid w:val="00673BBD"/>
    <w:rsid w:val="00684426"/>
    <w:rsid w:val="00687287"/>
    <w:rsid w:val="00690607"/>
    <w:rsid w:val="00694F6C"/>
    <w:rsid w:val="006A4721"/>
    <w:rsid w:val="006B18CD"/>
    <w:rsid w:val="006B2AB2"/>
    <w:rsid w:val="006B7AB8"/>
    <w:rsid w:val="006B7D66"/>
    <w:rsid w:val="006C3C7E"/>
    <w:rsid w:val="006C57F9"/>
    <w:rsid w:val="006C5B28"/>
    <w:rsid w:val="006C671E"/>
    <w:rsid w:val="006C7508"/>
    <w:rsid w:val="006C7AEA"/>
    <w:rsid w:val="006D2993"/>
    <w:rsid w:val="006E1285"/>
    <w:rsid w:val="006F2EE5"/>
    <w:rsid w:val="006F53D2"/>
    <w:rsid w:val="00703D06"/>
    <w:rsid w:val="00705B43"/>
    <w:rsid w:val="00723F35"/>
    <w:rsid w:val="007243C9"/>
    <w:rsid w:val="007272DB"/>
    <w:rsid w:val="0073391C"/>
    <w:rsid w:val="00734957"/>
    <w:rsid w:val="00743FCF"/>
    <w:rsid w:val="00744AFD"/>
    <w:rsid w:val="007471A7"/>
    <w:rsid w:val="0075120F"/>
    <w:rsid w:val="00753EE6"/>
    <w:rsid w:val="00754A72"/>
    <w:rsid w:val="00754D5D"/>
    <w:rsid w:val="007568F4"/>
    <w:rsid w:val="00756F48"/>
    <w:rsid w:val="007638CD"/>
    <w:rsid w:val="0077169C"/>
    <w:rsid w:val="00773713"/>
    <w:rsid w:val="00784C17"/>
    <w:rsid w:val="00785780"/>
    <w:rsid w:val="0079027E"/>
    <w:rsid w:val="00790465"/>
    <w:rsid w:val="007907D5"/>
    <w:rsid w:val="00790FBA"/>
    <w:rsid w:val="007A55FE"/>
    <w:rsid w:val="007A6C1E"/>
    <w:rsid w:val="007B0258"/>
    <w:rsid w:val="007B5FD9"/>
    <w:rsid w:val="007B6759"/>
    <w:rsid w:val="007C0733"/>
    <w:rsid w:val="007C16DA"/>
    <w:rsid w:val="007C780D"/>
    <w:rsid w:val="007E2C9F"/>
    <w:rsid w:val="007E547D"/>
    <w:rsid w:val="007F78CA"/>
    <w:rsid w:val="008005AB"/>
    <w:rsid w:val="00801411"/>
    <w:rsid w:val="00803D48"/>
    <w:rsid w:val="00804684"/>
    <w:rsid w:val="008110B2"/>
    <w:rsid w:val="00811F13"/>
    <w:rsid w:val="00814291"/>
    <w:rsid w:val="008237EC"/>
    <w:rsid w:val="00827F29"/>
    <w:rsid w:val="008318A9"/>
    <w:rsid w:val="008410B1"/>
    <w:rsid w:val="008412E6"/>
    <w:rsid w:val="00841A38"/>
    <w:rsid w:val="008450BD"/>
    <w:rsid w:val="00853209"/>
    <w:rsid w:val="00854B6B"/>
    <w:rsid w:val="0086074E"/>
    <w:rsid w:val="00861AE9"/>
    <w:rsid w:val="00862111"/>
    <w:rsid w:val="008641BE"/>
    <w:rsid w:val="008708A5"/>
    <w:rsid w:val="00881500"/>
    <w:rsid w:val="00881B63"/>
    <w:rsid w:val="00887D69"/>
    <w:rsid w:val="00894294"/>
    <w:rsid w:val="00896328"/>
    <w:rsid w:val="0089765E"/>
    <w:rsid w:val="008A72C6"/>
    <w:rsid w:val="008B08B5"/>
    <w:rsid w:val="008B7FAE"/>
    <w:rsid w:val="008C0F18"/>
    <w:rsid w:val="008C1B68"/>
    <w:rsid w:val="008C52A9"/>
    <w:rsid w:val="008C6B9F"/>
    <w:rsid w:val="008D19F8"/>
    <w:rsid w:val="008D2636"/>
    <w:rsid w:val="008D374F"/>
    <w:rsid w:val="008F1FD9"/>
    <w:rsid w:val="00906822"/>
    <w:rsid w:val="00912518"/>
    <w:rsid w:val="00912F4B"/>
    <w:rsid w:val="00914BD8"/>
    <w:rsid w:val="00921E44"/>
    <w:rsid w:val="009224C8"/>
    <w:rsid w:val="00931DA1"/>
    <w:rsid w:val="00936A80"/>
    <w:rsid w:val="0093724F"/>
    <w:rsid w:val="00940E42"/>
    <w:rsid w:val="009526A1"/>
    <w:rsid w:val="00953AD9"/>
    <w:rsid w:val="00970043"/>
    <w:rsid w:val="009732C5"/>
    <w:rsid w:val="00973DFF"/>
    <w:rsid w:val="00983AD4"/>
    <w:rsid w:val="009919FA"/>
    <w:rsid w:val="009A0375"/>
    <w:rsid w:val="009A2832"/>
    <w:rsid w:val="009B303D"/>
    <w:rsid w:val="009C3233"/>
    <w:rsid w:val="009C67D8"/>
    <w:rsid w:val="009D035F"/>
    <w:rsid w:val="009D3136"/>
    <w:rsid w:val="009E2104"/>
    <w:rsid w:val="009E2FF9"/>
    <w:rsid w:val="009E72C8"/>
    <w:rsid w:val="009E7F9C"/>
    <w:rsid w:val="009F1AA4"/>
    <w:rsid w:val="009F5277"/>
    <w:rsid w:val="009F7A63"/>
    <w:rsid w:val="00A04EA2"/>
    <w:rsid w:val="00A05C22"/>
    <w:rsid w:val="00A068B2"/>
    <w:rsid w:val="00A1031D"/>
    <w:rsid w:val="00A12BC1"/>
    <w:rsid w:val="00A13598"/>
    <w:rsid w:val="00A142FA"/>
    <w:rsid w:val="00A1667F"/>
    <w:rsid w:val="00A17BBC"/>
    <w:rsid w:val="00A225BA"/>
    <w:rsid w:val="00A23FE9"/>
    <w:rsid w:val="00A246E2"/>
    <w:rsid w:val="00A35B0E"/>
    <w:rsid w:val="00A4406E"/>
    <w:rsid w:val="00A50DAE"/>
    <w:rsid w:val="00A57D02"/>
    <w:rsid w:val="00A60D27"/>
    <w:rsid w:val="00A63EFD"/>
    <w:rsid w:val="00A727FE"/>
    <w:rsid w:val="00A74F6F"/>
    <w:rsid w:val="00A75EBE"/>
    <w:rsid w:val="00A80A21"/>
    <w:rsid w:val="00A820F8"/>
    <w:rsid w:val="00A828AE"/>
    <w:rsid w:val="00A87DF0"/>
    <w:rsid w:val="00AA1F11"/>
    <w:rsid w:val="00AA3F1B"/>
    <w:rsid w:val="00AA4ED9"/>
    <w:rsid w:val="00AA6C2C"/>
    <w:rsid w:val="00AB19D5"/>
    <w:rsid w:val="00AB2AB6"/>
    <w:rsid w:val="00AC3DCF"/>
    <w:rsid w:val="00AD0C3F"/>
    <w:rsid w:val="00AD6D06"/>
    <w:rsid w:val="00AE44EB"/>
    <w:rsid w:val="00AF4C66"/>
    <w:rsid w:val="00B0207D"/>
    <w:rsid w:val="00B12258"/>
    <w:rsid w:val="00B13438"/>
    <w:rsid w:val="00B2257A"/>
    <w:rsid w:val="00B35DFA"/>
    <w:rsid w:val="00B4029E"/>
    <w:rsid w:val="00B41AEF"/>
    <w:rsid w:val="00B53A7E"/>
    <w:rsid w:val="00B72AC5"/>
    <w:rsid w:val="00B81A39"/>
    <w:rsid w:val="00B82FE3"/>
    <w:rsid w:val="00B94D2F"/>
    <w:rsid w:val="00BA555B"/>
    <w:rsid w:val="00BA64FE"/>
    <w:rsid w:val="00BA664F"/>
    <w:rsid w:val="00BB038F"/>
    <w:rsid w:val="00BB21C4"/>
    <w:rsid w:val="00BC5E7F"/>
    <w:rsid w:val="00BD2963"/>
    <w:rsid w:val="00BE4E1F"/>
    <w:rsid w:val="00BE50EA"/>
    <w:rsid w:val="00BE5209"/>
    <w:rsid w:val="00BE67FB"/>
    <w:rsid w:val="00BE7E1A"/>
    <w:rsid w:val="00BF44D9"/>
    <w:rsid w:val="00C025FE"/>
    <w:rsid w:val="00C02C0E"/>
    <w:rsid w:val="00C077FF"/>
    <w:rsid w:val="00C22B53"/>
    <w:rsid w:val="00C30D24"/>
    <w:rsid w:val="00C36FFC"/>
    <w:rsid w:val="00C4796B"/>
    <w:rsid w:val="00C5270A"/>
    <w:rsid w:val="00C53176"/>
    <w:rsid w:val="00C60A57"/>
    <w:rsid w:val="00C64CD7"/>
    <w:rsid w:val="00C657EE"/>
    <w:rsid w:val="00C659DA"/>
    <w:rsid w:val="00C701CD"/>
    <w:rsid w:val="00C730BB"/>
    <w:rsid w:val="00C7576E"/>
    <w:rsid w:val="00C77486"/>
    <w:rsid w:val="00C779A7"/>
    <w:rsid w:val="00C81C45"/>
    <w:rsid w:val="00C824B9"/>
    <w:rsid w:val="00C90F4D"/>
    <w:rsid w:val="00C922E3"/>
    <w:rsid w:val="00C93517"/>
    <w:rsid w:val="00CA6F8F"/>
    <w:rsid w:val="00CB0643"/>
    <w:rsid w:val="00CB5803"/>
    <w:rsid w:val="00CC0972"/>
    <w:rsid w:val="00CC0E3E"/>
    <w:rsid w:val="00CD3175"/>
    <w:rsid w:val="00CD612A"/>
    <w:rsid w:val="00CE1BBF"/>
    <w:rsid w:val="00CE4060"/>
    <w:rsid w:val="00CE748B"/>
    <w:rsid w:val="00CE7D32"/>
    <w:rsid w:val="00CF1C2C"/>
    <w:rsid w:val="00CF3ED2"/>
    <w:rsid w:val="00D00C57"/>
    <w:rsid w:val="00D02CD2"/>
    <w:rsid w:val="00D051DF"/>
    <w:rsid w:val="00D062CD"/>
    <w:rsid w:val="00D10FBE"/>
    <w:rsid w:val="00D14DD1"/>
    <w:rsid w:val="00D156D3"/>
    <w:rsid w:val="00D17246"/>
    <w:rsid w:val="00D24CDE"/>
    <w:rsid w:val="00D271C3"/>
    <w:rsid w:val="00D27716"/>
    <w:rsid w:val="00D408B0"/>
    <w:rsid w:val="00D42165"/>
    <w:rsid w:val="00D447FB"/>
    <w:rsid w:val="00D60149"/>
    <w:rsid w:val="00D6610D"/>
    <w:rsid w:val="00D71EFE"/>
    <w:rsid w:val="00D73753"/>
    <w:rsid w:val="00D81D0C"/>
    <w:rsid w:val="00D82129"/>
    <w:rsid w:val="00D8233E"/>
    <w:rsid w:val="00D91192"/>
    <w:rsid w:val="00D96519"/>
    <w:rsid w:val="00D967D3"/>
    <w:rsid w:val="00D96ADB"/>
    <w:rsid w:val="00D97321"/>
    <w:rsid w:val="00DA0A7C"/>
    <w:rsid w:val="00DA3E50"/>
    <w:rsid w:val="00DA4832"/>
    <w:rsid w:val="00DB50E9"/>
    <w:rsid w:val="00DC18B1"/>
    <w:rsid w:val="00DC1C45"/>
    <w:rsid w:val="00DC37BD"/>
    <w:rsid w:val="00DD085D"/>
    <w:rsid w:val="00DD2D4A"/>
    <w:rsid w:val="00DE0290"/>
    <w:rsid w:val="00DE1EAC"/>
    <w:rsid w:val="00DE2F0F"/>
    <w:rsid w:val="00DE7E01"/>
    <w:rsid w:val="00DF7F54"/>
    <w:rsid w:val="00E10AD6"/>
    <w:rsid w:val="00E1310A"/>
    <w:rsid w:val="00E15466"/>
    <w:rsid w:val="00E15535"/>
    <w:rsid w:val="00E25DFB"/>
    <w:rsid w:val="00E2606F"/>
    <w:rsid w:val="00E26340"/>
    <w:rsid w:val="00E51581"/>
    <w:rsid w:val="00E5442A"/>
    <w:rsid w:val="00E545AC"/>
    <w:rsid w:val="00E605FF"/>
    <w:rsid w:val="00E64679"/>
    <w:rsid w:val="00E64D61"/>
    <w:rsid w:val="00E7032F"/>
    <w:rsid w:val="00E74E43"/>
    <w:rsid w:val="00E7710B"/>
    <w:rsid w:val="00E801DB"/>
    <w:rsid w:val="00E80D3C"/>
    <w:rsid w:val="00E924E8"/>
    <w:rsid w:val="00E9350E"/>
    <w:rsid w:val="00E93A4B"/>
    <w:rsid w:val="00E94BEB"/>
    <w:rsid w:val="00EA0F2B"/>
    <w:rsid w:val="00EA6ECA"/>
    <w:rsid w:val="00EB6CC6"/>
    <w:rsid w:val="00EC11C7"/>
    <w:rsid w:val="00EC15C1"/>
    <w:rsid w:val="00ED0F06"/>
    <w:rsid w:val="00ED2F27"/>
    <w:rsid w:val="00EE7E88"/>
    <w:rsid w:val="00EF135D"/>
    <w:rsid w:val="00EF227C"/>
    <w:rsid w:val="00EF26DB"/>
    <w:rsid w:val="00EF2FBC"/>
    <w:rsid w:val="00EF5356"/>
    <w:rsid w:val="00EF7A71"/>
    <w:rsid w:val="00F009CC"/>
    <w:rsid w:val="00F0507C"/>
    <w:rsid w:val="00F06B3C"/>
    <w:rsid w:val="00F07F4C"/>
    <w:rsid w:val="00F10101"/>
    <w:rsid w:val="00F10EE9"/>
    <w:rsid w:val="00F20058"/>
    <w:rsid w:val="00F21C02"/>
    <w:rsid w:val="00F22DC8"/>
    <w:rsid w:val="00F345E9"/>
    <w:rsid w:val="00F3656E"/>
    <w:rsid w:val="00F405A7"/>
    <w:rsid w:val="00F436DF"/>
    <w:rsid w:val="00F50D78"/>
    <w:rsid w:val="00F51D9D"/>
    <w:rsid w:val="00F63FF1"/>
    <w:rsid w:val="00F72C3B"/>
    <w:rsid w:val="00F756C8"/>
    <w:rsid w:val="00F77F76"/>
    <w:rsid w:val="00F81AF8"/>
    <w:rsid w:val="00F90D76"/>
    <w:rsid w:val="00FA2F8F"/>
    <w:rsid w:val="00FA5960"/>
    <w:rsid w:val="00FC6026"/>
    <w:rsid w:val="00FC6759"/>
    <w:rsid w:val="00FE13B4"/>
    <w:rsid w:val="00FE258A"/>
    <w:rsid w:val="00FF3249"/>
    <w:rsid w:val="00FF7E84"/>
    <w:rsid w:val="4B5AD5B3"/>
    <w:rsid w:val="7716B25C"/>
    <w:rsid w:val="7869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6B52784"/>
  <w15:docId w15:val="{1BF74ACA-7324-4CAD-804A-108B10DD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174EF3"/>
    <w:pPr>
      <w:keepNext/>
      <w:keepLines/>
      <w:numPr>
        <w:numId w:val="4"/>
      </w:numPr>
      <w:spacing w:before="480" w:after="0" w:line="300" w:lineRule="atLeas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174EF3"/>
    <w:pPr>
      <w:keepNext/>
      <w:keepLines/>
      <w:numPr>
        <w:ilvl w:val="1"/>
        <w:numId w:val="4"/>
      </w:numPr>
      <w:tabs>
        <w:tab w:val="clear" w:pos="1002"/>
        <w:tab w:val="num" w:pos="576"/>
      </w:tabs>
      <w:spacing w:before="200" w:after="0" w:line="300" w:lineRule="atLeast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11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74EF3"/>
    <w:pPr>
      <w:keepNext/>
      <w:keepLines/>
      <w:numPr>
        <w:ilvl w:val="3"/>
        <w:numId w:val="4"/>
      </w:numPr>
      <w:spacing w:before="200" w:after="0" w:line="3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nl-N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74EF3"/>
    <w:pPr>
      <w:keepNext/>
      <w:keepLines/>
      <w:numPr>
        <w:ilvl w:val="4"/>
        <w:numId w:val="4"/>
      </w:numPr>
      <w:spacing w:before="200" w:after="0" w:line="300" w:lineRule="atLeast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nl-NL"/>
    </w:rPr>
  </w:style>
  <w:style w:type="paragraph" w:styleId="Kop6">
    <w:name w:val="heading 6"/>
    <w:basedOn w:val="Kop5"/>
    <w:next w:val="Standaard"/>
    <w:link w:val="Kop6Char"/>
    <w:semiHidden/>
    <w:unhideWhenUsed/>
    <w:qFormat/>
    <w:rsid w:val="00174EF3"/>
    <w:pPr>
      <w:numPr>
        <w:ilvl w:val="5"/>
      </w:numPr>
      <w:tabs>
        <w:tab w:val="clear" w:pos="1152"/>
      </w:tabs>
      <w:outlineLvl w:val="5"/>
    </w:pPr>
    <w:rPr>
      <w:i/>
      <w:iCs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74EF3"/>
    <w:pPr>
      <w:keepNext/>
      <w:keepLines/>
      <w:numPr>
        <w:ilvl w:val="6"/>
        <w:numId w:val="4"/>
      </w:numPr>
      <w:spacing w:before="200" w:after="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nl-NL"/>
    </w:rPr>
  </w:style>
  <w:style w:type="paragraph" w:styleId="Kop8">
    <w:name w:val="heading 8"/>
    <w:basedOn w:val="Standaard"/>
    <w:next w:val="Standaard"/>
    <w:link w:val="Kop8Char"/>
    <w:unhideWhenUsed/>
    <w:qFormat/>
    <w:rsid w:val="00174EF3"/>
    <w:pPr>
      <w:keepNext/>
      <w:keepLines/>
      <w:numPr>
        <w:ilvl w:val="7"/>
        <w:numId w:val="4"/>
      </w:numPr>
      <w:spacing w:before="200" w:after="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unhideWhenUsed/>
    <w:qFormat/>
    <w:rsid w:val="00174EF3"/>
    <w:pPr>
      <w:keepNext/>
      <w:keepLines/>
      <w:numPr>
        <w:ilvl w:val="8"/>
        <w:numId w:val="4"/>
      </w:numPr>
      <w:spacing w:before="200" w:after="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1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452E"/>
  </w:style>
  <w:style w:type="paragraph" w:styleId="Koptekst">
    <w:name w:val="header"/>
    <w:basedOn w:val="Standaard"/>
    <w:link w:val="KoptekstChar"/>
    <w:uiPriority w:val="99"/>
    <w:unhideWhenUsed/>
    <w:rsid w:val="001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452E"/>
  </w:style>
  <w:style w:type="character" w:styleId="Paginanummer">
    <w:name w:val="page number"/>
    <w:rsid w:val="0011452E"/>
    <w:rPr>
      <w:i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452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272D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41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41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41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41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41B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C3DC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174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174EF3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174EF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174EF3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174EF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174E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74EF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174E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11F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Standaardalinea-lettertype"/>
    <w:uiPriority w:val="99"/>
    <w:rsid w:val="00811F13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231C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231C9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eam%20Tekstschrijvers\teamprojecten\IFV\lege%20sjablonen\doc%209%20overeenkomsten%20SophieMarjon\originelen\19.%20Service%20Level%20Agreement%201.1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4" ma:contentTypeDescription="Een nieuw document maken." ma:contentTypeScope="" ma:versionID="cbd59279afa122c37c2f0aede36bbc5f">
  <xsd:schema xmlns:xsd="http://www.w3.org/2001/XMLSchema" xmlns:xs="http://www.w3.org/2001/XMLSchema" xmlns:p="http://schemas.microsoft.com/office/2006/metadata/properties" xmlns:ns2="9de11591-56c2-4440-9348-a521a63a3945" targetNamespace="http://schemas.microsoft.com/office/2006/metadata/properties" ma:root="true" ma:fieldsID="75597da0f7fd2c84f8df6d23a61adabf" ns2:_="">
    <xsd:import namespace="9de11591-56c2-4440-9348-a521a63a39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FCFFB-3F5D-4007-A735-0BBF8CED9A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D705B-CBD8-44BA-824D-574856BF9C0E}">
  <ds:schemaRefs>
    <ds:schemaRef ds:uri="9de11591-56c2-4440-9348-a521a63a394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409FC3-82D3-4F31-B14A-6E8F35387E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6EE1E1-F414-4340-A6A0-2D40CBD13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19. Service Level Agreement 1.1.dotx</Template>
  <TotalTime>0</TotalTime>
  <Pages>5</Pages>
  <Words>1493</Words>
  <Characters>8213</Characters>
  <Application>Microsoft Office Word</Application>
  <DocSecurity>0</DocSecurity>
  <Lines>68</Lines>
  <Paragraphs>19</Paragraphs>
  <ScaleCrop>false</ScaleCrop>
  <Company>StrikTakens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 van Eck</dc:creator>
  <cp:keywords/>
  <cp:lastModifiedBy>Nathalie van der Meyden [IFV]</cp:lastModifiedBy>
  <cp:revision>2</cp:revision>
  <cp:lastPrinted>2015-07-06T19:16:00Z</cp:lastPrinted>
  <dcterms:created xsi:type="dcterms:W3CDTF">2021-08-06T07:38:00Z</dcterms:created>
  <dcterms:modified xsi:type="dcterms:W3CDTF">2021-08-06T07:38:00Z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344000</vt:r8>
  </property>
</Properties>
</file>