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85A3E" w14:textId="77777777" w:rsidR="00E45F48" w:rsidRPr="00121EB2" w:rsidRDefault="00E45F48"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698AC56D" w14:textId="77777777" w:rsidR="00E45F48" w:rsidRPr="00121EB2" w:rsidRDefault="00E45F48"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0BC4DCB0" w14:textId="77777777" w:rsidR="00E45F48" w:rsidRPr="002146DC" w:rsidRDefault="00E45F48" w:rsidP="00895F3A">
      <w:pPr>
        <w:rPr>
          <w:rFonts w:asciiTheme="minorHAnsi" w:hAnsiTheme="minorHAnsi" w:cstheme="minorHAnsi"/>
          <w:b/>
          <w:sz w:val="22"/>
          <w:szCs w:val="22"/>
        </w:rPr>
      </w:pPr>
    </w:p>
    <w:p w14:paraId="1A53099B" w14:textId="23C54EFE" w:rsidR="00E45F48" w:rsidRDefault="00E45F48" w:rsidP="00121EB2">
      <w:pPr>
        <w:rPr>
          <w:rFonts w:asciiTheme="minorHAnsi" w:hAnsiTheme="minorHAnsi" w:cstheme="minorHAnsi"/>
          <w:sz w:val="22"/>
          <w:szCs w:val="22"/>
        </w:rPr>
      </w:pPr>
      <w:r w:rsidRPr="00BF5D75">
        <w:rPr>
          <w:rFonts w:ascii="Calibri" w:hAnsi="Calibri" w:cs="Arial"/>
          <w:b/>
          <w:sz w:val="24"/>
          <w:szCs w:val="24"/>
        </w:rPr>
        <w:t xml:space="preserve">Verklaring </w:t>
      </w:r>
      <w:r>
        <w:rPr>
          <w:rFonts w:ascii="Calibri" w:hAnsi="Calibri" w:cs="Arial"/>
          <w:b/>
          <w:sz w:val="24"/>
          <w:szCs w:val="24"/>
        </w:rPr>
        <w:t>voldaan aan geschiktheidseisen</w:t>
      </w:r>
      <w:r w:rsidRPr="00BF5D75">
        <w:rPr>
          <w:rFonts w:ascii="Calibri" w:hAnsi="Calibri" w:cs="Arial"/>
          <w:b/>
          <w:sz w:val="24"/>
          <w:szCs w:val="24"/>
        </w:rPr>
        <w:t xml:space="preserve"> met betrekking </w:t>
      </w:r>
      <w:r w:rsidRPr="007F68A9">
        <w:rPr>
          <w:rFonts w:ascii="Calibri" w:hAnsi="Calibri" w:cs="Arial"/>
          <w:b/>
          <w:sz w:val="24"/>
          <w:szCs w:val="24"/>
        </w:rPr>
        <w:t>tot de Europese</w:t>
      </w:r>
      <w:r w:rsidR="007F68A9" w:rsidRPr="007F68A9">
        <w:rPr>
          <w:rFonts w:ascii="Calibri" w:hAnsi="Calibri" w:cs="Arial"/>
          <w:b/>
          <w:sz w:val="24"/>
          <w:szCs w:val="24"/>
        </w:rPr>
        <w:t xml:space="preserve"> </w:t>
      </w:r>
      <w:r w:rsidRPr="007F68A9">
        <w:rPr>
          <w:rFonts w:ascii="Calibri" w:hAnsi="Calibri" w:cs="Arial"/>
          <w:b/>
          <w:sz w:val="24"/>
          <w:szCs w:val="24"/>
        </w:rPr>
        <w:t xml:space="preserve">Aanbesteding </w:t>
      </w:r>
      <w:r w:rsidR="007F68A9">
        <w:rPr>
          <w:rFonts w:ascii="Calibri" w:hAnsi="Calibri" w:cs="Arial"/>
          <w:b/>
          <w:sz w:val="24"/>
          <w:szCs w:val="24"/>
        </w:rPr>
        <w:t xml:space="preserve">School- en Kantoormeubilair </w:t>
      </w:r>
      <w:r w:rsidR="007F68A9" w:rsidRPr="007F68A9">
        <w:rPr>
          <w:rFonts w:ascii="Calibri" w:hAnsi="Calibri" w:cs="Arial"/>
          <w:b/>
          <w:sz w:val="24"/>
          <w:szCs w:val="24"/>
        </w:rPr>
        <w:t>2021-MEU0806</w:t>
      </w:r>
      <w:r w:rsidRPr="007F68A9">
        <w:rPr>
          <w:rFonts w:ascii="Calibri" w:hAnsi="Calibri" w:cs="Arial"/>
          <w:b/>
          <w:sz w:val="24"/>
          <w:szCs w:val="24"/>
        </w:rPr>
        <w:t xml:space="preserve"> ten behoeve van</w:t>
      </w:r>
      <w:r w:rsidR="007F68A9" w:rsidRPr="007F68A9">
        <w:rPr>
          <w:rFonts w:ascii="Calibri" w:hAnsi="Calibri" w:cs="Arial"/>
          <w:b/>
          <w:sz w:val="24"/>
          <w:szCs w:val="24"/>
        </w:rPr>
        <w:t xml:space="preserve"> Stichting Viviani</w:t>
      </w:r>
      <w:r w:rsidRPr="007F68A9">
        <w:rPr>
          <w:rFonts w:ascii="Calibri" w:hAnsi="Calibri" w:cs="Arial"/>
          <w:b/>
          <w:sz w:val="24"/>
          <w:szCs w:val="24"/>
        </w:rPr>
        <w:t>.</w:t>
      </w:r>
      <w:r w:rsidRPr="007F68A9">
        <w:rPr>
          <w:rFonts w:asciiTheme="minorHAnsi" w:hAnsiTheme="minorHAnsi" w:cstheme="minorHAnsi"/>
          <w:sz w:val="22"/>
          <w:szCs w:val="22"/>
        </w:rPr>
        <w:br/>
      </w:r>
    </w:p>
    <w:p w14:paraId="7EA44596" w14:textId="77777777" w:rsidR="00E45F48" w:rsidRPr="002146DC" w:rsidRDefault="00E45F48"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7F0E9A3A" w14:textId="77777777" w:rsidR="00E45F48" w:rsidRPr="002146DC" w:rsidRDefault="00E45F48" w:rsidP="00895F3A">
      <w:pPr>
        <w:rPr>
          <w:rFonts w:asciiTheme="minorHAnsi" w:hAnsiTheme="minorHAnsi" w:cstheme="minorHAnsi"/>
          <w:sz w:val="22"/>
          <w:szCs w:val="22"/>
        </w:rPr>
      </w:pPr>
    </w:p>
    <w:p w14:paraId="6E3FA452" w14:textId="77777777" w:rsidR="00E45F48" w:rsidRPr="002146DC" w:rsidRDefault="00E45F48"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1A8FC45E" w14:textId="77777777" w:rsidR="00E45F48" w:rsidRPr="002146DC" w:rsidRDefault="00E45F48" w:rsidP="00895F3A">
      <w:pPr>
        <w:keepNext/>
        <w:jc w:val="both"/>
        <w:outlineLvl w:val="5"/>
        <w:rPr>
          <w:rFonts w:asciiTheme="minorHAnsi" w:hAnsiTheme="minorHAnsi" w:cstheme="minorHAnsi"/>
          <w:b/>
          <w:bCs/>
          <w:sz w:val="22"/>
          <w:szCs w:val="22"/>
        </w:rPr>
      </w:pPr>
    </w:p>
    <w:p w14:paraId="186D1741" w14:textId="77777777" w:rsidR="00E45F48" w:rsidRPr="002146DC" w:rsidRDefault="00E45F48"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2C21C892" w14:textId="77777777" w:rsidR="00E45F48" w:rsidRDefault="00E45F48"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 een overzicht van de kasstroom.</w:t>
      </w:r>
    </w:p>
    <w:p w14:paraId="2718461C" w14:textId="77777777" w:rsidR="00E45F48" w:rsidRPr="002146DC" w:rsidRDefault="00E45F48"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69465512" w14:textId="77777777" w:rsidR="00E45F48" w:rsidRPr="002146DC" w:rsidRDefault="00E45F48" w:rsidP="00895F3A">
      <w:pPr>
        <w:jc w:val="both"/>
        <w:rPr>
          <w:rFonts w:asciiTheme="minorHAnsi" w:hAnsiTheme="minorHAnsi" w:cstheme="minorHAnsi"/>
          <w:sz w:val="22"/>
          <w:szCs w:val="22"/>
        </w:rPr>
      </w:pPr>
    </w:p>
    <w:p w14:paraId="4A3A7685" w14:textId="77777777" w:rsidR="00E45F48" w:rsidRPr="002146DC" w:rsidRDefault="00E45F48"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3FE1A422" w14:textId="77777777" w:rsidR="00E45F48" w:rsidRPr="002146DC" w:rsidRDefault="00E45F48" w:rsidP="00895F3A">
      <w:pPr>
        <w:rPr>
          <w:rFonts w:asciiTheme="minorHAnsi" w:eastAsia="MS Mincho" w:hAnsiTheme="minorHAnsi" w:cstheme="minorHAnsi"/>
          <w:bCs/>
          <w:sz w:val="22"/>
          <w:szCs w:val="22"/>
        </w:rPr>
      </w:pPr>
    </w:p>
    <w:p w14:paraId="4E6281B2" w14:textId="77777777" w:rsidR="00E45F48" w:rsidRPr="00C0118D" w:rsidRDefault="00E45F48"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34165F3C" w14:textId="77777777" w:rsidR="00E45F48" w:rsidRPr="00C0118D" w:rsidRDefault="00E45F48" w:rsidP="00895F3A">
      <w:pPr>
        <w:ind w:left="426"/>
        <w:rPr>
          <w:rFonts w:asciiTheme="minorHAnsi" w:eastAsia="MS Mincho" w:hAnsiTheme="minorHAnsi" w:cstheme="minorHAnsi"/>
          <w:bCs/>
          <w:sz w:val="22"/>
          <w:szCs w:val="22"/>
        </w:rPr>
      </w:pPr>
    </w:p>
    <w:p w14:paraId="595044E8" w14:textId="77777777" w:rsidR="00E45F48" w:rsidRPr="00C0118D" w:rsidRDefault="00E45F48"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77705663" w14:textId="77777777" w:rsidR="00E45F48" w:rsidRPr="00C0118D" w:rsidRDefault="00E45F48" w:rsidP="00895F3A">
      <w:pPr>
        <w:ind w:left="426"/>
        <w:rPr>
          <w:rFonts w:asciiTheme="minorHAnsi" w:eastAsia="MS Mincho" w:hAnsiTheme="minorHAnsi" w:cstheme="minorHAnsi"/>
          <w:bCs/>
          <w:sz w:val="22"/>
          <w:szCs w:val="22"/>
        </w:rPr>
      </w:pPr>
    </w:p>
    <w:p w14:paraId="2BAF1990" w14:textId="77777777" w:rsidR="00E45F48" w:rsidRPr="007F68A9" w:rsidRDefault="00E45F48"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w:t>
      </w:r>
      <w:r w:rsidRPr="007F68A9">
        <w:rPr>
          <w:rFonts w:asciiTheme="minorHAnsi" w:eastAsia="MS Mincho" w:hAnsiTheme="minorHAnsi" w:cstheme="minorHAnsi"/>
          <w:bCs/>
          <w:sz w:val="22"/>
          <w:szCs w:val="22"/>
        </w:rPr>
        <w:t>circa 60% is van de onderhavige opdracht gelet op aard, omzet en omvang.</w:t>
      </w:r>
    </w:p>
    <w:p w14:paraId="77747E0E" w14:textId="77777777" w:rsidR="00E45F48" w:rsidRDefault="00E45F48"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E45F48" w14:paraId="3ECFB551"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4B14C9A2" w14:textId="77777777" w:rsidR="00E45F48" w:rsidRPr="00BF5D75" w:rsidRDefault="00E45F48"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77883114" w14:textId="77777777" w:rsidR="00E45F48" w:rsidRDefault="00E45F48"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E45F48" w14:paraId="7051FF11"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416BB161" w14:textId="77777777" w:rsidR="00E45F48" w:rsidRPr="00BF5D75" w:rsidRDefault="00E45F48"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5B809E9E" w14:textId="77777777" w:rsidR="00E45F48" w:rsidRDefault="00E45F48"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E45F48" w14:paraId="7F58160C"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14B3300E" w14:textId="77777777" w:rsidR="00E45F48" w:rsidRPr="00BF5D75" w:rsidRDefault="00E45F48"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39474CBF" w14:textId="77777777" w:rsidR="00E45F48" w:rsidRDefault="00E45F48"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E45F48" w14:paraId="733A83DE"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7152C251" w14:textId="77777777" w:rsidR="00E45F48" w:rsidRPr="00BF5D75" w:rsidRDefault="00E45F48"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0EF5964A" w14:textId="77777777" w:rsidR="00E45F48" w:rsidRDefault="00E45F48"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7E9347E8" w14:textId="77777777" w:rsidR="00E45F48" w:rsidRDefault="00E45F48"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26E1CDC4" w14:textId="77777777" w:rsidR="00E45F48" w:rsidRDefault="00E45F48" w:rsidP="00BE1A92">
      <w:pPr>
        <w:pStyle w:val="Koptekst"/>
        <w:tabs>
          <w:tab w:val="clear" w:pos="4536"/>
          <w:tab w:val="clear" w:pos="9072"/>
          <w:tab w:val="left" w:pos="1276"/>
        </w:tabs>
        <w:rPr>
          <w:rFonts w:ascii="Calibri" w:hAnsi="Calibri" w:cs="Arial"/>
          <w:sz w:val="22"/>
          <w:szCs w:val="22"/>
        </w:rPr>
        <w:sectPr w:rsidR="00E45F48" w:rsidSect="00584A86">
          <w:headerReference w:type="default" r:id="rId8"/>
          <w:footerReference w:type="default" r:id="rId9"/>
          <w:pgSz w:w="11906" w:h="16838" w:code="9"/>
          <w:pgMar w:top="1985" w:right="926" w:bottom="567" w:left="1418" w:header="708" w:footer="708" w:gutter="0"/>
          <w:pgNumType w:start="1"/>
          <w:cols w:space="708"/>
        </w:sectPr>
      </w:pPr>
    </w:p>
    <w:p w14:paraId="3F9FA441" w14:textId="77777777" w:rsidR="00E45F48" w:rsidRPr="005A61C6" w:rsidRDefault="00E45F48" w:rsidP="00BE1A92">
      <w:pPr>
        <w:pStyle w:val="Koptekst"/>
        <w:tabs>
          <w:tab w:val="clear" w:pos="4536"/>
          <w:tab w:val="clear" w:pos="9072"/>
          <w:tab w:val="left" w:pos="1276"/>
        </w:tabs>
        <w:rPr>
          <w:rFonts w:ascii="Calibri" w:hAnsi="Calibri" w:cs="Arial"/>
          <w:sz w:val="22"/>
          <w:szCs w:val="22"/>
        </w:rPr>
      </w:pPr>
    </w:p>
    <w:sectPr w:rsidR="00E45F48" w:rsidRPr="005A61C6" w:rsidSect="00E45F48">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DC667" w14:textId="77777777" w:rsidR="00E45F48" w:rsidRDefault="00E45F48">
      <w:r>
        <w:separator/>
      </w:r>
    </w:p>
  </w:endnote>
  <w:endnote w:type="continuationSeparator" w:id="0">
    <w:p w14:paraId="2F36E375" w14:textId="77777777" w:rsidR="00E45F48" w:rsidRDefault="00E45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B3DA2" w14:textId="77777777" w:rsidR="00E45F48" w:rsidRDefault="00E45F48">
    <w:pPr>
      <w:pStyle w:val="Voettekst"/>
    </w:pPr>
    <w:r>
      <w:rPr>
        <w:noProof/>
      </w:rPr>
      <w:drawing>
        <wp:anchor distT="0" distB="0" distL="114300" distR="114300" simplePos="0" relativeHeight="251663360" behindDoc="1" locked="0" layoutInCell="1" allowOverlap="1" wp14:anchorId="24BF4252" wp14:editId="58601ADB">
          <wp:simplePos x="0" y="0"/>
          <wp:positionH relativeFrom="margin">
            <wp:align>right</wp:align>
          </wp:positionH>
          <wp:positionV relativeFrom="paragraph">
            <wp:posOffset>-247650</wp:posOffset>
          </wp:positionV>
          <wp:extent cx="2346960" cy="463550"/>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569BA" w14:textId="77777777" w:rsidR="00BF5D75" w:rsidRDefault="00121EB2">
    <w:pPr>
      <w:pStyle w:val="Voettekst"/>
    </w:pPr>
    <w:r>
      <w:rPr>
        <w:noProof/>
      </w:rPr>
      <w:drawing>
        <wp:anchor distT="0" distB="0" distL="114300" distR="114300" simplePos="0" relativeHeight="251660288" behindDoc="1" locked="0" layoutInCell="1" allowOverlap="1" wp14:anchorId="24DF003F" wp14:editId="1A192590">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D3976" w14:textId="77777777" w:rsidR="00E45F48" w:rsidRDefault="00E45F48">
      <w:r>
        <w:separator/>
      </w:r>
    </w:p>
  </w:footnote>
  <w:footnote w:type="continuationSeparator" w:id="0">
    <w:p w14:paraId="3B9BA882" w14:textId="77777777" w:rsidR="00E45F48" w:rsidRDefault="00E45F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CD492" w14:textId="77777777" w:rsidR="00E45F48" w:rsidRDefault="00E45F48">
    <w:pPr>
      <w:pStyle w:val="Koptekst"/>
    </w:pPr>
    <w:r>
      <w:rPr>
        <w:noProof/>
      </w:rPr>
      <w:drawing>
        <wp:anchor distT="0" distB="0" distL="114300" distR="114300" simplePos="0" relativeHeight="251662336" behindDoc="1" locked="0" layoutInCell="1" allowOverlap="1" wp14:anchorId="75AC0F61" wp14:editId="64D6EFED">
          <wp:simplePos x="0" y="0"/>
          <wp:positionH relativeFrom="margin">
            <wp:align>left</wp:align>
          </wp:positionH>
          <wp:positionV relativeFrom="paragraph">
            <wp:posOffset>-154305</wp:posOffset>
          </wp:positionV>
          <wp:extent cx="1694815" cy="658495"/>
          <wp:effectExtent l="0" t="0" r="63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F43D1" w14:textId="77777777" w:rsidR="00121EB2" w:rsidRDefault="00121EB2">
    <w:pPr>
      <w:pStyle w:val="Koptekst"/>
    </w:pPr>
    <w:r>
      <w:rPr>
        <w:noProof/>
      </w:rPr>
      <w:drawing>
        <wp:anchor distT="0" distB="0" distL="114300" distR="114300" simplePos="0" relativeHeight="251659264" behindDoc="1" locked="0" layoutInCell="1" allowOverlap="1" wp14:anchorId="79F31FF1" wp14:editId="7F1D5F53">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549F0"/>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7F68A9"/>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45F48"/>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346125"/>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1</TotalTime>
  <Pages>1</Pages>
  <Words>237</Words>
  <Characters>1458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Jan Veenstra</cp:lastModifiedBy>
  <cp:revision>2</cp:revision>
  <cp:lastPrinted>2011-04-29T11:47:00Z</cp:lastPrinted>
  <dcterms:created xsi:type="dcterms:W3CDTF">2021-06-21T14:22:00Z</dcterms:created>
  <dcterms:modified xsi:type="dcterms:W3CDTF">2021-06-21T14:23:00Z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