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168C" w14:textId="1C544229" w:rsidR="00B959E5" w:rsidRPr="002572FA" w:rsidRDefault="00030257" w:rsidP="00727315">
      <w:pPr>
        <w:overflowPunct/>
        <w:autoSpaceDE/>
        <w:autoSpaceDN/>
        <w:adjustRightInd/>
        <w:spacing w:line="260" w:lineRule="atLeast"/>
        <w:textAlignment w:val="auto"/>
        <w:rPr>
          <w:rFonts w:ascii="Arial" w:hAnsi="Arial" w:cs="Arial"/>
          <w:b/>
          <w:bCs/>
          <w:sz w:val="28"/>
          <w:szCs w:val="28"/>
        </w:rPr>
      </w:pPr>
      <w:r w:rsidRPr="002572FA">
        <w:rPr>
          <w:rFonts w:ascii="Arial" w:hAnsi="Arial" w:cs="Arial"/>
          <w:b/>
          <w:bCs/>
          <w:sz w:val="28"/>
          <w:szCs w:val="28"/>
        </w:rPr>
        <w:t xml:space="preserve">Bijlage </w:t>
      </w:r>
      <w:r w:rsidR="00261168">
        <w:rPr>
          <w:rFonts w:ascii="Arial" w:hAnsi="Arial" w:cs="Arial"/>
          <w:b/>
          <w:bCs/>
          <w:sz w:val="28"/>
          <w:szCs w:val="28"/>
        </w:rPr>
        <w:t>1</w:t>
      </w:r>
      <w:r w:rsidR="008A39A7">
        <w:rPr>
          <w:rFonts w:ascii="Arial" w:hAnsi="Arial" w:cs="Arial"/>
          <w:b/>
          <w:bCs/>
          <w:sz w:val="28"/>
          <w:szCs w:val="28"/>
        </w:rPr>
        <w:t>.</w:t>
      </w:r>
      <w:r w:rsidR="00C66A10">
        <w:rPr>
          <w:rFonts w:ascii="Arial" w:hAnsi="Arial" w:cs="Arial"/>
          <w:b/>
          <w:bCs/>
          <w:sz w:val="28"/>
          <w:szCs w:val="28"/>
        </w:rPr>
        <w:t>2</w:t>
      </w:r>
      <w:r w:rsidRPr="002572FA">
        <w:rPr>
          <w:rFonts w:ascii="Arial" w:hAnsi="Arial" w:cs="Arial"/>
          <w:b/>
          <w:bCs/>
          <w:sz w:val="28"/>
          <w:szCs w:val="28"/>
        </w:rPr>
        <w:t xml:space="preserve"> </w:t>
      </w:r>
      <w:r w:rsidR="00874958" w:rsidRPr="002572FA">
        <w:rPr>
          <w:rFonts w:ascii="Arial" w:hAnsi="Arial" w:cs="Arial"/>
          <w:b/>
          <w:bCs/>
          <w:sz w:val="28"/>
          <w:szCs w:val="28"/>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402EAE27" w14:textId="77777777" w:rsidR="00874958" w:rsidRPr="00874958" w:rsidRDefault="00874958" w:rsidP="00874958">
      <w:pPr>
        <w:rPr>
          <w:rFonts w:ascii="Arial" w:hAnsi="Arial" w:cs="Arial"/>
        </w:rPr>
      </w:pPr>
    </w:p>
    <w:p w14:paraId="59DBEE5B" w14:textId="77777777" w:rsidR="00874958" w:rsidRPr="00874958" w:rsidRDefault="00874958" w:rsidP="00874958">
      <w:pPr>
        <w:rPr>
          <w:rFonts w:ascii="Arial" w:hAnsi="Arial" w:cs="Arial"/>
        </w:rPr>
      </w:pPr>
    </w:p>
    <w:p w14:paraId="65540374" w14:textId="77777777" w:rsidR="00874958" w:rsidRPr="002572FA" w:rsidRDefault="00874958" w:rsidP="00874958">
      <w:pPr>
        <w:rPr>
          <w:rFonts w:ascii="Arial" w:hAnsi="Arial" w:cs="Arial"/>
          <w:b/>
          <w:szCs w:val="22"/>
        </w:rPr>
      </w:pPr>
      <w:r w:rsidRPr="002572FA">
        <w:rPr>
          <w:rFonts w:ascii="Arial" w:hAnsi="Arial" w:cs="Arial"/>
          <w:b/>
          <w:szCs w:val="22"/>
        </w:rPr>
        <w:t>Model K – Verklaring bestuurder omtrent rechtmatigheid inschrijving</w:t>
      </w:r>
    </w:p>
    <w:p w14:paraId="631576A5" w14:textId="77777777" w:rsidR="00874958" w:rsidRPr="002572FA" w:rsidRDefault="00874958" w:rsidP="00874958">
      <w:pPr>
        <w:rPr>
          <w:rFonts w:ascii="Arial" w:hAnsi="Arial" w:cs="Arial"/>
          <w:szCs w:val="22"/>
        </w:rPr>
      </w:pPr>
    </w:p>
    <w:p w14:paraId="3B07E6E8" w14:textId="247B4117" w:rsidR="00874958" w:rsidRDefault="00874958" w:rsidP="00874958">
      <w:pPr>
        <w:rPr>
          <w:rFonts w:ascii="Arial" w:hAnsi="Arial" w:cs="Arial"/>
          <w:szCs w:val="22"/>
        </w:rPr>
      </w:pPr>
    </w:p>
    <w:p w14:paraId="277CDA10" w14:textId="6F061CF4" w:rsidR="00261168" w:rsidRPr="00261168" w:rsidRDefault="008A39A7" w:rsidP="00874958">
      <w:pPr>
        <w:rPr>
          <w:rFonts w:ascii="Arial" w:hAnsi="Arial" w:cs="Arial"/>
          <w:b/>
          <w:bCs/>
          <w:szCs w:val="22"/>
          <w:lang w:val="nl-NL"/>
        </w:rPr>
      </w:pPr>
      <w:r>
        <w:rPr>
          <w:rFonts w:ascii="Arial" w:hAnsi="Arial" w:cs="Arial"/>
          <w:b/>
          <w:bCs/>
          <w:szCs w:val="22"/>
        </w:rPr>
        <w:t xml:space="preserve">Perceel </w:t>
      </w:r>
      <w:r w:rsidR="00C66A10">
        <w:rPr>
          <w:rFonts w:ascii="Arial" w:hAnsi="Arial" w:cs="Arial"/>
          <w:b/>
          <w:bCs/>
          <w:szCs w:val="22"/>
        </w:rPr>
        <w:t>2 Kolkenreiniging</w:t>
      </w:r>
      <w:bookmarkStart w:id="0" w:name="_GoBack"/>
      <w:bookmarkEnd w:id="0"/>
    </w:p>
    <w:p w14:paraId="39321305" w14:textId="77777777" w:rsidR="00874958" w:rsidRPr="002572FA" w:rsidRDefault="00874958" w:rsidP="00874958">
      <w:pPr>
        <w:rPr>
          <w:rFonts w:ascii="Arial" w:hAnsi="Arial" w:cs="Arial"/>
          <w:szCs w:val="22"/>
        </w:rPr>
      </w:pPr>
    </w:p>
    <w:p w14:paraId="51107E42" w14:textId="77777777" w:rsidR="00874958" w:rsidRPr="002572FA" w:rsidRDefault="00874958" w:rsidP="00874958">
      <w:pPr>
        <w:rPr>
          <w:rFonts w:ascii="Arial" w:hAnsi="Arial" w:cs="Arial"/>
          <w:szCs w:val="22"/>
        </w:rPr>
      </w:pPr>
      <w:r w:rsidRPr="002572FA">
        <w:rPr>
          <w:rFonts w:ascii="Arial" w:hAnsi="Aria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2572FA" w:rsidRDefault="00874958" w:rsidP="00874958">
      <w:pPr>
        <w:rPr>
          <w:rFonts w:ascii="Arial" w:hAnsi="Arial" w:cs="Arial"/>
          <w:szCs w:val="22"/>
        </w:rPr>
      </w:pPr>
    </w:p>
    <w:p w14:paraId="27505C48" w14:textId="77777777" w:rsidR="00874958" w:rsidRPr="002572FA" w:rsidRDefault="00874958" w:rsidP="00874958">
      <w:pPr>
        <w:rPr>
          <w:rFonts w:ascii="Arial" w:hAnsi="Arial" w:cs="Arial"/>
          <w:szCs w:val="22"/>
        </w:rPr>
      </w:pPr>
      <w:r w:rsidRPr="002572FA">
        <w:rPr>
          <w:rFonts w:ascii="Arial" w:hAnsi="Arial" w:cs="Arial"/>
          <w:szCs w:val="22"/>
        </w:rPr>
        <w:t xml:space="preserve">Aldus naar waarheid opgemaakt </w:t>
      </w:r>
    </w:p>
    <w:p w14:paraId="50F0F865" w14:textId="77777777" w:rsidR="00874958" w:rsidRPr="002572FA" w:rsidRDefault="00874958" w:rsidP="00874958">
      <w:pPr>
        <w:rPr>
          <w:rFonts w:ascii="Arial" w:hAnsi="Arial" w:cs="Arial"/>
          <w:szCs w:val="22"/>
        </w:rPr>
      </w:pPr>
    </w:p>
    <w:p w14:paraId="47760F8C" w14:textId="77777777" w:rsidR="00874958" w:rsidRPr="002572FA" w:rsidRDefault="00874958" w:rsidP="00874958">
      <w:pPr>
        <w:rPr>
          <w:rFonts w:ascii="Arial" w:hAnsi="Arial" w:cs="Arial"/>
          <w:szCs w:val="22"/>
        </w:rPr>
      </w:pPr>
      <w:r w:rsidRPr="002572FA">
        <w:rPr>
          <w:rFonts w:ascii="Arial" w:hAnsi="Arial" w:cs="Arial"/>
          <w:szCs w:val="22"/>
        </w:rPr>
        <w:t xml:space="preserve">op _________________________[datum] te ________________________[plaats] </w:t>
      </w:r>
    </w:p>
    <w:p w14:paraId="173F4FB8" w14:textId="77777777" w:rsidR="00874958" w:rsidRPr="002572FA" w:rsidRDefault="00874958" w:rsidP="00874958">
      <w:pPr>
        <w:rPr>
          <w:rFonts w:ascii="Arial" w:hAnsi="Arial" w:cs="Arial"/>
          <w:szCs w:val="22"/>
        </w:rPr>
      </w:pPr>
    </w:p>
    <w:p w14:paraId="72E201DC" w14:textId="5411137A" w:rsidR="00874958" w:rsidRPr="002572FA" w:rsidRDefault="00874958" w:rsidP="00874958">
      <w:pPr>
        <w:rPr>
          <w:rFonts w:ascii="Arial" w:hAnsi="Arial" w:cs="Arial"/>
          <w:szCs w:val="22"/>
        </w:rPr>
      </w:pPr>
      <w:r w:rsidRPr="002572FA">
        <w:rPr>
          <w:rFonts w:ascii="Arial" w:hAnsi="Arial" w:cs="Arial"/>
          <w:szCs w:val="22"/>
        </w:rPr>
        <w:t>door ____________________________________________</w:t>
      </w:r>
      <w:r w:rsidR="002572FA">
        <w:rPr>
          <w:rFonts w:ascii="Arial" w:hAnsi="Arial" w:cs="Arial"/>
          <w:szCs w:val="22"/>
        </w:rPr>
        <w:t xml:space="preserve"> </w:t>
      </w:r>
      <w:r w:rsidRPr="002572FA">
        <w:rPr>
          <w:rFonts w:ascii="Arial" w:hAnsi="Arial" w:cs="Arial"/>
          <w:szCs w:val="22"/>
        </w:rPr>
        <w:t xml:space="preserve">[naam en voorletters] </w:t>
      </w:r>
    </w:p>
    <w:p w14:paraId="636E41B7" w14:textId="77777777" w:rsidR="00874958" w:rsidRPr="002572FA" w:rsidRDefault="00874958" w:rsidP="00874958">
      <w:pPr>
        <w:rPr>
          <w:rFonts w:ascii="Arial" w:hAnsi="Arial" w:cs="Arial"/>
          <w:szCs w:val="22"/>
        </w:rPr>
      </w:pPr>
    </w:p>
    <w:p w14:paraId="17DBFFCC" w14:textId="30A56499" w:rsidR="00874958" w:rsidRPr="002572FA" w:rsidRDefault="00874958" w:rsidP="00874958">
      <w:pPr>
        <w:rPr>
          <w:rFonts w:ascii="Arial" w:hAnsi="Arial" w:cs="Arial"/>
          <w:szCs w:val="22"/>
        </w:rPr>
      </w:pPr>
      <w:r w:rsidRPr="002572FA">
        <w:rPr>
          <w:rFonts w:ascii="Arial" w:hAnsi="Arial" w:cs="Arial"/>
          <w:szCs w:val="22"/>
        </w:rPr>
        <w:t>als bestuurder van _______________________________________</w:t>
      </w:r>
      <w:r w:rsidR="002572FA">
        <w:rPr>
          <w:rFonts w:ascii="Arial" w:hAnsi="Arial" w:cs="Arial"/>
          <w:szCs w:val="22"/>
        </w:rPr>
        <w:t xml:space="preserve"> </w:t>
      </w:r>
      <w:r w:rsidRPr="002572FA">
        <w:rPr>
          <w:rFonts w:ascii="Arial" w:hAnsi="Arial" w:cs="Arial"/>
          <w:szCs w:val="22"/>
        </w:rPr>
        <w:t xml:space="preserve">[naam bedrijf] </w:t>
      </w:r>
    </w:p>
    <w:p w14:paraId="6DF0E151" w14:textId="77777777" w:rsidR="00874958" w:rsidRPr="002572FA" w:rsidRDefault="00874958" w:rsidP="00874958">
      <w:pPr>
        <w:rPr>
          <w:rFonts w:ascii="Arial" w:hAnsi="Arial" w:cs="Arial"/>
          <w:szCs w:val="22"/>
        </w:rPr>
      </w:pPr>
    </w:p>
    <w:p w14:paraId="4D00C0B5" w14:textId="77777777" w:rsidR="00874958" w:rsidRPr="002572FA" w:rsidRDefault="00874958" w:rsidP="00874958">
      <w:pPr>
        <w:rPr>
          <w:rFonts w:ascii="Arial" w:hAnsi="Arial" w:cs="Arial"/>
          <w:szCs w:val="22"/>
        </w:rPr>
      </w:pPr>
      <w:r w:rsidRPr="002572FA">
        <w:rPr>
          <w:rFonts w:ascii="Arial" w:hAnsi="Arial" w:cs="Arial"/>
          <w:szCs w:val="22"/>
        </w:rPr>
        <w:t xml:space="preserve">die ____________________________________________________[naam bedrijf] </w:t>
      </w:r>
    </w:p>
    <w:p w14:paraId="30EDC954" w14:textId="77777777" w:rsidR="00874958" w:rsidRPr="002572FA" w:rsidRDefault="00874958" w:rsidP="00874958">
      <w:pPr>
        <w:rPr>
          <w:rFonts w:ascii="Arial" w:hAnsi="Arial" w:cs="Arial"/>
          <w:szCs w:val="22"/>
        </w:rPr>
      </w:pPr>
    </w:p>
    <w:p w14:paraId="2D5172BC" w14:textId="77777777" w:rsidR="00874958" w:rsidRPr="002572FA" w:rsidRDefault="00874958" w:rsidP="00874958">
      <w:pPr>
        <w:rPr>
          <w:rFonts w:ascii="Arial" w:hAnsi="Arial" w:cs="Arial"/>
          <w:szCs w:val="22"/>
        </w:rPr>
      </w:pPr>
    </w:p>
    <w:p w14:paraId="28AB5A42" w14:textId="77777777" w:rsidR="00874958" w:rsidRPr="002572FA" w:rsidRDefault="00874958" w:rsidP="00874958">
      <w:pPr>
        <w:rPr>
          <w:rFonts w:ascii="Arial" w:hAnsi="Arial" w:cs="Arial"/>
          <w:szCs w:val="22"/>
        </w:rPr>
      </w:pPr>
    </w:p>
    <w:p w14:paraId="50B26626" w14:textId="77777777" w:rsidR="00874958" w:rsidRPr="002572FA" w:rsidRDefault="00874958" w:rsidP="00874958">
      <w:pPr>
        <w:rPr>
          <w:rFonts w:ascii="Arial" w:hAnsi="Arial" w:cs="Arial"/>
          <w:szCs w:val="22"/>
        </w:rPr>
      </w:pPr>
      <w:r w:rsidRPr="002572FA">
        <w:rPr>
          <w:rFonts w:ascii="Arial" w:hAnsi="Arial" w:cs="Arial"/>
          <w:szCs w:val="22"/>
        </w:rPr>
        <w:t xml:space="preserve">ter zake van deze inschrijving rechtsgeldig vertegenwoordigt. </w:t>
      </w:r>
    </w:p>
    <w:p w14:paraId="6705A747" w14:textId="77777777" w:rsidR="00874958" w:rsidRPr="002572FA" w:rsidRDefault="00874958" w:rsidP="00874958">
      <w:pPr>
        <w:rPr>
          <w:rFonts w:ascii="Arial" w:hAnsi="Arial" w:cs="Arial"/>
          <w:szCs w:val="22"/>
        </w:rPr>
      </w:pPr>
    </w:p>
    <w:p w14:paraId="5EEF4913" w14:textId="77777777" w:rsidR="00874958" w:rsidRPr="002572FA" w:rsidRDefault="00874958" w:rsidP="00874958">
      <w:pPr>
        <w:rPr>
          <w:rFonts w:ascii="Arial" w:hAnsi="Arial" w:cs="Arial"/>
          <w:szCs w:val="22"/>
        </w:rPr>
      </w:pPr>
    </w:p>
    <w:p w14:paraId="1CD34887" w14:textId="77777777" w:rsidR="00874958" w:rsidRPr="002572FA" w:rsidRDefault="00874958" w:rsidP="00874958">
      <w:pPr>
        <w:rPr>
          <w:rFonts w:ascii="Arial" w:hAnsi="Arial" w:cs="Arial"/>
          <w:szCs w:val="22"/>
        </w:rPr>
      </w:pPr>
      <w:r w:rsidRPr="002572FA">
        <w:rPr>
          <w:rFonts w:ascii="Arial" w:hAnsi="Arial" w:cs="Arial"/>
          <w:szCs w:val="22"/>
        </w:rPr>
        <w:t>_______________________________________________________[handtekening]</w:t>
      </w:r>
    </w:p>
    <w:p w14:paraId="709228B9" w14:textId="77777777" w:rsidR="00874958" w:rsidRPr="002572FA" w:rsidRDefault="00874958" w:rsidP="00874958">
      <w:pPr>
        <w:rPr>
          <w:rFonts w:ascii="Arial" w:hAnsi="Arial" w:cs="Arial"/>
          <w:szCs w:val="22"/>
        </w:rPr>
      </w:pPr>
    </w:p>
    <w:p w14:paraId="32313E90" w14:textId="77777777" w:rsidR="00874958" w:rsidRPr="002572FA" w:rsidRDefault="00874958" w:rsidP="00874958">
      <w:pPr>
        <w:rPr>
          <w:rFonts w:ascii="Arial" w:hAnsi="Arial" w:cs="Arial"/>
          <w:szCs w:val="22"/>
        </w:rPr>
      </w:pPr>
    </w:p>
    <w:p w14:paraId="2639EFCF" w14:textId="77777777" w:rsidR="00874958" w:rsidRPr="002572FA" w:rsidRDefault="00874958" w:rsidP="00874958">
      <w:pPr>
        <w:rPr>
          <w:rFonts w:ascii="Arial" w:hAnsi="Arial" w:cs="Arial"/>
          <w:szCs w:val="22"/>
        </w:rPr>
      </w:pPr>
    </w:p>
    <w:p w14:paraId="17B19558" w14:textId="77777777" w:rsidR="00874958" w:rsidRPr="002572FA" w:rsidRDefault="00874958" w:rsidP="00874958">
      <w:pPr>
        <w:rPr>
          <w:rFonts w:ascii="Arial" w:hAnsi="Arial" w:cs="Arial"/>
          <w:szCs w:val="22"/>
        </w:rPr>
      </w:pPr>
    </w:p>
    <w:p w14:paraId="12BB0CD7" w14:textId="4BB2FBA1" w:rsidR="00874958" w:rsidRPr="002572FA" w:rsidRDefault="00874958" w:rsidP="00874958">
      <w:pPr>
        <w:rPr>
          <w:rFonts w:ascii="Arial" w:hAnsi="Arial" w:cs="Arial"/>
          <w:szCs w:val="22"/>
        </w:rPr>
      </w:pPr>
      <w:r w:rsidRPr="002572FA">
        <w:rPr>
          <w:rFonts w:ascii="Arial" w:hAnsi="Aria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2572FA" w:rsidRDefault="001F1609" w:rsidP="00874958">
      <w:pPr>
        <w:overflowPunct/>
        <w:textAlignment w:val="auto"/>
        <w:rPr>
          <w:rFonts w:ascii="Arial" w:hAnsi="Arial" w:cs="Arial"/>
          <w:szCs w:val="22"/>
        </w:rPr>
      </w:pPr>
    </w:p>
    <w:sectPr w:rsidR="001F1609" w:rsidRPr="002572FA"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4F6B6B4E"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193E81">
      <w:rPr>
        <w:rFonts w:ascii="Arial" w:hAnsi="Aria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E5"/>
    <w:rsid w:val="00030257"/>
    <w:rsid w:val="00071D4B"/>
    <w:rsid w:val="000F758D"/>
    <w:rsid w:val="00156535"/>
    <w:rsid w:val="00193E81"/>
    <w:rsid w:val="00195D4D"/>
    <w:rsid w:val="001F1609"/>
    <w:rsid w:val="002572FA"/>
    <w:rsid w:val="00261168"/>
    <w:rsid w:val="00261943"/>
    <w:rsid w:val="002B20A4"/>
    <w:rsid w:val="002C642D"/>
    <w:rsid w:val="002D1B65"/>
    <w:rsid w:val="002D67B2"/>
    <w:rsid w:val="002F2DCF"/>
    <w:rsid w:val="00311004"/>
    <w:rsid w:val="00331508"/>
    <w:rsid w:val="003379A0"/>
    <w:rsid w:val="00351B26"/>
    <w:rsid w:val="00387138"/>
    <w:rsid w:val="003A49FD"/>
    <w:rsid w:val="003B4534"/>
    <w:rsid w:val="003C0497"/>
    <w:rsid w:val="004523E4"/>
    <w:rsid w:val="004932A1"/>
    <w:rsid w:val="004A082D"/>
    <w:rsid w:val="00505041"/>
    <w:rsid w:val="005208D9"/>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39A7"/>
    <w:rsid w:val="008A5F74"/>
    <w:rsid w:val="008B02F0"/>
    <w:rsid w:val="00962548"/>
    <w:rsid w:val="009D1246"/>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27BE"/>
    <w:rsid w:val="00C54053"/>
    <w:rsid w:val="00C66A10"/>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A7F560"/>
  <w15:docId w15:val="{64B874F1-B7C2-4B50-9604-B575CB35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notitie.dot</Template>
  <TotalTime>0</TotalTime>
  <Pages>1</Pages>
  <Words>117</Words>
  <Characters>989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Knijn, S. (Sanne)</cp:lastModifiedBy>
  <cp:revision>2</cp:revision>
  <cp:lastPrinted>2014-09-01T15:40:00Z</cp:lastPrinted>
  <dcterms:created xsi:type="dcterms:W3CDTF">2021-01-22T08:01:00Z</dcterms:created>
  <dcterms:modified xsi:type="dcterms:W3CDTF">2021-01-22T08:01:00Z</dcterms:modified>
</cp:coreProperties>
</file>