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E9347" w14:textId="680DF298" w:rsidR="00530981" w:rsidRPr="00530981" w:rsidRDefault="00530981" w:rsidP="0053098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outlineLvl w:val="0"/>
        <w:rPr>
          <w:rFonts w:eastAsia="Arial" w:cs="Arial"/>
          <w:color w:val="452777"/>
          <w:sz w:val="24"/>
          <w:szCs w:val="24"/>
          <w:lang w:eastAsia="nl-NL"/>
        </w:rPr>
      </w:pPr>
      <w:bookmarkStart w:id="0" w:name="_gjdgxs"/>
      <w:bookmarkEnd w:id="0"/>
      <w:r w:rsidRPr="2C3ADADD">
        <w:rPr>
          <w:rFonts w:eastAsia="Arial" w:cs="Arial"/>
          <w:color w:val="003F85"/>
          <w:sz w:val="24"/>
          <w:szCs w:val="24"/>
          <w:lang w:eastAsia="nl-NL"/>
        </w:rPr>
        <w:t>Bijlag</w:t>
      </w:r>
      <w:r w:rsidR="00581C9C" w:rsidRPr="2C3ADADD">
        <w:rPr>
          <w:rFonts w:eastAsia="Arial" w:cs="Arial"/>
          <w:color w:val="003F85"/>
          <w:sz w:val="24"/>
          <w:szCs w:val="24"/>
          <w:lang w:eastAsia="nl-NL"/>
        </w:rPr>
        <w:t xml:space="preserve">e </w:t>
      </w:r>
      <w:r w:rsidR="0107AC66" w:rsidRPr="2C3ADADD">
        <w:rPr>
          <w:rFonts w:eastAsia="Arial" w:cs="Arial"/>
          <w:color w:val="003F85"/>
          <w:sz w:val="24"/>
          <w:szCs w:val="24"/>
          <w:lang w:eastAsia="nl-NL"/>
        </w:rPr>
        <w:t>2</w:t>
      </w:r>
      <w:r w:rsidR="00581C9C" w:rsidRPr="2C3ADADD">
        <w:rPr>
          <w:rFonts w:eastAsia="Arial" w:cs="Arial"/>
          <w:color w:val="003F85"/>
          <w:sz w:val="24"/>
          <w:szCs w:val="24"/>
          <w:lang w:eastAsia="nl-NL"/>
        </w:rPr>
        <w:t xml:space="preserve"> Kerncompetenties </w:t>
      </w:r>
      <w:r w:rsidR="00060452">
        <w:rPr>
          <w:rFonts w:eastAsia="Arial" w:cs="Arial"/>
          <w:color w:val="003F85"/>
          <w:sz w:val="24"/>
          <w:szCs w:val="24"/>
          <w:lang w:eastAsia="nl-NL"/>
        </w:rPr>
        <w:t>DAMO Fysiek</w:t>
      </w:r>
      <w:r w:rsidRPr="2C3ADADD">
        <w:rPr>
          <w:rFonts w:eastAsia="Arial" w:cs="Arial"/>
          <w:color w:val="452777"/>
          <w:sz w:val="24"/>
          <w:szCs w:val="24"/>
          <w:lang w:eastAsia="nl-NL"/>
        </w:rPr>
        <w:t xml:space="preserve"> </w:t>
      </w:r>
    </w:p>
    <w:p w14:paraId="3C14DEDD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smallCaps/>
          <w:color w:val="000000"/>
          <w:sz w:val="19"/>
          <w:szCs w:val="19"/>
          <w:lang w:eastAsia="nl-NL"/>
        </w:rPr>
      </w:pPr>
    </w:p>
    <w:p w14:paraId="07B6967C" w14:textId="10A0C0BB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 xml:space="preserve">Met dit overzicht dient </w:t>
      </w:r>
      <w:r w:rsidRPr="00581C9C">
        <w:rPr>
          <w:rFonts w:eastAsia="Arial" w:cs="Arial"/>
          <w:color w:val="000000"/>
          <w:szCs w:val="18"/>
          <w:lang w:eastAsia="nl-NL"/>
        </w:rPr>
        <w:t>inschrijver</w:t>
      </w:r>
      <w:r w:rsidRPr="00530981">
        <w:rPr>
          <w:rFonts w:eastAsia="Arial" w:cs="Arial"/>
          <w:color w:val="000000"/>
          <w:szCs w:val="18"/>
          <w:lang w:eastAsia="nl-NL"/>
        </w:rPr>
        <w:t xml:space="preserve"> aan te tonen te beschikken over de vereiste en gewenste technische en organisatorische ervaring.</w:t>
      </w:r>
    </w:p>
    <w:p w14:paraId="02B7D07E" w14:textId="0B71DDED" w:rsid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2A5B8F69" w14:textId="7CADBC04" w:rsidR="00B30AA6" w:rsidRPr="00530981" w:rsidRDefault="00B30AA6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>
        <w:rPr>
          <w:rFonts w:eastAsia="Arial" w:cs="Arial"/>
          <w:color w:val="000000"/>
          <w:szCs w:val="18"/>
          <w:lang w:eastAsia="nl-NL"/>
        </w:rPr>
        <w:t xml:space="preserve">Kerncompetentie 1, </w:t>
      </w:r>
      <w:r w:rsidR="00060452" w:rsidRPr="00060452">
        <w:rPr>
          <w:rFonts w:eastAsia="Arial" w:cs="Arial"/>
          <w:color w:val="000000"/>
          <w:szCs w:val="18"/>
          <w:lang w:eastAsia="nl-NL"/>
        </w:rPr>
        <w:t xml:space="preserve">beheren en onderhouden van datamodellen </w:t>
      </w: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2C3F5D8C" w14:textId="77777777" w:rsidTr="00530981">
        <w:tc>
          <w:tcPr>
            <w:tcW w:w="8505" w:type="dxa"/>
            <w:gridSpan w:val="2"/>
            <w:shd w:val="clear" w:color="auto" w:fill="F2942E"/>
          </w:tcPr>
          <w:p w14:paraId="60C6232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Gegevens referent </w:t>
            </w:r>
          </w:p>
        </w:tc>
      </w:tr>
      <w:tr w:rsidR="00530981" w:rsidRPr="00530981" w14:paraId="27EEE60D" w14:textId="77777777" w:rsidTr="00530981">
        <w:tc>
          <w:tcPr>
            <w:tcW w:w="4243" w:type="dxa"/>
            <w:shd w:val="clear" w:color="auto" w:fill="003F85"/>
          </w:tcPr>
          <w:p w14:paraId="15F48E3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 organisatie</w:t>
            </w:r>
          </w:p>
        </w:tc>
        <w:tc>
          <w:tcPr>
            <w:tcW w:w="4262" w:type="dxa"/>
          </w:tcPr>
          <w:p w14:paraId="61FFA87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C9B4E15" w14:textId="77777777" w:rsidTr="00530981">
        <w:trPr>
          <w:trHeight w:val="280"/>
        </w:trPr>
        <w:tc>
          <w:tcPr>
            <w:tcW w:w="4243" w:type="dxa"/>
            <w:shd w:val="clear" w:color="auto" w:fill="003F85"/>
          </w:tcPr>
          <w:p w14:paraId="12FC4E2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Onderdeel organisatie (divisie, afdeling etc.)</w:t>
            </w:r>
          </w:p>
        </w:tc>
        <w:tc>
          <w:tcPr>
            <w:tcW w:w="4262" w:type="dxa"/>
          </w:tcPr>
          <w:p w14:paraId="744DED7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5D57739C" w14:textId="77777777" w:rsidTr="00530981">
        <w:tc>
          <w:tcPr>
            <w:tcW w:w="4243" w:type="dxa"/>
            <w:shd w:val="clear" w:color="auto" w:fill="003F85"/>
          </w:tcPr>
          <w:p w14:paraId="1D0F7ED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</w:t>
            </w:r>
          </w:p>
        </w:tc>
        <w:tc>
          <w:tcPr>
            <w:tcW w:w="4262" w:type="dxa"/>
          </w:tcPr>
          <w:p w14:paraId="768166F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2DED95B" w14:textId="77777777" w:rsidTr="00530981">
        <w:tc>
          <w:tcPr>
            <w:tcW w:w="4243" w:type="dxa"/>
            <w:shd w:val="clear" w:color="auto" w:fill="003F85"/>
          </w:tcPr>
          <w:p w14:paraId="7EFB00E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Type organisatie</w:t>
            </w:r>
          </w:p>
        </w:tc>
        <w:tc>
          <w:tcPr>
            <w:tcW w:w="4262" w:type="dxa"/>
          </w:tcPr>
          <w:p w14:paraId="7E5ED14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69024C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8879BBE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2A45385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825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07CA8FD7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56EAFF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0D4A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E3BA6E8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00FCF31E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685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26C832B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617EDF9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3A1A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07F0CEC2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62DAB047" w14:textId="77777777" w:rsidTr="7EC4FCA4">
        <w:tc>
          <w:tcPr>
            <w:tcW w:w="8505" w:type="dxa"/>
            <w:gridSpan w:val="2"/>
            <w:shd w:val="clear" w:color="auto" w:fill="F2942E"/>
          </w:tcPr>
          <w:p w14:paraId="3C389C8D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Beschrijving referentieopdracht </w:t>
            </w:r>
          </w:p>
        </w:tc>
      </w:tr>
      <w:tr w:rsidR="00530981" w:rsidRPr="00530981" w14:paraId="2932ABCF" w14:textId="77777777" w:rsidTr="7EC4FCA4">
        <w:tc>
          <w:tcPr>
            <w:tcW w:w="4243" w:type="dxa"/>
            <w:shd w:val="clear" w:color="auto" w:fill="003F85"/>
          </w:tcPr>
          <w:p w14:paraId="7AA97293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Hoedanigheid :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naam organisatie invullen )</w:t>
            </w:r>
          </w:p>
        </w:tc>
        <w:tc>
          <w:tcPr>
            <w:tcW w:w="4262" w:type="dxa"/>
          </w:tcPr>
          <w:p w14:paraId="519D68FD" w14:textId="5066DF02" w:rsidR="00530981" w:rsidRPr="00530981" w:rsidRDefault="00766B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Inschrijver : …………………..</w:t>
            </w:r>
          </w:p>
          <w:p w14:paraId="1ED187DB" w14:textId="15862333" w:rsidR="00530981" w:rsidRPr="00530981" w:rsidRDefault="00766B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: ……………………..</w:t>
            </w:r>
          </w:p>
          <w:p w14:paraId="67559D25" w14:textId="56011C57" w:rsidR="00530981" w:rsidRPr="00530981" w:rsidRDefault="00766B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Onderaannemer: …….…..........</w:t>
            </w:r>
          </w:p>
          <w:p w14:paraId="5A7A844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2BD1A824" w14:textId="77777777" w:rsidTr="7EC4FCA4">
        <w:trPr>
          <w:trHeight w:val="280"/>
        </w:trPr>
        <w:tc>
          <w:tcPr>
            <w:tcW w:w="4243" w:type="dxa"/>
            <w:shd w:val="clear" w:color="auto" w:fill="003F85"/>
          </w:tcPr>
          <w:p w14:paraId="17F5E743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Werkzaamheden uitgevoerd als: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(aankruisen wat van toepassing is)</w:t>
            </w:r>
          </w:p>
        </w:tc>
        <w:tc>
          <w:tcPr>
            <w:tcW w:w="4262" w:type="dxa"/>
          </w:tcPr>
          <w:p w14:paraId="4FB5BE9E" w14:textId="03A91405" w:rsidR="00530981" w:rsidRPr="00530981" w:rsidRDefault="00766B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Zelfstandig ondernemer</w:t>
            </w:r>
          </w:p>
          <w:p w14:paraId="0A5EA5F8" w14:textId="365B989E" w:rsidR="00530981" w:rsidRPr="00530981" w:rsidRDefault="00766B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Hoofdaannemer met Onderaannemers</w:t>
            </w:r>
          </w:p>
          <w:p w14:paraId="6C11C427" w14:textId="72FAB63E" w:rsidR="00530981" w:rsidRPr="00530981" w:rsidRDefault="00766B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</w:p>
          <w:p w14:paraId="009EFAB1" w14:textId="172E685B" w:rsidR="00530981" w:rsidRPr="00530981" w:rsidRDefault="00766B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</w:t>
            </w:r>
          </w:p>
          <w:p w14:paraId="6E0408C7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1A7E5915" w14:textId="77777777" w:rsidTr="7EC4FCA4">
        <w:tc>
          <w:tcPr>
            <w:tcW w:w="4243" w:type="dxa"/>
            <w:shd w:val="clear" w:color="auto" w:fill="003F85"/>
          </w:tcPr>
          <w:p w14:paraId="252C3709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Korte beschrijving van de (soort) werkzaamheden verricht door de bij 1 genoemde organisatie (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Indien de referentieopdracht is uitgevoerd als hoofdaannemer, </w:t>
            </w:r>
            <w:proofErr w:type="spell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combinant</w:t>
            </w:r>
            <w:proofErr w:type="spell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2C48127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63F9099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63F0CB3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7B0675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3578C86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5ACC47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FF94FF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5BE5E718" w14:textId="77777777" w:rsidTr="7EC4FCA4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7C2C28B5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229CC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Van                               t/m</w:t>
            </w:r>
          </w:p>
        </w:tc>
      </w:tr>
      <w:tr w:rsidR="00530981" w:rsidRPr="00530981" w14:paraId="00AE2DF9" w14:textId="77777777" w:rsidTr="7EC4FCA4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1DDF6B46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2310F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F4E472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90C1C8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28EE1EDA" w14:textId="77777777" w:rsidTr="7EC4FCA4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35266A45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C7B77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1D6A39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24DC48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C7894B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D3F9049" w14:textId="77777777" w:rsidTr="7EC4FCA4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522F1055" w14:textId="77777777" w:rsidR="00060452" w:rsidRDefault="00530981" w:rsidP="00E57D0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060452">
              <w:rPr>
                <w:rFonts w:eastAsia="Arial" w:cs="Arial"/>
                <w:color w:val="FFFFFF"/>
                <w:szCs w:val="18"/>
                <w:lang w:eastAsia="nl-NL"/>
              </w:rPr>
              <w:lastRenderedPageBreak/>
              <w:t>Beschrijving referentieopdracht waaruit blijkt dat wordt voldaan aan de volgende kerncompetentie:</w:t>
            </w:r>
            <w:r w:rsidR="00B30AA6" w:rsidRPr="00060452">
              <w:rPr>
                <w:rFonts w:eastAsia="Arial" w:cs="Arial"/>
                <w:color w:val="FFFFFF"/>
                <w:szCs w:val="18"/>
                <w:lang w:eastAsia="nl-NL"/>
              </w:rPr>
              <w:t xml:space="preserve"> </w:t>
            </w:r>
          </w:p>
          <w:p w14:paraId="793E6730" w14:textId="77777777" w:rsidR="00060452" w:rsidRDefault="00060452" w:rsidP="0006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724ABC7F" w14:textId="72927FD1" w:rsidR="00581C9C" w:rsidRPr="00060452" w:rsidRDefault="00060452" w:rsidP="0006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060452">
              <w:rPr>
                <w:rFonts w:eastAsia="Arial"/>
                <w:snapToGrid w:val="0"/>
                <w:sz w:val="19"/>
                <w:szCs w:val="24"/>
              </w:rPr>
              <w:t xml:space="preserve">Inschrijver heeft aantoonbare ervaring met het beheren en onderhouden van datamodellen met een geografische component. De duur van het beheer en onderhoud bedroeg minimaal 2 jaar.  </w:t>
            </w:r>
          </w:p>
          <w:p w14:paraId="0DD0D112" w14:textId="77777777" w:rsidR="00060452" w:rsidRDefault="00060452" w:rsidP="00B30AA6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</w:p>
          <w:p w14:paraId="1F153B70" w14:textId="6A099CCA" w:rsidR="00B30AA6" w:rsidRPr="00581C9C" w:rsidRDefault="00581C9C" w:rsidP="00B30AA6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F53A31">
              <w:rPr>
                <w:rFonts w:eastAsia="Times New Roman" w:cs="Arial"/>
                <w:snapToGrid w:val="0"/>
                <w:sz w:val="19"/>
                <w:szCs w:val="19"/>
              </w:rPr>
              <w:t>Bovenstaande kerncompetentie dient te worden aangetoond middels één referentie die voldoet aan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F53A31">
              <w:rPr>
                <w:rFonts w:eastAsia="Times New Roman" w:cs="Arial"/>
                <w:snapToGrid w:val="0"/>
                <w:sz w:val="19"/>
                <w:szCs w:val="19"/>
              </w:rPr>
              <w:t xml:space="preserve">alle gestelde eisen. </w:t>
            </w:r>
          </w:p>
          <w:p w14:paraId="04473473" w14:textId="7DC8772A" w:rsidR="00530981" w:rsidRPr="00581C9C" w:rsidRDefault="00530981" w:rsidP="00581C9C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B3D2F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0000E1"/>
                <w:szCs w:val="18"/>
              </w:rPr>
            </w:pPr>
          </w:p>
          <w:p w14:paraId="1FB0B6CE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961C05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61CE31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77F7EE35" w14:textId="77777777" w:rsidTr="7EC4FCA4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3A8F388E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Uitgevoerd naar tevredenheid referent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797921" w14:textId="5C268605" w:rsidR="00530981" w:rsidRPr="00530981" w:rsidRDefault="00766B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3F1">
                  <w:rPr>
                    <w:rFonts w:ascii="MS Gothic" w:eastAsia="MS Gothic" w:hAnsi="MS Gothic" w:cs="Arial" w:hint="eastAsia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Ja, binnen budget, planning en technische specificaties uitgevoerd.</w:t>
            </w:r>
          </w:p>
          <w:p w14:paraId="06289CCA" w14:textId="374F7DFA" w:rsidR="00530981" w:rsidRPr="00530981" w:rsidRDefault="00766B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Nee. Toelichting: </w:t>
            </w:r>
          </w:p>
          <w:p w14:paraId="5F13B4E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20F81EC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7D7A5F49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5AA6736C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bookmarkStart w:id="1" w:name="_30j0zll" w:colFirst="0" w:colLast="0"/>
      <w:bookmarkEnd w:id="1"/>
    </w:p>
    <w:p w14:paraId="20E53670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>Ondergetekende verklaart deze referentie</w:t>
      </w:r>
      <w:r w:rsidRPr="00530981">
        <w:rPr>
          <w:rFonts w:eastAsia="Arial" w:cs="Arial"/>
          <w:color w:val="FF0000"/>
          <w:szCs w:val="18"/>
          <w:lang w:eastAsia="nl-NL"/>
        </w:rPr>
        <w:t xml:space="preserve"> </w:t>
      </w:r>
      <w:r w:rsidRPr="00530981">
        <w:rPr>
          <w:rFonts w:eastAsia="Arial" w:cs="Arial"/>
          <w:color w:val="000000"/>
          <w:szCs w:val="18"/>
          <w:lang w:eastAsia="nl-NL"/>
        </w:rPr>
        <w:t>naar waarheid te hebben ingevuld.</w:t>
      </w:r>
    </w:p>
    <w:p w14:paraId="14662F4C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2B4AE79A" w14:textId="77777777" w:rsidTr="00530981">
        <w:tc>
          <w:tcPr>
            <w:tcW w:w="4243" w:type="dxa"/>
            <w:shd w:val="clear" w:color="auto" w:fill="003F85"/>
          </w:tcPr>
          <w:p w14:paraId="2F312A76" w14:textId="078C64C4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Naam </w:t>
            </w:r>
            <w:r w:rsidRPr="00530981">
              <w:rPr>
                <w:rFonts w:eastAsia="Cambria" w:cs="Arial"/>
                <w:color w:val="FFFFFF" w:themeColor="background1"/>
                <w:szCs w:val="18"/>
              </w:rPr>
              <w:t>inschrijver</w:t>
            </w:r>
          </w:p>
        </w:tc>
        <w:tc>
          <w:tcPr>
            <w:tcW w:w="4262" w:type="dxa"/>
          </w:tcPr>
          <w:p w14:paraId="0C36BF0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3BB61E7" w14:textId="77777777" w:rsidTr="00530981">
        <w:trPr>
          <w:trHeight w:val="280"/>
        </w:trPr>
        <w:tc>
          <w:tcPr>
            <w:tcW w:w="4243" w:type="dxa"/>
            <w:shd w:val="clear" w:color="auto" w:fill="003F85"/>
          </w:tcPr>
          <w:p w14:paraId="73A3CF0A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vertegenwoordigingsbevoegde</w:t>
            </w:r>
          </w:p>
        </w:tc>
        <w:tc>
          <w:tcPr>
            <w:tcW w:w="4262" w:type="dxa"/>
          </w:tcPr>
          <w:p w14:paraId="6E4AB98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B35B324" w14:textId="77777777" w:rsidTr="00530981">
        <w:tc>
          <w:tcPr>
            <w:tcW w:w="4243" w:type="dxa"/>
            <w:shd w:val="clear" w:color="auto" w:fill="003F85"/>
          </w:tcPr>
          <w:p w14:paraId="06A7C53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</w:t>
            </w:r>
          </w:p>
        </w:tc>
        <w:tc>
          <w:tcPr>
            <w:tcW w:w="4262" w:type="dxa"/>
          </w:tcPr>
          <w:p w14:paraId="6D46ABB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1B013EE" w14:textId="77777777" w:rsidTr="00530981">
        <w:tc>
          <w:tcPr>
            <w:tcW w:w="4243" w:type="dxa"/>
            <w:shd w:val="clear" w:color="auto" w:fill="003F85"/>
          </w:tcPr>
          <w:p w14:paraId="6626401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Handtekening</w:t>
            </w:r>
          </w:p>
          <w:p w14:paraId="6474E42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7360ADE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5EFCC15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19351EC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BBAA09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07F3927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4AF95F1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1AFB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1BC06B0E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 w:val="19"/>
          <w:szCs w:val="19"/>
          <w:lang w:eastAsia="nl-NL"/>
        </w:rPr>
      </w:pPr>
    </w:p>
    <w:p w14:paraId="0BD92B94" w14:textId="27E6B9B1" w:rsidR="00B30AA6" w:rsidRPr="00530981" w:rsidRDefault="00581C9C" w:rsidP="00B30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>
        <w:br w:type="page"/>
      </w:r>
      <w:r w:rsidR="00B30AA6">
        <w:rPr>
          <w:rFonts w:eastAsia="Arial" w:cs="Arial"/>
          <w:color w:val="000000"/>
          <w:szCs w:val="18"/>
          <w:lang w:eastAsia="nl-NL"/>
        </w:rPr>
        <w:lastRenderedPageBreak/>
        <w:t xml:space="preserve">Kerncompetentie 2, </w:t>
      </w:r>
      <w:r w:rsidR="00060452" w:rsidRPr="00060452">
        <w:rPr>
          <w:rFonts w:eastAsia="Arial" w:cs="Arial"/>
          <w:color w:val="000000"/>
          <w:szCs w:val="18"/>
          <w:lang w:eastAsia="nl-NL"/>
        </w:rPr>
        <w:t>creatie GIS database</w:t>
      </w: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B30AA6" w:rsidRPr="00530981" w14:paraId="59B1CFFB" w14:textId="77777777" w:rsidTr="00A06AF6">
        <w:tc>
          <w:tcPr>
            <w:tcW w:w="8505" w:type="dxa"/>
            <w:gridSpan w:val="2"/>
            <w:shd w:val="clear" w:color="auto" w:fill="F2942E"/>
          </w:tcPr>
          <w:p w14:paraId="256974C7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Gegevens referent </w:t>
            </w:r>
          </w:p>
        </w:tc>
      </w:tr>
      <w:tr w:rsidR="00B30AA6" w:rsidRPr="00530981" w14:paraId="1EAE3BDC" w14:textId="77777777" w:rsidTr="00A06AF6">
        <w:tc>
          <w:tcPr>
            <w:tcW w:w="4243" w:type="dxa"/>
            <w:shd w:val="clear" w:color="auto" w:fill="003F85"/>
          </w:tcPr>
          <w:p w14:paraId="1584BA49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 organisatie</w:t>
            </w:r>
          </w:p>
        </w:tc>
        <w:tc>
          <w:tcPr>
            <w:tcW w:w="4262" w:type="dxa"/>
          </w:tcPr>
          <w:p w14:paraId="1FEB3DCA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2ACC7B42" w14:textId="77777777" w:rsidTr="00A06AF6">
        <w:trPr>
          <w:trHeight w:val="280"/>
        </w:trPr>
        <w:tc>
          <w:tcPr>
            <w:tcW w:w="4243" w:type="dxa"/>
            <w:shd w:val="clear" w:color="auto" w:fill="003F85"/>
          </w:tcPr>
          <w:p w14:paraId="1D3B39B8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Onderdeel organisatie (divisie, afdeling etc.)</w:t>
            </w:r>
          </w:p>
        </w:tc>
        <w:tc>
          <w:tcPr>
            <w:tcW w:w="4262" w:type="dxa"/>
          </w:tcPr>
          <w:p w14:paraId="042216AC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62C38C53" w14:textId="77777777" w:rsidTr="00A06AF6">
        <w:tc>
          <w:tcPr>
            <w:tcW w:w="4243" w:type="dxa"/>
            <w:shd w:val="clear" w:color="auto" w:fill="003F85"/>
          </w:tcPr>
          <w:p w14:paraId="01A1645A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</w:t>
            </w:r>
          </w:p>
        </w:tc>
        <w:tc>
          <w:tcPr>
            <w:tcW w:w="4262" w:type="dxa"/>
          </w:tcPr>
          <w:p w14:paraId="27938E37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2ED20A47" w14:textId="77777777" w:rsidTr="00A06AF6">
        <w:tc>
          <w:tcPr>
            <w:tcW w:w="4243" w:type="dxa"/>
            <w:shd w:val="clear" w:color="auto" w:fill="003F85"/>
          </w:tcPr>
          <w:p w14:paraId="02EB4846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Type organisatie</w:t>
            </w:r>
          </w:p>
        </w:tc>
        <w:tc>
          <w:tcPr>
            <w:tcW w:w="4262" w:type="dxa"/>
          </w:tcPr>
          <w:p w14:paraId="174067D2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CDB9439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36EAD46B" w14:textId="77777777" w:rsidTr="00A06AF6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4AE108C7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AA2F8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63477F84" w14:textId="77777777" w:rsidTr="00A06AF6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69E3DBEB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8B869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0EF490F9" w14:textId="77777777" w:rsidTr="00A06AF6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48F3CFF5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DBE26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5C0D29FF" w14:textId="77777777" w:rsidTr="00A06AF6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576A59C7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2FF69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00110717" w14:textId="77777777" w:rsidR="00B30AA6" w:rsidRPr="00530981" w:rsidRDefault="00B30AA6" w:rsidP="00B30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B30AA6" w:rsidRPr="00530981" w14:paraId="2B098FF9" w14:textId="77777777" w:rsidTr="00A06AF6">
        <w:tc>
          <w:tcPr>
            <w:tcW w:w="8505" w:type="dxa"/>
            <w:gridSpan w:val="2"/>
            <w:shd w:val="clear" w:color="auto" w:fill="F2942E"/>
          </w:tcPr>
          <w:p w14:paraId="28499C9A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Beschrijving referentieopdracht </w:t>
            </w:r>
          </w:p>
        </w:tc>
      </w:tr>
      <w:tr w:rsidR="00B30AA6" w:rsidRPr="00530981" w14:paraId="297F0381" w14:textId="77777777" w:rsidTr="00A06AF6">
        <w:tc>
          <w:tcPr>
            <w:tcW w:w="4243" w:type="dxa"/>
            <w:shd w:val="clear" w:color="auto" w:fill="003F85"/>
          </w:tcPr>
          <w:p w14:paraId="28E50446" w14:textId="77777777" w:rsidR="00B30AA6" w:rsidRPr="00530981" w:rsidRDefault="00B30AA6" w:rsidP="000604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Hoedanigheid :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naam organisatie invullen )</w:t>
            </w:r>
          </w:p>
        </w:tc>
        <w:tc>
          <w:tcPr>
            <w:tcW w:w="4262" w:type="dxa"/>
          </w:tcPr>
          <w:p w14:paraId="74E1A979" w14:textId="77777777" w:rsidR="00B30AA6" w:rsidRPr="00530981" w:rsidRDefault="00766B4A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06479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AA6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B30AA6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>Inschrijver : …………………..</w:t>
            </w:r>
          </w:p>
          <w:p w14:paraId="102F8211" w14:textId="77777777" w:rsidR="00B30AA6" w:rsidRPr="00530981" w:rsidRDefault="00766B4A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6200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AA6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B30AA6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>: ……………………..</w:t>
            </w:r>
          </w:p>
          <w:p w14:paraId="099D8A70" w14:textId="77777777" w:rsidR="00B30AA6" w:rsidRPr="00530981" w:rsidRDefault="00766B4A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13384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AA6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B30AA6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Onderaannemer: …….…..........</w:t>
            </w:r>
          </w:p>
          <w:p w14:paraId="7BD4B05E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62128DDE" w14:textId="77777777" w:rsidTr="00A06AF6">
        <w:trPr>
          <w:trHeight w:val="280"/>
        </w:trPr>
        <w:tc>
          <w:tcPr>
            <w:tcW w:w="4243" w:type="dxa"/>
            <w:shd w:val="clear" w:color="auto" w:fill="003F85"/>
          </w:tcPr>
          <w:p w14:paraId="08B6415C" w14:textId="77777777" w:rsidR="00B30AA6" w:rsidRPr="00530981" w:rsidRDefault="00B30AA6" w:rsidP="000604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Werkzaamheden uitgevoerd als: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(aankruisen wat van toepassing is)</w:t>
            </w:r>
          </w:p>
        </w:tc>
        <w:tc>
          <w:tcPr>
            <w:tcW w:w="4262" w:type="dxa"/>
          </w:tcPr>
          <w:p w14:paraId="52F62390" w14:textId="77777777" w:rsidR="00B30AA6" w:rsidRPr="00530981" w:rsidRDefault="00766B4A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95216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AA6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B30AA6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>Zelfstandig ondernemer</w:t>
            </w:r>
          </w:p>
          <w:p w14:paraId="47BF2D8B" w14:textId="77777777" w:rsidR="00B30AA6" w:rsidRPr="00530981" w:rsidRDefault="00766B4A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99772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AA6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B30AA6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>Hoofdaannemer met Onderaannemers</w:t>
            </w:r>
          </w:p>
          <w:p w14:paraId="0C430C5C" w14:textId="77777777" w:rsidR="00B30AA6" w:rsidRPr="00530981" w:rsidRDefault="00766B4A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3294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AA6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B30AA6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</w:p>
          <w:p w14:paraId="033DD741" w14:textId="77777777" w:rsidR="00B30AA6" w:rsidRPr="00530981" w:rsidRDefault="00766B4A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97111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AA6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B30AA6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</w:t>
            </w:r>
          </w:p>
          <w:p w14:paraId="76778412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613EF58B" w14:textId="77777777" w:rsidTr="00A06AF6">
        <w:tc>
          <w:tcPr>
            <w:tcW w:w="4243" w:type="dxa"/>
            <w:shd w:val="clear" w:color="auto" w:fill="003F85"/>
          </w:tcPr>
          <w:p w14:paraId="7CD95AA2" w14:textId="77777777" w:rsidR="00B30AA6" w:rsidRPr="00530981" w:rsidRDefault="00B30AA6" w:rsidP="000604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Korte beschrijving van de (soort) werkzaamheden verricht door de bij 1 genoemde organisatie (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Indien de referentieopdracht is uitgevoerd als hoofdaannemer, </w:t>
            </w:r>
            <w:proofErr w:type="spell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combinant</w:t>
            </w:r>
            <w:proofErr w:type="spell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3976E2A7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20E1E66E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551C190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C7B5C3E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38EB9CD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357AA9F1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3DD64C6E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762EC6BD" w14:textId="77777777" w:rsidTr="00A06A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475ED0AE" w14:textId="77777777" w:rsidR="00B30AA6" w:rsidRPr="00530981" w:rsidRDefault="00B30AA6" w:rsidP="000604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786E5E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Van                               t/m</w:t>
            </w:r>
          </w:p>
        </w:tc>
      </w:tr>
      <w:tr w:rsidR="00B30AA6" w:rsidRPr="00530981" w14:paraId="49A26A56" w14:textId="77777777" w:rsidTr="00A06A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7B8B4282" w14:textId="77777777" w:rsidR="00B30AA6" w:rsidRPr="00530981" w:rsidRDefault="00B30AA6" w:rsidP="000604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836D30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5009CEF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3915624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53795517" w14:textId="77777777" w:rsidTr="00A06A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76D6351D" w14:textId="77777777" w:rsidR="00B30AA6" w:rsidRPr="00530981" w:rsidRDefault="00B30AA6" w:rsidP="000604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C08B81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FB491FA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4D5113EA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3A75C7A8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5D247F90" w14:textId="77777777" w:rsidTr="00A06A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1244C805" w14:textId="77777777" w:rsidR="00060452" w:rsidRPr="00060452" w:rsidRDefault="00B30AA6" w:rsidP="000604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/>
                <w:snapToGrid w:val="0"/>
                <w:sz w:val="19"/>
                <w:szCs w:val="24"/>
              </w:rPr>
            </w:pPr>
            <w:r w:rsidRPr="00B30AA6">
              <w:rPr>
                <w:rFonts w:eastAsia="Arial" w:cs="Arial"/>
                <w:color w:val="FFFFFF"/>
                <w:szCs w:val="18"/>
                <w:lang w:eastAsia="nl-NL"/>
              </w:rPr>
              <w:t>Beschrijving referentieopdracht waaruit blijkt dat wordt voldaan aan de volgende kerncompetentie:</w:t>
            </w:r>
            <w:r>
              <w:rPr>
                <w:rFonts w:eastAsia="Arial" w:cs="Arial"/>
                <w:color w:val="FFFFFF"/>
                <w:szCs w:val="18"/>
                <w:lang w:eastAsia="nl-NL"/>
              </w:rPr>
              <w:t xml:space="preserve"> </w:t>
            </w:r>
          </w:p>
          <w:p w14:paraId="70C2441F" w14:textId="63D58B10" w:rsidR="00B30AA6" w:rsidRPr="00B30AA6" w:rsidRDefault="00060452" w:rsidP="0006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Arial"/>
                <w:snapToGrid w:val="0"/>
                <w:sz w:val="19"/>
                <w:szCs w:val="24"/>
              </w:rPr>
            </w:pPr>
            <w:r w:rsidRPr="00060452">
              <w:rPr>
                <w:rFonts w:eastAsia="Arial" w:cs="Arial"/>
                <w:color w:val="FFFFFF"/>
                <w:szCs w:val="18"/>
                <w:lang w:eastAsia="nl-NL"/>
              </w:rPr>
              <w:t xml:space="preserve">Inschrijver heeft aantoonbare ervaring met projectmatige creatie van een GIS database inclusief de documentatie daarvan.  </w:t>
            </w:r>
          </w:p>
          <w:p w14:paraId="3C2085AD" w14:textId="77777777" w:rsidR="00B30AA6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46B50BA0" w14:textId="77777777" w:rsidR="00B30AA6" w:rsidRPr="00581C9C" w:rsidRDefault="00B30AA6" w:rsidP="00A06AF6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F53A31">
              <w:rPr>
                <w:rFonts w:eastAsia="Times New Roman" w:cs="Arial"/>
                <w:snapToGrid w:val="0"/>
                <w:sz w:val="19"/>
                <w:szCs w:val="19"/>
              </w:rPr>
              <w:t>Bovenstaande kerncompetentie dient te worden aangetoond middels één referentie die voldoet aan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F53A31">
              <w:rPr>
                <w:rFonts w:eastAsia="Times New Roman" w:cs="Arial"/>
                <w:snapToGrid w:val="0"/>
                <w:sz w:val="19"/>
                <w:szCs w:val="19"/>
              </w:rPr>
              <w:t xml:space="preserve">alle gestelde eisen. </w:t>
            </w:r>
          </w:p>
          <w:p w14:paraId="2A8BC16F" w14:textId="77777777" w:rsidR="00B30AA6" w:rsidRPr="00581C9C" w:rsidRDefault="00B30AA6" w:rsidP="00A06AF6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887DAA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0000E1"/>
                <w:szCs w:val="18"/>
              </w:rPr>
            </w:pPr>
          </w:p>
          <w:p w14:paraId="6549C164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98D02FA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1B80F02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6EA6CBB2" w14:textId="77777777" w:rsidTr="00A06A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5C3EAE39" w14:textId="77777777" w:rsidR="00B30AA6" w:rsidRPr="00530981" w:rsidRDefault="00B30AA6" w:rsidP="000604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Uitgevoerd naar tevredenheid referent </w:t>
            </w:r>
            <w:r w:rsidRPr="00060452">
              <w:rPr>
                <w:rFonts w:eastAsia="Arial" w:cs="Arial"/>
                <w:color w:val="FFFFFF"/>
                <w:szCs w:val="18"/>
                <w:lang w:eastAsia="nl-NL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AEA4A9" w14:textId="77777777" w:rsidR="00B30AA6" w:rsidRPr="00530981" w:rsidRDefault="00766B4A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38052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AA6">
                  <w:rPr>
                    <w:rFonts w:ascii="MS Gothic" w:eastAsia="MS Gothic" w:hAnsi="MS Gothic" w:cs="Arial" w:hint="eastAsia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B30AA6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>Ja, binnen budget, planning en technische specificaties uitgevoerd.</w:t>
            </w:r>
          </w:p>
          <w:p w14:paraId="25EFCD13" w14:textId="77777777" w:rsidR="00B30AA6" w:rsidRPr="00530981" w:rsidRDefault="00766B4A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6468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AA6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B30AA6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B30AA6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Nee. Toelichting: </w:t>
            </w:r>
          </w:p>
          <w:p w14:paraId="7B9B181B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07F8CB95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0FE17131" w14:textId="77777777" w:rsidR="00B30AA6" w:rsidRPr="00530981" w:rsidRDefault="00B30AA6" w:rsidP="00B30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56C00C49" w14:textId="77777777" w:rsidR="00B30AA6" w:rsidRPr="00530981" w:rsidRDefault="00B30AA6" w:rsidP="00B30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20A44229" w14:textId="77777777" w:rsidR="00B30AA6" w:rsidRPr="00530981" w:rsidRDefault="00B30AA6" w:rsidP="00B30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>Ondergetekende verklaart deze referentie</w:t>
      </w:r>
      <w:r w:rsidRPr="00530981">
        <w:rPr>
          <w:rFonts w:eastAsia="Arial" w:cs="Arial"/>
          <w:color w:val="FF0000"/>
          <w:szCs w:val="18"/>
          <w:lang w:eastAsia="nl-NL"/>
        </w:rPr>
        <w:t xml:space="preserve"> </w:t>
      </w:r>
      <w:r w:rsidRPr="00530981">
        <w:rPr>
          <w:rFonts w:eastAsia="Arial" w:cs="Arial"/>
          <w:color w:val="000000"/>
          <w:szCs w:val="18"/>
          <w:lang w:eastAsia="nl-NL"/>
        </w:rPr>
        <w:t>naar waarheid te hebben ingevuld.</w:t>
      </w:r>
    </w:p>
    <w:p w14:paraId="588AD91D" w14:textId="77777777" w:rsidR="00B30AA6" w:rsidRPr="00530981" w:rsidRDefault="00B30AA6" w:rsidP="00B30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B30AA6" w:rsidRPr="00530981" w14:paraId="065EC1B5" w14:textId="77777777" w:rsidTr="00A06AF6">
        <w:tc>
          <w:tcPr>
            <w:tcW w:w="4243" w:type="dxa"/>
            <w:shd w:val="clear" w:color="auto" w:fill="003F85"/>
          </w:tcPr>
          <w:p w14:paraId="61B80C8B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Naam </w:t>
            </w:r>
            <w:r w:rsidRPr="00530981">
              <w:rPr>
                <w:rFonts w:eastAsia="Cambria" w:cs="Arial"/>
                <w:color w:val="FFFFFF" w:themeColor="background1"/>
                <w:szCs w:val="18"/>
              </w:rPr>
              <w:t>inschrijver</w:t>
            </w:r>
          </w:p>
        </w:tc>
        <w:tc>
          <w:tcPr>
            <w:tcW w:w="4262" w:type="dxa"/>
          </w:tcPr>
          <w:p w14:paraId="6CC6169F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3D82255B" w14:textId="77777777" w:rsidTr="00A06AF6">
        <w:trPr>
          <w:trHeight w:val="280"/>
        </w:trPr>
        <w:tc>
          <w:tcPr>
            <w:tcW w:w="4243" w:type="dxa"/>
            <w:shd w:val="clear" w:color="auto" w:fill="003F85"/>
          </w:tcPr>
          <w:p w14:paraId="7C39FE9D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vertegenwoordigingsbevoegde</w:t>
            </w:r>
          </w:p>
        </w:tc>
        <w:tc>
          <w:tcPr>
            <w:tcW w:w="4262" w:type="dxa"/>
          </w:tcPr>
          <w:p w14:paraId="57E9C046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01CF7E12" w14:textId="77777777" w:rsidTr="00A06AF6">
        <w:tc>
          <w:tcPr>
            <w:tcW w:w="4243" w:type="dxa"/>
            <w:shd w:val="clear" w:color="auto" w:fill="003F85"/>
          </w:tcPr>
          <w:p w14:paraId="44DFEB6D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</w:t>
            </w:r>
          </w:p>
        </w:tc>
        <w:tc>
          <w:tcPr>
            <w:tcW w:w="4262" w:type="dxa"/>
          </w:tcPr>
          <w:p w14:paraId="5D57867E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73A4F8A5" w14:textId="77777777" w:rsidTr="00A06AF6">
        <w:tc>
          <w:tcPr>
            <w:tcW w:w="4243" w:type="dxa"/>
            <w:shd w:val="clear" w:color="auto" w:fill="003F85"/>
          </w:tcPr>
          <w:p w14:paraId="10243A67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Handtekening</w:t>
            </w:r>
          </w:p>
          <w:p w14:paraId="58E14E4C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56859206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5D3FD6E8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5245D3E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0F1A00FF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B30AA6" w:rsidRPr="00530981" w14:paraId="41083D81" w14:textId="77777777" w:rsidTr="00A06AF6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1AE3D31F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7056F" w14:textId="77777777" w:rsidR="00B30AA6" w:rsidRPr="00530981" w:rsidRDefault="00B30AA6" w:rsidP="00A06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742C50F5" w14:textId="77777777" w:rsidR="00B30AA6" w:rsidRPr="00530981" w:rsidRDefault="00B30AA6" w:rsidP="00B30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 w:val="19"/>
          <w:szCs w:val="19"/>
          <w:lang w:eastAsia="nl-NL"/>
        </w:rPr>
      </w:pPr>
    </w:p>
    <w:p w14:paraId="7DA8019D" w14:textId="7B70F54F" w:rsidR="00060452" w:rsidRDefault="00060452">
      <w:pPr>
        <w:spacing w:after="0" w:line="240" w:lineRule="auto"/>
      </w:pPr>
      <w:r>
        <w:br w:type="page"/>
      </w:r>
    </w:p>
    <w:p w14:paraId="6F93A1C6" w14:textId="708E454B" w:rsidR="00060452" w:rsidRPr="00530981" w:rsidRDefault="00060452" w:rsidP="000604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>
        <w:rPr>
          <w:rFonts w:eastAsia="Arial" w:cs="Arial"/>
          <w:color w:val="000000"/>
          <w:szCs w:val="18"/>
          <w:lang w:eastAsia="nl-NL"/>
        </w:rPr>
        <w:lastRenderedPageBreak/>
        <w:t xml:space="preserve">Kerncompetentie 3, </w:t>
      </w:r>
      <w:r w:rsidRPr="00060452">
        <w:rPr>
          <w:rFonts w:eastAsia="Arial" w:cs="Arial"/>
          <w:color w:val="000000"/>
          <w:szCs w:val="18"/>
          <w:lang w:eastAsia="nl-NL"/>
        </w:rPr>
        <w:t xml:space="preserve">IT-samenwerkingsproject </w:t>
      </w: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060452" w:rsidRPr="00530981" w14:paraId="0243642E" w14:textId="77777777" w:rsidTr="00F12AC8">
        <w:tc>
          <w:tcPr>
            <w:tcW w:w="8505" w:type="dxa"/>
            <w:gridSpan w:val="2"/>
            <w:shd w:val="clear" w:color="auto" w:fill="F2942E"/>
          </w:tcPr>
          <w:p w14:paraId="0DB20A57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Gegevens referent </w:t>
            </w:r>
          </w:p>
        </w:tc>
      </w:tr>
      <w:tr w:rsidR="00060452" w:rsidRPr="00530981" w14:paraId="3E5AE3CD" w14:textId="77777777" w:rsidTr="00F12AC8">
        <w:tc>
          <w:tcPr>
            <w:tcW w:w="4243" w:type="dxa"/>
            <w:shd w:val="clear" w:color="auto" w:fill="003F85"/>
          </w:tcPr>
          <w:p w14:paraId="6E66F181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 organisatie</w:t>
            </w:r>
          </w:p>
        </w:tc>
        <w:tc>
          <w:tcPr>
            <w:tcW w:w="4262" w:type="dxa"/>
          </w:tcPr>
          <w:p w14:paraId="7E4BD5ED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57DF03F0" w14:textId="77777777" w:rsidTr="00F12AC8">
        <w:trPr>
          <w:trHeight w:val="280"/>
        </w:trPr>
        <w:tc>
          <w:tcPr>
            <w:tcW w:w="4243" w:type="dxa"/>
            <w:shd w:val="clear" w:color="auto" w:fill="003F85"/>
          </w:tcPr>
          <w:p w14:paraId="3FE20F4E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Onderdeel organisatie (divisie, afdeling etc.)</w:t>
            </w:r>
          </w:p>
        </w:tc>
        <w:tc>
          <w:tcPr>
            <w:tcW w:w="4262" w:type="dxa"/>
          </w:tcPr>
          <w:p w14:paraId="5E720963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44CA3C95" w14:textId="77777777" w:rsidTr="00F12AC8">
        <w:tc>
          <w:tcPr>
            <w:tcW w:w="4243" w:type="dxa"/>
            <w:shd w:val="clear" w:color="auto" w:fill="003F85"/>
          </w:tcPr>
          <w:p w14:paraId="21A6FA63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</w:t>
            </w:r>
          </w:p>
        </w:tc>
        <w:tc>
          <w:tcPr>
            <w:tcW w:w="4262" w:type="dxa"/>
          </w:tcPr>
          <w:p w14:paraId="1DE06688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7C2446C5" w14:textId="77777777" w:rsidTr="00F12AC8">
        <w:tc>
          <w:tcPr>
            <w:tcW w:w="4243" w:type="dxa"/>
            <w:shd w:val="clear" w:color="auto" w:fill="003F85"/>
          </w:tcPr>
          <w:p w14:paraId="1D82FD6B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Type organisatie</w:t>
            </w:r>
          </w:p>
        </w:tc>
        <w:tc>
          <w:tcPr>
            <w:tcW w:w="4262" w:type="dxa"/>
          </w:tcPr>
          <w:p w14:paraId="4540AAD1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CE5EF90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144C5871" w14:textId="77777777" w:rsidTr="00F12AC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16BBDD25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F855F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43453802" w14:textId="77777777" w:rsidTr="00F12AC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4FE9B31A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8D44C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77E2E14B" w14:textId="77777777" w:rsidTr="00F12AC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51827ABE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BB8F2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134F28E3" w14:textId="77777777" w:rsidTr="00F12AC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55EA0217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F1256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5EE0566B" w14:textId="77777777" w:rsidR="00060452" w:rsidRPr="00530981" w:rsidRDefault="00060452" w:rsidP="000604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060452" w:rsidRPr="00530981" w14:paraId="076EC54D" w14:textId="77777777" w:rsidTr="00F12AC8">
        <w:tc>
          <w:tcPr>
            <w:tcW w:w="8505" w:type="dxa"/>
            <w:gridSpan w:val="2"/>
            <w:shd w:val="clear" w:color="auto" w:fill="F2942E"/>
          </w:tcPr>
          <w:p w14:paraId="5F602B6C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Beschrijving referentieopdracht </w:t>
            </w:r>
          </w:p>
        </w:tc>
      </w:tr>
      <w:tr w:rsidR="00060452" w:rsidRPr="00530981" w14:paraId="45AC9E57" w14:textId="77777777" w:rsidTr="00F12AC8">
        <w:tc>
          <w:tcPr>
            <w:tcW w:w="4243" w:type="dxa"/>
            <w:shd w:val="clear" w:color="auto" w:fill="003F85"/>
          </w:tcPr>
          <w:p w14:paraId="3F93C023" w14:textId="77777777" w:rsidR="00060452" w:rsidRPr="00530981" w:rsidRDefault="00060452" w:rsidP="0006045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Hoedanigheid :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naam organisatie invullen )</w:t>
            </w:r>
          </w:p>
        </w:tc>
        <w:tc>
          <w:tcPr>
            <w:tcW w:w="4262" w:type="dxa"/>
          </w:tcPr>
          <w:p w14:paraId="223EDC27" w14:textId="77777777" w:rsidR="00060452" w:rsidRPr="00530981" w:rsidRDefault="00766B4A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202905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52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060452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>Inschrijver : …………………..</w:t>
            </w:r>
          </w:p>
          <w:p w14:paraId="60908B0C" w14:textId="77777777" w:rsidR="00060452" w:rsidRPr="00530981" w:rsidRDefault="00766B4A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85030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52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060452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>: ……………………..</w:t>
            </w:r>
          </w:p>
          <w:p w14:paraId="2433451F" w14:textId="77777777" w:rsidR="00060452" w:rsidRPr="00530981" w:rsidRDefault="00766B4A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75532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52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060452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Onderaannemer: …….…..........</w:t>
            </w:r>
          </w:p>
          <w:p w14:paraId="5DEF701B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3F61091A" w14:textId="77777777" w:rsidTr="00F12AC8">
        <w:trPr>
          <w:trHeight w:val="280"/>
        </w:trPr>
        <w:tc>
          <w:tcPr>
            <w:tcW w:w="4243" w:type="dxa"/>
            <w:shd w:val="clear" w:color="auto" w:fill="003F85"/>
          </w:tcPr>
          <w:p w14:paraId="0A4343FA" w14:textId="77777777" w:rsidR="00060452" w:rsidRPr="00530981" w:rsidRDefault="00060452" w:rsidP="0006045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Werkzaamheden uitgevoerd als: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(aankruisen wat van toepassing is)</w:t>
            </w:r>
          </w:p>
        </w:tc>
        <w:tc>
          <w:tcPr>
            <w:tcW w:w="4262" w:type="dxa"/>
          </w:tcPr>
          <w:p w14:paraId="51939587" w14:textId="77777777" w:rsidR="00060452" w:rsidRPr="00530981" w:rsidRDefault="00766B4A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37919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52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060452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>Zelfstandig ondernemer</w:t>
            </w:r>
          </w:p>
          <w:p w14:paraId="25DC2F5D" w14:textId="77777777" w:rsidR="00060452" w:rsidRPr="00530981" w:rsidRDefault="00766B4A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9350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52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060452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>Hoofdaannemer met Onderaannemers</w:t>
            </w:r>
          </w:p>
          <w:p w14:paraId="0B11DC07" w14:textId="77777777" w:rsidR="00060452" w:rsidRPr="00530981" w:rsidRDefault="00766B4A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23823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52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060452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</w:p>
          <w:p w14:paraId="4732B8D5" w14:textId="77777777" w:rsidR="00060452" w:rsidRPr="00530981" w:rsidRDefault="00766B4A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03078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52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060452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</w:t>
            </w:r>
          </w:p>
          <w:p w14:paraId="7FE9975F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034BD055" w14:textId="77777777" w:rsidTr="00F12AC8">
        <w:tc>
          <w:tcPr>
            <w:tcW w:w="4243" w:type="dxa"/>
            <w:shd w:val="clear" w:color="auto" w:fill="003F85"/>
          </w:tcPr>
          <w:p w14:paraId="08A71260" w14:textId="77777777" w:rsidR="00060452" w:rsidRPr="00530981" w:rsidRDefault="00060452" w:rsidP="0006045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Korte beschrijving van de (soort) werkzaamheden verricht door de bij 1 genoemde organisatie (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Indien de referentieopdracht is uitgevoerd als hoofdaannemer, </w:t>
            </w:r>
            <w:proofErr w:type="spell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combinant</w:t>
            </w:r>
            <w:proofErr w:type="spell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0C789DE2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0A4D92A3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CFF3F25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472656AB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4D7AB00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00C7E06B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0EF90BF1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175C99C5" w14:textId="77777777" w:rsidTr="00F12AC8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0E83F934" w14:textId="77777777" w:rsidR="00060452" w:rsidRPr="00530981" w:rsidRDefault="00060452" w:rsidP="0006045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FBF115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Van                               t/m</w:t>
            </w:r>
          </w:p>
        </w:tc>
      </w:tr>
      <w:tr w:rsidR="00060452" w:rsidRPr="00530981" w14:paraId="239AC70C" w14:textId="77777777" w:rsidTr="00F12AC8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5683E26C" w14:textId="77777777" w:rsidR="00060452" w:rsidRPr="00530981" w:rsidRDefault="00060452" w:rsidP="0006045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922A7E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E74F4C6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7DF10F7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4F5DD005" w14:textId="77777777" w:rsidTr="00F12AC8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03D2DFBE" w14:textId="77777777" w:rsidR="00060452" w:rsidRPr="00530981" w:rsidRDefault="00060452" w:rsidP="0006045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DE4155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87D3465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664FCA5A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E12B95C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73233882" w14:textId="77777777" w:rsidTr="00F12AC8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59B2FAC2" w14:textId="77777777" w:rsidR="00060452" w:rsidRPr="00060452" w:rsidRDefault="00060452" w:rsidP="0006045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/>
                <w:snapToGrid w:val="0"/>
                <w:sz w:val="19"/>
                <w:szCs w:val="24"/>
              </w:rPr>
            </w:pPr>
            <w:r w:rsidRPr="00B30AA6">
              <w:rPr>
                <w:rFonts w:eastAsia="Arial" w:cs="Arial"/>
                <w:color w:val="FFFFFF"/>
                <w:szCs w:val="18"/>
                <w:lang w:eastAsia="nl-NL"/>
              </w:rPr>
              <w:t>Beschrijving referentieopdracht waaruit blijkt dat wordt voldaan aan de volgende kerncompetentie:</w:t>
            </w:r>
            <w:r>
              <w:rPr>
                <w:rFonts w:eastAsia="Arial" w:cs="Arial"/>
                <w:color w:val="FFFFFF"/>
                <w:szCs w:val="18"/>
                <w:lang w:eastAsia="nl-NL"/>
              </w:rPr>
              <w:t xml:space="preserve"> </w:t>
            </w:r>
          </w:p>
          <w:p w14:paraId="5D02223C" w14:textId="761689D7" w:rsidR="00060452" w:rsidRPr="00060452" w:rsidRDefault="00060452" w:rsidP="0006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Arial"/>
                <w:snapToGrid w:val="0"/>
                <w:sz w:val="19"/>
                <w:szCs w:val="24"/>
              </w:rPr>
            </w:pPr>
            <w:r w:rsidRPr="00060452">
              <w:rPr>
                <w:rFonts w:eastAsia="Arial" w:cs="Arial"/>
                <w:color w:val="FFFFFF"/>
                <w:szCs w:val="18"/>
                <w:lang w:eastAsia="nl-NL"/>
              </w:rPr>
              <w:t xml:space="preserve">Inschrijver heeft aantoonbare ervaring met een succesvol IT-samenwerkingsproject binnen een </w:t>
            </w:r>
            <w:r w:rsidRPr="00060452">
              <w:rPr>
                <w:rFonts w:eastAsia="Arial" w:cs="Arial"/>
                <w:color w:val="FFFFFF"/>
                <w:szCs w:val="18"/>
                <w:lang w:eastAsia="nl-NL"/>
              </w:rPr>
              <w:lastRenderedPageBreak/>
              <w:t xml:space="preserve">complexe omgeving waarbij meerdere stakeholders betrokken zijn.  </w:t>
            </w:r>
          </w:p>
          <w:p w14:paraId="2C65569B" w14:textId="77777777" w:rsidR="00060452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46B847CF" w14:textId="77777777" w:rsidR="00060452" w:rsidRPr="00581C9C" w:rsidRDefault="00060452" w:rsidP="00F12AC8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F53A31">
              <w:rPr>
                <w:rFonts w:eastAsia="Times New Roman" w:cs="Arial"/>
                <w:snapToGrid w:val="0"/>
                <w:sz w:val="19"/>
                <w:szCs w:val="19"/>
              </w:rPr>
              <w:t>Bovenstaande kerncompetentie dient te worden aangetoond middels één referentie die voldoet aan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F53A31">
              <w:rPr>
                <w:rFonts w:eastAsia="Times New Roman" w:cs="Arial"/>
                <w:snapToGrid w:val="0"/>
                <w:sz w:val="19"/>
                <w:szCs w:val="19"/>
              </w:rPr>
              <w:t xml:space="preserve">alle gestelde eisen. </w:t>
            </w:r>
          </w:p>
          <w:p w14:paraId="26A79F53" w14:textId="77777777" w:rsidR="00060452" w:rsidRPr="00581C9C" w:rsidRDefault="00060452" w:rsidP="00F12AC8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9805CD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0000E1"/>
                <w:szCs w:val="18"/>
              </w:rPr>
            </w:pPr>
          </w:p>
          <w:p w14:paraId="6E234A5C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AE890CC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707D92C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12249060" w14:textId="77777777" w:rsidTr="00F12AC8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3F85"/>
          </w:tcPr>
          <w:p w14:paraId="293BD707" w14:textId="77777777" w:rsidR="00060452" w:rsidRPr="00530981" w:rsidRDefault="00060452" w:rsidP="0006045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Uitgevoerd naar tevredenheid referent </w:t>
            </w:r>
            <w:r w:rsidRPr="00060452">
              <w:rPr>
                <w:rFonts w:eastAsia="Arial" w:cs="Arial"/>
                <w:color w:val="FFFFFF"/>
                <w:szCs w:val="18"/>
                <w:lang w:eastAsia="nl-NL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B4EE7F" w14:textId="77777777" w:rsidR="00060452" w:rsidRPr="00530981" w:rsidRDefault="00766B4A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01083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52">
                  <w:rPr>
                    <w:rFonts w:ascii="MS Gothic" w:eastAsia="MS Gothic" w:hAnsi="MS Gothic" w:cs="Arial" w:hint="eastAsia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060452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>Ja, binnen budget, planning en technische specificaties uitgevoerd.</w:t>
            </w:r>
          </w:p>
          <w:p w14:paraId="732E7EDC" w14:textId="77777777" w:rsidR="00060452" w:rsidRPr="00530981" w:rsidRDefault="00766B4A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2323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52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060452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060452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Nee. Toelichting: </w:t>
            </w:r>
          </w:p>
          <w:p w14:paraId="59C5C085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2779F3D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1FC3629B" w14:textId="77777777" w:rsidR="00060452" w:rsidRPr="00530981" w:rsidRDefault="00060452" w:rsidP="000604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25AAA2D6" w14:textId="77777777" w:rsidR="00060452" w:rsidRPr="00530981" w:rsidRDefault="00060452" w:rsidP="000604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1E35AD02" w14:textId="77777777" w:rsidR="00060452" w:rsidRPr="00530981" w:rsidRDefault="00060452" w:rsidP="000604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>Ondergetekende verklaart deze referentie</w:t>
      </w:r>
      <w:r w:rsidRPr="00530981">
        <w:rPr>
          <w:rFonts w:eastAsia="Arial" w:cs="Arial"/>
          <w:color w:val="FF0000"/>
          <w:szCs w:val="18"/>
          <w:lang w:eastAsia="nl-NL"/>
        </w:rPr>
        <w:t xml:space="preserve"> </w:t>
      </w:r>
      <w:r w:rsidRPr="00530981">
        <w:rPr>
          <w:rFonts w:eastAsia="Arial" w:cs="Arial"/>
          <w:color w:val="000000"/>
          <w:szCs w:val="18"/>
          <w:lang w:eastAsia="nl-NL"/>
        </w:rPr>
        <w:t>naar waarheid te hebben ingevuld.</w:t>
      </w:r>
    </w:p>
    <w:p w14:paraId="0C3AE139" w14:textId="77777777" w:rsidR="00060452" w:rsidRPr="00530981" w:rsidRDefault="00060452" w:rsidP="000604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060452" w:rsidRPr="00530981" w14:paraId="63C59F4F" w14:textId="77777777" w:rsidTr="00F12AC8">
        <w:tc>
          <w:tcPr>
            <w:tcW w:w="4243" w:type="dxa"/>
            <w:shd w:val="clear" w:color="auto" w:fill="003F85"/>
          </w:tcPr>
          <w:p w14:paraId="49DF03B9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Naam </w:t>
            </w:r>
            <w:r w:rsidRPr="00530981">
              <w:rPr>
                <w:rFonts w:eastAsia="Cambria" w:cs="Arial"/>
                <w:color w:val="FFFFFF" w:themeColor="background1"/>
                <w:szCs w:val="18"/>
              </w:rPr>
              <w:t>inschrijver</w:t>
            </w:r>
          </w:p>
        </w:tc>
        <w:tc>
          <w:tcPr>
            <w:tcW w:w="4262" w:type="dxa"/>
          </w:tcPr>
          <w:p w14:paraId="0B9EBD02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67BCCED9" w14:textId="77777777" w:rsidTr="00F12AC8">
        <w:trPr>
          <w:trHeight w:val="280"/>
        </w:trPr>
        <w:tc>
          <w:tcPr>
            <w:tcW w:w="4243" w:type="dxa"/>
            <w:shd w:val="clear" w:color="auto" w:fill="003F85"/>
          </w:tcPr>
          <w:p w14:paraId="2F7D92A3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vertegenwoordigingsbevoegde</w:t>
            </w:r>
          </w:p>
        </w:tc>
        <w:tc>
          <w:tcPr>
            <w:tcW w:w="4262" w:type="dxa"/>
          </w:tcPr>
          <w:p w14:paraId="7F6F3122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64EBB9EF" w14:textId="77777777" w:rsidTr="00F12AC8">
        <w:tc>
          <w:tcPr>
            <w:tcW w:w="4243" w:type="dxa"/>
            <w:shd w:val="clear" w:color="auto" w:fill="003F85"/>
          </w:tcPr>
          <w:p w14:paraId="51585171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</w:t>
            </w:r>
          </w:p>
        </w:tc>
        <w:tc>
          <w:tcPr>
            <w:tcW w:w="4262" w:type="dxa"/>
          </w:tcPr>
          <w:p w14:paraId="44394A7F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5033FE76" w14:textId="77777777" w:rsidTr="00F12AC8">
        <w:tc>
          <w:tcPr>
            <w:tcW w:w="4243" w:type="dxa"/>
            <w:shd w:val="clear" w:color="auto" w:fill="003F85"/>
          </w:tcPr>
          <w:p w14:paraId="4248F0D2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Handtekening</w:t>
            </w:r>
          </w:p>
          <w:p w14:paraId="034B90D1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04FF6451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54B8285B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37F10CFB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358BD340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060452" w:rsidRPr="00530981" w14:paraId="210586C8" w14:textId="77777777" w:rsidTr="00F12AC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75B5E841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BFB53" w14:textId="77777777" w:rsidR="00060452" w:rsidRPr="00530981" w:rsidRDefault="00060452" w:rsidP="00F12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6C106226" w14:textId="77777777" w:rsidR="00060452" w:rsidRPr="00530981" w:rsidRDefault="00060452" w:rsidP="000604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 w:val="19"/>
          <w:szCs w:val="19"/>
          <w:lang w:eastAsia="nl-NL"/>
        </w:rPr>
      </w:pPr>
    </w:p>
    <w:p w14:paraId="377FC6E5" w14:textId="77777777" w:rsidR="00581C9C" w:rsidRDefault="00581C9C">
      <w:pPr>
        <w:spacing w:after="0" w:line="240" w:lineRule="auto"/>
      </w:pPr>
    </w:p>
    <w:sectPr w:rsidR="00581C9C" w:rsidSect="008F36F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83853" w14:textId="77777777" w:rsidR="00A2477F" w:rsidRPr="0094101B" w:rsidRDefault="00A2477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3B091120" w14:textId="77777777" w:rsidR="00A2477F" w:rsidRPr="0094101B" w:rsidRDefault="00A2477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49F02E0F" w14:textId="77777777" w:rsidR="00A2477F" w:rsidRDefault="00A247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2D628C" w:rsidRDefault="002D628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2D628C" w:rsidRPr="00A5278A" w:rsidRDefault="002D628C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888097"/>
      <w:docPartObj>
        <w:docPartGallery w:val="Page Numbers (Bottom of Page)"/>
        <w:docPartUnique/>
      </w:docPartObj>
    </w:sdtPr>
    <w:sdtEndPr/>
    <w:sdtContent>
      <w:sdt>
        <w:sdtPr>
          <w:id w:val="2055654817"/>
          <w:docPartObj>
            <w:docPartGallery w:val="Page Numbers (Bottom of Page)"/>
            <w:docPartUnique/>
          </w:docPartObj>
        </w:sdtPr>
        <w:sdtEndPr/>
        <w:sdtContent>
          <w:p w14:paraId="27817F29" w14:textId="77777777" w:rsidR="008F36F9" w:rsidRDefault="008F36F9" w:rsidP="008F36F9">
            <w:pPr>
              <w:pStyle w:val="Voettekst"/>
            </w:pP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instrText xml:space="preserve"> mitSV ORGANISATIE Organisatienaam \* MERGEFORMAT </w:instrTex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t>Het Waterschapshuis</w: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BezoekAdres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Stationsplein 89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3818 LE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Postbus 2180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3800 CD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T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TelefoonNummer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F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FaxNummer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033 460 31 01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br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Email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info@hetwaterschapshuis.nl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WebSite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www.hetwaterschapshuis.nl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Rekeningnummer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IBAN NL25NWAB0636756262 BIC NWABNL2G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KvK-nummer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KVKNummer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56683464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</w:p>
        </w:sdtContent>
      </w:sdt>
      <w:p w14:paraId="2DF80E54" w14:textId="77777777" w:rsidR="008F36F9" w:rsidRDefault="00766B4A" w:rsidP="008F36F9">
        <w:pPr>
          <w:pStyle w:val="Voettekst"/>
          <w:jc w:val="right"/>
        </w:pPr>
      </w:p>
    </w:sdtContent>
  </w:sdt>
  <w:p w14:paraId="0314D1EF" w14:textId="77777777" w:rsidR="008F36F9" w:rsidRDefault="008F36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E26D" w14:textId="77777777" w:rsidR="00A2477F" w:rsidRPr="0094101B" w:rsidRDefault="00A2477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03B486F0" w14:textId="77777777" w:rsidR="00A2477F" w:rsidRPr="0094101B" w:rsidRDefault="00A2477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5DEC4CBD" w14:textId="77777777" w:rsidR="00A2477F" w:rsidRDefault="00A247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01BA6368" w:rsidR="002D628C" w:rsidRDefault="002D628C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5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FA4CD" w14:textId="6EDFFEA8" w:rsidR="002D628C" w:rsidRDefault="002D628C" w:rsidP="00331B9C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60288" behindDoc="1" locked="1" layoutInCell="1" allowOverlap="1" wp14:anchorId="22396B25" wp14:editId="2E88C4D9">
          <wp:simplePos x="0" y="0"/>
          <wp:positionH relativeFrom="column">
            <wp:posOffset>3937000</wp:posOffset>
          </wp:positionH>
          <wp:positionV relativeFrom="page">
            <wp:posOffset>521970</wp:posOffset>
          </wp:positionV>
          <wp:extent cx="2160270" cy="716280"/>
          <wp:effectExtent l="0" t="0" r="0" b="7620"/>
          <wp:wrapSquare wrapText="bothSides"/>
          <wp:docPr id="7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027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028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029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6B91037"/>
    <w:multiLevelType w:val="hybridMultilevel"/>
    <w:tmpl w:val="212016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FC245A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04295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A3157B"/>
    <w:multiLevelType w:val="hybridMultilevel"/>
    <w:tmpl w:val="6AB410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9A0E30"/>
    <w:multiLevelType w:val="hybridMultilevel"/>
    <w:tmpl w:val="FD04181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0F36EB"/>
    <w:multiLevelType w:val="hybridMultilevel"/>
    <w:tmpl w:val="135E82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0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11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D83E39"/>
    <w:multiLevelType w:val="hybridMultilevel"/>
    <w:tmpl w:val="BF04792C"/>
    <w:lvl w:ilvl="0" w:tplc="A7FE41C6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4F119B"/>
    <w:multiLevelType w:val="hybridMultilevel"/>
    <w:tmpl w:val="304062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7" w15:restartNumberingAfterBreak="0">
    <w:nsid w:val="2E1E74CB"/>
    <w:multiLevelType w:val="hybridMultilevel"/>
    <w:tmpl w:val="BB2AC534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177AA0"/>
    <w:multiLevelType w:val="hybridMultilevel"/>
    <w:tmpl w:val="4C9EA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0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3AF807F0"/>
    <w:multiLevelType w:val="hybridMultilevel"/>
    <w:tmpl w:val="61903D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E5113B"/>
    <w:multiLevelType w:val="hybridMultilevel"/>
    <w:tmpl w:val="8A7E68D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4A4BF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8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0" w15:restartNumberingAfterBreak="0">
    <w:nsid w:val="73B9488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54184F"/>
    <w:multiLevelType w:val="hybridMultilevel"/>
    <w:tmpl w:val="83700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EF1801"/>
    <w:multiLevelType w:val="hybridMultilevel"/>
    <w:tmpl w:val="570A7600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13133B"/>
    <w:multiLevelType w:val="hybridMultilevel"/>
    <w:tmpl w:val="DACE9C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63DE"/>
    <w:multiLevelType w:val="hybridMultilevel"/>
    <w:tmpl w:val="1764A7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D311E2C"/>
    <w:multiLevelType w:val="hybridMultilevel"/>
    <w:tmpl w:val="D1DC7C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38" w15:restartNumberingAfterBreak="0">
    <w:nsid w:val="7FA0760A"/>
    <w:multiLevelType w:val="hybridMultilevel"/>
    <w:tmpl w:val="390CD17C"/>
    <w:lvl w:ilvl="0" w:tplc="2910B0C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6"/>
    <w:lvlOverride w:ilvl="0">
      <w:startOverride w:val="1"/>
    </w:lvlOverride>
  </w:num>
  <w:num w:numId="3">
    <w:abstractNumId w:val="13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10"/>
  </w:num>
  <w:num w:numId="9">
    <w:abstractNumId w:val="8"/>
  </w:num>
  <w:num w:numId="10">
    <w:abstractNumId w:val="27"/>
  </w:num>
  <w:num w:numId="11">
    <w:abstractNumId w:val="28"/>
  </w:num>
  <w:num w:numId="12">
    <w:abstractNumId w:val="20"/>
  </w:num>
  <w:num w:numId="13">
    <w:abstractNumId w:val="25"/>
  </w:num>
  <w:num w:numId="14">
    <w:abstractNumId w:val="1"/>
  </w:num>
  <w:num w:numId="15">
    <w:abstractNumId w:val="22"/>
  </w:num>
  <w:num w:numId="16">
    <w:abstractNumId w:val="0"/>
  </w:num>
  <w:num w:numId="17">
    <w:abstractNumId w:val="16"/>
  </w:num>
  <w:num w:numId="18">
    <w:abstractNumId w:val="19"/>
  </w:num>
  <w:num w:numId="19">
    <w:abstractNumId w:val="38"/>
  </w:num>
  <w:num w:numId="20">
    <w:abstractNumId w:val="14"/>
  </w:num>
  <w:num w:numId="21">
    <w:abstractNumId w:val="23"/>
  </w:num>
  <w:num w:numId="22">
    <w:abstractNumId w:val="32"/>
  </w:num>
  <w:num w:numId="23">
    <w:abstractNumId w:val="18"/>
  </w:num>
  <w:num w:numId="24">
    <w:abstractNumId w:val="21"/>
  </w:num>
  <w:num w:numId="25">
    <w:abstractNumId w:val="31"/>
  </w:num>
  <w:num w:numId="26">
    <w:abstractNumId w:val="3"/>
  </w:num>
  <w:num w:numId="27">
    <w:abstractNumId w:val="33"/>
  </w:num>
  <w:num w:numId="28">
    <w:abstractNumId w:val="15"/>
  </w:num>
  <w:num w:numId="29">
    <w:abstractNumId w:val="35"/>
  </w:num>
  <w:num w:numId="30">
    <w:abstractNumId w:val="5"/>
  </w:num>
  <w:num w:numId="31">
    <w:abstractNumId w:val="7"/>
  </w:num>
  <w:num w:numId="32">
    <w:abstractNumId w:val="34"/>
  </w:num>
  <w:num w:numId="33">
    <w:abstractNumId w:val="26"/>
  </w:num>
  <w:num w:numId="34">
    <w:abstractNumId w:val="6"/>
  </w:num>
  <w:num w:numId="35">
    <w:abstractNumId w:val="4"/>
  </w:num>
  <w:num w:numId="36">
    <w:abstractNumId w:val="17"/>
  </w:num>
  <w:num w:numId="37">
    <w:abstractNumId w:val="30"/>
  </w:num>
  <w:num w:numId="38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389"/>
    <w:rsid w:val="00060452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1BB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2FBB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B5479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628C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098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1C9C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5B2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1FE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35D95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66B4A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2AC4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36F9"/>
    <w:rsid w:val="008F42D2"/>
    <w:rsid w:val="008F4B98"/>
    <w:rsid w:val="008F7C79"/>
    <w:rsid w:val="008F7F47"/>
    <w:rsid w:val="00900E69"/>
    <w:rsid w:val="0090177A"/>
    <w:rsid w:val="009024E5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77F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97942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577A"/>
    <w:rsid w:val="00B079AA"/>
    <w:rsid w:val="00B101AB"/>
    <w:rsid w:val="00B10674"/>
    <w:rsid w:val="00B12B23"/>
    <w:rsid w:val="00B12B4F"/>
    <w:rsid w:val="00B14ED4"/>
    <w:rsid w:val="00B17A79"/>
    <w:rsid w:val="00B20FF0"/>
    <w:rsid w:val="00B216AC"/>
    <w:rsid w:val="00B217C5"/>
    <w:rsid w:val="00B24B17"/>
    <w:rsid w:val="00B2513B"/>
    <w:rsid w:val="00B26404"/>
    <w:rsid w:val="00B2732C"/>
    <w:rsid w:val="00B30AA6"/>
    <w:rsid w:val="00B31613"/>
    <w:rsid w:val="00B32865"/>
    <w:rsid w:val="00B339D4"/>
    <w:rsid w:val="00B353C6"/>
    <w:rsid w:val="00B374DD"/>
    <w:rsid w:val="00B41BCF"/>
    <w:rsid w:val="00B423F1"/>
    <w:rsid w:val="00B43501"/>
    <w:rsid w:val="00B43D89"/>
    <w:rsid w:val="00B443B7"/>
    <w:rsid w:val="00B468C0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4339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37F09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540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0107AC66"/>
    <w:rsid w:val="23FFD7B3"/>
    <w:rsid w:val="2C3ADADD"/>
    <w:rsid w:val="397D18D1"/>
    <w:rsid w:val="472C970A"/>
    <w:rsid w:val="4EDAAA16"/>
    <w:rsid w:val="4FE296B1"/>
    <w:rsid w:val="53611EFE"/>
    <w:rsid w:val="54E6E3BA"/>
    <w:rsid w:val="5544B734"/>
    <w:rsid w:val="740A38E0"/>
    <w:rsid w:val="778DFD6A"/>
    <w:rsid w:val="7E628177"/>
    <w:rsid w:val="7EC4F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uiPriority w:val="9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uiPriority w:val="9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uiPriority w:val="9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uiPriority w:val="9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uiPriority w:val="9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uiPriority w:val="9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4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5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7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9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0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2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3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1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3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3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4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4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16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15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17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18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2D628C"/>
  </w:style>
  <w:style w:type="table" w:customStyle="1" w:styleId="Tabelraster3">
    <w:name w:val="Tabelraster3"/>
    <w:basedOn w:val="Standaardtabel"/>
    <w:next w:val="Tabelraster"/>
    <w:uiPriority w:val="39"/>
    <w:rsid w:val="002D628C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melding1">
    <w:name w:val="Vermelding1"/>
    <w:basedOn w:val="Standaardalinea-lettertype"/>
    <w:uiPriority w:val="99"/>
    <w:semiHidden/>
    <w:unhideWhenUsed/>
    <w:rsid w:val="002D628C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2D628C"/>
    <w:rPr>
      <w:color w:val="2B579A"/>
      <w:shd w:val="clear" w:color="auto" w:fill="E6E6E6"/>
    </w:rPr>
  </w:style>
  <w:style w:type="paragraph" w:customStyle="1" w:styleId="paragraph">
    <w:name w:val="paragraph"/>
    <w:basedOn w:val="Standaard"/>
    <w:rsid w:val="000604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60452"/>
  </w:style>
  <w:style w:type="character" w:customStyle="1" w:styleId="contextualspellingandgrammarerror">
    <w:name w:val="contextualspellingandgrammarerror"/>
    <w:basedOn w:val="Standaardalinea-lettertype"/>
    <w:rsid w:val="00060452"/>
  </w:style>
  <w:style w:type="character" w:customStyle="1" w:styleId="eop">
    <w:name w:val="eop"/>
    <w:basedOn w:val="Standaardalinea-lettertype"/>
    <w:rsid w:val="0006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853512EE868478E0FCDAF4DA4F6FD" ma:contentTypeVersion="10" ma:contentTypeDescription="Een nieuw document maken." ma:contentTypeScope="" ma:versionID="745d6ba2e65b384d840b9c575df6b6b4">
  <xsd:schema xmlns:xsd="http://www.w3.org/2001/XMLSchema" xmlns:xs="http://www.w3.org/2001/XMLSchema" xmlns:p="http://schemas.microsoft.com/office/2006/metadata/properties" xmlns:ns2="b45578d6-aec4-4881-9515-d6921921ae76" xmlns:ns3="bbf250a5-091f-423e-ad17-8d0f0497a4c6" targetNamespace="http://schemas.microsoft.com/office/2006/metadata/properties" ma:root="true" ma:fieldsID="8dea24cecd2faee8779ad85a293d4f84" ns2:_="" ns3:_="">
    <xsd:import namespace="b45578d6-aec4-4881-9515-d6921921ae76"/>
    <xsd:import namespace="bbf250a5-091f-423e-ad17-8d0f0497a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578d6-aec4-4881-9515-d6921921a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250a5-091f-423e-ad17-8d0f0497a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19863-850C-4F27-9A71-10D912E769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94226F-0791-4B1F-8C46-E97879B06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578d6-aec4-4881-9515-d6921921ae76"/>
    <ds:schemaRef ds:uri="bbf250a5-091f-423e-ad17-8d0f0497a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5AD877-4E8A-4C66-9FF1-603CD3017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1</TotalTime>
  <Pages>6</Pages>
  <Words>903</Words>
  <Characters>4972</Characters>
  <Application>Microsoft Office Word</Application>
  <DocSecurity>4</DocSecurity>
  <Lines>41</Lines>
  <Paragraphs>11</Paragraphs>
  <ScaleCrop>false</ScaleCrop>
  <Company>Microsoft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Andre Wolterink</cp:lastModifiedBy>
  <cp:revision>2</cp:revision>
  <cp:lastPrinted>2018-07-31T12:27:00Z</cp:lastPrinted>
  <dcterms:created xsi:type="dcterms:W3CDTF">2021-08-26T08:45:00Z</dcterms:created>
  <dcterms:modified xsi:type="dcterms:W3CDTF">2021-08-26T08:45:00Z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0x0101004BF853512EE868478E0FCDAF4DA4F6FD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