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71E" w:rsidRPr="0024171E" w:rsidRDefault="0024171E" w:rsidP="0024171E">
      <w:pPr>
        <w:pStyle w:val="formulierstandaard"/>
        <w:rPr>
          <w:rFonts w:cs="Arial"/>
          <w:b/>
          <w:sz w:val="22"/>
          <w:szCs w:val="22"/>
        </w:rPr>
      </w:pPr>
      <w:bookmarkStart w:id="0" w:name="_GoBack"/>
      <w:bookmarkEnd w:id="0"/>
      <w:r w:rsidRPr="0024171E">
        <w:rPr>
          <w:rFonts w:cs="Arial"/>
          <w:b/>
          <w:sz w:val="22"/>
          <w:szCs w:val="22"/>
        </w:rPr>
        <w:t>Verklaring Rechtmatige Inschrijving</w:t>
      </w:r>
    </w:p>
    <w:p w:rsidR="0024171E" w:rsidRPr="0024171E" w:rsidRDefault="0024171E" w:rsidP="0024171E">
      <w:pPr>
        <w:pStyle w:val="formulierstandaard"/>
        <w:rPr>
          <w:rFonts w:cs="Arial"/>
          <w:sz w:val="20"/>
          <w:szCs w:val="20"/>
        </w:rPr>
      </w:pPr>
      <w:r w:rsidRPr="0024171E">
        <w:rPr>
          <w:rFonts w:cs="Arial"/>
          <w:sz w:val="20"/>
          <w:szCs w:val="20"/>
        </w:rPr>
        <w:t xml:space="preserve">Inschrijver verklaart dat noch hijzelf, noch één of meerdere van haar werknemers, door haar ingeschakelde derden of met haar verbonden vennootschappen en hun werknemers of adviseurs ten aanzien van de Inschrijving inzake de aanbesteding </w:t>
      </w:r>
      <w:r w:rsidRPr="0024171E">
        <w:rPr>
          <w:rStyle w:val="apple-converted-space"/>
          <w:rFonts w:cs="Arial"/>
          <w:bCs/>
          <w:sz w:val="20"/>
          <w:szCs w:val="20"/>
        </w:rPr>
        <w:t>Taalverwerving &amp; Oriëntatieprogramma Vluchtelingen</w:t>
      </w:r>
      <w:r w:rsidRPr="0024171E">
        <w:rPr>
          <w:rFonts w:cs="Arial"/>
          <w:sz w:val="20"/>
          <w:szCs w:val="20"/>
        </w:rPr>
        <w:t xml:space="preserve"> betrokken is of is geweest bij:</w:t>
      </w:r>
    </w:p>
    <w:p w:rsidR="0024171E" w:rsidRPr="0024171E" w:rsidRDefault="0024171E" w:rsidP="0024171E">
      <w:pPr>
        <w:pStyle w:val="genummerdstandaard"/>
        <w:numPr>
          <w:ilvl w:val="0"/>
          <w:numId w:val="2"/>
        </w:numPr>
        <w:rPr>
          <w:szCs w:val="20"/>
        </w:rPr>
      </w:pPr>
      <w:r w:rsidRPr="0024171E">
        <w:rPr>
          <w:szCs w:val="20"/>
        </w:rPr>
        <w:t>overleg of afspraken betreffende prijsvorming met mede-Inschrijvers, (onder)aannemers en/of andere derden, anders dan binnen een gevormde of te vormen combinatie van ondernemingen of participatie na gunning van de opdracht als onderaannemer;</w:t>
      </w:r>
    </w:p>
    <w:p w:rsidR="0024171E" w:rsidRPr="0024171E" w:rsidRDefault="0024171E" w:rsidP="0024171E">
      <w:pPr>
        <w:pStyle w:val="genummerdstandaard"/>
        <w:numPr>
          <w:ilvl w:val="0"/>
          <w:numId w:val="2"/>
        </w:numPr>
        <w:rPr>
          <w:szCs w:val="20"/>
        </w:rPr>
      </w:pPr>
      <w:r w:rsidRPr="0024171E">
        <w:rPr>
          <w:szCs w:val="20"/>
        </w:rPr>
        <w:t>overleg met één of meer andere ondernemingen die deelnemen of wensen deel te nemen aan de betreffende overheidsopdracht/aanbesteding met het doel of het effect dat de prijsaanbieding van één van de betrokken ondernemingen zo aantrekkelijk wordt dat zij in aanmerking komt voor gunning van de opdracht;</w:t>
      </w:r>
    </w:p>
    <w:p w:rsidR="0024171E" w:rsidRPr="0024171E" w:rsidRDefault="0024171E" w:rsidP="0024171E">
      <w:pPr>
        <w:pStyle w:val="genummerdstandaard"/>
        <w:numPr>
          <w:ilvl w:val="0"/>
          <w:numId w:val="2"/>
        </w:numPr>
        <w:rPr>
          <w:szCs w:val="20"/>
        </w:rPr>
      </w:pPr>
      <w:r w:rsidRPr="0024171E">
        <w:rPr>
          <w:szCs w:val="20"/>
        </w:rPr>
        <w:t>overleg of afspraken aangaande het beurtelings uitbrengen van het laagste bod met het doel of het effect beurtelings opdrachten of overeenkomsten te krijgen gegund;</w:t>
      </w:r>
    </w:p>
    <w:p w:rsidR="0024171E" w:rsidRPr="0024171E" w:rsidRDefault="0024171E" w:rsidP="0024171E">
      <w:pPr>
        <w:pStyle w:val="genummerdstandaard"/>
        <w:numPr>
          <w:ilvl w:val="0"/>
          <w:numId w:val="2"/>
        </w:numPr>
        <w:rPr>
          <w:szCs w:val="20"/>
        </w:rPr>
      </w:pPr>
      <w:r w:rsidRPr="0024171E">
        <w:rPr>
          <w:szCs w:val="20"/>
        </w:rPr>
        <w:t>overleg of afspraken die tot doel of tot gevolg hebben dat één of meer ondernemingen worden beperkt in hun vrijheid inschrijfcijfers vast te stellen of in te schrijven op een overheidsopdracht/aanbesteding;</w:t>
      </w:r>
    </w:p>
    <w:p w:rsidR="0024171E" w:rsidRPr="0024171E" w:rsidRDefault="0024171E" w:rsidP="0024171E">
      <w:pPr>
        <w:pStyle w:val="genummerdstandaard"/>
        <w:numPr>
          <w:ilvl w:val="0"/>
          <w:numId w:val="2"/>
        </w:numPr>
        <w:rPr>
          <w:szCs w:val="20"/>
        </w:rPr>
      </w:pPr>
      <w:r w:rsidRPr="0024171E">
        <w:rPr>
          <w:szCs w:val="20"/>
        </w:rPr>
        <w:t>enig overleg of afspraken die op welke wijze dan ook in strijd zijn met de bepalingen van de Mededingingswet en/of de artikelen 81 en 82 EG Verdrag;</w:t>
      </w:r>
    </w:p>
    <w:p w:rsidR="0024171E" w:rsidRPr="0024171E" w:rsidRDefault="0024171E" w:rsidP="0024171E">
      <w:pPr>
        <w:pStyle w:val="genummerdstandaard"/>
        <w:numPr>
          <w:ilvl w:val="0"/>
          <w:numId w:val="2"/>
        </w:numPr>
        <w:rPr>
          <w:szCs w:val="20"/>
        </w:rPr>
      </w:pPr>
      <w:r w:rsidRPr="0024171E">
        <w:rPr>
          <w:szCs w:val="20"/>
        </w:rP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24171E" w:rsidRPr="0024171E" w:rsidRDefault="0024171E" w:rsidP="0024171E">
      <w:pPr>
        <w:pStyle w:val="formulierstandaard"/>
        <w:rPr>
          <w:rFonts w:cs="Arial"/>
          <w:sz w:val="20"/>
          <w:szCs w:val="20"/>
        </w:rPr>
      </w:pPr>
      <w:r w:rsidRPr="0024171E">
        <w:rPr>
          <w:rFonts w:cs="Arial"/>
          <w:sz w:val="20"/>
          <w:szCs w:val="20"/>
        </w:rPr>
        <w:t xml:space="preserve">Tevens verklaart ondergetekende dat betreffende Inschrijving niet op een andere dan onder de punten 1 tot en met 6 genoemde wijzen onregelmatig tot stand is gekomen. </w:t>
      </w:r>
    </w:p>
    <w:p w:rsidR="0024171E" w:rsidRPr="0024171E" w:rsidRDefault="0024171E" w:rsidP="0024171E">
      <w:pPr>
        <w:pStyle w:val="formulierstandaard"/>
        <w:rPr>
          <w:rFonts w:cs="Arial"/>
          <w:sz w:val="20"/>
          <w:szCs w:val="20"/>
        </w:rPr>
      </w:pPr>
      <w:r w:rsidRPr="0024171E">
        <w:rPr>
          <w:rFonts w:cs="Arial"/>
          <w:sz w:val="20"/>
          <w:szCs w:val="20"/>
        </w:rPr>
        <w:t xml:space="preserve">Ondergetekende die kennis heeft van overleg en afspraken zoals hierboven onder punt 1 tot en met 6 genoemd, waarbij andere Leveranciers of derden zijn betrokken dan wel kennis van andere onregelmatigheden die zich in het kader van de Inschrijvingen van andere Leveranciers hebben voorgedaan, is verplicht hierover desgevraagd de gemeente </w:t>
      </w:r>
      <w:r w:rsidR="0019737C">
        <w:rPr>
          <w:rFonts w:cs="Arial"/>
          <w:sz w:val="20"/>
          <w:szCs w:val="20"/>
        </w:rPr>
        <w:t>(</w:t>
      </w:r>
      <w:r w:rsidRPr="0024171E">
        <w:rPr>
          <w:rFonts w:cs="Arial"/>
          <w:sz w:val="20"/>
          <w:szCs w:val="20"/>
        </w:rPr>
        <w:t>i.c. Opdrachtgever) informatie te verstrekken.</w:t>
      </w:r>
    </w:p>
    <w:p w:rsidR="0024171E" w:rsidRPr="0024171E" w:rsidRDefault="0024171E" w:rsidP="0024171E">
      <w:pPr>
        <w:pStyle w:val="formulierstandaard"/>
        <w:rPr>
          <w:rFonts w:cs="Arial"/>
          <w:sz w:val="20"/>
          <w:szCs w:val="20"/>
        </w:rPr>
      </w:pPr>
      <w:r w:rsidRPr="0024171E">
        <w:rPr>
          <w:rFonts w:cs="Arial"/>
          <w:sz w:val="20"/>
          <w:szCs w:val="20"/>
        </w:rPr>
        <w:t xml:space="preserve">De ondergetekende aanvaardt dat, indien tijdens de procedure van opdrachtverlening/aanbesteding de Gemeente een ernstig vermoeden krijgt van betrokkenheid van de betrokken onderneming bij één of meer van de hierboven genoemde situaties, de Gemeente de mogelijkheid heeft de onderneming van verdere deelname aan de procedure van opdrachtverlening/aanbesteding uit te sluiten. </w:t>
      </w:r>
    </w:p>
    <w:p w:rsidR="0024171E" w:rsidRPr="0024171E" w:rsidRDefault="0024171E" w:rsidP="0024171E">
      <w:pPr>
        <w:pStyle w:val="formulierstandaard"/>
        <w:rPr>
          <w:rFonts w:cs="Arial"/>
          <w:sz w:val="20"/>
          <w:szCs w:val="20"/>
        </w:rPr>
      </w:pPr>
      <w:r w:rsidRPr="0024171E">
        <w:rPr>
          <w:rFonts w:cs="Arial"/>
          <w:sz w:val="20"/>
          <w:szCs w:val="20"/>
        </w:rPr>
        <w:t>De Gemeente heeft het recht om, indien na gunning van de opdracht aan de onderneming blijkt van betrokkenheid van deze onderneming bij overleg of afspraken als hierboven bedoeld, of als de Inschrijving op een andere wijze onregelmatig tot stand is gekomen, de Overeenkomst met onmiddellijke ingang te beëindigen, zonder dat de Gemeente gehouden is tot het vergoeden van schade. De betrokken onderneming is de Gemeente in dat geval een direct opeisbare boete verschuldigd van 3% van de overeenkomstwaarde/aanneemsom, onverminderd het recht van de Gemeente schadevergoeding te vorderen.</w:t>
      </w:r>
    </w:p>
    <w:p w:rsidR="0024171E" w:rsidRPr="0024171E" w:rsidRDefault="0024171E" w:rsidP="0024171E">
      <w:pPr>
        <w:pStyle w:val="formulierstandaard"/>
        <w:spacing w:before="120" w:after="0"/>
        <w:rPr>
          <w:rFonts w:cs="Arial"/>
          <w:sz w:val="20"/>
          <w:szCs w:val="20"/>
        </w:rPr>
      </w:pPr>
    </w:p>
    <w:p w:rsidR="0024171E" w:rsidRPr="000F314C" w:rsidRDefault="0024171E" w:rsidP="0024171E">
      <w:pPr>
        <w:pStyle w:val="formulierstandaard"/>
        <w:spacing w:before="120" w:after="0"/>
        <w:rPr>
          <w:rFonts w:ascii="Corbel" w:hAnsi="Corbe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24171E" w:rsidRPr="000F314C" w:rsidTr="0024171E">
        <w:trPr>
          <w:trHeight w:val="2674"/>
        </w:trPr>
        <w:tc>
          <w:tcPr>
            <w:tcW w:w="3780" w:type="dxa"/>
          </w:tcPr>
          <w:p w:rsidR="0024171E" w:rsidRPr="0024171E" w:rsidRDefault="0024171E" w:rsidP="00C657FB">
            <w:pPr>
              <w:pStyle w:val="formulierstandaard"/>
              <w:spacing w:before="120"/>
              <w:rPr>
                <w:rFonts w:cs="Arial"/>
                <w:sz w:val="22"/>
                <w:szCs w:val="22"/>
              </w:rPr>
            </w:pPr>
            <w:r w:rsidRPr="0024171E">
              <w:rPr>
                <w:rFonts w:cs="Arial"/>
                <w:sz w:val="22"/>
                <w:szCs w:val="22"/>
              </w:rPr>
              <w:t>naam Inschrijver</w:t>
            </w:r>
          </w:p>
          <w:p w:rsidR="0024171E" w:rsidRDefault="0024171E" w:rsidP="00C657FB">
            <w:pPr>
              <w:pStyle w:val="formulierstandaard"/>
              <w:spacing w:before="120"/>
              <w:rPr>
                <w:rFonts w:cs="Arial"/>
                <w:sz w:val="22"/>
                <w:szCs w:val="22"/>
              </w:rPr>
            </w:pPr>
          </w:p>
          <w:p w:rsidR="0024171E" w:rsidRDefault="0024171E" w:rsidP="00C657FB">
            <w:pPr>
              <w:pStyle w:val="formulierstandaard"/>
              <w:spacing w:before="120"/>
              <w:rPr>
                <w:rFonts w:cs="Arial"/>
                <w:sz w:val="22"/>
                <w:szCs w:val="22"/>
              </w:rPr>
            </w:pPr>
          </w:p>
          <w:p w:rsidR="0024171E" w:rsidRDefault="0024171E" w:rsidP="00C657FB">
            <w:pPr>
              <w:pStyle w:val="formulierstandaard"/>
              <w:spacing w:before="120"/>
              <w:rPr>
                <w:rFonts w:cs="Arial"/>
                <w:sz w:val="22"/>
                <w:szCs w:val="22"/>
              </w:rPr>
            </w:pPr>
            <w:r w:rsidRPr="0024171E">
              <w:rPr>
                <w:rFonts w:cs="Arial"/>
                <w:sz w:val="22"/>
                <w:szCs w:val="22"/>
              </w:rPr>
              <w:t>datum</w:t>
            </w:r>
          </w:p>
          <w:p w:rsidR="0024171E" w:rsidRDefault="0024171E" w:rsidP="00C657FB">
            <w:pPr>
              <w:pStyle w:val="formulierstandaard"/>
              <w:spacing w:before="120"/>
              <w:rPr>
                <w:rFonts w:cs="Arial"/>
                <w:sz w:val="22"/>
                <w:szCs w:val="22"/>
              </w:rPr>
            </w:pPr>
          </w:p>
          <w:p w:rsidR="0024171E" w:rsidRPr="0024171E" w:rsidRDefault="0024171E" w:rsidP="00C657FB">
            <w:pPr>
              <w:pStyle w:val="formulierstandaard"/>
              <w:spacing w:before="120"/>
              <w:rPr>
                <w:rFonts w:cs="Arial"/>
                <w:sz w:val="22"/>
                <w:szCs w:val="22"/>
              </w:rPr>
            </w:pPr>
          </w:p>
          <w:p w:rsidR="0024171E" w:rsidRDefault="0024171E" w:rsidP="00C657FB">
            <w:pPr>
              <w:pStyle w:val="formulierstandaard"/>
              <w:spacing w:before="120" w:after="0"/>
              <w:rPr>
                <w:rFonts w:cs="Arial"/>
                <w:sz w:val="22"/>
                <w:szCs w:val="22"/>
              </w:rPr>
            </w:pPr>
            <w:r w:rsidRPr="0024171E">
              <w:rPr>
                <w:rFonts w:cs="Arial"/>
                <w:sz w:val="22"/>
                <w:szCs w:val="22"/>
              </w:rPr>
              <w:t xml:space="preserve">naam en handtekening </w:t>
            </w:r>
          </w:p>
          <w:p w:rsidR="0024171E" w:rsidRDefault="0024171E" w:rsidP="00C657FB">
            <w:pPr>
              <w:pStyle w:val="formulierstandaard"/>
              <w:spacing w:before="120" w:after="0"/>
              <w:rPr>
                <w:rFonts w:cs="Arial"/>
                <w:sz w:val="22"/>
                <w:szCs w:val="22"/>
              </w:rPr>
            </w:pPr>
          </w:p>
          <w:p w:rsidR="0024171E" w:rsidRDefault="0024171E" w:rsidP="00C657FB">
            <w:pPr>
              <w:pStyle w:val="formulierstandaard"/>
              <w:spacing w:before="120" w:after="0"/>
              <w:rPr>
                <w:rFonts w:cs="Arial"/>
                <w:sz w:val="22"/>
                <w:szCs w:val="22"/>
              </w:rPr>
            </w:pPr>
          </w:p>
          <w:p w:rsidR="0024171E" w:rsidRDefault="0024171E" w:rsidP="00C657FB">
            <w:pPr>
              <w:pStyle w:val="formulierstandaard"/>
              <w:spacing w:before="120" w:after="0"/>
              <w:rPr>
                <w:rFonts w:cs="Arial"/>
                <w:sz w:val="22"/>
                <w:szCs w:val="22"/>
              </w:rPr>
            </w:pPr>
          </w:p>
          <w:p w:rsidR="0024171E" w:rsidRPr="000F314C" w:rsidRDefault="0024171E" w:rsidP="00C657FB">
            <w:pPr>
              <w:pStyle w:val="formulierstandaard"/>
              <w:spacing w:before="120" w:after="0"/>
              <w:rPr>
                <w:rFonts w:ascii="Corbel" w:hAnsi="Corbel"/>
              </w:rPr>
            </w:pPr>
            <w:r>
              <w:rPr>
                <w:rFonts w:cs="Arial"/>
                <w:sz w:val="22"/>
                <w:szCs w:val="22"/>
              </w:rPr>
              <w:t>te</w:t>
            </w:r>
            <w:r w:rsidRPr="0024171E">
              <w:rPr>
                <w:rFonts w:cs="Arial"/>
                <w:sz w:val="22"/>
                <w:szCs w:val="22"/>
              </w:rPr>
              <w:t>kenbevoegde functionaris</w:t>
            </w:r>
          </w:p>
        </w:tc>
        <w:tc>
          <w:tcPr>
            <w:tcW w:w="5360" w:type="dxa"/>
          </w:tcPr>
          <w:p w:rsidR="0024171E" w:rsidRPr="000F314C" w:rsidRDefault="0024171E" w:rsidP="00C657FB">
            <w:pPr>
              <w:pStyle w:val="formulierstandaard"/>
              <w:spacing w:before="120" w:after="0"/>
              <w:rPr>
                <w:rFonts w:ascii="Corbel" w:hAnsi="Corbel"/>
              </w:rPr>
            </w:pPr>
          </w:p>
        </w:tc>
      </w:tr>
    </w:tbl>
    <w:p w:rsidR="00CC6BD0" w:rsidRDefault="00CC6BD0"/>
    <w:sectPr w:rsidR="00CC6B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71E"/>
    <w:rsid w:val="0019737C"/>
    <w:rsid w:val="0024171E"/>
    <w:rsid w:val="00714B2B"/>
    <w:rsid w:val="007C3AB0"/>
    <w:rsid w:val="00CC6BD0"/>
    <w:rsid w:val="00E473C3"/>
    <w:rsid w:val="00E96490"/>
    <w:rsid w:val="00F47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171E"/>
    <w:pPr>
      <w:spacing w:after="120" w:line="312" w:lineRule="auto"/>
      <w:ind w:left="737"/>
    </w:pPr>
    <w:rPr>
      <w:rFonts w:ascii="Arial" w:eastAsia="Times New Roman" w:hAnsi="Arial" w:cs="Times New Roman"/>
      <w:sz w:val="19"/>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nummerdstandaard">
    <w:name w:val="genummerd standaard"/>
    <w:basedOn w:val="Standaard"/>
    <w:rsid w:val="0024171E"/>
    <w:pPr>
      <w:numPr>
        <w:numId w:val="1"/>
      </w:numPr>
      <w:spacing w:after="0" w:line="360" w:lineRule="auto"/>
    </w:pPr>
    <w:rPr>
      <w:rFonts w:cs="Arial"/>
      <w:sz w:val="20"/>
    </w:rPr>
  </w:style>
  <w:style w:type="paragraph" w:customStyle="1" w:styleId="formulierstandaard">
    <w:name w:val="formulier standaard"/>
    <w:basedOn w:val="Standaard"/>
    <w:rsid w:val="0024171E"/>
    <w:pPr>
      <w:ind w:left="113"/>
    </w:pPr>
  </w:style>
  <w:style w:type="character" w:customStyle="1" w:styleId="apple-converted-space">
    <w:name w:val="apple-converted-space"/>
    <w:rsid w:val="0024171E"/>
    <w:rPr>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171E"/>
    <w:pPr>
      <w:spacing w:after="120" w:line="312" w:lineRule="auto"/>
      <w:ind w:left="737"/>
    </w:pPr>
    <w:rPr>
      <w:rFonts w:ascii="Arial" w:eastAsia="Times New Roman" w:hAnsi="Arial" w:cs="Times New Roman"/>
      <w:sz w:val="19"/>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nummerdstandaard">
    <w:name w:val="genummerd standaard"/>
    <w:basedOn w:val="Standaard"/>
    <w:rsid w:val="0024171E"/>
    <w:pPr>
      <w:numPr>
        <w:numId w:val="1"/>
      </w:numPr>
      <w:spacing w:after="0" w:line="360" w:lineRule="auto"/>
    </w:pPr>
    <w:rPr>
      <w:rFonts w:cs="Arial"/>
      <w:sz w:val="20"/>
    </w:rPr>
  </w:style>
  <w:style w:type="paragraph" w:customStyle="1" w:styleId="formulierstandaard">
    <w:name w:val="formulier standaard"/>
    <w:basedOn w:val="Standaard"/>
    <w:rsid w:val="0024171E"/>
    <w:pPr>
      <w:ind w:left="113"/>
    </w:pPr>
  </w:style>
  <w:style w:type="character" w:customStyle="1" w:styleId="apple-converted-space">
    <w:name w:val="apple-converted-space"/>
    <w:rsid w:val="0024171E"/>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D339B638</Template>
  <TotalTime>0</TotalTime>
  <Pages>2</Pages>
  <Words>513</Words>
  <Characters>2825</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 Mooren</dc:creator>
  <cp:lastModifiedBy>Ummels, Kitty</cp:lastModifiedBy>
  <cp:revision>2</cp:revision>
  <dcterms:created xsi:type="dcterms:W3CDTF">2021-02-11T14:30:00Z</dcterms:created>
  <dcterms:modified xsi:type="dcterms:W3CDTF">2021-02-11T14:30:00Z</dcterms:modified>
</cp:coreProperties>
</file>