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43C2A" w14:textId="19B29429" w:rsidR="001F7F89" w:rsidRDefault="001F7F89" w:rsidP="001F7F89">
      <w:pPr>
        <w:pStyle w:val="Titel"/>
      </w:pPr>
      <w:bookmarkStart w:id="0" w:name="_Toc81930544"/>
      <w:r w:rsidRPr="00DB71C1">
        <w:t>Formulier 2</w:t>
      </w:r>
      <w:r>
        <w:t>. Overslag- en verweringslocaties</w:t>
      </w:r>
      <w:bookmarkEnd w:id="0"/>
      <w:r w:rsidRPr="00DB71C1">
        <w:t xml:space="preserve"> </w:t>
      </w:r>
    </w:p>
    <w:p w14:paraId="72EA958D" w14:textId="77777777" w:rsidR="001F7F89" w:rsidRPr="00DB71C1" w:rsidRDefault="001F7F89" w:rsidP="001F7F89">
      <w:pPr>
        <w:pStyle w:val="Titel"/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F7F89" w:rsidRPr="00186C04" w14:paraId="5C8D011E" w14:textId="77777777" w:rsidTr="00CA5D12">
        <w:trPr>
          <w:trHeight w:val="8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453EC8" w14:textId="49C814B9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4865772" w14:textId="77777777" w:rsidR="001F7F89" w:rsidRPr="00186C04" w:rsidRDefault="001F7F89" w:rsidP="001F7F89">
            <w:pPr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186C04">
              <w:rPr>
                <w:rFonts w:ascii="Arial" w:hAnsi="Arial" w:cs="Arial"/>
                <w:lang w:eastAsia="en-US"/>
              </w:rPr>
              <w:t>locatie (naam, adres, pc, plaats)</w:t>
            </w:r>
          </w:p>
        </w:tc>
      </w:tr>
      <w:tr w:rsidR="001F7F89" w:rsidRPr="00186C04" w14:paraId="07B15A7D" w14:textId="77777777" w:rsidTr="00CA5D12">
        <w:trPr>
          <w:trHeight w:val="7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6588" w14:textId="77777777" w:rsidR="001F7F89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Overslaglocatie </w:t>
            </w:r>
          </w:p>
          <w:p w14:paraId="2870CB3E" w14:textId="62E57F16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(indien van toepassing)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E038" w14:textId="77777777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 w:rsidRPr="00186C04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1F7F89" w:rsidRPr="00186C04" w14:paraId="3D5745D7" w14:textId="77777777" w:rsidTr="00CA5D12">
        <w:trPr>
          <w:trHeight w:val="7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2BE7" w14:textId="3DBB0578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Verwerkingslocatie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60320" w14:textId="77777777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</w:p>
        </w:tc>
      </w:tr>
      <w:tr w:rsidR="001F7F89" w:rsidRPr="00186C04" w14:paraId="71B638B8" w14:textId="77777777" w:rsidTr="00CA5D12">
        <w:trPr>
          <w:trHeight w:val="7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2843" w14:textId="404E0F4F" w:rsidR="001F7F89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Alternatieve overslaglocatie (indien van toepassing)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8667" w14:textId="77777777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</w:p>
        </w:tc>
      </w:tr>
      <w:tr w:rsidR="001F7F89" w:rsidRPr="00186C04" w14:paraId="192F6274" w14:textId="77777777" w:rsidTr="00CA5D12">
        <w:trPr>
          <w:trHeight w:val="7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EF77" w14:textId="008DF049" w:rsidR="001F7F89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Alternatieve verwerkingslocatie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1958E" w14:textId="77777777" w:rsidR="001F7F89" w:rsidRPr="00186C04" w:rsidRDefault="001F7F89" w:rsidP="001F7F89">
            <w:pPr>
              <w:spacing w:line="240" w:lineRule="auto"/>
              <w:jc w:val="left"/>
              <w:rPr>
                <w:rFonts w:ascii="Arial" w:hAnsi="Arial" w:cs="Arial"/>
                <w:lang w:eastAsia="en-US"/>
              </w:rPr>
            </w:pPr>
          </w:p>
        </w:tc>
      </w:tr>
    </w:tbl>
    <w:p w14:paraId="1FA3C70C" w14:textId="77777777" w:rsidR="001F7F89" w:rsidRPr="00186C04" w:rsidRDefault="001F7F89" w:rsidP="001F7F89">
      <w:pPr>
        <w:pStyle w:val="Titel"/>
        <w:rPr>
          <w:rFonts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1F7F89" w:rsidRPr="007C07E3" w14:paraId="7067C572" w14:textId="77777777" w:rsidTr="00CA5D12">
        <w:tc>
          <w:tcPr>
            <w:tcW w:w="2972" w:type="dxa"/>
          </w:tcPr>
          <w:p w14:paraId="6917D21A" w14:textId="77777777" w:rsidR="001F7F89" w:rsidRPr="007C07E3" w:rsidRDefault="001F7F89" w:rsidP="001F7F89">
            <w:r w:rsidRPr="007C07E3">
              <w:t xml:space="preserve">Inschrijver </w:t>
            </w:r>
          </w:p>
        </w:tc>
        <w:tc>
          <w:tcPr>
            <w:tcW w:w="6089" w:type="dxa"/>
          </w:tcPr>
          <w:p w14:paraId="51E418DE" w14:textId="77777777" w:rsidR="001F7F89" w:rsidRPr="007C07E3" w:rsidRDefault="001F7F89" w:rsidP="001F7F89"/>
          <w:p w14:paraId="369AEC4B" w14:textId="77777777" w:rsidR="001F7F89" w:rsidRPr="007C07E3" w:rsidRDefault="001F7F89" w:rsidP="001F7F89"/>
        </w:tc>
      </w:tr>
      <w:tr w:rsidR="001F7F89" w:rsidRPr="007C07E3" w14:paraId="726C6080" w14:textId="77777777" w:rsidTr="00CA5D12">
        <w:tc>
          <w:tcPr>
            <w:tcW w:w="2972" w:type="dxa"/>
          </w:tcPr>
          <w:p w14:paraId="580E9C33" w14:textId="77777777" w:rsidR="001F7F89" w:rsidRPr="007C07E3" w:rsidRDefault="001F7F89" w:rsidP="001F7F89">
            <w:r w:rsidRPr="007C07E3">
              <w:t>Naam</w:t>
            </w:r>
          </w:p>
        </w:tc>
        <w:tc>
          <w:tcPr>
            <w:tcW w:w="6089" w:type="dxa"/>
          </w:tcPr>
          <w:p w14:paraId="438B3F0C" w14:textId="77777777" w:rsidR="001F7F89" w:rsidRPr="007C07E3" w:rsidRDefault="001F7F89" w:rsidP="001F7F89"/>
          <w:p w14:paraId="4FFE8620" w14:textId="77777777" w:rsidR="001F7F89" w:rsidRPr="007C07E3" w:rsidRDefault="001F7F89" w:rsidP="001F7F89"/>
        </w:tc>
      </w:tr>
      <w:tr w:rsidR="001F7F89" w:rsidRPr="007C07E3" w14:paraId="740BB60D" w14:textId="77777777" w:rsidTr="00CA5D12">
        <w:tc>
          <w:tcPr>
            <w:tcW w:w="2972" w:type="dxa"/>
          </w:tcPr>
          <w:p w14:paraId="42BEF766" w14:textId="77777777" w:rsidR="001F7F89" w:rsidRPr="007C07E3" w:rsidRDefault="001F7F89" w:rsidP="001F7F89">
            <w:r w:rsidRPr="007C07E3">
              <w:t>Functie</w:t>
            </w:r>
          </w:p>
        </w:tc>
        <w:tc>
          <w:tcPr>
            <w:tcW w:w="6089" w:type="dxa"/>
          </w:tcPr>
          <w:p w14:paraId="3325E949" w14:textId="77777777" w:rsidR="001F7F89" w:rsidRPr="007C07E3" w:rsidRDefault="001F7F89" w:rsidP="001F7F89"/>
          <w:p w14:paraId="50735834" w14:textId="77777777" w:rsidR="001F7F89" w:rsidRPr="007C07E3" w:rsidRDefault="001F7F89" w:rsidP="001F7F89"/>
        </w:tc>
      </w:tr>
      <w:tr w:rsidR="001F7F89" w:rsidRPr="007C07E3" w14:paraId="471AE979" w14:textId="77777777" w:rsidTr="00CA5D12">
        <w:tc>
          <w:tcPr>
            <w:tcW w:w="2972" w:type="dxa"/>
          </w:tcPr>
          <w:p w14:paraId="005417E6" w14:textId="77777777" w:rsidR="001F7F89" w:rsidRPr="007C07E3" w:rsidRDefault="001F7F89" w:rsidP="001F7F89">
            <w:r w:rsidRPr="007C07E3">
              <w:t>Plaats</w:t>
            </w:r>
          </w:p>
        </w:tc>
        <w:tc>
          <w:tcPr>
            <w:tcW w:w="6089" w:type="dxa"/>
          </w:tcPr>
          <w:p w14:paraId="352579BE" w14:textId="77777777" w:rsidR="001F7F89" w:rsidRPr="007C07E3" w:rsidRDefault="001F7F89" w:rsidP="001F7F89"/>
          <w:p w14:paraId="79BC47C9" w14:textId="77777777" w:rsidR="001F7F89" w:rsidRPr="007C07E3" w:rsidRDefault="001F7F89" w:rsidP="001F7F89"/>
        </w:tc>
      </w:tr>
      <w:tr w:rsidR="001F7F89" w:rsidRPr="007C07E3" w14:paraId="7E2E5CBE" w14:textId="77777777" w:rsidTr="00CA5D12">
        <w:tc>
          <w:tcPr>
            <w:tcW w:w="2972" w:type="dxa"/>
          </w:tcPr>
          <w:p w14:paraId="6E7B9FBF" w14:textId="77777777" w:rsidR="001F7F89" w:rsidRPr="007C07E3" w:rsidRDefault="001F7F89" w:rsidP="001F7F89">
            <w:r w:rsidRPr="007C07E3">
              <w:t>Datum</w:t>
            </w:r>
          </w:p>
        </w:tc>
        <w:tc>
          <w:tcPr>
            <w:tcW w:w="6089" w:type="dxa"/>
          </w:tcPr>
          <w:p w14:paraId="17AC4598" w14:textId="77777777" w:rsidR="001F7F89" w:rsidRPr="007C07E3" w:rsidRDefault="001F7F89" w:rsidP="001F7F89"/>
          <w:p w14:paraId="46F69E94" w14:textId="77777777" w:rsidR="001F7F89" w:rsidRPr="007C07E3" w:rsidRDefault="001F7F89" w:rsidP="001F7F89"/>
        </w:tc>
      </w:tr>
      <w:tr w:rsidR="001F7F89" w:rsidRPr="007C07E3" w14:paraId="761E471B" w14:textId="77777777" w:rsidTr="00CA5D12">
        <w:tc>
          <w:tcPr>
            <w:tcW w:w="2972" w:type="dxa"/>
          </w:tcPr>
          <w:p w14:paraId="53A8E214" w14:textId="77777777" w:rsidR="001F7F89" w:rsidRPr="007C07E3" w:rsidRDefault="001F7F89" w:rsidP="001F7F89">
            <w:r w:rsidRPr="007C07E3">
              <w:t>Handtekening</w:t>
            </w:r>
          </w:p>
        </w:tc>
        <w:tc>
          <w:tcPr>
            <w:tcW w:w="6089" w:type="dxa"/>
          </w:tcPr>
          <w:p w14:paraId="10F5F941" w14:textId="77777777" w:rsidR="001F7F89" w:rsidRDefault="001F7F89" w:rsidP="001F7F89"/>
          <w:p w14:paraId="4767D9E0" w14:textId="77777777" w:rsidR="001F7F89" w:rsidRPr="007C07E3" w:rsidRDefault="001F7F89" w:rsidP="001F7F89"/>
        </w:tc>
      </w:tr>
    </w:tbl>
    <w:p w14:paraId="5B4CF2DB" w14:textId="04B331FA" w:rsidR="00BD5BEA" w:rsidRPr="000D3DCC" w:rsidRDefault="00BD5BEA" w:rsidP="00BA0456">
      <w:pPr>
        <w:jc w:val="left"/>
        <w:rPr>
          <w:rFonts w:ascii="Arial" w:hAnsi="Arial"/>
          <w:b/>
          <w:kern w:val="28"/>
          <w:sz w:val="22"/>
          <w:highlight w:val="yellow"/>
        </w:rPr>
      </w:pPr>
      <w:bookmarkStart w:id="1" w:name="_GoBack"/>
      <w:bookmarkEnd w:id="1"/>
    </w:p>
    <w:sectPr w:rsidR="00BD5BEA" w:rsidRPr="000D3DCC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47E1" w14:textId="77777777" w:rsidR="00851024" w:rsidRDefault="00851024">
      <w:r>
        <w:separator/>
      </w:r>
    </w:p>
  </w:endnote>
  <w:endnote w:type="continuationSeparator" w:id="0">
    <w:p w14:paraId="10B0B80F" w14:textId="77777777" w:rsidR="00851024" w:rsidRDefault="0085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5366F" w14:textId="77777777" w:rsidR="00851024" w:rsidRDefault="00851024">
      <w:r>
        <w:separator/>
      </w:r>
    </w:p>
  </w:footnote>
  <w:footnote w:type="continuationSeparator" w:id="0">
    <w:p w14:paraId="578151B8" w14:textId="77777777" w:rsidR="00851024" w:rsidRDefault="0085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E047" w14:textId="6D19753A" w:rsidR="00851024" w:rsidRPr="0062638B" w:rsidRDefault="00851024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755007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Leudal 21CC105</w:t>
    </w:r>
  </w:p>
  <w:p w14:paraId="131126A0" w14:textId="0FF100DF" w:rsidR="00851024" w:rsidRPr="00517823" w:rsidRDefault="00851024" w:rsidP="00D455BC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>Inzameling, transport en vermarkting papier en karton voor de gemeenten Leudal en Maasgouw</w:t>
    </w:r>
  </w:p>
  <w:p w14:paraId="476CC3ED" w14:textId="77777777" w:rsidR="00851024" w:rsidRDefault="00851024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8C9D5" w14:textId="746376A5" w:rsidR="00851024" w:rsidRDefault="00851024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Beschrijvend document Leudal 21CC105</w:t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Style w:val="Paginanummer"/>
        <w:rFonts w:ascii="Univers" w:hAnsi="Univers"/>
        <w:i w:val="0"/>
      </w:rPr>
      <w:fldChar w:fldCharType="begin"/>
    </w:r>
    <w:r>
      <w:rPr>
        <w:rStyle w:val="Paginanummer"/>
        <w:rFonts w:ascii="Univers" w:hAnsi="Univers"/>
        <w:i w:val="0"/>
      </w:rPr>
      <w:instrText xml:space="preserve"> PAGE </w:instrText>
    </w:r>
    <w:r>
      <w:rPr>
        <w:rStyle w:val="Paginanummer"/>
        <w:rFonts w:ascii="Univers" w:hAnsi="Univers"/>
        <w:i w:val="0"/>
      </w:rPr>
      <w:fldChar w:fldCharType="separate"/>
    </w:r>
    <w:r w:rsidR="00755007">
      <w:rPr>
        <w:rStyle w:val="Paginanummer"/>
        <w:rFonts w:ascii="Univers" w:hAnsi="Univers"/>
        <w:i w:val="0"/>
        <w:noProof/>
      </w:rPr>
      <w:t>1</w:t>
    </w:r>
    <w:r>
      <w:rPr>
        <w:rStyle w:val="Paginanummer"/>
        <w:rFonts w:ascii="Univers" w:hAnsi="Univers"/>
        <w:i w:val="0"/>
      </w:rPr>
      <w:fldChar w:fldCharType="end"/>
    </w:r>
  </w:p>
  <w:p w14:paraId="4313A5CE" w14:textId="2A71F8FA" w:rsidR="00851024" w:rsidRPr="00517823" w:rsidRDefault="00851024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Inzameling, transport en vermarkting papier en karton voor de gemeenten Leudal en Maasgouw</w:t>
    </w:r>
  </w:p>
  <w:p w14:paraId="63CC96DE" w14:textId="77777777" w:rsidR="00851024" w:rsidRDefault="00851024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AC27" w14:textId="77777777" w:rsidR="00851024" w:rsidRDefault="00851024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851024" w:rsidRDefault="00851024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2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4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6D15D52"/>
    <w:multiLevelType w:val="hybridMultilevel"/>
    <w:tmpl w:val="42C4B59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B6141"/>
    <w:multiLevelType w:val="hybridMultilevel"/>
    <w:tmpl w:val="74D8F248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0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1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0996CFE"/>
    <w:multiLevelType w:val="hybridMultilevel"/>
    <w:tmpl w:val="B7EC4AF0"/>
    <w:lvl w:ilvl="0" w:tplc="CC8A6AE8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44F111D1"/>
    <w:multiLevelType w:val="hybridMultilevel"/>
    <w:tmpl w:val="45A65040"/>
    <w:lvl w:ilvl="0" w:tplc="04130019">
      <w:start w:val="1"/>
      <w:numFmt w:val="lowerLetter"/>
      <w:lvlText w:val="%1."/>
      <w:lvlJc w:val="left"/>
      <w:pPr>
        <w:ind w:left="1570" w:hanging="360"/>
      </w:pPr>
    </w:lvl>
    <w:lvl w:ilvl="1" w:tplc="04130019" w:tentative="1">
      <w:start w:val="1"/>
      <w:numFmt w:val="lowerLetter"/>
      <w:lvlText w:val="%2."/>
      <w:lvlJc w:val="left"/>
      <w:pPr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49C1312F"/>
    <w:multiLevelType w:val="hybridMultilevel"/>
    <w:tmpl w:val="4FFA8E16"/>
    <w:lvl w:ilvl="0" w:tplc="88246188">
      <w:start w:val="1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1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66230867"/>
    <w:multiLevelType w:val="hybridMultilevel"/>
    <w:tmpl w:val="F2322456"/>
    <w:lvl w:ilvl="0" w:tplc="0413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7" w15:restartNumberingAfterBreak="0">
    <w:nsid w:val="674A59F6"/>
    <w:multiLevelType w:val="hybridMultilevel"/>
    <w:tmpl w:val="6F00E3B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71B2435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8891CB2"/>
    <w:multiLevelType w:val="hybridMultilevel"/>
    <w:tmpl w:val="38D2639A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013E6"/>
    <w:multiLevelType w:val="hybridMultilevel"/>
    <w:tmpl w:val="07943BB2"/>
    <w:lvl w:ilvl="0" w:tplc="447EE4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758BB"/>
    <w:multiLevelType w:val="hybridMultilevel"/>
    <w:tmpl w:val="CECE3358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>
    <w:abstractNumId w:val="28"/>
  </w:num>
  <w:num w:numId="2">
    <w:abstractNumId w:val="32"/>
  </w:num>
  <w:num w:numId="3">
    <w:abstractNumId w:val="15"/>
  </w:num>
  <w:num w:numId="4">
    <w:abstractNumId w:val="7"/>
  </w:num>
  <w:num w:numId="5">
    <w:abstractNumId w:val="20"/>
  </w:num>
  <w:num w:numId="6">
    <w:abstractNumId w:val="30"/>
  </w:num>
  <w:num w:numId="7">
    <w:abstractNumId w:val="9"/>
  </w:num>
  <w:num w:numId="8">
    <w:abstractNumId w:val="34"/>
  </w:num>
  <w:num w:numId="9">
    <w:abstractNumId w:val="31"/>
  </w:num>
  <w:num w:numId="10">
    <w:abstractNumId w:val="44"/>
  </w:num>
  <w:num w:numId="11">
    <w:abstractNumId w:val="13"/>
  </w:num>
  <w:num w:numId="12">
    <w:abstractNumId w:val="6"/>
  </w:num>
  <w:num w:numId="13">
    <w:abstractNumId w:val="17"/>
  </w:num>
  <w:num w:numId="14">
    <w:abstractNumId w:val="11"/>
  </w:num>
  <w:num w:numId="15">
    <w:abstractNumId w:val="45"/>
  </w:num>
  <w:num w:numId="16">
    <w:abstractNumId w:val="2"/>
  </w:num>
  <w:num w:numId="17">
    <w:abstractNumId w:val="22"/>
  </w:num>
  <w:num w:numId="18">
    <w:abstractNumId w:val="18"/>
  </w:num>
  <w:num w:numId="19">
    <w:abstractNumId w:val="46"/>
  </w:num>
  <w:num w:numId="20">
    <w:abstractNumId w:val="43"/>
  </w:num>
  <w:num w:numId="21">
    <w:abstractNumId w:val="40"/>
  </w:num>
  <w:num w:numId="22">
    <w:abstractNumId w:val="39"/>
  </w:num>
  <w:num w:numId="23">
    <w:abstractNumId w:val="24"/>
  </w:num>
  <w:num w:numId="24">
    <w:abstractNumId w:val="8"/>
  </w:num>
  <w:num w:numId="25">
    <w:abstractNumId w:val="29"/>
  </w:num>
  <w:num w:numId="26">
    <w:abstractNumId w:val="47"/>
  </w:num>
  <w:num w:numId="27">
    <w:abstractNumId w:val="3"/>
  </w:num>
  <w:num w:numId="28">
    <w:abstractNumId w:val="33"/>
  </w:num>
  <w:num w:numId="29">
    <w:abstractNumId w:val="5"/>
  </w:num>
  <w:num w:numId="30">
    <w:abstractNumId w:val="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38"/>
  </w:num>
  <w:num w:numId="38">
    <w:abstractNumId w:val="12"/>
  </w:num>
  <w:num w:numId="39">
    <w:abstractNumId w:val="25"/>
  </w:num>
  <w:num w:numId="40">
    <w:abstractNumId w:val="0"/>
  </w:num>
  <w:num w:numId="41">
    <w:abstractNumId w:val="27"/>
  </w:num>
  <w:num w:numId="42">
    <w:abstractNumId w:val="36"/>
  </w:num>
  <w:num w:numId="43">
    <w:abstractNumId w:val="16"/>
  </w:num>
  <w:num w:numId="44">
    <w:abstractNumId w:val="14"/>
  </w:num>
  <w:num w:numId="45">
    <w:abstractNumId w:val="19"/>
  </w:num>
  <w:num w:numId="46">
    <w:abstractNumId w:val="37"/>
  </w:num>
  <w:num w:numId="47">
    <w:abstractNumId w:val="35"/>
  </w:num>
  <w:num w:numId="48">
    <w:abstractNumId w:val="41"/>
  </w:num>
  <w:num w:numId="49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C8C"/>
    <w:rsid w:val="00004D49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A0B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A91"/>
    <w:rsid w:val="00075AA0"/>
    <w:rsid w:val="000778BE"/>
    <w:rsid w:val="00082693"/>
    <w:rsid w:val="00082F4A"/>
    <w:rsid w:val="000841E3"/>
    <w:rsid w:val="0008461A"/>
    <w:rsid w:val="00085E00"/>
    <w:rsid w:val="00086AEE"/>
    <w:rsid w:val="00087D7E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B67"/>
    <w:rsid w:val="000F3726"/>
    <w:rsid w:val="000F57D9"/>
    <w:rsid w:val="000F6067"/>
    <w:rsid w:val="000F6D34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7406"/>
    <w:rsid w:val="0013783D"/>
    <w:rsid w:val="001400BA"/>
    <w:rsid w:val="00141F41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2DF6"/>
    <w:rsid w:val="001F35A5"/>
    <w:rsid w:val="001F6A47"/>
    <w:rsid w:val="001F71E6"/>
    <w:rsid w:val="001F74F2"/>
    <w:rsid w:val="001F79DC"/>
    <w:rsid w:val="001F7F89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15B5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32D3"/>
    <w:rsid w:val="002C6504"/>
    <w:rsid w:val="002C69FF"/>
    <w:rsid w:val="002C73EB"/>
    <w:rsid w:val="002C7FAE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72B6"/>
    <w:rsid w:val="00347463"/>
    <w:rsid w:val="00347A0A"/>
    <w:rsid w:val="00350743"/>
    <w:rsid w:val="00350CCB"/>
    <w:rsid w:val="00350E52"/>
    <w:rsid w:val="003512E1"/>
    <w:rsid w:val="00351736"/>
    <w:rsid w:val="0035269B"/>
    <w:rsid w:val="00352898"/>
    <w:rsid w:val="00353564"/>
    <w:rsid w:val="00354E49"/>
    <w:rsid w:val="0035583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605E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B14B6"/>
    <w:rsid w:val="003B2C6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42F8"/>
    <w:rsid w:val="003F48CA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A0281"/>
    <w:rsid w:val="005A057D"/>
    <w:rsid w:val="005A271E"/>
    <w:rsid w:val="005A2BF2"/>
    <w:rsid w:val="005A3246"/>
    <w:rsid w:val="005A4D4B"/>
    <w:rsid w:val="005A4F6E"/>
    <w:rsid w:val="005A50A7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C00BD"/>
    <w:rsid w:val="005C03CD"/>
    <w:rsid w:val="005C1504"/>
    <w:rsid w:val="005C1EC9"/>
    <w:rsid w:val="005C277D"/>
    <w:rsid w:val="005C3177"/>
    <w:rsid w:val="005C467E"/>
    <w:rsid w:val="005C5493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657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558A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6596"/>
    <w:rsid w:val="006C6F2B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5DD3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2006"/>
    <w:rsid w:val="00752238"/>
    <w:rsid w:val="00754917"/>
    <w:rsid w:val="00754F26"/>
    <w:rsid w:val="00755007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E5B"/>
    <w:rsid w:val="007A13E2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18DD"/>
    <w:rsid w:val="007B1C1F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ED7"/>
    <w:rsid w:val="0080025B"/>
    <w:rsid w:val="00801042"/>
    <w:rsid w:val="008010C2"/>
    <w:rsid w:val="00802BF8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58A1"/>
    <w:rsid w:val="008A6BAF"/>
    <w:rsid w:val="008A7A75"/>
    <w:rsid w:val="008B0662"/>
    <w:rsid w:val="008B0BA9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1AB9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F3C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8CB"/>
    <w:rsid w:val="009C0158"/>
    <w:rsid w:val="009C061C"/>
    <w:rsid w:val="009C0868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27A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69A1"/>
    <w:rsid w:val="009F6EB2"/>
    <w:rsid w:val="00A01CF4"/>
    <w:rsid w:val="00A03086"/>
    <w:rsid w:val="00A03498"/>
    <w:rsid w:val="00A03535"/>
    <w:rsid w:val="00A03A97"/>
    <w:rsid w:val="00A03CD7"/>
    <w:rsid w:val="00A0439F"/>
    <w:rsid w:val="00A065E1"/>
    <w:rsid w:val="00A066E6"/>
    <w:rsid w:val="00A0731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5A6D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C50"/>
    <w:rsid w:val="00AA4556"/>
    <w:rsid w:val="00AA489C"/>
    <w:rsid w:val="00AA4941"/>
    <w:rsid w:val="00AA526D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F83"/>
    <w:rsid w:val="00AD2152"/>
    <w:rsid w:val="00AD3C43"/>
    <w:rsid w:val="00AD410A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4745"/>
    <w:rsid w:val="00AF6BE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57C9"/>
    <w:rsid w:val="00B06733"/>
    <w:rsid w:val="00B06E08"/>
    <w:rsid w:val="00B07337"/>
    <w:rsid w:val="00B07CFA"/>
    <w:rsid w:val="00B11096"/>
    <w:rsid w:val="00B12383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E7DD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440C"/>
    <w:rsid w:val="00C44B44"/>
    <w:rsid w:val="00C44BD6"/>
    <w:rsid w:val="00C45503"/>
    <w:rsid w:val="00C45745"/>
    <w:rsid w:val="00C45E96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6B37"/>
    <w:rsid w:val="00C77F24"/>
    <w:rsid w:val="00C77F5C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0DB"/>
    <w:rsid w:val="00CC72F6"/>
    <w:rsid w:val="00CC7FD3"/>
    <w:rsid w:val="00CD1BCE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AB6"/>
    <w:rsid w:val="00CE6F09"/>
    <w:rsid w:val="00CE7105"/>
    <w:rsid w:val="00CE74D6"/>
    <w:rsid w:val="00CE75D9"/>
    <w:rsid w:val="00CE77A3"/>
    <w:rsid w:val="00CE7803"/>
    <w:rsid w:val="00CE796C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4FA2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68EF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60325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23D0"/>
    <w:rsid w:val="00ED3175"/>
    <w:rsid w:val="00ED31FE"/>
    <w:rsid w:val="00ED40F1"/>
    <w:rsid w:val="00ED4209"/>
    <w:rsid w:val="00ED49A9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386E"/>
    <w:rsid w:val="00F24E20"/>
    <w:rsid w:val="00F25EAA"/>
    <w:rsid w:val="00F26566"/>
    <w:rsid w:val="00F26B58"/>
    <w:rsid w:val="00F26D8C"/>
    <w:rsid w:val="00F2705E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7F01"/>
    <w:rsid w:val="00F81887"/>
    <w:rsid w:val="00F819E3"/>
    <w:rsid w:val="00F8277F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54F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uiPriority w:val="9"/>
    <w:qFormat/>
    <w:rsid w:val="001002AC"/>
    <w:pPr>
      <w:keepNext/>
      <w:numPr>
        <w:numId w:val="27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AA8D-7FE5-4062-BC8A-D2AEA656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0</TotalTime>
  <Pages>1</Pages>
  <Words>28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308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2021-09-07T17:58:00Z</cp:lastPrinted>
  <dcterms:created xsi:type="dcterms:W3CDTF">2021-09-07T18:02:00Z</dcterms:created>
  <dcterms:modified xsi:type="dcterms:W3CDTF">2021-09-07T18:04:00Z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