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60978AE6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7E0028">
        <w:t xml:space="preserve">de aanvraag tot deelneming voor de aanbesteding </w:t>
      </w:r>
      <w:r w:rsidR="007E3490">
        <w:t>Fysieke Beveiligingsdiensten</w:t>
      </w:r>
      <w:r w:rsidR="007E0028">
        <w:t xml:space="preserve"> </w:t>
      </w:r>
      <w:r w:rsidRPr="007E0028">
        <w:t xml:space="preserve">en </w:t>
      </w:r>
      <w:r w:rsidR="00033685" w:rsidRPr="007E0028">
        <w:t xml:space="preserve">/ </w:t>
      </w:r>
      <w:r w:rsidRPr="007E0028">
        <w:t xml:space="preserve">de </w:t>
      </w:r>
      <w:r w:rsidR="00033685" w:rsidRPr="007E0028">
        <w:t>(</w:t>
      </w:r>
      <w:r w:rsidRPr="007E0028">
        <w:t>eventuele</w:t>
      </w:r>
      <w:r w:rsidR="00033685" w:rsidRPr="007E0028">
        <w:t>)</w:t>
      </w:r>
      <w:r w:rsidRPr="007E0028">
        <w:t xml:space="preserve"> </w:t>
      </w:r>
      <w:r w:rsidR="00033685" w:rsidRPr="007E0028">
        <w:t>I</w:t>
      </w:r>
      <w:r w:rsidRPr="007E0028">
        <w:t>nschrijving,</w:t>
      </w:r>
      <w:r w:rsidRPr="00CC6BF9">
        <w:t xml:space="preserve"> in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1187" w14:textId="77777777" w:rsidR="00B745E0" w:rsidRDefault="00B745E0" w:rsidP="004C03F0">
      <w:pPr>
        <w:spacing w:line="240" w:lineRule="auto"/>
      </w:pPr>
      <w:r>
        <w:separator/>
      </w:r>
    </w:p>
  </w:endnote>
  <w:endnote w:type="continuationSeparator" w:id="0">
    <w:p w14:paraId="2F539761" w14:textId="77777777" w:rsidR="00B745E0" w:rsidRDefault="00B745E0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28F9" w14:textId="77777777" w:rsidR="00B745E0" w:rsidRDefault="00B745E0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6430F0F" w14:textId="77777777" w:rsidR="00B745E0" w:rsidRDefault="00B745E0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91E26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0028"/>
    <w:rsid w:val="007E3490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745E0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04C8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4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- Publicatie TenderNed</TermName>
          <TermId xmlns="http://schemas.microsoft.com/office/infopath/2007/PartnerControls">0711f296-8f78-4c0e-b750-44454828658a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PX3EPKY34SD4-74821639-239</_dlc_DocId>
    <_dlc_DocIdUrl xmlns="cad755b6-d270-493f-83c9-ae784197a3f5">
      <Url>https://denhaag.sharepoint.com/sites/inkoop-bec-2021/_layouts/15/DocIdRedir.aspx?ID=PX3EPKY34SD4-74821639-239</Url>
      <Description>PX3EPKY34SD4-74821639-239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D4339-3995-4BDA-91EC-B325EA29D9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F27BD1-D48D-4A6E-852E-97C6BAE22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6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Aswien Bhagwanbali</cp:lastModifiedBy>
  <cp:revision>2</cp:revision>
  <dcterms:created xsi:type="dcterms:W3CDTF">2021-07-08T07:19:00Z</dcterms:created>
  <dcterms:modified xsi:type="dcterms:W3CDTF">2021-07-08T07:19:00Z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5e935879-349c-4723-a6aa-b6c20cb9d8fb</vt:lpwstr>
  </property>
  <property fmtid="{D5CDD505-2E9C-101B-9397-08002B2CF9AE}" pid="15" name="TaxKeyword">
    <vt:lpwstr/>
  </property>
  <property fmtid="{D5CDD505-2E9C-101B-9397-08002B2CF9AE}" pid="16" name="Teamtrefwoorden">
    <vt:lpwstr>4;#3.1 Selectiefase - Publicatie TenderNed|0711f296-8f78-4c0e-b750-44454828658a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