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77777777"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w:t>
      </w:r>
      <w:r w:rsidRPr="009672B1">
        <w:t>beschreven in hoofdstuk 7 van</w:t>
      </w:r>
      <w:r>
        <w:t xml:space="preserve"> de Aanbestedingsleidraad</w:t>
      </w:r>
      <w:r w:rsidRPr="00076880">
        <w:t xml:space="preserve">; </w:t>
      </w:r>
    </w:p>
    <w:p w14:paraId="4042E10D" w14:textId="77777777" w:rsidR="00DB72F6" w:rsidRDefault="00DB72F6" w:rsidP="00DB72F6">
      <w:pPr>
        <w:ind w:left="720" w:hanging="720"/>
        <w:jc w:val="both"/>
      </w:pPr>
    </w:p>
    <w:p w14:paraId="4042E110"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9672B1" w:rsidRDefault="00D264BA" w:rsidP="00F27211">
            <w:r w:rsidRPr="009672B1">
              <w:t>Datum</w:t>
            </w:r>
            <w:r w:rsidR="0071310A" w:rsidRPr="009672B1">
              <w:t>:</w:t>
            </w:r>
          </w:p>
        </w:tc>
        <w:tc>
          <w:tcPr>
            <w:tcW w:w="4373" w:type="dxa"/>
          </w:tcPr>
          <w:p w14:paraId="12BD6743" w14:textId="7F6B01CF" w:rsidR="0071310A" w:rsidRPr="009672B1" w:rsidRDefault="00D264BA" w:rsidP="00F27211">
            <w:pPr>
              <w:rPr>
                <w:rFonts w:eastAsiaTheme="minorHAnsi"/>
                <w:lang w:eastAsia="en-US"/>
              </w:rPr>
            </w:pPr>
            <w:r w:rsidRPr="009672B1">
              <w:rPr>
                <w:rFonts w:eastAsiaTheme="minorHAnsi"/>
                <w:lang w:eastAsia="en-US"/>
              </w:rPr>
              <w:t>Datum</w:t>
            </w:r>
            <w:r w:rsidR="0071310A" w:rsidRPr="009672B1">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9672B1" w:rsidRDefault="00D264BA" w:rsidP="00F27211">
            <w:r w:rsidRPr="009672B1">
              <w:t>Plaats:</w:t>
            </w:r>
          </w:p>
        </w:tc>
        <w:tc>
          <w:tcPr>
            <w:tcW w:w="4373" w:type="dxa"/>
          </w:tcPr>
          <w:p w14:paraId="015EFAF1" w14:textId="36975FD3" w:rsidR="0071310A" w:rsidRPr="009672B1" w:rsidRDefault="00D264BA" w:rsidP="00F27211">
            <w:pPr>
              <w:rPr>
                <w:rFonts w:eastAsiaTheme="minorHAnsi"/>
                <w:lang w:eastAsia="en-US"/>
              </w:rPr>
            </w:pPr>
            <w:r w:rsidRPr="009672B1">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9672B1" w:rsidRDefault="0071310A" w:rsidP="0071310A">
            <w:r w:rsidRPr="009672B1">
              <w:t>Inschrijver / Combinant 1</w:t>
            </w:r>
          </w:p>
        </w:tc>
        <w:tc>
          <w:tcPr>
            <w:tcW w:w="4373" w:type="dxa"/>
          </w:tcPr>
          <w:p w14:paraId="444AD7AB" w14:textId="09B54D05" w:rsidR="0071310A" w:rsidRPr="009672B1" w:rsidRDefault="0071310A" w:rsidP="00F27211">
            <w:r w:rsidRPr="009672B1">
              <w:t>Combinant 2 (indien van toepassing)</w:t>
            </w:r>
          </w:p>
        </w:tc>
      </w:tr>
      <w:tr w:rsidR="0071310A" w:rsidRPr="00B53C80" w14:paraId="55CC270F" w14:textId="77777777" w:rsidTr="00F27211">
        <w:trPr>
          <w:trHeight w:val="340"/>
        </w:trPr>
        <w:tc>
          <w:tcPr>
            <w:tcW w:w="4373" w:type="dxa"/>
          </w:tcPr>
          <w:p w14:paraId="741B9001" w14:textId="12224C81" w:rsidR="0071310A" w:rsidRPr="009672B1" w:rsidRDefault="0071310A" w:rsidP="00F27211">
            <w:r w:rsidRPr="009672B1">
              <w:t>&lt;naam functionaris&gt;</w:t>
            </w:r>
          </w:p>
        </w:tc>
        <w:tc>
          <w:tcPr>
            <w:tcW w:w="4373" w:type="dxa"/>
          </w:tcPr>
          <w:p w14:paraId="60707883" w14:textId="0E37EA40" w:rsidR="0071310A" w:rsidRPr="009672B1" w:rsidRDefault="0071310A" w:rsidP="00F27211">
            <w:pPr>
              <w:rPr>
                <w:rFonts w:eastAsiaTheme="minorHAnsi"/>
                <w:lang w:eastAsia="en-US"/>
              </w:rPr>
            </w:pPr>
            <w:r w:rsidRPr="009672B1">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Pr="009672B1" w:rsidRDefault="0071310A" w:rsidP="00F27211">
            <w:pPr>
              <w:rPr>
                <w:rFonts w:eastAsiaTheme="minorHAnsi"/>
                <w:lang w:eastAsia="en-US"/>
              </w:rPr>
            </w:pPr>
            <w:r w:rsidRPr="009672B1">
              <w:rPr>
                <w:rFonts w:eastAsiaTheme="minorHAnsi"/>
                <w:lang w:eastAsia="en-US"/>
              </w:rPr>
              <w:t>Handtekening:</w:t>
            </w:r>
          </w:p>
          <w:p w14:paraId="5E8A6398" w14:textId="77777777" w:rsidR="0071310A" w:rsidRPr="009672B1" w:rsidRDefault="0071310A" w:rsidP="00F27211">
            <w:pPr>
              <w:rPr>
                <w:rFonts w:eastAsiaTheme="minorHAnsi"/>
              </w:rPr>
            </w:pPr>
          </w:p>
          <w:p w14:paraId="7E1BA1DF" w14:textId="77777777" w:rsidR="0071310A" w:rsidRPr="009672B1" w:rsidRDefault="0071310A" w:rsidP="00F27211">
            <w:pPr>
              <w:rPr>
                <w:rFonts w:eastAsiaTheme="minorHAnsi"/>
              </w:rPr>
            </w:pPr>
          </w:p>
          <w:p w14:paraId="051DD82F" w14:textId="77777777" w:rsidR="0071310A" w:rsidRPr="009672B1" w:rsidRDefault="0071310A" w:rsidP="00F27211">
            <w:pPr>
              <w:rPr>
                <w:rFonts w:eastAsiaTheme="minorHAnsi"/>
              </w:rPr>
            </w:pPr>
          </w:p>
          <w:p w14:paraId="64FB3367" w14:textId="77777777" w:rsidR="0071310A" w:rsidRPr="009672B1" w:rsidRDefault="0071310A" w:rsidP="00F27211">
            <w:pPr>
              <w:rPr>
                <w:lang w:eastAsia="en-US"/>
              </w:rPr>
            </w:pPr>
          </w:p>
          <w:p w14:paraId="13EFD654" w14:textId="77777777" w:rsidR="0071310A" w:rsidRPr="009672B1" w:rsidRDefault="0071310A" w:rsidP="00F27211">
            <w:pPr>
              <w:rPr>
                <w:lang w:eastAsia="en-US"/>
              </w:rPr>
            </w:pPr>
          </w:p>
        </w:tc>
        <w:tc>
          <w:tcPr>
            <w:tcW w:w="4373" w:type="dxa"/>
          </w:tcPr>
          <w:p w14:paraId="72FE1B2C" w14:textId="77777777" w:rsidR="0071310A" w:rsidRPr="009672B1" w:rsidRDefault="0071310A" w:rsidP="00F27211">
            <w:pPr>
              <w:rPr>
                <w:rFonts w:eastAsiaTheme="minorHAnsi"/>
                <w:lang w:eastAsia="en-US"/>
              </w:rPr>
            </w:pPr>
            <w:r w:rsidRPr="009672B1">
              <w:rPr>
                <w:rFonts w:eastAsiaTheme="minorHAnsi"/>
                <w:lang w:eastAsia="en-US"/>
              </w:rPr>
              <w:t>Handtekening:</w:t>
            </w:r>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8712" w14:textId="77777777" w:rsidR="003642F7" w:rsidRDefault="003642F7" w:rsidP="004C03F0">
      <w:pPr>
        <w:spacing w:line="240" w:lineRule="auto"/>
      </w:pPr>
      <w:r>
        <w:separator/>
      </w:r>
    </w:p>
  </w:endnote>
  <w:endnote w:type="continuationSeparator" w:id="0">
    <w:p w14:paraId="0813616D" w14:textId="77777777" w:rsidR="003642F7" w:rsidRDefault="003642F7"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7868" w14:textId="77777777" w:rsidR="003642F7" w:rsidRDefault="003642F7" w:rsidP="00D56D37">
      <w:pPr>
        <w:pBdr>
          <w:top w:val="single" w:sz="8" w:space="1" w:color="auto"/>
        </w:pBdr>
        <w:spacing w:line="20" w:lineRule="exact"/>
        <w:ind w:right="6407"/>
      </w:pPr>
    </w:p>
  </w:footnote>
  <w:footnote w:type="continuationSeparator" w:id="0">
    <w:p w14:paraId="4292D21D" w14:textId="77777777" w:rsidR="003642F7" w:rsidRDefault="003642F7"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672B1"/>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52A7"/>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EF2B78"/>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4</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0711f296-8f78-4c0e-b750-44454828658a</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PX3EPKY34SD4-74821639-243</_dlc_DocId>
    <_dlc_DocIdUrl xmlns="cad755b6-d270-493f-83c9-ae784197a3f5">
      <Url>https://denhaag.sharepoint.com/sites/inkoop-bec-2021/_layouts/15/DocIdRedir.aspx?ID=PX3EPKY34SD4-74821639-243</Url>
      <Description>PX3EPKY34SD4-74821639-243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0" ma:contentTypeDescription="Maak een nieuw PowerPoint document." ma:contentTypeScope="" ma:versionID="c61c25a5b870dfaa99d2ff4629c556f2">
  <xsd:schema xmlns:xsd="http://www.w3.org/2001/XMLSchema" xmlns:xs="http://www.w3.org/2001/XMLSchema" xmlns:p="http://schemas.microsoft.com/office/2006/metadata/properties" xmlns:ns2="cad755b6-d270-493f-83c9-ae784197a3f5" targetNamespace="http://schemas.microsoft.com/office/2006/metadata/properties" ma:root="true" ma:fieldsID="a00b60271e7965eb62cc9c78292b7998"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B91AB3-DDF0-4A28-87FB-A4B01797CB4F}">
  <ds:schemaRefs>
    <ds:schemaRef ds:uri="http://purl.org/dc/term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elements/1.1/"/>
    <ds:schemaRef ds:uri="http://schemas.microsoft.com/office/2006/metadata/properties"/>
    <ds:schemaRef ds:uri="4bf3addb-fccd-4134-8069-53c5fe924045"/>
    <ds:schemaRef ds:uri="http://www.w3.org/XML/1998/namespace"/>
    <ds:schemaRef ds:uri="http://purl.org/dc/dcmitype/"/>
  </ds:schemaRefs>
</ds:datastoreItem>
</file>

<file path=customXml/itemProps2.xml><?xml version="1.0" encoding="utf-8"?>
<ds:datastoreItem xmlns:ds="http://schemas.openxmlformats.org/officeDocument/2006/customXml" ds:itemID="{D4C34B03-52DC-4F55-AB48-C8ADD0D747ED}">
  <ds:schemaRefs>
    <ds:schemaRef ds:uri="http://schemas.openxmlformats.org/officeDocument/2006/bibliography"/>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5.xml><?xml version="1.0" encoding="utf-8"?>
<ds:datastoreItem xmlns:ds="http://schemas.openxmlformats.org/officeDocument/2006/customXml" ds:itemID="{20FCB747-7F81-4BFA-A218-AC895109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F0BD730-6AE9-40F3-8DF0-E4E26D7B0A2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Pages>
  <Words>274</Words>
  <Characters>1513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Aswien Bhagwanbali</cp:lastModifiedBy>
  <cp:revision>2</cp:revision>
  <dcterms:created xsi:type="dcterms:W3CDTF">2021-07-08T07:27:00Z</dcterms:created>
  <dcterms:modified xsi:type="dcterms:W3CDTF">2021-07-08T07:27:00Z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df82f89c-9170-4b1a-b5ef-0bea61e081a4</vt:lpwstr>
  </property>
  <property fmtid="{D5CDD505-2E9C-101B-9397-08002B2CF9AE}" pid="15" name="TaxKeyword">
    <vt:lpwstr/>
  </property>
  <property fmtid="{D5CDD505-2E9C-101B-9397-08002B2CF9AE}" pid="16" name="Teamtrefwoorden">
    <vt:lpwstr>4;#3.1 Selectiefase - Publicatie TenderNed|0711f296-8f78-4c0e-b750-44454828658a</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