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94A27" w14:textId="77777777" w:rsidR="00336519" w:rsidRPr="00C929C0" w:rsidRDefault="00336519" w:rsidP="00336519">
      <w:pPr>
        <w:pStyle w:val="Kop1"/>
        <w:numPr>
          <w:ilvl w:val="0"/>
          <w:numId w:val="0"/>
        </w:numPr>
        <w:ind w:left="431" w:hanging="431"/>
      </w:pPr>
      <w:bookmarkStart w:id="0" w:name="_Toc88048689"/>
      <w:r w:rsidRPr="00E02065">
        <w:t>Bijlage 5</w:t>
      </w:r>
      <w:r w:rsidRPr="00E02065">
        <w:tab/>
      </w:r>
      <w:r w:rsidRPr="00131686">
        <w:t>Formulier</w:t>
      </w:r>
      <w:r w:rsidRPr="00E02065">
        <w:t xml:space="preserve"> referentie selectiecriteria</w:t>
      </w:r>
      <w:r>
        <w:t xml:space="preserve"> ( perceel 2)</w:t>
      </w:r>
      <w:bookmarkEnd w:id="0"/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336519" w:rsidRPr="009C22DF" w14:paraId="28C6C780" w14:textId="77777777" w:rsidTr="00851A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AAEA397" w14:textId="77777777" w:rsidR="00336519" w:rsidRPr="00131686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50056D">
              <w:rPr>
                <w:rFonts w:ascii="Century Gothic" w:hAnsi="Century Gothic"/>
                <w:b w:val="0"/>
                <w:bCs w:val="0"/>
                <w:color w:val="FFFFFF"/>
              </w:rPr>
              <w:t xml:space="preserve">Selectiecriteria 5: Ervaring met het realiseren een </w:t>
            </w:r>
            <w:proofErr w:type="spellStart"/>
            <w:r w:rsidRPr="0050056D">
              <w:rPr>
                <w:rFonts w:ascii="Century Gothic" w:hAnsi="Century Gothic"/>
                <w:b w:val="0"/>
                <w:bCs w:val="0"/>
                <w:color w:val="FFFFFF"/>
              </w:rPr>
              <w:t>all</w:t>
            </w:r>
            <w:proofErr w:type="spellEnd"/>
            <w:r w:rsidRPr="0050056D">
              <w:rPr>
                <w:rFonts w:ascii="Century Gothic" w:hAnsi="Century Gothic"/>
                <w:b w:val="0"/>
                <w:bCs w:val="0"/>
                <w:color w:val="FFFFFF"/>
              </w:rPr>
              <w:t xml:space="preserve"> </w:t>
            </w:r>
            <w:proofErr w:type="spellStart"/>
            <w:r w:rsidRPr="0050056D">
              <w:rPr>
                <w:rFonts w:ascii="Century Gothic" w:hAnsi="Century Gothic"/>
                <w:b w:val="0"/>
                <w:bCs w:val="0"/>
                <w:color w:val="FFFFFF"/>
              </w:rPr>
              <w:t>electric</w:t>
            </w:r>
            <w:proofErr w:type="spellEnd"/>
            <w:r w:rsidRPr="0050056D">
              <w:rPr>
                <w:rFonts w:ascii="Century Gothic" w:hAnsi="Century Gothic"/>
                <w:b w:val="0"/>
                <w:bCs w:val="0"/>
                <w:color w:val="FFFFFF"/>
              </w:rPr>
              <w:t xml:space="preserve"> schoolgebouw met een PV-systeem van minimaal 1.250 m2 bvo.</w:t>
            </w:r>
          </w:p>
        </w:tc>
      </w:tr>
      <w:tr w:rsidR="00336519" w:rsidRPr="009C22DF" w14:paraId="6A56EF14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CE045B3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2DED9D0" w14:textId="77777777" w:rsidR="00336519" w:rsidRPr="009C22DF" w:rsidRDefault="00336519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36519" w:rsidRPr="009C22DF" w14:paraId="17F1D978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1ECF79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D0A1C70" w14:textId="77777777" w:rsidR="00336519" w:rsidRPr="009C22DF" w:rsidRDefault="00336519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36519" w:rsidRPr="009C22DF" w14:paraId="260A79D8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308FD6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60AC3E8" w14:textId="77777777" w:rsidR="00336519" w:rsidRPr="009C22DF" w:rsidRDefault="00336519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36519" w:rsidRPr="009C22DF" w14:paraId="20F26641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F10FC8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CF77454" w14:textId="77777777" w:rsidR="00336519" w:rsidRPr="009C22DF" w:rsidRDefault="00336519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C3679FC" w14:textId="77777777" w:rsidR="00336519" w:rsidRPr="009C22DF" w:rsidRDefault="00336519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36519" w:rsidRPr="009C22DF" w14:paraId="25142230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499DD0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937F201" w14:textId="77777777" w:rsidR="00336519" w:rsidRPr="009C22DF" w:rsidRDefault="00336519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24BE81B" w14:textId="77777777" w:rsidR="00336519" w:rsidRPr="009C22DF" w:rsidRDefault="00336519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336519" w:rsidRPr="009C22DF" w14:paraId="6A4622FF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0703EC4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3D24A8F0" w14:textId="77777777" w:rsidR="00336519" w:rsidRPr="009C22DF" w:rsidRDefault="00336519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271E0D2" w14:textId="77777777" w:rsidR="00336519" w:rsidRPr="009C22DF" w:rsidRDefault="00336519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25CAA5C4" w14:textId="77777777" w:rsidR="00336519" w:rsidRPr="009C22DF" w:rsidRDefault="00336519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36519" w:rsidRPr="009C22DF" w14:paraId="2F7032C2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FB985D4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B4FCCCA" w14:textId="77777777" w:rsidR="00336519" w:rsidRPr="009C22DF" w:rsidRDefault="00336519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36519" w:rsidRPr="009C22DF" w14:paraId="78EE84CC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E57F9FD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in m2 bvo</w:t>
            </w:r>
          </w:p>
        </w:tc>
        <w:tc>
          <w:tcPr>
            <w:tcW w:w="5865" w:type="dxa"/>
            <w:vAlign w:val="center"/>
          </w:tcPr>
          <w:p w14:paraId="101E63FC" w14:textId="77777777" w:rsidR="00336519" w:rsidRPr="009C22DF" w:rsidRDefault="00336519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36519" w:rsidRPr="009C22DF" w14:paraId="588FFF7F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698689" w14:textId="77777777" w:rsidR="00336519" w:rsidRPr="00C929C0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en-GB"/>
              </w:rPr>
            </w:pPr>
            <w:r w:rsidRPr="00C929C0">
              <w:rPr>
                <w:rFonts w:ascii="Century Gothic" w:hAnsi="Century Gothic"/>
                <w:b w:val="0"/>
                <w:bCs w:val="0"/>
                <w:lang w:val="en-GB"/>
              </w:rPr>
              <w:t xml:space="preserve">All- electric </w:t>
            </w:r>
            <w:proofErr w:type="spellStart"/>
            <w:r w:rsidRPr="00C929C0">
              <w:rPr>
                <w:rFonts w:ascii="Century Gothic" w:hAnsi="Century Gothic"/>
                <w:b w:val="0"/>
                <w:bCs w:val="0"/>
                <w:lang w:val="en-GB"/>
              </w:rPr>
              <w:t>schoolgebouw</w:t>
            </w:r>
            <w:proofErr w:type="spellEnd"/>
            <w:r w:rsidRPr="00C929C0">
              <w:rPr>
                <w:rFonts w:ascii="Century Gothic" w:hAnsi="Century Gothic"/>
                <w:b w:val="0"/>
                <w:bCs w:val="0"/>
                <w:lang w:val="en-GB"/>
              </w:rPr>
              <w:t xml:space="preserve"> met PV-</w:t>
            </w:r>
            <w:proofErr w:type="spellStart"/>
            <w:r w:rsidRPr="00C929C0">
              <w:rPr>
                <w:rFonts w:ascii="Century Gothic" w:hAnsi="Century Gothic"/>
                <w:b w:val="0"/>
                <w:bCs w:val="0"/>
                <w:lang w:val="en-GB"/>
              </w:rPr>
              <w:t>s</w:t>
            </w:r>
            <w:r>
              <w:rPr>
                <w:rFonts w:ascii="Century Gothic" w:hAnsi="Century Gothic"/>
                <w:b w:val="0"/>
                <w:bCs w:val="0"/>
                <w:lang w:val="en-GB"/>
              </w:rPr>
              <w:t>ysteem</w:t>
            </w:r>
            <w:proofErr w:type="spellEnd"/>
          </w:p>
        </w:tc>
        <w:tc>
          <w:tcPr>
            <w:tcW w:w="5865" w:type="dxa"/>
            <w:vAlign w:val="center"/>
          </w:tcPr>
          <w:p w14:paraId="785B1C7E" w14:textId="77777777" w:rsidR="00336519" w:rsidRPr="00C929C0" w:rsidRDefault="00336519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 xml:space="preserve"> (200 punten)</w:t>
            </w:r>
          </w:p>
          <w:p w14:paraId="5A610F2C" w14:textId="77777777" w:rsidR="00336519" w:rsidRPr="009C22DF" w:rsidRDefault="00336519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(0 punten</w:t>
            </w:r>
          </w:p>
        </w:tc>
      </w:tr>
      <w:tr w:rsidR="00336519" w:rsidRPr="009C22DF" w14:paraId="0FCA13E9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499649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4D173E9E" w14:textId="77777777" w:rsidR="00336519" w:rsidRPr="009C22DF" w:rsidRDefault="00336519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66A8352" w14:textId="77777777" w:rsidR="00336519" w:rsidRDefault="00336519" w:rsidP="00336519">
      <w:pPr>
        <w:rPr>
          <w:highlight w:val="yellow"/>
        </w:rPr>
      </w:pPr>
    </w:p>
    <w:p w14:paraId="4F3CCB09" w14:textId="77777777" w:rsidR="00336519" w:rsidRDefault="00336519" w:rsidP="00336519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6A4607D6" w14:textId="77777777" w:rsidR="00336519" w:rsidRPr="00E02065" w:rsidRDefault="00336519" w:rsidP="00336519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336519" w:rsidRPr="009C22DF" w14:paraId="05264528" w14:textId="77777777" w:rsidTr="00851A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BA78857" w14:textId="77777777" w:rsidR="00336519" w:rsidRPr="00131686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50056D">
              <w:rPr>
                <w:rFonts w:ascii="Century Gothic" w:hAnsi="Century Gothic"/>
                <w:b w:val="0"/>
                <w:bCs w:val="0"/>
                <w:color w:val="FFFFFF"/>
              </w:rPr>
              <w:t>Selectiecriteria 6: Ervaring met een school (min. 1.250 m2 bvo) waarbij een bodemenergiesysteem is gerealiseerd.</w:t>
            </w:r>
          </w:p>
        </w:tc>
      </w:tr>
      <w:tr w:rsidR="00336519" w:rsidRPr="009C22DF" w14:paraId="4CC973CB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37B0F3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B8C3490" w14:textId="77777777" w:rsidR="00336519" w:rsidRPr="009C22DF" w:rsidRDefault="00336519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36519" w:rsidRPr="009C22DF" w14:paraId="7147F967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6C19C5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9259167" w14:textId="77777777" w:rsidR="00336519" w:rsidRPr="009C22DF" w:rsidRDefault="00336519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36519" w:rsidRPr="009C22DF" w14:paraId="5FE3C37B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37CE37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4EF001B" w14:textId="77777777" w:rsidR="00336519" w:rsidRPr="009C22DF" w:rsidRDefault="00336519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36519" w:rsidRPr="009C22DF" w14:paraId="6408F4F5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CF1DF3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7BCCC12" w14:textId="77777777" w:rsidR="00336519" w:rsidRPr="009C22DF" w:rsidRDefault="00336519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0ED8B61" w14:textId="77777777" w:rsidR="00336519" w:rsidRPr="009C22DF" w:rsidRDefault="00336519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36519" w:rsidRPr="009C22DF" w14:paraId="14AB3E38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AA4A6C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DF5EEE6" w14:textId="77777777" w:rsidR="00336519" w:rsidRPr="009C22DF" w:rsidRDefault="00336519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EDAA2FB" w14:textId="77777777" w:rsidR="00336519" w:rsidRPr="009C22DF" w:rsidRDefault="00336519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336519" w:rsidRPr="009C22DF" w14:paraId="6B49A5E9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7EA551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7D98C606" w14:textId="77777777" w:rsidR="00336519" w:rsidRPr="009C22DF" w:rsidRDefault="00336519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8F1DDD2" w14:textId="77777777" w:rsidR="00336519" w:rsidRPr="009C22DF" w:rsidRDefault="00336519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21D7B50E" w14:textId="77777777" w:rsidR="00336519" w:rsidRPr="009C22DF" w:rsidRDefault="00336519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36519" w:rsidRPr="009C22DF" w14:paraId="02CA3130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6ED4F5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lastRenderedPageBreak/>
              <w:t>Exacte opleverdatum</w:t>
            </w:r>
          </w:p>
        </w:tc>
        <w:tc>
          <w:tcPr>
            <w:tcW w:w="5865" w:type="dxa"/>
            <w:vAlign w:val="center"/>
          </w:tcPr>
          <w:p w14:paraId="4DEC717A" w14:textId="77777777" w:rsidR="00336519" w:rsidRPr="009C22DF" w:rsidRDefault="00336519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36519" w:rsidRPr="009C22DF" w14:paraId="7CCFBBE0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1CDA614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in m2 bvo</w:t>
            </w:r>
          </w:p>
        </w:tc>
        <w:tc>
          <w:tcPr>
            <w:tcW w:w="5865" w:type="dxa"/>
            <w:vAlign w:val="center"/>
          </w:tcPr>
          <w:p w14:paraId="6969041D" w14:textId="77777777" w:rsidR="00336519" w:rsidRPr="009C22DF" w:rsidRDefault="00336519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36519" w:rsidRPr="009C22DF" w14:paraId="6A639FDD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8677D6E" w14:textId="77777777" w:rsidR="00336519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Bodemenergiesysteem toegepast?</w:t>
            </w:r>
          </w:p>
        </w:tc>
        <w:tc>
          <w:tcPr>
            <w:tcW w:w="5865" w:type="dxa"/>
            <w:vAlign w:val="center"/>
          </w:tcPr>
          <w:p w14:paraId="4543C4F2" w14:textId="77777777" w:rsidR="00336519" w:rsidRPr="00C929C0" w:rsidRDefault="00336519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 xml:space="preserve"> (200 punten)</w:t>
            </w:r>
          </w:p>
          <w:p w14:paraId="53E7458A" w14:textId="77777777" w:rsidR="00336519" w:rsidRPr="009C22DF" w:rsidRDefault="00336519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(0 punten</w:t>
            </w:r>
          </w:p>
        </w:tc>
      </w:tr>
      <w:tr w:rsidR="00336519" w:rsidRPr="009C22DF" w14:paraId="2A49931F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AF8CE3C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60C8B53" w14:textId="77777777" w:rsidR="00336519" w:rsidRPr="009C22DF" w:rsidRDefault="00336519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639DC6EE" w14:textId="77777777" w:rsidR="00336519" w:rsidRDefault="00336519" w:rsidP="00336519">
      <w:pPr>
        <w:rPr>
          <w:highlight w:val="yellow"/>
        </w:rPr>
      </w:pPr>
    </w:p>
    <w:p w14:paraId="36E57AEB" w14:textId="77777777" w:rsidR="00336519" w:rsidRPr="00E02065" w:rsidRDefault="00336519" w:rsidP="00336519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1CA956C6" w14:textId="77777777" w:rsidR="00336519" w:rsidRPr="00ED43F9" w:rsidRDefault="00336519" w:rsidP="00336519">
      <w:pPr>
        <w:pStyle w:val="Lijstalinea"/>
        <w:ind w:left="357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336519" w:rsidRPr="009C22DF" w14:paraId="76B3A66B" w14:textId="77777777" w:rsidTr="00851A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772B5C2" w14:textId="77777777" w:rsidR="00336519" w:rsidRPr="00C929C0" w:rsidRDefault="00336519" w:rsidP="00851A97">
            <w:pP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50056D">
              <w:rPr>
                <w:rFonts w:ascii="Century Gothic" w:hAnsi="Century Gothic"/>
                <w:b w:val="0"/>
                <w:bCs w:val="0"/>
                <w:color w:val="FFFFFF"/>
              </w:rPr>
              <w:t>Selectiecriteria 7. Ervaring met het werken in nevenaanneming onder coördinatie van een hoofdaannemer met een minimaal projectomvang van 1.250 m2 bvo.</w:t>
            </w:r>
          </w:p>
        </w:tc>
      </w:tr>
      <w:tr w:rsidR="00336519" w:rsidRPr="009C22DF" w14:paraId="7D72D344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0459FE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2FD60AD" w14:textId="77777777" w:rsidR="00336519" w:rsidRPr="009C22DF" w:rsidRDefault="00336519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36519" w:rsidRPr="009C22DF" w14:paraId="05A21957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91FD2D0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4E739D3" w14:textId="77777777" w:rsidR="00336519" w:rsidRPr="009C22DF" w:rsidRDefault="00336519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36519" w:rsidRPr="009C22DF" w14:paraId="158C4885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6B2CF3C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4C50638" w14:textId="77777777" w:rsidR="00336519" w:rsidRPr="009C22DF" w:rsidRDefault="00336519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36519" w:rsidRPr="009C22DF" w14:paraId="69CF166D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C6D64E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4184CD3" w14:textId="77777777" w:rsidR="00336519" w:rsidRPr="009C22DF" w:rsidRDefault="00336519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347F001" w14:textId="77777777" w:rsidR="00336519" w:rsidRPr="009C22DF" w:rsidRDefault="00336519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36519" w:rsidRPr="009C22DF" w14:paraId="773E2E37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89C390D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C457F51" w14:textId="77777777" w:rsidR="00336519" w:rsidRPr="009C22DF" w:rsidRDefault="00336519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13206DE" w14:textId="77777777" w:rsidR="00336519" w:rsidRPr="009C22DF" w:rsidRDefault="00336519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336519" w:rsidRPr="009C22DF" w14:paraId="76B6F97D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7FDD55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F5AD3BA" w14:textId="77777777" w:rsidR="00336519" w:rsidRPr="009C22DF" w:rsidRDefault="00336519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A797C36" w14:textId="77777777" w:rsidR="00336519" w:rsidRPr="009C22DF" w:rsidRDefault="00336519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19EDDFC" w14:textId="77777777" w:rsidR="00336519" w:rsidRPr="009C22DF" w:rsidRDefault="00336519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36519" w:rsidRPr="009C22DF" w14:paraId="38E9AAE4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48E34CE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E8CC18A" w14:textId="77777777" w:rsidR="00336519" w:rsidRPr="009C22DF" w:rsidRDefault="00336519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36519" w:rsidRPr="009C22DF" w14:paraId="2567BC7C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74DCBE9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in m2 bvo</w:t>
            </w:r>
          </w:p>
        </w:tc>
        <w:tc>
          <w:tcPr>
            <w:tcW w:w="5865" w:type="dxa"/>
            <w:vAlign w:val="center"/>
          </w:tcPr>
          <w:p w14:paraId="7E9496BD" w14:textId="77777777" w:rsidR="00336519" w:rsidRPr="009C22DF" w:rsidRDefault="00336519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36519" w:rsidRPr="009C22DF" w14:paraId="29A639F6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B6A336" w14:textId="77777777" w:rsidR="00336519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 onder een coördinerend hoofdaannemer gerealiseerd?</w:t>
            </w:r>
          </w:p>
        </w:tc>
        <w:tc>
          <w:tcPr>
            <w:tcW w:w="5865" w:type="dxa"/>
            <w:vAlign w:val="center"/>
          </w:tcPr>
          <w:p w14:paraId="54A01101" w14:textId="77777777" w:rsidR="00336519" w:rsidRPr="00C929C0" w:rsidRDefault="00336519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 xml:space="preserve"> (100 punten)</w:t>
            </w:r>
          </w:p>
          <w:p w14:paraId="1BB92AA8" w14:textId="77777777" w:rsidR="00336519" w:rsidRPr="009C22DF" w:rsidRDefault="00336519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(0 punten</w:t>
            </w:r>
          </w:p>
        </w:tc>
      </w:tr>
      <w:tr w:rsidR="00336519" w:rsidRPr="009C22DF" w14:paraId="02D5879C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0A5E6B" w14:textId="77777777" w:rsidR="00336519" w:rsidRPr="009C22DF" w:rsidRDefault="00336519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4DD516B9" w14:textId="77777777" w:rsidR="00336519" w:rsidRPr="009C22DF" w:rsidRDefault="00336519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4C01B53" w14:textId="77777777" w:rsidR="00336519" w:rsidRDefault="00336519" w:rsidP="00336519">
      <w:pPr>
        <w:rPr>
          <w:highlight w:val="yellow"/>
        </w:rPr>
      </w:pPr>
    </w:p>
    <w:p w14:paraId="68E52D13" w14:textId="77777777" w:rsidR="00336519" w:rsidRPr="00E02065" w:rsidRDefault="00336519" w:rsidP="00336519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3AFF0E4A" w14:textId="77777777" w:rsidR="00336519" w:rsidRDefault="00336519" w:rsidP="00336519">
      <w:r>
        <w:br w:type="page"/>
      </w:r>
    </w:p>
    <w:p w14:paraId="65D4054C" w14:textId="77777777" w:rsidR="00336519" w:rsidRPr="00B478DF" w:rsidRDefault="00336519" w:rsidP="00336519">
      <w:r w:rsidRPr="00B478DF">
        <w:lastRenderedPageBreak/>
        <w:t xml:space="preserve">Ondergetekende verklaart tevens dat: </w:t>
      </w:r>
    </w:p>
    <w:p w14:paraId="11DC1B57" w14:textId="77777777" w:rsidR="00336519" w:rsidRPr="00B478DF" w:rsidRDefault="00336519" w:rsidP="00336519">
      <w:pPr>
        <w:pStyle w:val="Lijstalinea"/>
        <w:numPr>
          <w:ilvl w:val="0"/>
          <w:numId w:val="16"/>
        </w:numPr>
      </w:pPr>
      <w:r>
        <w:t>Gegadigde</w:t>
      </w:r>
      <w:r w:rsidRPr="00B478DF">
        <w:t xml:space="preserve"> opdrachtnemer is v</w:t>
      </w:r>
      <w:r w:rsidRPr="00C929C0">
        <w:t>an 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44118D35" w14:textId="77777777" w:rsidR="00336519" w:rsidRPr="0005526A" w:rsidRDefault="00336519" w:rsidP="00336519">
      <w:pPr>
        <w:pStyle w:val="Lijstalinea"/>
        <w:numPr>
          <w:ilvl w:val="0"/>
          <w:numId w:val="16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7062F15C" w14:textId="77777777" w:rsidR="00336519" w:rsidRPr="0005526A" w:rsidRDefault="00336519" w:rsidP="00336519">
      <w:pPr>
        <w:pStyle w:val="Lijstalinea"/>
        <w:numPr>
          <w:ilvl w:val="0"/>
          <w:numId w:val="16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1ED23EB9" w14:textId="77777777" w:rsidR="00336519" w:rsidRPr="00B478DF" w:rsidRDefault="00336519" w:rsidP="00336519">
      <w:pPr>
        <w:pStyle w:val="Lijstalinea"/>
        <w:numPr>
          <w:ilvl w:val="0"/>
          <w:numId w:val="16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02BD130E" w14:textId="77777777" w:rsidR="00336519" w:rsidRPr="00B478DF" w:rsidRDefault="00336519" w:rsidP="00336519">
      <w:r w:rsidRPr="00B478DF">
        <w:t xml:space="preserve">Aldus naar waarheid opgemaakt, </w:t>
      </w:r>
    </w:p>
    <w:p w14:paraId="2A90BD61" w14:textId="77777777" w:rsidR="00336519" w:rsidRPr="00B478DF" w:rsidRDefault="00336519" w:rsidP="00336519"/>
    <w:p w14:paraId="0DBDFC0C" w14:textId="77777777" w:rsidR="00336519" w:rsidRPr="00B478DF" w:rsidRDefault="00336519" w:rsidP="00336519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4C7B1F9E" w14:textId="77777777" w:rsidR="00336519" w:rsidRPr="00B478DF" w:rsidRDefault="00336519" w:rsidP="00336519"/>
    <w:p w14:paraId="2A78C046" w14:textId="77777777" w:rsidR="00336519" w:rsidRPr="00B478DF" w:rsidRDefault="00336519" w:rsidP="00336519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75750908" w14:textId="77777777" w:rsidR="00336519" w:rsidRPr="00B478DF" w:rsidRDefault="00336519" w:rsidP="00336519"/>
    <w:p w14:paraId="25E85C50" w14:textId="77777777" w:rsidR="00336519" w:rsidRPr="00B478DF" w:rsidRDefault="00336519" w:rsidP="00336519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5E2A2BD2" w14:textId="77777777" w:rsidR="00336519" w:rsidRPr="00B478DF" w:rsidRDefault="00336519" w:rsidP="00336519"/>
    <w:p w14:paraId="12E0116D" w14:textId="77777777" w:rsidR="00336519" w:rsidRPr="00B478DF" w:rsidRDefault="00336519" w:rsidP="00336519"/>
    <w:p w14:paraId="390938EC" w14:textId="77777777" w:rsidR="00336519" w:rsidRPr="00B478DF" w:rsidRDefault="00336519" w:rsidP="00336519">
      <w:r w:rsidRPr="00B478DF">
        <w:t xml:space="preserve">   ………………………………………… (handtekening)</w:t>
      </w:r>
    </w:p>
    <w:p w14:paraId="31D983A9" w14:textId="77777777" w:rsidR="00336519" w:rsidRPr="0005526A" w:rsidRDefault="00336519" w:rsidP="00336519">
      <w:pPr>
        <w:rPr>
          <w:highlight w:val="yellow"/>
        </w:rPr>
      </w:pPr>
    </w:p>
    <w:p w14:paraId="009CC0A4" w14:textId="755B113B" w:rsidR="00336519" w:rsidRPr="0005526A" w:rsidRDefault="00336519" w:rsidP="00336519">
      <w:pPr>
        <w:rPr>
          <w:lang w:eastAsia="nl-NL"/>
        </w:rPr>
      </w:pPr>
    </w:p>
    <w:p w14:paraId="189709AE" w14:textId="77777777" w:rsidR="00336519" w:rsidRPr="0005526A" w:rsidRDefault="00336519" w:rsidP="00336519">
      <w:pPr>
        <w:rPr>
          <w:lang w:eastAsia="nl-NL"/>
        </w:rPr>
      </w:pPr>
    </w:p>
    <w:p w14:paraId="796592B2" w14:textId="77777777" w:rsidR="000051FE" w:rsidRPr="00C351A2" w:rsidRDefault="000051FE" w:rsidP="00C351A2"/>
    <w:sectPr w:rsidR="000051FE" w:rsidRPr="00C351A2" w:rsidSect="009F663B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AD7CA" w14:textId="77777777" w:rsidR="00C351A2" w:rsidRDefault="00C351A2" w:rsidP="00E15770">
      <w:pPr>
        <w:spacing w:after="0" w:line="240" w:lineRule="auto"/>
      </w:pPr>
      <w:r>
        <w:separator/>
      </w:r>
    </w:p>
  </w:endnote>
  <w:endnote w:type="continuationSeparator" w:id="0">
    <w:p w14:paraId="52C902B9" w14:textId="77777777" w:rsidR="00C351A2" w:rsidRDefault="00C351A2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C222C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F0EF1" wp14:editId="571D2764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DC667B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7347B318" w14:textId="21BEF557" w:rsidR="00E15770" w:rsidRPr="003950B1" w:rsidRDefault="00C77AC1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C351A2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905BA4" w:rsidRPr="003950B1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F80EF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A9E28B2" wp14:editId="308C06C9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057036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40D234A1" w14:textId="37ECEFEE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C351A2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B8182" w14:textId="77777777" w:rsidR="00C351A2" w:rsidRDefault="00C351A2" w:rsidP="00E15770">
      <w:pPr>
        <w:spacing w:after="0" w:line="240" w:lineRule="auto"/>
      </w:pPr>
      <w:r>
        <w:separator/>
      </w:r>
    </w:p>
  </w:footnote>
  <w:footnote w:type="continuationSeparator" w:id="0">
    <w:p w14:paraId="69E20A60" w14:textId="77777777" w:rsidR="00C351A2" w:rsidRDefault="00C351A2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22D54" w14:textId="44654E9F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24608BE4" wp14:editId="26E36D91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8DD750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BH8HHyziYiIiMqezQhgFEAFgDjfbyIiIqKyZAMwJYLfBgAmAAm+z0RERERlyQpgRgS/Ab6/&#10;REREROWPizu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CUYe7siDg3Ip72hgMAjK1s&#10;7Hsog99LvMcAAONPVy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AZ/FrebACAgTeU&#10;wW+19xkAYOAtG4mID0TEnojY6v0GABhIYxGxI4Pfp+sHAAADzOIO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Vq3POMpL4mIu0XEuDcdAGAgZWffrpGI+JWIuLP3&#10;GABgsGX6u857DAAw8Lab4w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hDJQW/DS42&#10;AMCSt6IvIk6MiCMiou56AwAsSamzbzIFvy+4vgAAS585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YfCTJElKhMFPkiQp&#10;EQY/SZKkRBj8JEmSEmHwkyRJSoTBT5IkKREGP0mSpEQY/CRJkhJh8JMkSUqEwU+SJCkRBj9JkqRE&#10;GPwkSZISYfCTJElKhMFPkiQpDV0GP0mSpDR0G/wkSZLSMLcuhHAhhNATQrgSQmh64CVJktaUbjLe&#10;dBb83gkh9Gd/MPhJkiStOVneWwwhzGa//C8qfnMGP0mSpDWni4y3kAW/V3l3hj5JkqS1p8E7ambB&#10;b94DLEmStPY5q1eSJCkRBj9JkqREGPwk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2B51ED19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EA8E9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47CFA47" wp14:editId="199A2C32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6E5C0B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eY4NfIlw0AAFDxplRL2iSpnu8a&#10;AACgonWb4LdIUoTvGQAAoKJlTfBL8h0DAABUPiZ3AA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R/Bx8s4mIiIjKns0IYBRABYA4328iIiKismQDMCWC3wYAJgAJvs9EREREZckKYEYEvwG+v0RE&#10;RETlj4s7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lGHu7Ig4NyKe9oYDAIytbOx7&#10;KIPfS7zHAADjT1cv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fxa3mwAgIE3lMFv&#10;tfcZAGDgLRuJiA9ExJ6I2Or9BgAYSGMRsSOD36frBwAAA8ziDg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FatzzjKS+JiLtFxLg3HQBgIGVn366RiPiViLiz9xgA&#10;YLBl+rvOewwAMPC2m+M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QyUFvw0uNgDA&#10;kreiLyJOjIgjIqLuegMALEmps28yBb8vuL4AAEufOX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Q1dBj9JkqQ0dBv8JEmS0jC3LoRwIYTQE0K4EkJoeuAlSZLWlG4y3nQW&#10;/N4JIfRnfzD4SZIkrTlZ3lsMIcxmv/wvKn5zBj9JkqQ1p4uMt5AFv1d5d4Y+SZKktafBO2pmwW/e&#10;AyxJkrT2OatX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3872D4F4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2860541B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54C4317"/>
    <w:multiLevelType w:val="multilevel"/>
    <w:tmpl w:val="AFF6DF5A"/>
    <w:numStyleLink w:val="ICSBullets"/>
  </w:abstractNum>
  <w:abstractNum w:abstractNumId="4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19E6F09"/>
    <w:multiLevelType w:val="multilevel"/>
    <w:tmpl w:val="AFF6DF5A"/>
    <w:numStyleLink w:val="ICSBullets"/>
  </w:abstractNum>
  <w:abstractNum w:abstractNumId="6" w15:restartNumberingAfterBreak="0">
    <w:nsid w:val="339638CA"/>
    <w:multiLevelType w:val="multilevel"/>
    <w:tmpl w:val="143EDEB6"/>
    <w:numStyleLink w:val="ICSNumbering"/>
  </w:abstractNum>
  <w:abstractNum w:abstractNumId="7" w15:restartNumberingAfterBreak="0">
    <w:nsid w:val="4D1A1EFE"/>
    <w:multiLevelType w:val="multilevel"/>
    <w:tmpl w:val="143EDEB6"/>
    <w:numStyleLink w:val="ICSNumbering"/>
  </w:abstractNum>
  <w:abstractNum w:abstractNumId="8" w15:restartNumberingAfterBreak="0">
    <w:nsid w:val="54E21897"/>
    <w:multiLevelType w:val="multilevel"/>
    <w:tmpl w:val="143EDEB6"/>
    <w:numStyleLink w:val="ICSNumbering"/>
  </w:abstractNum>
  <w:abstractNum w:abstractNumId="9" w15:restartNumberingAfterBreak="0">
    <w:nsid w:val="57A2232A"/>
    <w:multiLevelType w:val="multilevel"/>
    <w:tmpl w:val="AFF6DF5A"/>
    <w:numStyleLink w:val="ICSBullets"/>
  </w:abstractNum>
  <w:abstractNum w:abstractNumId="10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5F477DF0"/>
    <w:multiLevelType w:val="multilevel"/>
    <w:tmpl w:val="AFF6DF5A"/>
    <w:numStyleLink w:val="ICSBullets"/>
  </w:abstractNum>
  <w:abstractNum w:abstractNumId="12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9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 w:numId="9">
    <w:abstractNumId w:val="8"/>
  </w:num>
  <w:num w:numId="10">
    <w:abstractNumId w:val="2"/>
  </w:num>
  <w:num w:numId="11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>
    <w:abstractNumId w:val="7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5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C351A2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226AB2"/>
    <w:rsid w:val="00233CAA"/>
    <w:rsid w:val="00250E63"/>
    <w:rsid w:val="0028143D"/>
    <w:rsid w:val="002871E8"/>
    <w:rsid w:val="002901C4"/>
    <w:rsid w:val="002A04D6"/>
    <w:rsid w:val="002B1FBF"/>
    <w:rsid w:val="002E3A7D"/>
    <w:rsid w:val="00304225"/>
    <w:rsid w:val="00314163"/>
    <w:rsid w:val="00331522"/>
    <w:rsid w:val="00336519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6008C3"/>
    <w:rsid w:val="0063342B"/>
    <w:rsid w:val="00644926"/>
    <w:rsid w:val="006B0F2E"/>
    <w:rsid w:val="007034F0"/>
    <w:rsid w:val="0071712A"/>
    <w:rsid w:val="00765752"/>
    <w:rsid w:val="0077206A"/>
    <w:rsid w:val="00792592"/>
    <w:rsid w:val="007C1B28"/>
    <w:rsid w:val="007D2139"/>
    <w:rsid w:val="007E0605"/>
    <w:rsid w:val="00830985"/>
    <w:rsid w:val="00841CFD"/>
    <w:rsid w:val="00845546"/>
    <w:rsid w:val="008E05AB"/>
    <w:rsid w:val="00905BA4"/>
    <w:rsid w:val="0092184E"/>
    <w:rsid w:val="009455E2"/>
    <w:rsid w:val="009956BB"/>
    <w:rsid w:val="0099664E"/>
    <w:rsid w:val="009A1824"/>
    <w:rsid w:val="009A6352"/>
    <w:rsid w:val="009F663B"/>
    <w:rsid w:val="009F6E3E"/>
    <w:rsid w:val="00A54316"/>
    <w:rsid w:val="00AA0CFF"/>
    <w:rsid w:val="00AA1DE1"/>
    <w:rsid w:val="00AD3025"/>
    <w:rsid w:val="00AE0CE8"/>
    <w:rsid w:val="00AF2FB1"/>
    <w:rsid w:val="00B22A7D"/>
    <w:rsid w:val="00B34D22"/>
    <w:rsid w:val="00B36E16"/>
    <w:rsid w:val="00B63EE4"/>
    <w:rsid w:val="00B96DC7"/>
    <w:rsid w:val="00BF5259"/>
    <w:rsid w:val="00C116D2"/>
    <w:rsid w:val="00C2592D"/>
    <w:rsid w:val="00C343C3"/>
    <w:rsid w:val="00C351A2"/>
    <w:rsid w:val="00C6797B"/>
    <w:rsid w:val="00C77AC1"/>
    <w:rsid w:val="00C83BE1"/>
    <w:rsid w:val="00CC1A20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A3E08"/>
    <w:rsid w:val="00EB7B00"/>
    <w:rsid w:val="00EE11A0"/>
    <w:rsid w:val="00F07071"/>
    <w:rsid w:val="00F35065"/>
    <w:rsid w:val="00F80A9C"/>
    <w:rsid w:val="00FA0280"/>
    <w:rsid w:val="00FA49EB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B926B"/>
  <w15:chartTrackingRefBased/>
  <w15:docId w15:val="{EADBF8B1-AA6A-470C-A40A-C93B2F85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36519"/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table" w:styleId="Rastertabel4-Accent1">
    <w:name w:val="Grid Table 4 Accent 1"/>
    <w:basedOn w:val="Standaardtabel"/>
    <w:uiPriority w:val="49"/>
    <w:rsid w:val="00C351A2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C35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2021-11-17T00:00:00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Memo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0</TotalTime>
  <Pages>3</Pages>
  <Words>542</Words>
  <Characters>2983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</dc:creator>
  <cp:keywords/>
  <dc:description/>
  <cp:lastModifiedBy>Nienke Hakenberg | ICSadviseurs</cp:lastModifiedBy>
  <cp:revision>2</cp:revision>
  <dcterms:created xsi:type="dcterms:W3CDTF">2021-11-17T15:29:00Z</dcterms:created>
  <dcterms:modified xsi:type="dcterms:W3CDTF">2021-11-17T15:29:00Z</dcterms:modified>
</cp:coreProperties>
</file>