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C315" w14:textId="77777777" w:rsidR="00FA49EB" w:rsidRDefault="00FA49EB" w:rsidP="00FA49EB">
      <w:pPr>
        <w:pStyle w:val="Kop1"/>
        <w:numPr>
          <w:ilvl w:val="0"/>
          <w:numId w:val="0"/>
        </w:numPr>
        <w:ind w:left="431" w:hanging="431"/>
      </w:pPr>
      <w:bookmarkStart w:id="0" w:name="_Toc42868753"/>
      <w:bookmarkStart w:id="1" w:name="_Toc47434705"/>
      <w:bookmarkStart w:id="2" w:name="_Toc88048688"/>
      <w:r w:rsidRPr="00E02065"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bookmarkEnd w:id="0"/>
      <w:bookmarkEnd w:id="1"/>
      <w:r>
        <w:t xml:space="preserve"> ( perceel 1)</w:t>
      </w:r>
      <w:bookmarkEnd w:id="2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A49EB" w:rsidRPr="009C22DF" w14:paraId="555A49EA" w14:textId="77777777" w:rsidTr="00851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CEFC4B6" w14:textId="77777777" w:rsidR="00FA49EB" w:rsidRPr="00131686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>Selectiecriteria 1: Ervaring met het bouwen van een school (minimale omvang van 1.250 m2 bvo) welke gebouwd en opgeleverd is.</w:t>
            </w:r>
          </w:p>
        </w:tc>
      </w:tr>
      <w:tr w:rsidR="00FA49EB" w:rsidRPr="009C22DF" w14:paraId="07854C38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D28102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DABEBE4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5348B679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C9B146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7A2955C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584CC399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8D27CF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D3D0098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0CB4AA0E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F8B281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6E4C43F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149865E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4CA187A8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EC8FC4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353F9EA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7A76A30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A49EB" w:rsidRPr="009C22DF" w14:paraId="26851D89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DE1829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251DED2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9DDF6EE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356DDBB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A49EB" w:rsidRPr="009C22DF" w14:paraId="131CB90E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CAD900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FF3B2BD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78AA4C69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F410FF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in m2 bvo</w:t>
            </w:r>
          </w:p>
        </w:tc>
        <w:tc>
          <w:tcPr>
            <w:tcW w:w="5865" w:type="dxa"/>
            <w:vAlign w:val="center"/>
          </w:tcPr>
          <w:p w14:paraId="613CE857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32FBA2E9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424D2F" w14:textId="77777777" w:rsidR="00FA49EB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Het betreft een school</w:t>
            </w:r>
          </w:p>
        </w:tc>
        <w:tc>
          <w:tcPr>
            <w:tcW w:w="5865" w:type="dxa"/>
            <w:vAlign w:val="center"/>
          </w:tcPr>
          <w:p w14:paraId="6297D36C" w14:textId="77777777" w:rsidR="00FA49EB" w:rsidRPr="00C929C0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 (100 punten)</w:t>
            </w:r>
          </w:p>
          <w:p w14:paraId="7596BDC8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(0 punten</w:t>
            </w:r>
          </w:p>
        </w:tc>
      </w:tr>
      <w:tr w:rsidR="00FA49EB" w:rsidRPr="009C22DF" w14:paraId="405211A0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A584DB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AE6B8F3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77B0EAD" w14:textId="77777777" w:rsidR="00FA49EB" w:rsidRDefault="00FA49EB" w:rsidP="00FA49EB">
      <w:pPr>
        <w:rPr>
          <w:highlight w:val="yellow"/>
        </w:rPr>
      </w:pPr>
    </w:p>
    <w:p w14:paraId="36EEDDBD" w14:textId="77777777" w:rsidR="00FA49EB" w:rsidRDefault="00FA49EB" w:rsidP="00FA49EB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4BD5BCD" w14:textId="77777777" w:rsidR="00FA49EB" w:rsidRPr="008E5DD1" w:rsidRDefault="00FA49EB" w:rsidP="00FA49EB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A49EB" w:rsidRPr="009C22DF" w14:paraId="587D6DE0" w14:textId="77777777" w:rsidTr="00851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F778D87" w14:textId="77777777" w:rsidR="00FA49EB" w:rsidRPr="00131686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>Selectiecriteria 2: Ervaring met een gebouw (min. 1.250 m2 BVO) waarbij sprake is van minimaal twee verschillende metselverbanden op basis van één steensoort óf waarbij gemetseld is conform BRL 2826;</w:t>
            </w:r>
          </w:p>
        </w:tc>
      </w:tr>
      <w:tr w:rsidR="00FA49EB" w:rsidRPr="009C22DF" w14:paraId="1B94EB61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ED11B3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7CCEC60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0A2A4B16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16AD2C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FFE4F04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3AA63A68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8F3D92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939D4D0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4A3CF050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1B7197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5E15E1C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1E4311D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2E9752FB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DC118B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B99CB39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6163FB8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A49EB" w:rsidRPr="009C22DF" w14:paraId="15C407AA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57388D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3218376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7BD4B03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3F3A9C0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A49EB" w:rsidRPr="009C22DF" w14:paraId="4A4522DD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66C13A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lastRenderedPageBreak/>
              <w:t>Exacte opleverdatum</w:t>
            </w:r>
          </w:p>
        </w:tc>
        <w:tc>
          <w:tcPr>
            <w:tcW w:w="5865" w:type="dxa"/>
            <w:vAlign w:val="center"/>
          </w:tcPr>
          <w:p w14:paraId="2D0F97F3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7C77F152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574D1A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in m2 bvo</w:t>
            </w:r>
          </w:p>
        </w:tc>
        <w:tc>
          <w:tcPr>
            <w:tcW w:w="5865" w:type="dxa"/>
            <w:vAlign w:val="center"/>
          </w:tcPr>
          <w:p w14:paraId="0535CFF7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3A8C2CEA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71D8A4" w14:textId="77777777" w:rsidR="00FA49EB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Minimaal twee verschillende metselverbanden op basis van één steensoort toegepast?</w:t>
            </w:r>
          </w:p>
        </w:tc>
        <w:tc>
          <w:tcPr>
            <w:tcW w:w="5865" w:type="dxa"/>
            <w:vAlign w:val="center"/>
          </w:tcPr>
          <w:p w14:paraId="4A90DD2D" w14:textId="77777777" w:rsidR="00FA49EB" w:rsidRPr="00C929C0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 (100 punten)</w:t>
            </w:r>
          </w:p>
          <w:p w14:paraId="3281D9C5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(0 punten</w:t>
            </w:r>
          </w:p>
        </w:tc>
      </w:tr>
      <w:tr w:rsidR="00FA49EB" w:rsidRPr="009C22DF" w14:paraId="4BC42D5B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A3D863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EB11D76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400CCEB4" w14:textId="77777777" w:rsidR="00FA49EB" w:rsidRDefault="00FA49EB" w:rsidP="00FA49EB">
      <w:pPr>
        <w:rPr>
          <w:highlight w:val="yellow"/>
        </w:rPr>
      </w:pPr>
    </w:p>
    <w:p w14:paraId="4662B6A4" w14:textId="77777777" w:rsidR="00FA49EB" w:rsidRDefault="00FA49EB" w:rsidP="00FA49EB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40596F5" w14:textId="77777777" w:rsidR="00FA49EB" w:rsidRPr="00E02065" w:rsidRDefault="00FA49EB" w:rsidP="00FA49EB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A49EB" w:rsidRPr="009C22DF" w14:paraId="584DB60C" w14:textId="77777777" w:rsidTr="00851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57D05A0" w14:textId="77777777" w:rsidR="00FA49EB" w:rsidRPr="00131686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>Selectiecriteria 3: Ervaring met een utilitair gebouw (min. 1.250 BVO) waarbij sprake is van ENG-normen en waarbij de bouwkundig aannemer volgens deze normen het betreffende gebouw heeft gerealiseerd;</w:t>
            </w:r>
          </w:p>
        </w:tc>
      </w:tr>
      <w:tr w:rsidR="00FA49EB" w:rsidRPr="009C22DF" w14:paraId="2265448C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4DCBFE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B979CC0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50A53A7D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037DB0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AF97FB5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19835F68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C1B170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AC10256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1028213E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EFDB2B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FB7D7EA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AE2F6F0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44D69863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900902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6B6887D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39EF981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A49EB" w:rsidRPr="009C22DF" w14:paraId="58DFEF6C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A0F596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4FA83B5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99BBFA6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71417BF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A49EB" w:rsidRPr="009C22DF" w14:paraId="1DEA3E1F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F0F7F3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464E677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4778DFCA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5DEB67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in m2 bvo</w:t>
            </w:r>
          </w:p>
        </w:tc>
        <w:tc>
          <w:tcPr>
            <w:tcW w:w="5865" w:type="dxa"/>
            <w:vAlign w:val="center"/>
          </w:tcPr>
          <w:p w14:paraId="341C947A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1CDB49D0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2E2F90" w14:textId="77777777" w:rsidR="00FA49EB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Met ENG-normen gerealiseerd?</w:t>
            </w:r>
          </w:p>
        </w:tc>
        <w:tc>
          <w:tcPr>
            <w:tcW w:w="5865" w:type="dxa"/>
            <w:vAlign w:val="center"/>
          </w:tcPr>
          <w:p w14:paraId="1DE35F5C" w14:textId="77777777" w:rsidR="00FA49EB" w:rsidRPr="00C929C0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 (200 punten)</w:t>
            </w:r>
          </w:p>
          <w:p w14:paraId="36CE212B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(0 punten</w:t>
            </w:r>
          </w:p>
        </w:tc>
      </w:tr>
      <w:tr w:rsidR="00FA49EB" w:rsidRPr="009C22DF" w14:paraId="33B1798E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AB6637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17D018F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A9115AD" w14:textId="77777777" w:rsidR="00FA49EB" w:rsidRDefault="00FA49EB" w:rsidP="00FA49EB">
      <w:pPr>
        <w:rPr>
          <w:highlight w:val="yellow"/>
        </w:rPr>
      </w:pPr>
    </w:p>
    <w:p w14:paraId="6AF97210" w14:textId="77777777" w:rsidR="00FA49EB" w:rsidRPr="00E02065" w:rsidRDefault="00FA49EB" w:rsidP="00FA49EB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7E99BAA8" w14:textId="77777777" w:rsidR="00FA49EB" w:rsidRPr="00ED43F9" w:rsidRDefault="00FA49EB" w:rsidP="00FA49EB">
      <w:pPr>
        <w:pStyle w:val="Lijstalinea"/>
        <w:ind w:left="357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A49EB" w:rsidRPr="009C22DF" w14:paraId="4DC9B0FE" w14:textId="77777777" w:rsidTr="00851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A9AC021" w14:textId="77777777" w:rsidR="00FA49EB" w:rsidRPr="00C929C0" w:rsidRDefault="00FA49EB" w:rsidP="00851A97">
            <w:pP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50056D">
              <w:rPr>
                <w:rFonts w:ascii="Century Gothic" w:hAnsi="Century Gothic"/>
                <w:b w:val="0"/>
                <w:bCs w:val="0"/>
                <w:color w:val="FFFFFF"/>
              </w:rPr>
              <w:t xml:space="preserve">Selectiecriteria 4: Ervaring met een project (minimaal 1.250 m2 BVO) waarbij sprake was van coördinatie van een nevenaannemer. </w:t>
            </w:r>
          </w:p>
        </w:tc>
      </w:tr>
      <w:tr w:rsidR="00FA49EB" w:rsidRPr="009C22DF" w14:paraId="63F1FB50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97D58B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4E80418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13763C90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4309CC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7DBB9DE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6385A6FE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FE1BA8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lastRenderedPageBreak/>
              <w:t>Naam primaire opdrachtgever:</w:t>
            </w:r>
          </w:p>
        </w:tc>
        <w:tc>
          <w:tcPr>
            <w:tcW w:w="5865" w:type="dxa"/>
            <w:vAlign w:val="center"/>
          </w:tcPr>
          <w:p w14:paraId="6477D079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012BE732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6453D7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8F1125B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35A1031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0E5AE47C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510FE8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CDBE73D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B42D7BB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A49EB" w:rsidRPr="009C22DF" w14:paraId="0A2C59F6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FC260A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74C21EE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EBE6833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9B043F8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A49EB" w:rsidRPr="009C22DF" w14:paraId="2C32A7A2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83F62D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B8804F2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146DC179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55C519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Omvang in m2 bvo</w:t>
            </w:r>
          </w:p>
        </w:tc>
        <w:tc>
          <w:tcPr>
            <w:tcW w:w="5865" w:type="dxa"/>
            <w:vAlign w:val="center"/>
          </w:tcPr>
          <w:p w14:paraId="2B77225B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A49EB" w:rsidRPr="009C22DF" w14:paraId="7786AEEF" w14:textId="77777777" w:rsidTr="00851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A3EC37" w14:textId="77777777" w:rsidR="00FA49EB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Gecoördineerd aannemer van een nevenaannemer</w:t>
            </w:r>
          </w:p>
        </w:tc>
        <w:tc>
          <w:tcPr>
            <w:tcW w:w="5865" w:type="dxa"/>
            <w:vAlign w:val="center"/>
          </w:tcPr>
          <w:p w14:paraId="18A9C8BC" w14:textId="77777777" w:rsidR="00FA49EB" w:rsidRPr="00C929C0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 (100 punten)</w:t>
            </w:r>
          </w:p>
          <w:p w14:paraId="4486841A" w14:textId="77777777" w:rsidR="00FA49EB" w:rsidRPr="009C22DF" w:rsidRDefault="00FA49EB" w:rsidP="00851A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(0 punten</w:t>
            </w:r>
          </w:p>
        </w:tc>
      </w:tr>
      <w:tr w:rsidR="00FA49EB" w:rsidRPr="009C22DF" w14:paraId="59C09844" w14:textId="77777777" w:rsidTr="00851A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F210B2" w14:textId="77777777" w:rsidR="00FA49EB" w:rsidRPr="009C22DF" w:rsidRDefault="00FA49EB" w:rsidP="00851A9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5773888" w14:textId="77777777" w:rsidR="00FA49EB" w:rsidRPr="009C22DF" w:rsidRDefault="00FA49EB" w:rsidP="00851A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4C9E40E5" w14:textId="77777777" w:rsidR="00FA49EB" w:rsidRDefault="00FA49EB" w:rsidP="00FA49EB">
      <w:pPr>
        <w:rPr>
          <w:highlight w:val="yellow"/>
        </w:rPr>
      </w:pPr>
    </w:p>
    <w:p w14:paraId="6E2C6303" w14:textId="77777777" w:rsidR="00FA49EB" w:rsidRPr="00E02065" w:rsidRDefault="00FA49EB" w:rsidP="00FA49EB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7DF516B" w14:textId="77777777" w:rsidR="00FA49EB" w:rsidRDefault="00FA49EB" w:rsidP="00FA49EB">
      <w:r>
        <w:br w:type="page"/>
      </w:r>
    </w:p>
    <w:p w14:paraId="0D433BEF" w14:textId="77777777" w:rsidR="00FA49EB" w:rsidRPr="00B478DF" w:rsidRDefault="00FA49EB" w:rsidP="00FA49EB">
      <w:r w:rsidRPr="00B478DF">
        <w:lastRenderedPageBreak/>
        <w:t xml:space="preserve">Ondergetekende verklaart tevens dat: </w:t>
      </w:r>
    </w:p>
    <w:p w14:paraId="675EECEE" w14:textId="77777777" w:rsidR="00FA49EB" w:rsidRPr="00B478DF" w:rsidRDefault="00FA49EB" w:rsidP="00FA49EB">
      <w:pPr>
        <w:pStyle w:val="Lijstalinea"/>
        <w:numPr>
          <w:ilvl w:val="0"/>
          <w:numId w:val="16"/>
        </w:numPr>
      </w:pPr>
      <w:r>
        <w:t>Gegadigde</w:t>
      </w:r>
      <w:r w:rsidRPr="00B478DF">
        <w:t xml:space="preserve"> opdrachtnemer is v</w:t>
      </w:r>
      <w:r w:rsidRPr="00C929C0">
        <w:t>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FB44DA3" w14:textId="77777777" w:rsidR="00FA49EB" w:rsidRPr="0005526A" w:rsidRDefault="00FA49EB" w:rsidP="00FA49EB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031344A1" w14:textId="77777777" w:rsidR="00FA49EB" w:rsidRPr="0005526A" w:rsidRDefault="00FA49EB" w:rsidP="00FA49EB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53C82DF" w14:textId="77777777" w:rsidR="00FA49EB" w:rsidRPr="00B478DF" w:rsidRDefault="00FA49EB" w:rsidP="00FA49EB">
      <w:pPr>
        <w:pStyle w:val="Lijstalinea"/>
        <w:numPr>
          <w:ilvl w:val="0"/>
          <w:numId w:val="16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4D756933" w14:textId="77777777" w:rsidR="00FA49EB" w:rsidRPr="00B478DF" w:rsidRDefault="00FA49EB" w:rsidP="00FA49EB">
      <w:r w:rsidRPr="00B478DF">
        <w:t xml:space="preserve">Aldus naar waarheid opgemaakt, </w:t>
      </w:r>
    </w:p>
    <w:p w14:paraId="2C519F3F" w14:textId="77777777" w:rsidR="00FA49EB" w:rsidRPr="00B478DF" w:rsidRDefault="00FA49EB" w:rsidP="00FA49EB"/>
    <w:p w14:paraId="525705EF" w14:textId="77777777" w:rsidR="00FA49EB" w:rsidRPr="00B478DF" w:rsidRDefault="00FA49EB" w:rsidP="00FA49EB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F8B77B1" w14:textId="77777777" w:rsidR="00FA49EB" w:rsidRPr="00B478DF" w:rsidRDefault="00FA49EB" w:rsidP="00FA49EB"/>
    <w:p w14:paraId="547BA148" w14:textId="77777777" w:rsidR="00FA49EB" w:rsidRPr="00B478DF" w:rsidRDefault="00FA49EB" w:rsidP="00FA49EB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25E73B39" w14:textId="77777777" w:rsidR="00FA49EB" w:rsidRPr="00B478DF" w:rsidRDefault="00FA49EB" w:rsidP="00FA49EB"/>
    <w:p w14:paraId="32D7BB0C" w14:textId="77777777" w:rsidR="00FA49EB" w:rsidRPr="00B478DF" w:rsidRDefault="00FA49EB" w:rsidP="00FA49EB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192F7DD3" w14:textId="77777777" w:rsidR="00FA49EB" w:rsidRPr="00B478DF" w:rsidRDefault="00FA49EB" w:rsidP="00FA49EB"/>
    <w:p w14:paraId="4DFABF8C" w14:textId="77777777" w:rsidR="00FA49EB" w:rsidRPr="00B478DF" w:rsidRDefault="00FA49EB" w:rsidP="00FA49EB"/>
    <w:p w14:paraId="27934B08" w14:textId="77777777" w:rsidR="00FA49EB" w:rsidRPr="00B478DF" w:rsidRDefault="00FA49EB" w:rsidP="00FA49EB">
      <w:r w:rsidRPr="00B478DF">
        <w:t xml:space="preserve">   ………………………………………… (handtekening)</w:t>
      </w:r>
    </w:p>
    <w:p w14:paraId="796592B2" w14:textId="77777777" w:rsidR="000051FE" w:rsidRPr="00C351A2" w:rsidRDefault="000051FE" w:rsidP="00C351A2"/>
    <w:sectPr w:rsidR="000051FE" w:rsidRPr="00C351A2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AD7CA" w14:textId="77777777" w:rsidR="00C351A2" w:rsidRDefault="00C351A2" w:rsidP="00E15770">
      <w:pPr>
        <w:spacing w:after="0" w:line="240" w:lineRule="auto"/>
      </w:pPr>
      <w:r>
        <w:separator/>
      </w:r>
    </w:p>
  </w:endnote>
  <w:endnote w:type="continuationSeparator" w:id="0">
    <w:p w14:paraId="52C902B9" w14:textId="77777777" w:rsidR="00C351A2" w:rsidRDefault="00C351A2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222C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F0EF1" wp14:editId="571D2764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2D902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347B318" w14:textId="21BEF55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C351A2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80EF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A9E28B2" wp14:editId="308C06C9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4BA7E4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40D234A1" w14:textId="37ECEFEE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C351A2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8182" w14:textId="77777777" w:rsidR="00C351A2" w:rsidRDefault="00C351A2" w:rsidP="00E15770">
      <w:pPr>
        <w:spacing w:after="0" w:line="240" w:lineRule="auto"/>
      </w:pPr>
      <w:r>
        <w:separator/>
      </w:r>
    </w:p>
  </w:footnote>
  <w:footnote w:type="continuationSeparator" w:id="0">
    <w:p w14:paraId="69E20A60" w14:textId="77777777" w:rsidR="00C351A2" w:rsidRDefault="00C351A2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22D54" w14:textId="44654E9F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24608BE4" wp14:editId="26E36D9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4D43BD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5jg18iXDQAAUPGmVEvaJKme&#10;7xoAAKCidZvgt0hShO8ZAACgomVN8EvyHQMAAFQ+JncA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BH8HHyziYiIiMqezQhgFEAFgDjfbyIiIqKyZAMwJYLfBgAmAAm+z0RERERlyQpgRgS/Ab6/&#10;REREROWPizu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CUYe7siDg3Ip72hgMAjK1s&#10;7Hsog99LvMcAAONPVy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AZ/FrebACAgTeU&#10;wW+19xkAYOAtG4mID0TEnojY6v0GABhIYxGxI4Pfp+sHAAADzOIO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Vq3POMpL4mIu0XEuDcdAGAgZWffrpGI+JWIuLP3&#10;GABgsGX6u857DAAw8Lab4w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hDJQW/DS42&#10;AMCSt6IvIk6MiCMiou56AwAsSamzbzIFvy+4vgAAS585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DV0GP0mSpDR0G/wkSZLSMLcuhHAhhNATQrgSQmh64CVJktaUbjLe&#10;dBb83gkh9Gd/MPhJkiStOVneWwwhzGa//C8qfnMGP0mSpDWni4y3kAW/V3l3hj5JkqS1p8E7ambB&#10;b94DLEmStPY5q1e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B51ED19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A8E9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47CFA47" wp14:editId="199A2C32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97A7BE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eY4NfIlw0AAFDxplRL2iSpnu8a&#10;AACgonWb4LdIUoTvGQAAoKJlTfBL8h0DAABUPiZ3AA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R/Bx8s4mIiIjKns0IYBRABYA4328iIiKismQDMCWC3wYAJgAJvs9EREREZckKYEYEvwG+v0RE&#10;RETlj4s7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lGHu7Ig4NyKe9oYDAIytbOx7&#10;KIPfS7zHAADjT1cv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fxa3mwAgIE3lMFv&#10;tfcZAGDgLRuJiA9ExJ6I2Or9BgAYSGMRsSOD36frBwAAA8ziDg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FatzzjKS+JiLtFxLg3HQBgIGVn366RiPiViLiz9xgA&#10;YLBl+rvOewwAMPC2m+M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QyUFvw0uNgDA&#10;kreiLyJOjIgjIqLuegMALEmps28yBb8vuL4AAEufOX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Q1dBj9JkqQ0dBv8JEmS0jC3LoRwIYTQE0K4EkJoeuAlSZLWlG4y3nQW&#10;/N4JIfRnfzD4SZIkrTlZ3lsMIcxmv/wvKn5zBj9JkqQ1p4uMt5AFv1d5d4Y+SZKktafBO2pmwW/e&#10;AyxJkrT2OatX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3872D4F4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2860541B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5F477DF0"/>
    <w:multiLevelType w:val="multilevel"/>
    <w:tmpl w:val="AFF6DF5A"/>
    <w:numStyleLink w:val="ICSBullets"/>
  </w:abstractNum>
  <w:abstractNum w:abstractNumId="12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  <w:num w:numId="1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5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C351A2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3098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351A2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49EB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B926B"/>
  <w15:chartTrackingRefBased/>
  <w15:docId w15:val="{EADBF8B1-AA6A-470C-A40A-C93B2F85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9EB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C351A2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C35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2021-11-17T00:00:00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1</TotalTime>
  <Pages>4</Pages>
  <Words>691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2</cp:revision>
  <dcterms:created xsi:type="dcterms:W3CDTF">2021-11-17T15:29:00Z</dcterms:created>
  <dcterms:modified xsi:type="dcterms:W3CDTF">2021-11-17T15:29:00Z</dcterms:modified>
</cp:coreProperties>
</file>