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A5F7E" w14:textId="1250E6F7" w:rsidR="000754D8" w:rsidRDefault="009F6730" w:rsidP="00D5712D">
      <w:pPr>
        <w:spacing w:line="240" w:lineRule="auto"/>
      </w:pPr>
      <w:r>
        <w:t xml:space="preserve">Bijlage X:  </w:t>
      </w:r>
      <w:r w:rsidR="00A9151F">
        <w:t>Gewenst</w:t>
      </w:r>
      <w:r>
        <w:t>e koppelingen voor de ROIV</w:t>
      </w:r>
    </w:p>
    <w:p w14:paraId="134A5CDC" w14:textId="26D910A8" w:rsidR="009F6730" w:rsidRDefault="009F6730" w:rsidP="00D5712D">
      <w:pPr>
        <w:spacing w:line="240" w:lineRule="auto"/>
      </w:pPr>
    </w:p>
    <w:p w14:paraId="7060C15D" w14:textId="4AE6FFCD" w:rsidR="009F6730" w:rsidRDefault="009F6730" w:rsidP="00D5712D">
      <w:pPr>
        <w:spacing w:line="240" w:lineRule="auto"/>
      </w:pPr>
    </w:p>
    <w:p w14:paraId="1AF02E6C" w14:textId="0FC229F7" w:rsidR="009F6730" w:rsidRPr="00BA3A4B" w:rsidRDefault="009F6730" w:rsidP="00D5712D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545FA3" wp14:editId="23944E07">
            <wp:simplePos x="0" y="0"/>
            <wp:positionH relativeFrom="column">
              <wp:posOffset>-430226</wp:posOffset>
            </wp:positionH>
            <wp:positionV relativeFrom="paragraph">
              <wp:posOffset>455244</wp:posOffset>
            </wp:positionV>
            <wp:extent cx="6058206" cy="4769510"/>
            <wp:effectExtent l="0" t="0" r="0" b="0"/>
            <wp:wrapTight wrapText="bothSides">
              <wp:wrapPolygon edited="0">
                <wp:start x="4211" y="690"/>
                <wp:lineTo x="4143" y="4314"/>
                <wp:lineTo x="5094" y="5004"/>
                <wp:lineTo x="5977" y="5004"/>
                <wp:lineTo x="5977" y="6384"/>
                <wp:lineTo x="5026" y="7765"/>
                <wp:lineTo x="5026" y="8110"/>
                <wp:lineTo x="8626" y="9145"/>
                <wp:lineTo x="9645" y="9145"/>
                <wp:lineTo x="543" y="10267"/>
                <wp:lineTo x="611" y="16047"/>
                <wp:lineTo x="1358" y="17427"/>
                <wp:lineTo x="1426" y="19325"/>
                <wp:lineTo x="6792" y="20188"/>
                <wp:lineTo x="9645" y="20361"/>
                <wp:lineTo x="9849" y="20878"/>
                <wp:lineTo x="13449" y="20878"/>
                <wp:lineTo x="13585" y="20706"/>
                <wp:lineTo x="13653" y="20188"/>
                <wp:lineTo x="19970" y="20188"/>
                <wp:lineTo x="21125" y="20015"/>
                <wp:lineTo x="21125" y="18204"/>
                <wp:lineTo x="19766" y="18031"/>
                <wp:lineTo x="13653" y="17427"/>
                <wp:lineTo x="13653" y="16047"/>
                <wp:lineTo x="16098" y="16047"/>
                <wp:lineTo x="19494" y="15270"/>
                <wp:lineTo x="19426" y="14666"/>
                <wp:lineTo x="20242" y="14666"/>
                <wp:lineTo x="21057" y="13976"/>
                <wp:lineTo x="21125" y="10353"/>
                <wp:lineTo x="13653" y="9145"/>
                <wp:lineTo x="14604" y="9145"/>
                <wp:lineTo x="18068" y="8023"/>
                <wp:lineTo x="18068" y="7765"/>
                <wp:lineTo x="17321" y="6384"/>
                <wp:lineTo x="17321" y="5004"/>
                <wp:lineTo x="18272" y="5004"/>
                <wp:lineTo x="19223" y="4314"/>
                <wp:lineTo x="19087" y="690"/>
                <wp:lineTo x="4211" y="69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06" cy="476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F6730" w:rsidRPr="00BA3A4B" w:rsidSect="00D57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59" w:right="1191" w:bottom="1701" w:left="1701" w:header="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A80EE" w14:textId="77777777" w:rsidR="009F6730" w:rsidRDefault="009F6730">
      <w:r>
        <w:separator/>
      </w:r>
    </w:p>
  </w:endnote>
  <w:endnote w:type="continuationSeparator" w:id="0">
    <w:p w14:paraId="32426E1C" w14:textId="77777777" w:rsidR="009F6730" w:rsidRDefault="009F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DForm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608DE" w14:textId="77777777" w:rsidR="00D5712D" w:rsidRDefault="00D571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5CA7" w14:textId="77777777" w:rsidR="006B4FE6" w:rsidRDefault="006B4FE6" w:rsidP="006B4FE6">
    <w:pPr>
      <w:pStyle w:val="Voettekst"/>
      <w:jc w:val="right"/>
      <w:rPr>
        <w:sz w:val="18"/>
        <w:szCs w:val="18"/>
      </w:rPr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496675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  <w:p w14:paraId="661A3773" w14:textId="77777777" w:rsidR="006B4FE6" w:rsidRDefault="006B4FE6" w:rsidP="006B4FE6">
    <w:pPr>
      <w:pStyle w:val="Voettekst"/>
      <w:spacing w:line="1200" w:lineRule="atLea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AC38" w14:textId="77777777" w:rsidR="002B03DE" w:rsidRDefault="002B03DE" w:rsidP="002B03DE">
    <w:pPr>
      <w:pStyle w:val="Voettekst"/>
      <w:jc w:val="right"/>
    </w:pPr>
  </w:p>
  <w:p w14:paraId="3E03B084" w14:textId="77777777" w:rsidR="00F808F7" w:rsidRDefault="00F808F7" w:rsidP="00D5712D">
    <w:pPr>
      <w:pStyle w:val="Voetteks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E5A0A" w14:textId="77777777" w:rsidR="009F6730" w:rsidRDefault="009F6730">
      <w:r>
        <w:separator/>
      </w:r>
    </w:p>
  </w:footnote>
  <w:footnote w:type="continuationSeparator" w:id="0">
    <w:p w14:paraId="69FC0320" w14:textId="77777777" w:rsidR="009F6730" w:rsidRDefault="009F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272C" w14:textId="77777777" w:rsidR="00D5712D" w:rsidRDefault="00D571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B407A" w14:textId="77777777" w:rsidR="000A7D76" w:rsidRDefault="00A96B76" w:rsidP="006C7ECF">
    <w:pPr>
      <w:pStyle w:val="Koptekst"/>
    </w:pPr>
    <w:r>
      <w:rPr>
        <w:noProof/>
        <w:lang w:bidi="he-IL"/>
      </w:rPr>
      <w:drawing>
        <wp:anchor distT="0" distB="0" distL="114300" distR="114300" simplePos="0" relativeHeight="251657216" behindDoc="1" locked="1" layoutInCell="1" allowOverlap="1" wp14:anchorId="74FD2C5C" wp14:editId="2F9BB178">
          <wp:simplePos x="0" y="0"/>
          <wp:positionH relativeFrom="page">
            <wp:posOffset>965200</wp:posOffset>
          </wp:positionH>
          <wp:positionV relativeFrom="page">
            <wp:posOffset>342265</wp:posOffset>
          </wp:positionV>
          <wp:extent cx="2415540" cy="10012680"/>
          <wp:effectExtent l="0" t="0" r="0" b="0"/>
          <wp:wrapNone/>
          <wp:docPr id="20" name="KoptekstZonderLogo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tekstZonderLogo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10012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A5DAA" w14:textId="77777777" w:rsidR="000A7D76" w:rsidRDefault="00D5712D" w:rsidP="00FF4F93">
    <w:pPr>
      <w:pStyle w:val="Koptekst"/>
      <w:spacing w:line="2820" w:lineRule="exact"/>
    </w:pP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02F41FBD" wp14:editId="6A7252A6">
          <wp:simplePos x="0" y="0"/>
          <wp:positionH relativeFrom="column">
            <wp:posOffset>1351</wp:posOffset>
          </wp:positionH>
          <wp:positionV relativeFrom="paragraph">
            <wp:posOffset>664234</wp:posOffset>
          </wp:positionV>
          <wp:extent cx="2376000" cy="467082"/>
          <wp:effectExtent l="0" t="0" r="5715" b="9525"/>
          <wp:wrapNone/>
          <wp:docPr id="2" name="Logo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0" cy="467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B76">
      <w:rPr>
        <w:noProof/>
        <w:lang w:bidi="he-IL"/>
      </w:rPr>
      <w:drawing>
        <wp:anchor distT="0" distB="0" distL="114300" distR="114300" simplePos="0" relativeHeight="251656192" behindDoc="1" locked="1" layoutInCell="1" allowOverlap="1" wp14:anchorId="3ED9A4F7" wp14:editId="3E9A6F79">
          <wp:simplePos x="0" y="0"/>
          <wp:positionH relativeFrom="column">
            <wp:posOffset>-331470</wp:posOffset>
          </wp:positionH>
          <wp:positionV relativeFrom="page">
            <wp:posOffset>237490</wp:posOffset>
          </wp:positionV>
          <wp:extent cx="2882900" cy="9893300"/>
          <wp:effectExtent l="0" t="0" r="0" b="0"/>
          <wp:wrapNone/>
          <wp:docPr id="24" name="KoptekstEerstePagina" descr="A4 template + logo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tekstEerstePagina" descr="A4 template + logo.png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989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F540C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D83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CEA1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22F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5E6D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16E4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1E15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9469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84D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F6C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85484"/>
    <w:multiLevelType w:val="multilevel"/>
    <w:tmpl w:val="76AC3048"/>
    <w:name w:val="Opsomming met hokjes"/>
    <w:styleLink w:val="Opsommingmethokjes"/>
    <w:lvl w:ilvl="0">
      <w:start w:val="1"/>
      <w:numFmt w:val="bullet"/>
      <w:lvlRestart w:val="0"/>
      <w:lvlText w:val="•"/>
      <w:lvlJc w:val="left"/>
      <w:pPr>
        <w:tabs>
          <w:tab w:val="num" w:pos="312"/>
        </w:tabs>
        <w:ind w:left="312" w:hanging="312"/>
      </w:pPr>
      <w:rPr>
        <w:rFonts w:ascii="ASDFormfont" w:hAnsi="ASDFormfont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624"/>
        </w:tabs>
        <w:ind w:left="624" w:hanging="312"/>
      </w:pPr>
      <w:rPr>
        <w:rFonts w:ascii="Arial" w:hAnsi="Aria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049D1D08"/>
    <w:multiLevelType w:val="multilevel"/>
    <w:tmpl w:val="A0F09C6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38C1746A"/>
    <w:multiLevelType w:val="multilevel"/>
    <w:tmpl w:val="EED023AE"/>
    <w:name w:val="Opsomming met cijfers2"/>
    <w:styleLink w:val="Opsommingmetcijfers"/>
    <w:lvl w:ilvl="0">
      <w:start w:val="1"/>
      <w:numFmt w:val="decimal"/>
      <w:lvlText w:val="%1"/>
      <w:lvlJc w:val="left"/>
      <w:pPr>
        <w:tabs>
          <w:tab w:val="num" w:pos="312"/>
        </w:tabs>
        <w:ind w:left="312" w:hanging="312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4CF6379C"/>
    <w:multiLevelType w:val="multilevel"/>
    <w:tmpl w:val="EBEECA5E"/>
    <w:name w:val="Opsomming met letters"/>
    <w:styleLink w:val="Opsommingmetletters"/>
    <w:lvl w:ilvl="0">
      <w:start w:val="1"/>
      <w:numFmt w:val="lowerLetter"/>
      <w:lvlText w:val="%1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C611E38"/>
    <w:multiLevelType w:val="multilevel"/>
    <w:tmpl w:val="04F698A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2"/>
  </w:num>
  <w:num w:numId="15">
    <w:abstractNumId w:val="10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30"/>
    <w:rsid w:val="00012060"/>
    <w:rsid w:val="00014D6D"/>
    <w:rsid w:val="00036B44"/>
    <w:rsid w:val="00052930"/>
    <w:rsid w:val="000754D8"/>
    <w:rsid w:val="00086FB3"/>
    <w:rsid w:val="000A7D76"/>
    <w:rsid w:val="000B590E"/>
    <w:rsid w:val="00110275"/>
    <w:rsid w:val="0011056C"/>
    <w:rsid w:val="001255AA"/>
    <w:rsid w:val="0013152B"/>
    <w:rsid w:val="00137005"/>
    <w:rsid w:val="00165953"/>
    <w:rsid w:val="001759D5"/>
    <w:rsid w:val="00190710"/>
    <w:rsid w:val="001A13A4"/>
    <w:rsid w:val="001A37B2"/>
    <w:rsid w:val="001D1871"/>
    <w:rsid w:val="001E55A0"/>
    <w:rsid w:val="001F6394"/>
    <w:rsid w:val="00201B3F"/>
    <w:rsid w:val="00216104"/>
    <w:rsid w:val="00223BDD"/>
    <w:rsid w:val="002257D3"/>
    <w:rsid w:val="00231CE0"/>
    <w:rsid w:val="00264714"/>
    <w:rsid w:val="002B03DE"/>
    <w:rsid w:val="002B37AC"/>
    <w:rsid w:val="002B3B3B"/>
    <w:rsid w:val="00301B8C"/>
    <w:rsid w:val="00307253"/>
    <w:rsid w:val="003136CE"/>
    <w:rsid w:val="00314565"/>
    <w:rsid w:val="00340C8B"/>
    <w:rsid w:val="00387FA7"/>
    <w:rsid w:val="00395F6E"/>
    <w:rsid w:val="003A02A6"/>
    <w:rsid w:val="00412F48"/>
    <w:rsid w:val="004278C4"/>
    <w:rsid w:val="00430E09"/>
    <w:rsid w:val="004360F8"/>
    <w:rsid w:val="004707F1"/>
    <w:rsid w:val="00496675"/>
    <w:rsid w:val="004A0BFC"/>
    <w:rsid w:val="004B0ED1"/>
    <w:rsid w:val="004B33CE"/>
    <w:rsid w:val="004B34C6"/>
    <w:rsid w:val="004C00DC"/>
    <w:rsid w:val="004C3F15"/>
    <w:rsid w:val="004F57DA"/>
    <w:rsid w:val="004F7314"/>
    <w:rsid w:val="004F738D"/>
    <w:rsid w:val="005015BB"/>
    <w:rsid w:val="00527099"/>
    <w:rsid w:val="00547A0A"/>
    <w:rsid w:val="00550B63"/>
    <w:rsid w:val="00553E30"/>
    <w:rsid w:val="005543A7"/>
    <w:rsid w:val="0056169B"/>
    <w:rsid w:val="00573096"/>
    <w:rsid w:val="00590C40"/>
    <w:rsid w:val="00593F32"/>
    <w:rsid w:val="00595C0D"/>
    <w:rsid w:val="005E52D4"/>
    <w:rsid w:val="006140BF"/>
    <w:rsid w:val="00622B7D"/>
    <w:rsid w:val="006252B6"/>
    <w:rsid w:val="00625F39"/>
    <w:rsid w:val="006479A3"/>
    <w:rsid w:val="006614CA"/>
    <w:rsid w:val="00671525"/>
    <w:rsid w:val="006778D6"/>
    <w:rsid w:val="006B0BA1"/>
    <w:rsid w:val="006B4FE6"/>
    <w:rsid w:val="006C33B9"/>
    <w:rsid w:val="006C7ECF"/>
    <w:rsid w:val="007129FD"/>
    <w:rsid w:val="00753FC6"/>
    <w:rsid w:val="00754CCC"/>
    <w:rsid w:val="00757BA2"/>
    <w:rsid w:val="00760D72"/>
    <w:rsid w:val="007774B2"/>
    <w:rsid w:val="007A251B"/>
    <w:rsid w:val="007A571D"/>
    <w:rsid w:val="007B65C1"/>
    <w:rsid w:val="007D6ADB"/>
    <w:rsid w:val="007E69DA"/>
    <w:rsid w:val="007F55A4"/>
    <w:rsid w:val="00805EE4"/>
    <w:rsid w:val="00817D02"/>
    <w:rsid w:val="0082261D"/>
    <w:rsid w:val="00877527"/>
    <w:rsid w:val="00894761"/>
    <w:rsid w:val="0089603F"/>
    <w:rsid w:val="008D116D"/>
    <w:rsid w:val="008E61A7"/>
    <w:rsid w:val="00912EDB"/>
    <w:rsid w:val="0091743D"/>
    <w:rsid w:val="00936911"/>
    <w:rsid w:val="00943A26"/>
    <w:rsid w:val="00954F54"/>
    <w:rsid w:val="00962CDE"/>
    <w:rsid w:val="00964A07"/>
    <w:rsid w:val="009779C7"/>
    <w:rsid w:val="0099128B"/>
    <w:rsid w:val="009938CF"/>
    <w:rsid w:val="00994644"/>
    <w:rsid w:val="009D64F0"/>
    <w:rsid w:val="009F6730"/>
    <w:rsid w:val="00A03377"/>
    <w:rsid w:val="00A324B4"/>
    <w:rsid w:val="00A50649"/>
    <w:rsid w:val="00A63837"/>
    <w:rsid w:val="00A63D00"/>
    <w:rsid w:val="00A6754D"/>
    <w:rsid w:val="00A6756F"/>
    <w:rsid w:val="00A760A8"/>
    <w:rsid w:val="00A9151F"/>
    <w:rsid w:val="00A96B76"/>
    <w:rsid w:val="00AA5934"/>
    <w:rsid w:val="00AB3A56"/>
    <w:rsid w:val="00AF139F"/>
    <w:rsid w:val="00B04115"/>
    <w:rsid w:val="00B075FB"/>
    <w:rsid w:val="00B1699E"/>
    <w:rsid w:val="00B4571C"/>
    <w:rsid w:val="00B55B77"/>
    <w:rsid w:val="00B61168"/>
    <w:rsid w:val="00B67C83"/>
    <w:rsid w:val="00B92317"/>
    <w:rsid w:val="00B95913"/>
    <w:rsid w:val="00BA3A4B"/>
    <w:rsid w:val="00BA4C37"/>
    <w:rsid w:val="00BA4C47"/>
    <w:rsid w:val="00BD3F21"/>
    <w:rsid w:val="00BD6D33"/>
    <w:rsid w:val="00BD7712"/>
    <w:rsid w:val="00BE0907"/>
    <w:rsid w:val="00BF5A69"/>
    <w:rsid w:val="00C07985"/>
    <w:rsid w:val="00C21163"/>
    <w:rsid w:val="00C4031C"/>
    <w:rsid w:val="00C4512B"/>
    <w:rsid w:val="00C67A86"/>
    <w:rsid w:val="00C731D6"/>
    <w:rsid w:val="00C75774"/>
    <w:rsid w:val="00C954DD"/>
    <w:rsid w:val="00CB6FBE"/>
    <w:rsid w:val="00CD53C4"/>
    <w:rsid w:val="00CD6EAD"/>
    <w:rsid w:val="00CF441D"/>
    <w:rsid w:val="00D02C09"/>
    <w:rsid w:val="00D16D1D"/>
    <w:rsid w:val="00D2346D"/>
    <w:rsid w:val="00D53408"/>
    <w:rsid w:val="00D5712D"/>
    <w:rsid w:val="00D9087B"/>
    <w:rsid w:val="00DA0E52"/>
    <w:rsid w:val="00DA3EFA"/>
    <w:rsid w:val="00DB522D"/>
    <w:rsid w:val="00DB69F1"/>
    <w:rsid w:val="00DB7741"/>
    <w:rsid w:val="00E068A3"/>
    <w:rsid w:val="00E1797E"/>
    <w:rsid w:val="00E62A68"/>
    <w:rsid w:val="00E834D5"/>
    <w:rsid w:val="00EC5591"/>
    <w:rsid w:val="00ED4609"/>
    <w:rsid w:val="00ED6C86"/>
    <w:rsid w:val="00EE071A"/>
    <w:rsid w:val="00EE1FB4"/>
    <w:rsid w:val="00EF28F9"/>
    <w:rsid w:val="00F020CB"/>
    <w:rsid w:val="00F04ABB"/>
    <w:rsid w:val="00F07F9D"/>
    <w:rsid w:val="00F31288"/>
    <w:rsid w:val="00F34CCC"/>
    <w:rsid w:val="00F35DAE"/>
    <w:rsid w:val="00F808F7"/>
    <w:rsid w:val="00F8183A"/>
    <w:rsid w:val="00F97801"/>
    <w:rsid w:val="00F97836"/>
    <w:rsid w:val="00FB2FEC"/>
    <w:rsid w:val="00FB586E"/>
    <w:rsid w:val="00FD0F9A"/>
    <w:rsid w:val="00FD7997"/>
    <w:rsid w:val="00FF2CB5"/>
    <w:rsid w:val="00FF377A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2AED92"/>
  <w15:chartTrackingRefBased/>
  <w15:docId w15:val="{0C760674-50DA-4C05-9A0D-7035150F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911"/>
    <w:pPr>
      <w:spacing w:line="255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779C7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paragraph" w:styleId="Kop2">
    <w:name w:val="heading 2"/>
    <w:basedOn w:val="Standaard"/>
    <w:next w:val="Standaard"/>
    <w:link w:val="Kop2Char"/>
    <w:qFormat/>
    <w:rsid w:val="009779C7"/>
    <w:pPr>
      <w:autoSpaceDE w:val="0"/>
      <w:autoSpaceDN w:val="0"/>
      <w:adjustRightInd w:val="0"/>
      <w:snapToGrid w:val="0"/>
      <w:spacing w:after="270" w:line="270" w:lineRule="exact"/>
      <w:outlineLvl w:val="1"/>
    </w:pPr>
    <w:rPr>
      <w:rFonts w:eastAsia="SimSun" w:cs="Arial"/>
      <w:b/>
      <w:bCs/>
      <w:noProof/>
      <w:snapToGrid w:val="0"/>
      <w:sz w:val="22"/>
      <w:szCs w:val="24"/>
      <w:lang w:eastAsia="zh-CN"/>
    </w:rPr>
  </w:style>
  <w:style w:type="paragraph" w:styleId="Kop3">
    <w:name w:val="heading 3"/>
    <w:basedOn w:val="Standaard"/>
    <w:next w:val="Standaard"/>
    <w:link w:val="Kop3Char"/>
    <w:qFormat/>
    <w:rsid w:val="009779C7"/>
    <w:pPr>
      <w:keepNext/>
      <w:spacing w:line="270" w:lineRule="exact"/>
      <w:outlineLvl w:val="2"/>
    </w:pPr>
    <w:rPr>
      <w:b/>
      <w:bCs/>
      <w:spacing w:val="6"/>
    </w:rPr>
  </w:style>
  <w:style w:type="paragraph" w:styleId="Kop4">
    <w:name w:val="heading 4"/>
    <w:basedOn w:val="Standaard"/>
    <w:next w:val="Standaard"/>
    <w:qFormat/>
    <w:rsid w:val="00A03377"/>
    <w:pPr>
      <w:keepNext/>
      <w:numPr>
        <w:ilvl w:val="3"/>
        <w:numId w:val="28"/>
      </w:numPr>
      <w:spacing w:line="270" w:lineRule="exact"/>
      <w:outlineLvl w:val="3"/>
    </w:pPr>
    <w:rPr>
      <w:b/>
      <w:bCs/>
    </w:rPr>
  </w:style>
  <w:style w:type="paragraph" w:styleId="Kop5">
    <w:name w:val="heading 5"/>
    <w:basedOn w:val="Kop4"/>
    <w:next w:val="Standaard"/>
    <w:qFormat/>
    <w:rsid w:val="00A03377"/>
    <w:pPr>
      <w:numPr>
        <w:ilvl w:val="4"/>
      </w:numPr>
      <w:outlineLvl w:val="4"/>
    </w:pPr>
    <w:rPr>
      <w:b w:val="0"/>
      <w:bCs w:val="0"/>
      <w:i/>
      <w:iCs/>
    </w:rPr>
  </w:style>
  <w:style w:type="paragraph" w:styleId="Kop6">
    <w:name w:val="heading 6"/>
    <w:basedOn w:val="Standaard"/>
    <w:next w:val="Standaard"/>
    <w:qFormat/>
    <w:rsid w:val="00A03377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03377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A03377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Bijlage"/>
    <w:basedOn w:val="stlTitel"/>
    <w:next w:val="Standaard"/>
    <w:qFormat/>
    <w:rsid w:val="00A03377"/>
    <w:pPr>
      <w:numPr>
        <w:ilvl w:val="8"/>
        <w:numId w:val="2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Datum">
    <w:name w:val="stlDatum"/>
    <w:basedOn w:val="Standaard"/>
    <w:rsid w:val="00936911"/>
  </w:style>
  <w:style w:type="paragraph" w:customStyle="1" w:styleId="stlSubtitel">
    <w:name w:val="stlSubtitel"/>
    <w:rsid w:val="00936911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styleId="Inhopg1">
    <w:name w:val="toc 1"/>
    <w:basedOn w:val="Standaard"/>
    <w:next w:val="Standaard"/>
    <w:semiHidden/>
    <w:rsid w:val="00936911"/>
    <w:pPr>
      <w:spacing w:before="260" w:line="270" w:lineRule="exact"/>
    </w:pPr>
    <w:rPr>
      <w:b/>
      <w:spacing w:val="8"/>
    </w:rPr>
  </w:style>
  <w:style w:type="paragraph" w:customStyle="1" w:styleId="stlTitel">
    <w:name w:val="stlTitel"/>
    <w:rsid w:val="00936911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paragraph" w:customStyle="1" w:styleId="stlKenmerk">
    <w:name w:val="stlKenmerk"/>
    <w:basedOn w:val="Standaard"/>
    <w:rsid w:val="00936911"/>
  </w:style>
  <w:style w:type="paragraph" w:customStyle="1" w:styleId="stlReferenceHead">
    <w:name w:val="stlReferenceHead"/>
    <w:basedOn w:val="Standaard"/>
    <w:rsid w:val="00936911"/>
    <w:pPr>
      <w:spacing w:line="255" w:lineRule="exact"/>
      <w:jc w:val="right"/>
    </w:pPr>
    <w:rPr>
      <w:sz w:val="15"/>
    </w:rPr>
  </w:style>
  <w:style w:type="paragraph" w:styleId="Koptekst">
    <w:name w:val="header"/>
    <w:basedOn w:val="Standaard"/>
    <w:rsid w:val="0093691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93691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936911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936911"/>
    <w:pPr>
      <w:spacing w:line="220" w:lineRule="exact"/>
    </w:pPr>
    <w:rPr>
      <w:b/>
      <w:bCs/>
      <w:sz w:val="16"/>
    </w:rPr>
  </w:style>
  <w:style w:type="character" w:styleId="Hyperlink">
    <w:name w:val="Hyperlink"/>
    <w:rsid w:val="00936911"/>
    <w:rPr>
      <w:color w:val="0000FF"/>
      <w:u w:val="single"/>
    </w:rPr>
  </w:style>
  <w:style w:type="paragraph" w:styleId="Inhopg2">
    <w:name w:val="toc 2"/>
    <w:basedOn w:val="Standaard"/>
    <w:next w:val="Standaard"/>
    <w:semiHidden/>
    <w:rsid w:val="00936911"/>
    <w:pPr>
      <w:spacing w:line="260" w:lineRule="exact"/>
    </w:pPr>
  </w:style>
  <w:style w:type="paragraph" w:styleId="Inhopg3">
    <w:name w:val="toc 3"/>
    <w:basedOn w:val="Standaard"/>
    <w:next w:val="Standaard"/>
    <w:semiHidden/>
    <w:rsid w:val="00936911"/>
    <w:pPr>
      <w:spacing w:before="270" w:line="270" w:lineRule="exact"/>
    </w:pPr>
  </w:style>
  <w:style w:type="paragraph" w:customStyle="1" w:styleId="OnsKenmerk">
    <w:name w:val="OnsKenmerk"/>
    <w:basedOn w:val="Standaard"/>
    <w:rsid w:val="00936911"/>
  </w:style>
  <w:style w:type="numbering" w:customStyle="1" w:styleId="Opsommingmetcijfers">
    <w:name w:val="Opsomming met cijfers"/>
    <w:rsid w:val="00936911"/>
    <w:pPr>
      <w:numPr>
        <w:numId w:val="14"/>
      </w:numPr>
    </w:pPr>
  </w:style>
  <w:style w:type="numbering" w:customStyle="1" w:styleId="Opsommingmethokjes">
    <w:name w:val="Opsomming met hokjes"/>
    <w:rsid w:val="00936911"/>
    <w:pPr>
      <w:numPr>
        <w:numId w:val="15"/>
      </w:numPr>
    </w:pPr>
  </w:style>
  <w:style w:type="numbering" w:customStyle="1" w:styleId="Opsommingmetletters">
    <w:name w:val="Opsomming met letters"/>
    <w:rsid w:val="00936911"/>
    <w:pPr>
      <w:numPr>
        <w:numId w:val="16"/>
      </w:numPr>
    </w:pPr>
  </w:style>
  <w:style w:type="paragraph" w:customStyle="1" w:styleId="stlPagenumber">
    <w:name w:val="stlPagenumber"/>
    <w:rsid w:val="00936911"/>
    <w:pPr>
      <w:adjustRightInd w:val="0"/>
      <w:snapToGrid w:val="0"/>
      <w:spacing w:before="400" w:after="140" w:line="225" w:lineRule="exact"/>
      <w:jc w:val="right"/>
    </w:pPr>
    <w:rPr>
      <w:rFonts w:ascii="Arial" w:eastAsia="SimSun" w:hAnsi="Arial" w:cs="Arial"/>
      <w:noProof/>
      <w:snapToGrid w:val="0"/>
      <w:lang w:eastAsia="zh-CN"/>
    </w:rPr>
  </w:style>
  <w:style w:type="paragraph" w:customStyle="1" w:styleId="stlRapportdata">
    <w:name w:val="stlRapport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snapToGrid w:val="0"/>
      <w:sz w:val="16"/>
      <w:szCs w:val="16"/>
      <w:lang w:eastAsia="zh-CN"/>
    </w:rPr>
  </w:style>
  <w:style w:type="paragraph" w:customStyle="1" w:styleId="stlRapporttitel">
    <w:name w:val="stlRapporttitel"/>
    <w:basedOn w:val="stlTitel"/>
    <w:rsid w:val="00936911"/>
  </w:style>
  <w:style w:type="paragraph" w:customStyle="1" w:styleId="stlReturnaddress">
    <w:name w:val="stlReturnaddress"/>
    <w:rsid w:val="00936911"/>
    <w:pPr>
      <w:adjustRightInd w:val="0"/>
      <w:snapToGrid w:val="0"/>
      <w:spacing w:line="170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ctor">
    <w:name w:val="stlSector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ender">
    <w:name w:val="stlSender"/>
    <w:basedOn w:val="Standaard"/>
    <w:rsid w:val="00936911"/>
    <w:pPr>
      <w:spacing w:line="255" w:lineRule="exact"/>
    </w:pPr>
    <w:rPr>
      <w:sz w:val="15"/>
    </w:rPr>
  </w:style>
  <w:style w:type="paragraph" w:customStyle="1" w:styleId="stlSendersdata">
    <w:name w:val="stlSenders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rvice">
    <w:name w:val="stlService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tatus">
    <w:name w:val="stlStatus"/>
    <w:basedOn w:val="stlRapportdata"/>
    <w:rsid w:val="00936911"/>
    <w:rPr>
      <w:snapToGrid/>
    </w:rPr>
  </w:style>
  <w:style w:type="paragraph" w:customStyle="1" w:styleId="stlTitle">
    <w:name w:val="stlTitle"/>
    <w:basedOn w:val="Standaard"/>
    <w:rsid w:val="00936911"/>
    <w:pPr>
      <w:spacing w:line="255" w:lineRule="exact"/>
    </w:pPr>
    <w:rPr>
      <w:b/>
      <w:sz w:val="24"/>
    </w:rPr>
  </w:style>
  <w:style w:type="paragraph" w:customStyle="1" w:styleId="stlVersie">
    <w:name w:val="stlVersie"/>
    <w:basedOn w:val="stlRapportdata"/>
    <w:rsid w:val="00936911"/>
    <w:rPr>
      <w:snapToGrid/>
    </w:rPr>
  </w:style>
  <w:style w:type="character" w:styleId="Voetnootmarkering">
    <w:name w:val="footnote reference"/>
    <w:semiHidden/>
    <w:rsid w:val="00936911"/>
    <w:rPr>
      <w:rFonts w:ascii="Arial" w:hAnsi="Arial" w:cs="Arial"/>
      <w:sz w:val="16"/>
      <w:szCs w:val="20"/>
      <w:vertAlign w:val="baseline"/>
    </w:rPr>
  </w:style>
  <w:style w:type="paragraph" w:styleId="Voetnoottekst">
    <w:name w:val="footnote text"/>
    <w:basedOn w:val="Standaard"/>
    <w:semiHidden/>
    <w:rsid w:val="00936911"/>
    <w:pPr>
      <w:spacing w:line="220" w:lineRule="exact"/>
    </w:pPr>
    <w:rPr>
      <w:sz w:val="16"/>
      <w:szCs w:val="16"/>
    </w:rPr>
  </w:style>
  <w:style w:type="paragraph" w:customStyle="1" w:styleId="Bijlage">
    <w:name w:val="_Bijlage"/>
    <w:basedOn w:val="Kop9"/>
    <w:next w:val="Standaard"/>
    <w:rsid w:val="00A03377"/>
    <w:pPr>
      <w:numPr>
        <w:ilvl w:val="0"/>
        <w:numId w:val="0"/>
      </w:numPr>
    </w:pPr>
  </w:style>
  <w:style w:type="character" w:customStyle="1" w:styleId="VoettekstChar">
    <w:name w:val="Voettekst Char"/>
    <w:basedOn w:val="Standaardalinea-lettertype"/>
    <w:link w:val="Voettekst"/>
    <w:locked/>
    <w:rsid w:val="006B4FE6"/>
    <w:rPr>
      <w:rFonts w:ascii="Arial" w:hAnsi="Arial"/>
    </w:rPr>
  </w:style>
  <w:style w:type="character" w:styleId="Paginanummer">
    <w:name w:val="page number"/>
    <w:basedOn w:val="Standaardalinea-lettertype"/>
    <w:rsid w:val="002B03DE"/>
    <w:rPr>
      <w:rFonts w:cs="Times New Roman"/>
    </w:rPr>
  </w:style>
  <w:style w:type="character" w:customStyle="1" w:styleId="Kop1Char">
    <w:name w:val="Kop 1 Char"/>
    <w:basedOn w:val="Standaardalinea-lettertype"/>
    <w:link w:val="Kop1"/>
    <w:rsid w:val="009779C7"/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character" w:customStyle="1" w:styleId="Kop2Char">
    <w:name w:val="Kop 2 Char"/>
    <w:basedOn w:val="Standaardalinea-lettertype"/>
    <w:link w:val="Kop2"/>
    <w:rsid w:val="009779C7"/>
    <w:rPr>
      <w:rFonts w:ascii="Arial" w:eastAsia="SimSun" w:hAnsi="Arial" w:cs="Arial"/>
      <w:b/>
      <w:bCs/>
      <w:noProof/>
      <w:snapToGrid w:val="0"/>
      <w:sz w:val="22"/>
      <w:szCs w:val="24"/>
      <w:lang w:eastAsia="zh-CN"/>
    </w:rPr>
  </w:style>
  <w:style w:type="character" w:customStyle="1" w:styleId="Kop3Char">
    <w:name w:val="Kop 3 Char"/>
    <w:basedOn w:val="Standaardalinea-lettertype"/>
    <w:link w:val="Kop3"/>
    <w:rsid w:val="009779C7"/>
    <w:rPr>
      <w:rFonts w:ascii="Arial" w:hAnsi="Arial"/>
      <w:b/>
      <w:bCs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8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hm-vfs-p01.bhm.local\Templates\Huisstijl_VRHM_2015\Leeg%20document%20staand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Leeg document staand</Template>
  <TotalTime>1</TotalTime>
  <Pages>1</Pages>
  <Words>7</Words>
  <Characters>43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Veiligheidsregio Hollands Midden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Verhagen, Roland</dc:creator>
  <cp:keywords/>
  <dc:description/>
  <cp:lastModifiedBy>Lucassen, Joost</cp:lastModifiedBy>
  <cp:revision>2</cp:revision>
  <dcterms:created xsi:type="dcterms:W3CDTF">2021-07-29T12:06:00Z</dcterms:created>
  <dcterms:modified xsi:type="dcterms:W3CDTF">2021-07-29T12:06:00Z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23-11-2020</vt:lpwstr>
  </property>
</Properties>
</file>