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7B800C" w14:textId="33D276BC" w:rsidR="008A7539" w:rsidRDefault="00B70C21" w:rsidP="00EA210B">
      <w:r>
        <w:rPr>
          <w:noProof/>
        </w:rPr>
        <w:drawing>
          <wp:anchor distT="0" distB="0" distL="114300" distR="114300" simplePos="0" relativeHeight="251661824" behindDoc="0" locked="0" layoutInCell="1" allowOverlap="1" wp14:anchorId="4E8C0016" wp14:editId="28C6782E">
            <wp:simplePos x="0" y="0"/>
            <wp:positionH relativeFrom="page">
              <wp:align>left</wp:align>
            </wp:positionH>
            <wp:positionV relativeFrom="paragraph">
              <wp:posOffset>0</wp:posOffset>
            </wp:positionV>
            <wp:extent cx="7795260" cy="5364480"/>
            <wp:effectExtent l="0" t="0" r="0" b="762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 t="21542" r="-102"/>
                    <a:stretch/>
                  </pic:blipFill>
                  <pic:spPr bwMode="auto">
                    <a:xfrm>
                      <a:off x="0" y="0"/>
                      <a:ext cx="7795260" cy="5364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415A">
        <w:rPr>
          <w:noProof/>
        </w:rPr>
        <w:drawing>
          <wp:anchor distT="0" distB="0" distL="114300" distR="114300" simplePos="0" relativeHeight="251657728" behindDoc="0" locked="1" layoutInCell="1" allowOverlap="1" wp14:anchorId="371483F8" wp14:editId="6AF9DA5C">
            <wp:simplePos x="0" y="0"/>
            <wp:positionH relativeFrom="margin">
              <wp:posOffset>83820</wp:posOffset>
            </wp:positionH>
            <wp:positionV relativeFrom="paragraph">
              <wp:posOffset>5692140</wp:posOffset>
            </wp:positionV>
            <wp:extent cx="3077210" cy="419100"/>
            <wp:effectExtent l="0" t="0" r="889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721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6"/>
        <w:gridCol w:w="6811"/>
      </w:tblGrid>
      <w:tr w:rsidR="008A7539" w:rsidRPr="008F67F8" w14:paraId="3FF96DA4" w14:textId="77777777" w:rsidTr="27BB1070">
        <w:trPr>
          <w:trHeight w:val="2735"/>
        </w:trPr>
        <w:tc>
          <w:tcPr>
            <w:tcW w:w="5000" w:type="pct"/>
            <w:gridSpan w:val="2"/>
            <w:tcBorders>
              <w:top w:val="nil"/>
              <w:left w:val="nil"/>
              <w:bottom w:val="nil"/>
              <w:right w:val="nil"/>
            </w:tcBorders>
            <w:vAlign w:val="center"/>
          </w:tcPr>
          <w:p w14:paraId="1FD85D7F" w14:textId="77777777" w:rsidR="006B1BC1" w:rsidRDefault="006B1BC1" w:rsidP="00EA210B">
            <w:pPr>
              <w:spacing w:line="276" w:lineRule="auto"/>
              <w:rPr>
                <w:rFonts w:ascii="Segoe UI Light" w:hAnsi="Segoe UI Light" w:cs="Segoe UI Light"/>
                <w:b/>
                <w:bCs/>
                <w:color w:val="1EB53A"/>
                <w:sz w:val="34"/>
                <w:szCs w:val="34"/>
              </w:rPr>
            </w:pPr>
            <w:bookmarkStart w:id="0" w:name="Text2"/>
            <w:r>
              <w:rPr>
                <w:noProof/>
              </w:rPr>
              <w:drawing>
                <wp:anchor distT="0" distB="0" distL="114300" distR="114300" simplePos="0" relativeHeight="251660800" behindDoc="0" locked="0" layoutInCell="1" allowOverlap="1" wp14:anchorId="5419BB38" wp14:editId="2A3295C4">
                  <wp:simplePos x="0" y="0"/>
                  <wp:positionH relativeFrom="column">
                    <wp:posOffset>4037330</wp:posOffset>
                  </wp:positionH>
                  <wp:positionV relativeFrom="paragraph">
                    <wp:posOffset>-368935</wp:posOffset>
                  </wp:positionV>
                  <wp:extent cx="1447800" cy="645160"/>
                  <wp:effectExtent l="0" t="0" r="0" b="2540"/>
                  <wp:wrapTopAndBottom/>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7800" cy="645160"/>
                          </a:xfrm>
                          <a:prstGeom prst="rect">
                            <a:avLst/>
                          </a:prstGeom>
                        </pic:spPr>
                      </pic:pic>
                    </a:graphicData>
                  </a:graphic>
                  <wp14:sizeRelH relativeFrom="margin">
                    <wp14:pctWidth>0</wp14:pctWidth>
                  </wp14:sizeRelH>
                  <wp14:sizeRelV relativeFrom="margin">
                    <wp14:pctHeight>0</wp14:pctHeight>
                  </wp14:sizeRelV>
                </wp:anchor>
              </w:drawing>
            </w:r>
          </w:p>
          <w:p w14:paraId="0D8DEFC0" w14:textId="47CD08D3" w:rsidR="006E7255" w:rsidRPr="00B70C21" w:rsidRDefault="00CB2D31" w:rsidP="00EA210B">
            <w:pPr>
              <w:spacing w:line="276" w:lineRule="auto"/>
              <w:rPr>
                <w:rFonts w:ascii="Segoe UI Light" w:hAnsi="Segoe UI Light" w:cs="Segoe UI Light"/>
                <w:b/>
                <w:bCs/>
                <w:color w:val="1EB53A"/>
                <w:sz w:val="34"/>
                <w:szCs w:val="34"/>
              </w:rPr>
            </w:pPr>
            <w:r w:rsidRPr="00B70C21">
              <w:rPr>
                <w:rFonts w:ascii="Segoe UI Light" w:hAnsi="Segoe UI Light" w:cs="Segoe UI Light"/>
                <w:b/>
                <w:bCs/>
                <w:color w:val="1EB53A"/>
                <w:sz w:val="34"/>
                <w:szCs w:val="34"/>
              </w:rPr>
              <w:t xml:space="preserve">Bijlagen </w:t>
            </w:r>
            <w:r w:rsidR="00454BE9">
              <w:rPr>
                <w:rFonts w:ascii="Segoe UI Light" w:hAnsi="Segoe UI Light" w:cs="Segoe UI Light"/>
                <w:b/>
                <w:bCs/>
                <w:color w:val="1EB53A"/>
                <w:sz w:val="34"/>
                <w:szCs w:val="34"/>
              </w:rPr>
              <w:t xml:space="preserve">4 &amp; 5 </w:t>
            </w:r>
            <w:r w:rsidRPr="00B70C21">
              <w:rPr>
                <w:rFonts w:ascii="Segoe UI Light" w:hAnsi="Segoe UI Light" w:cs="Segoe UI Light"/>
                <w:b/>
                <w:bCs/>
                <w:color w:val="1EB53A"/>
                <w:sz w:val="34"/>
                <w:szCs w:val="34"/>
              </w:rPr>
              <w:t>behorende bij:</w:t>
            </w:r>
          </w:p>
          <w:p w14:paraId="1933402A" w14:textId="7DFC3353" w:rsidR="008A7539" w:rsidRPr="003B34A2" w:rsidRDefault="008A7539" w:rsidP="00EA210B">
            <w:pPr>
              <w:spacing w:line="276" w:lineRule="auto"/>
              <w:rPr>
                <w:rFonts w:ascii="Segoe UI Light" w:hAnsi="Segoe UI Light" w:cs="Segoe UI Light"/>
                <w:color w:val="1EB53A"/>
                <w:sz w:val="34"/>
                <w:szCs w:val="34"/>
              </w:rPr>
            </w:pPr>
            <w:r>
              <w:rPr>
                <w:rFonts w:ascii="Segoe UI Light" w:hAnsi="Segoe UI Light" w:cs="Segoe UI Light"/>
                <w:color w:val="1EB53A"/>
                <w:sz w:val="34"/>
                <w:szCs w:val="34"/>
              </w:rPr>
              <w:t>N</w:t>
            </w:r>
            <w:r w:rsidRPr="003B34A2">
              <w:rPr>
                <w:rFonts w:ascii="Segoe UI Light" w:hAnsi="Segoe UI Light" w:cs="Segoe UI Light"/>
                <w:color w:val="1EB53A"/>
                <w:sz w:val="34"/>
                <w:szCs w:val="34"/>
              </w:rPr>
              <w:t>iet – openbare Europese</w:t>
            </w:r>
            <w:bookmarkEnd w:id="0"/>
            <w:r w:rsidRPr="003B34A2">
              <w:rPr>
                <w:rFonts w:ascii="Segoe UI Light" w:hAnsi="Segoe UI Light" w:cs="Segoe UI Light"/>
                <w:color w:val="1EB53A"/>
                <w:sz w:val="34"/>
                <w:szCs w:val="34"/>
              </w:rPr>
              <w:t xml:space="preserve"> aanbesteding </w:t>
            </w:r>
          </w:p>
          <w:p w14:paraId="5E315390" w14:textId="20EBEFC4" w:rsidR="008A7539" w:rsidRPr="00337142" w:rsidRDefault="008A7539" w:rsidP="00EA210B">
            <w:pPr>
              <w:spacing w:line="276" w:lineRule="auto"/>
              <w:rPr>
                <w:rFonts w:ascii="Segoe UI Light" w:hAnsi="Segoe UI Light" w:cs="Segoe UI Light"/>
                <w:color w:val="1EB53A"/>
                <w:sz w:val="38"/>
                <w:szCs w:val="38"/>
              </w:rPr>
            </w:pPr>
            <w:r w:rsidRPr="00337142">
              <w:rPr>
                <w:rFonts w:ascii="Segoe UI Light" w:hAnsi="Segoe UI Light" w:cs="Segoe UI Light"/>
                <w:color w:val="1EB53A"/>
                <w:sz w:val="38"/>
                <w:szCs w:val="38"/>
              </w:rPr>
              <w:t xml:space="preserve">Wij zijn op zoek naar een </w:t>
            </w:r>
            <w:r w:rsidR="00D0291D">
              <w:rPr>
                <w:rFonts w:ascii="Segoe UI Light" w:hAnsi="Segoe UI Light" w:cs="Segoe UI Light"/>
                <w:color w:val="1EB53A"/>
                <w:sz w:val="38"/>
                <w:szCs w:val="38"/>
              </w:rPr>
              <w:t>bouwteam a</w:t>
            </w:r>
            <w:r w:rsidR="00EB2535">
              <w:rPr>
                <w:rFonts w:ascii="Segoe UI Light" w:hAnsi="Segoe UI Light" w:cs="Segoe UI Light"/>
                <w:color w:val="1EB53A"/>
                <w:sz w:val="38"/>
                <w:szCs w:val="38"/>
              </w:rPr>
              <w:t xml:space="preserve">annemer </w:t>
            </w:r>
            <w:r w:rsidRPr="00337142">
              <w:rPr>
                <w:rFonts w:ascii="Segoe UI Light" w:hAnsi="Segoe UI Light" w:cs="Segoe UI Light"/>
                <w:color w:val="1EB53A"/>
                <w:sz w:val="38"/>
                <w:szCs w:val="38"/>
              </w:rPr>
              <w:t xml:space="preserve">voor: </w:t>
            </w:r>
          </w:p>
          <w:p w14:paraId="608A9816" w14:textId="3FB34766" w:rsidR="008A7539" w:rsidRPr="00A341A7" w:rsidRDefault="008A7539" w:rsidP="00EA210B">
            <w:pPr>
              <w:spacing w:line="276" w:lineRule="auto"/>
              <w:rPr>
                <w:rFonts w:ascii="Segoe UI Light" w:hAnsi="Segoe UI Light" w:cs="Segoe UI Light"/>
                <w:color w:val="1EB53A"/>
                <w:sz w:val="38"/>
                <w:szCs w:val="38"/>
              </w:rPr>
            </w:pPr>
            <w:r w:rsidRPr="00337142">
              <w:rPr>
                <w:rFonts w:ascii="Segoe UI Light" w:hAnsi="Segoe UI Light" w:cs="Segoe UI Light"/>
                <w:color w:val="1EB53A"/>
                <w:sz w:val="38"/>
                <w:szCs w:val="38"/>
              </w:rPr>
              <w:t xml:space="preserve">De (ver)nieuwbouw Ichthus College </w:t>
            </w:r>
          </w:p>
        </w:tc>
      </w:tr>
      <w:tr w:rsidR="008A7539" w:rsidRPr="00D320A4" w14:paraId="435C1F73" w14:textId="77777777" w:rsidTr="27BB1070">
        <w:trPr>
          <w:trHeight w:val="1701"/>
        </w:trPr>
        <w:tc>
          <w:tcPr>
            <w:tcW w:w="5000" w:type="pct"/>
            <w:gridSpan w:val="2"/>
            <w:tcBorders>
              <w:top w:val="nil"/>
              <w:left w:val="nil"/>
              <w:bottom w:val="nil"/>
              <w:right w:val="nil"/>
            </w:tcBorders>
            <w:vAlign w:val="center"/>
          </w:tcPr>
          <w:p w14:paraId="71CF938B" w14:textId="18395321" w:rsidR="008A7539" w:rsidRPr="00D320A4" w:rsidRDefault="008A7539" w:rsidP="00EA210B">
            <w:pPr>
              <w:spacing w:line="276" w:lineRule="auto"/>
              <w:rPr>
                <w:rFonts w:ascii="Segoe UI Light" w:hAnsi="Segoe UI Light" w:cs="Segoe UI Light"/>
                <w:color w:val="1EB53A"/>
                <w:sz w:val="32"/>
                <w:szCs w:val="32"/>
              </w:rPr>
            </w:pPr>
            <w:r>
              <w:rPr>
                <w:rFonts w:ascii="Segoe UI Light" w:hAnsi="Segoe UI Light" w:cs="Segoe UI Light"/>
                <w:color w:val="1EB53A"/>
                <w:sz w:val="32"/>
                <w:szCs w:val="32"/>
              </w:rPr>
              <w:t>S</w:t>
            </w:r>
            <w:r w:rsidRPr="00D320A4">
              <w:rPr>
                <w:rFonts w:ascii="Segoe UI Light" w:hAnsi="Segoe UI Light" w:cs="Segoe UI Light"/>
                <w:color w:val="1EB53A"/>
                <w:sz w:val="32"/>
                <w:szCs w:val="32"/>
              </w:rPr>
              <w:t>electieleidraad (fase 1)</w:t>
            </w:r>
          </w:p>
        </w:tc>
      </w:tr>
      <w:tr w:rsidR="008A7539" w:rsidRPr="008F67F8" w14:paraId="6AECB499" w14:textId="77777777" w:rsidTr="27BB1070">
        <w:tc>
          <w:tcPr>
            <w:tcW w:w="1414" w:type="pct"/>
            <w:tcBorders>
              <w:top w:val="nil"/>
              <w:left w:val="nil"/>
              <w:bottom w:val="nil"/>
              <w:right w:val="nil"/>
            </w:tcBorders>
          </w:tcPr>
          <w:p w14:paraId="75336260" w14:textId="77777777" w:rsidR="008A7539" w:rsidRPr="00021D59" w:rsidRDefault="004E566F" w:rsidP="00EA210B">
            <w:pPr>
              <w:spacing w:line="276" w:lineRule="auto"/>
              <w:rPr>
                <w:rFonts w:ascii="Segoe UI" w:hAnsi="Segoe UI" w:cs="Segoe UI"/>
                <w:sz w:val="20"/>
              </w:rPr>
            </w:pPr>
            <w:r w:rsidRPr="00021D59">
              <w:rPr>
                <w:rFonts w:ascii="Segoe UI" w:hAnsi="Segoe UI" w:cs="Segoe UI"/>
                <w:sz w:val="20"/>
              </w:rPr>
              <w:t>V</w:t>
            </w:r>
            <w:r w:rsidR="008A7539" w:rsidRPr="00021D59">
              <w:rPr>
                <w:rFonts w:ascii="Segoe UI" w:hAnsi="Segoe UI" w:cs="Segoe UI"/>
                <w:sz w:val="20"/>
              </w:rPr>
              <w:t>ersie</w:t>
            </w:r>
          </w:p>
        </w:tc>
        <w:tc>
          <w:tcPr>
            <w:tcW w:w="3586" w:type="pct"/>
            <w:tcBorders>
              <w:top w:val="nil"/>
              <w:left w:val="nil"/>
              <w:bottom w:val="nil"/>
              <w:right w:val="nil"/>
            </w:tcBorders>
          </w:tcPr>
          <w:p w14:paraId="16418735" w14:textId="07F81DCF" w:rsidR="008A7539" w:rsidRPr="00021D59" w:rsidRDefault="00CB2D31" w:rsidP="00EA210B">
            <w:pPr>
              <w:spacing w:line="276" w:lineRule="auto"/>
              <w:rPr>
                <w:rFonts w:ascii="Segoe UI" w:hAnsi="Segoe UI" w:cs="Segoe UI"/>
                <w:color w:val="0070C0"/>
                <w:sz w:val="20"/>
              </w:rPr>
            </w:pPr>
            <w:r w:rsidRPr="00CB2D31">
              <w:rPr>
                <w:rFonts w:ascii="Segoe UI" w:hAnsi="Segoe UI" w:cs="Segoe UI"/>
                <w:sz w:val="20"/>
              </w:rPr>
              <w:t>1.0</w:t>
            </w:r>
          </w:p>
        </w:tc>
      </w:tr>
      <w:tr w:rsidR="008A7539" w:rsidRPr="008F67F8" w14:paraId="479AFF4E" w14:textId="77777777" w:rsidTr="27BB1070">
        <w:tc>
          <w:tcPr>
            <w:tcW w:w="1414" w:type="pct"/>
            <w:tcBorders>
              <w:top w:val="nil"/>
              <w:left w:val="nil"/>
              <w:bottom w:val="nil"/>
              <w:right w:val="nil"/>
            </w:tcBorders>
          </w:tcPr>
          <w:p w14:paraId="15D94234" w14:textId="1749A476" w:rsidR="008A7539" w:rsidRPr="00021D59" w:rsidRDefault="00DA4699" w:rsidP="00EA210B">
            <w:pPr>
              <w:spacing w:line="276" w:lineRule="auto"/>
              <w:rPr>
                <w:rFonts w:ascii="Segoe UI" w:hAnsi="Segoe UI" w:cs="Segoe UI"/>
                <w:sz w:val="20"/>
              </w:rPr>
            </w:pPr>
            <w:r>
              <w:rPr>
                <w:rFonts w:ascii="Segoe UI" w:hAnsi="Segoe UI" w:cs="Segoe UI"/>
                <w:sz w:val="20"/>
              </w:rPr>
              <w:t>D</w:t>
            </w:r>
            <w:r w:rsidR="008A7539" w:rsidRPr="00021D59">
              <w:rPr>
                <w:rFonts w:ascii="Segoe UI" w:hAnsi="Segoe UI" w:cs="Segoe UI"/>
                <w:sz w:val="20"/>
              </w:rPr>
              <w:t>atum</w:t>
            </w:r>
          </w:p>
        </w:tc>
        <w:tc>
          <w:tcPr>
            <w:tcW w:w="3586" w:type="pct"/>
            <w:tcBorders>
              <w:top w:val="nil"/>
              <w:left w:val="nil"/>
              <w:bottom w:val="nil"/>
              <w:right w:val="nil"/>
            </w:tcBorders>
          </w:tcPr>
          <w:p w14:paraId="4ACD78AA" w14:textId="091D60B2" w:rsidR="008A7539" w:rsidRPr="00021D59" w:rsidRDefault="002B5FE5" w:rsidP="00EA210B">
            <w:pPr>
              <w:spacing w:line="276" w:lineRule="auto"/>
              <w:rPr>
                <w:rFonts w:ascii="Segoe UI" w:hAnsi="Segoe UI" w:cs="Segoe UI"/>
                <w:sz w:val="20"/>
              </w:rPr>
            </w:pPr>
            <w:r>
              <w:rPr>
                <w:rFonts w:ascii="Segoe UI" w:hAnsi="Segoe UI" w:cs="Segoe UI"/>
                <w:sz w:val="20"/>
              </w:rPr>
              <w:t>1</w:t>
            </w:r>
            <w:r w:rsidR="00CB2D31">
              <w:rPr>
                <w:rFonts w:ascii="Segoe UI" w:hAnsi="Segoe UI" w:cs="Segoe UI"/>
                <w:sz w:val="20"/>
              </w:rPr>
              <w:t>6</w:t>
            </w:r>
            <w:r w:rsidR="00793CCA">
              <w:rPr>
                <w:rFonts w:ascii="Segoe UI" w:hAnsi="Segoe UI" w:cs="Segoe UI"/>
                <w:sz w:val="20"/>
              </w:rPr>
              <w:t xml:space="preserve"> november </w:t>
            </w:r>
            <w:r w:rsidR="008A7539" w:rsidRPr="3897C962">
              <w:rPr>
                <w:rFonts w:ascii="Segoe UI" w:hAnsi="Segoe UI" w:cs="Segoe UI"/>
                <w:sz w:val="20"/>
              </w:rPr>
              <w:t>2021</w:t>
            </w:r>
          </w:p>
        </w:tc>
      </w:tr>
      <w:tr w:rsidR="008A7539" w:rsidRPr="008F67F8" w14:paraId="02C4C2EC" w14:textId="77777777" w:rsidTr="27BB1070">
        <w:tc>
          <w:tcPr>
            <w:tcW w:w="1414" w:type="pct"/>
            <w:tcBorders>
              <w:top w:val="nil"/>
              <w:left w:val="nil"/>
              <w:bottom w:val="nil"/>
              <w:right w:val="nil"/>
            </w:tcBorders>
          </w:tcPr>
          <w:p w14:paraId="20411C3E" w14:textId="7B47979E" w:rsidR="008A7539" w:rsidRPr="00021D59" w:rsidRDefault="00DA4699" w:rsidP="00EA210B">
            <w:pPr>
              <w:spacing w:line="276" w:lineRule="auto"/>
              <w:rPr>
                <w:rFonts w:ascii="Segoe UI" w:hAnsi="Segoe UI" w:cs="Segoe UI"/>
                <w:sz w:val="20"/>
              </w:rPr>
            </w:pPr>
            <w:r>
              <w:rPr>
                <w:rFonts w:ascii="Segoe UI" w:hAnsi="Segoe UI" w:cs="Segoe UI"/>
                <w:sz w:val="20"/>
              </w:rPr>
              <w:t>R</w:t>
            </w:r>
            <w:r w:rsidR="008A7539" w:rsidRPr="00021D59">
              <w:rPr>
                <w:rFonts w:ascii="Segoe UI" w:hAnsi="Segoe UI" w:cs="Segoe UI"/>
                <w:sz w:val="20"/>
              </w:rPr>
              <w:t>eferentie</w:t>
            </w:r>
          </w:p>
        </w:tc>
        <w:tc>
          <w:tcPr>
            <w:tcW w:w="3586" w:type="pct"/>
            <w:tcBorders>
              <w:top w:val="nil"/>
              <w:left w:val="nil"/>
              <w:bottom w:val="nil"/>
              <w:right w:val="nil"/>
            </w:tcBorders>
          </w:tcPr>
          <w:p w14:paraId="7CE5463E" w14:textId="77777777" w:rsidR="008A7539" w:rsidRPr="00021D59" w:rsidRDefault="008A7539" w:rsidP="00EA210B">
            <w:pPr>
              <w:spacing w:line="276" w:lineRule="auto"/>
              <w:rPr>
                <w:rFonts w:ascii="Segoe UI" w:hAnsi="Segoe UI" w:cs="Segoe UI"/>
                <w:sz w:val="20"/>
              </w:rPr>
            </w:pPr>
            <w:r>
              <w:rPr>
                <w:rFonts w:ascii="Segoe UI" w:hAnsi="Segoe UI" w:cs="Segoe UI"/>
                <w:sz w:val="20"/>
              </w:rPr>
              <w:t>IR-</w:t>
            </w:r>
            <w:r w:rsidR="00A100ED">
              <w:rPr>
                <w:rFonts w:ascii="Segoe UI" w:hAnsi="Segoe UI" w:cs="Segoe UI"/>
                <w:sz w:val="20"/>
              </w:rPr>
              <w:t>10</w:t>
            </w:r>
            <w:r>
              <w:rPr>
                <w:rFonts w:ascii="Segoe UI" w:hAnsi="Segoe UI" w:cs="Segoe UI"/>
                <w:sz w:val="20"/>
              </w:rPr>
              <w:t>2021-EA/KAMPEN</w:t>
            </w:r>
          </w:p>
        </w:tc>
      </w:tr>
      <w:tr w:rsidR="008A7539" w:rsidRPr="008F67F8" w14:paraId="3C7543B4" w14:textId="77777777" w:rsidTr="27BB1070">
        <w:tc>
          <w:tcPr>
            <w:tcW w:w="1414" w:type="pct"/>
            <w:tcBorders>
              <w:top w:val="nil"/>
              <w:left w:val="nil"/>
              <w:bottom w:val="nil"/>
              <w:right w:val="nil"/>
            </w:tcBorders>
          </w:tcPr>
          <w:p w14:paraId="517677BA" w14:textId="39B837F7" w:rsidR="008A7539" w:rsidRPr="00021D59" w:rsidRDefault="00DA4699" w:rsidP="00EA210B">
            <w:pPr>
              <w:spacing w:line="276" w:lineRule="auto"/>
              <w:rPr>
                <w:rFonts w:ascii="Segoe UI" w:hAnsi="Segoe UI" w:cs="Segoe UI"/>
                <w:sz w:val="20"/>
                <w:lang w:val="en-US"/>
              </w:rPr>
            </w:pPr>
            <w:r>
              <w:rPr>
                <w:rFonts w:ascii="Segoe UI" w:hAnsi="Segoe UI" w:cs="Segoe UI"/>
                <w:sz w:val="20"/>
                <w:lang w:val="en-US"/>
              </w:rPr>
              <w:t>C</w:t>
            </w:r>
            <w:r w:rsidR="008A7539" w:rsidRPr="00021D59">
              <w:rPr>
                <w:rFonts w:ascii="Segoe UI" w:hAnsi="Segoe UI" w:cs="Segoe UI"/>
                <w:sz w:val="20"/>
                <w:lang w:val="en-US"/>
              </w:rPr>
              <w:t>opyright</w:t>
            </w:r>
          </w:p>
        </w:tc>
        <w:tc>
          <w:tcPr>
            <w:tcW w:w="3586" w:type="pct"/>
            <w:tcBorders>
              <w:top w:val="nil"/>
              <w:left w:val="nil"/>
              <w:bottom w:val="nil"/>
              <w:right w:val="nil"/>
            </w:tcBorders>
          </w:tcPr>
          <w:p w14:paraId="48DC09EA" w14:textId="77777777" w:rsidR="008A7539" w:rsidRPr="00021D59" w:rsidRDefault="008A7539" w:rsidP="00EA210B">
            <w:pPr>
              <w:spacing w:line="276" w:lineRule="auto"/>
              <w:rPr>
                <w:rFonts w:ascii="Segoe UI" w:hAnsi="Segoe UI" w:cs="Segoe UI"/>
                <w:sz w:val="20"/>
              </w:rPr>
            </w:pPr>
            <w:r w:rsidRPr="00021D59">
              <w:rPr>
                <w:rFonts w:ascii="Segoe UI" w:hAnsi="Segoe UI" w:cs="Segoe UI"/>
                <w:sz w:val="20"/>
              </w:rPr>
              <w:t xml:space="preserve">hemm &amp; Landstede Groep </w:t>
            </w:r>
          </w:p>
        </w:tc>
      </w:tr>
    </w:tbl>
    <w:p w14:paraId="67E400F6" w14:textId="77777777" w:rsidR="00827813" w:rsidRPr="000E7D3C" w:rsidRDefault="00827813" w:rsidP="00EA210B">
      <w:pPr>
        <w:spacing w:line="276" w:lineRule="auto"/>
        <w:rPr>
          <w:rFonts w:ascii="Segoe UI" w:hAnsi="Segoe UI" w:cs="Segoe UI"/>
        </w:rPr>
      </w:pPr>
    </w:p>
    <w:p w14:paraId="460F9E5F" w14:textId="5BD2E3B8" w:rsidR="008928A6" w:rsidRPr="00EA638E" w:rsidRDefault="008928A6" w:rsidP="00A341A7">
      <w:pPr>
        <w:pStyle w:val="Kop1"/>
        <w:numPr>
          <w:ilvl w:val="0"/>
          <w:numId w:val="3"/>
        </w:numPr>
        <w:spacing w:line="276" w:lineRule="auto"/>
        <w:rPr>
          <w:rFonts w:cs="Segoe UI Light"/>
          <w:b w:val="0"/>
          <w:bCs w:val="0"/>
          <w:color w:val="1EB53A"/>
          <w:sz w:val="40"/>
          <w:szCs w:val="40"/>
        </w:rPr>
      </w:pPr>
      <w:bookmarkStart w:id="1" w:name="_Toc87942034"/>
      <w:bookmarkStart w:id="2" w:name="_Toc381186497"/>
      <w:r w:rsidRPr="38E24347">
        <w:rPr>
          <w:rFonts w:cs="Segoe UI Light"/>
          <w:b w:val="0"/>
          <w:bCs w:val="0"/>
          <w:color w:val="1EB53A"/>
          <w:sz w:val="40"/>
          <w:szCs w:val="40"/>
        </w:rPr>
        <w:lastRenderedPageBreak/>
        <w:t xml:space="preserve">Opgave referenties </w:t>
      </w:r>
      <w:r w:rsidR="00313213" w:rsidRPr="38E24347">
        <w:rPr>
          <w:rFonts w:cs="Segoe UI Light"/>
          <w:b w:val="0"/>
          <w:bCs w:val="0"/>
          <w:color w:val="1EB53A"/>
          <w:sz w:val="40"/>
          <w:szCs w:val="40"/>
        </w:rPr>
        <w:t>Geschiktheidseis</w:t>
      </w:r>
      <w:r w:rsidRPr="38E24347">
        <w:rPr>
          <w:rFonts w:cs="Segoe UI Light"/>
          <w:b w:val="0"/>
          <w:bCs w:val="0"/>
          <w:color w:val="1EB53A"/>
          <w:sz w:val="40"/>
          <w:szCs w:val="40"/>
        </w:rPr>
        <w:t xml:space="preserve"> </w:t>
      </w:r>
      <w:r w:rsidR="00DC0CB2" w:rsidRPr="38E24347">
        <w:rPr>
          <w:rFonts w:cs="Segoe UI Light"/>
          <w:b w:val="0"/>
          <w:bCs w:val="0"/>
          <w:color w:val="1EB53A"/>
          <w:sz w:val="40"/>
          <w:szCs w:val="40"/>
        </w:rPr>
        <w:t xml:space="preserve">3, </w:t>
      </w:r>
      <w:r w:rsidRPr="38E24347">
        <w:rPr>
          <w:rFonts w:cs="Segoe UI Light"/>
          <w:b w:val="0"/>
          <w:bCs w:val="0"/>
          <w:color w:val="1EB53A"/>
          <w:sz w:val="40"/>
          <w:szCs w:val="40"/>
        </w:rPr>
        <w:t>4 &amp; 5</w:t>
      </w:r>
      <w:bookmarkEnd w:id="1"/>
    </w:p>
    <w:p w14:paraId="603B73CF" w14:textId="77777777" w:rsidR="008928A6" w:rsidRDefault="008928A6" w:rsidP="00EA210B">
      <w:pPr>
        <w:spacing w:line="240" w:lineRule="auto"/>
        <w:rPr>
          <w:rFonts w:cs="Segoe UI Light"/>
          <w:b/>
          <w:color w:val="1EB53A"/>
          <w:sz w:val="40"/>
          <w:szCs w:val="40"/>
        </w:rPr>
      </w:pPr>
      <w:r w:rsidRPr="000E7D3C">
        <w:rPr>
          <w:rFonts w:ascii="Segoe UI" w:hAnsi="Segoe UI" w:cs="Segoe UI"/>
        </w:rPr>
        <w:t xml:space="preserve">Per </w:t>
      </w:r>
      <w:r w:rsidR="00F52BD8">
        <w:rPr>
          <w:rFonts w:ascii="Segoe UI" w:hAnsi="Segoe UI" w:cs="Segoe UI"/>
        </w:rPr>
        <w:t>geschiktheidseis</w:t>
      </w:r>
      <w:r w:rsidRPr="000E7D3C">
        <w:rPr>
          <w:rFonts w:ascii="Segoe UI" w:hAnsi="Segoe UI" w:cs="Segoe UI"/>
        </w:rPr>
        <w:t xml:space="preserve"> 1 referentie overleggen. Hetzelfde referentieproject mag voor meerdere </w:t>
      </w:r>
      <w:r w:rsidR="00F52BD8">
        <w:rPr>
          <w:rFonts w:ascii="Segoe UI" w:hAnsi="Segoe UI" w:cs="Segoe UI"/>
        </w:rPr>
        <w:t>geschiktheidseisen</w:t>
      </w:r>
      <w:r w:rsidRPr="000E7D3C">
        <w:rPr>
          <w:rFonts w:ascii="Segoe UI" w:hAnsi="Segoe UI" w:cs="Segoe UI"/>
        </w:rPr>
        <w:t xml:space="preserve"> worden overgelegd. </w:t>
      </w:r>
      <w:r w:rsidRPr="000E7D3C">
        <w:rPr>
          <w:rFonts w:ascii="Segoe UI" w:hAnsi="Segoe UI" w:cs="Segoe UI"/>
          <w:b/>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26"/>
        <w:gridCol w:w="4110"/>
      </w:tblGrid>
      <w:tr w:rsidR="008928A6" w:rsidRPr="00A15A16" w14:paraId="6EAF423D" w14:textId="77777777" w:rsidTr="00C625DE">
        <w:tc>
          <w:tcPr>
            <w:tcW w:w="9072" w:type="dxa"/>
            <w:gridSpan w:val="3"/>
            <w:shd w:val="clear" w:color="auto" w:fill="1EB53A"/>
          </w:tcPr>
          <w:p w14:paraId="6C91933F" w14:textId="77777777" w:rsidR="00043A69" w:rsidRDefault="00313213" w:rsidP="00EA210B">
            <w:pPr>
              <w:pStyle w:val="Default"/>
              <w:spacing w:line="276" w:lineRule="auto"/>
              <w:rPr>
                <w:rFonts w:ascii="Segoe UI" w:hAnsi="Segoe UI" w:cs="Segoe UI"/>
                <w:sz w:val="18"/>
                <w:szCs w:val="18"/>
              </w:rPr>
            </w:pPr>
            <w:r w:rsidRPr="006D2008">
              <w:rPr>
                <w:rFonts w:ascii="Segoe UI" w:hAnsi="Segoe UI" w:cs="Segoe UI"/>
                <w:b/>
                <w:bCs/>
                <w:color w:val="FFFFFF" w:themeColor="background1"/>
                <w:sz w:val="18"/>
                <w:szCs w:val="18"/>
              </w:rPr>
              <w:t>Geschiktheidseis</w:t>
            </w:r>
            <w:r w:rsidR="00797A4A" w:rsidRPr="006D2008">
              <w:rPr>
                <w:rFonts w:ascii="Segoe UI" w:hAnsi="Segoe UI" w:cs="Segoe UI"/>
                <w:b/>
                <w:bCs/>
                <w:color w:val="FFFFFF" w:themeColor="background1"/>
                <w:sz w:val="18"/>
                <w:szCs w:val="18"/>
              </w:rPr>
              <w:t xml:space="preserve"> </w:t>
            </w:r>
            <w:r w:rsidR="007C05EC" w:rsidRPr="006D2008">
              <w:rPr>
                <w:rFonts w:ascii="Segoe UI" w:hAnsi="Segoe UI" w:cs="Segoe UI"/>
                <w:b/>
                <w:bCs/>
                <w:color w:val="FFFFFF" w:themeColor="background1"/>
                <w:sz w:val="18"/>
                <w:szCs w:val="18"/>
              </w:rPr>
              <w:t>3</w:t>
            </w:r>
            <w:r w:rsidR="008928A6" w:rsidRPr="00476922">
              <w:rPr>
                <w:rFonts w:ascii="Segoe UI" w:hAnsi="Segoe UI" w:cs="Segoe UI"/>
                <w:b/>
                <w:color w:val="FFFFFF" w:themeColor="background1"/>
              </w:rPr>
              <w:br/>
            </w:r>
            <w:r w:rsidR="00B62D6E" w:rsidRPr="006D2008">
              <w:rPr>
                <w:rFonts w:ascii="Segoe UI" w:hAnsi="Segoe UI" w:cs="Segoe UI"/>
                <w:sz w:val="18"/>
                <w:szCs w:val="18"/>
              </w:rPr>
              <w:t>Gegadigde dient ervaring te hebben als bouwkundig hoofdaannemer met de coördinatie van de disciplines installatietechniek, elektrotechniek en werktuigbouwkunde van de (ver)nieuwbouw van een utiliteitsgebouw met vergelijkbare functie, met een minimale omvang van 4.000 m2 bvo. Gegadigde was bij de uitvoering van de referentieopdracht belast met de dagelijkse organisatie en leiding van de opdracht (het projectmanagement) en de Gegadigde was jegens de opdrachtgever eindverantwoordelijk voor de uitvoering van de opdracht.</w:t>
            </w:r>
          </w:p>
          <w:p w14:paraId="3D227A01" w14:textId="3BCE1893" w:rsidR="007C05EC" w:rsidRPr="007C05EC" w:rsidRDefault="007C05EC" w:rsidP="00EA210B">
            <w:pPr>
              <w:pStyle w:val="Default"/>
              <w:spacing w:line="276" w:lineRule="auto"/>
              <w:rPr>
                <w:rFonts w:ascii="Segoe UI" w:hAnsi="Segoe UI" w:cs="Segoe UI"/>
                <w:sz w:val="18"/>
                <w:szCs w:val="18"/>
              </w:rPr>
            </w:pPr>
          </w:p>
        </w:tc>
      </w:tr>
      <w:tr w:rsidR="008928A6" w:rsidRPr="00A15A16" w14:paraId="6A329B4C" w14:textId="77777777" w:rsidTr="00C625DE">
        <w:tc>
          <w:tcPr>
            <w:tcW w:w="4962" w:type="dxa"/>
            <w:gridSpan w:val="2"/>
            <w:shd w:val="clear" w:color="auto" w:fill="auto"/>
          </w:tcPr>
          <w:p w14:paraId="548D221C" w14:textId="77777777" w:rsidR="008928A6" w:rsidRPr="00476922" w:rsidRDefault="008928A6" w:rsidP="00EA210B">
            <w:pPr>
              <w:spacing w:line="276" w:lineRule="auto"/>
              <w:rPr>
                <w:rFonts w:ascii="Segoe UI" w:hAnsi="Segoe UI" w:cs="Segoe UI"/>
              </w:rPr>
            </w:pPr>
            <w:r w:rsidRPr="00476922">
              <w:rPr>
                <w:rFonts w:ascii="Segoe UI" w:hAnsi="Segoe UI" w:cs="Segoe UI"/>
              </w:rPr>
              <w:t>Naam Gegadigde</w:t>
            </w:r>
          </w:p>
        </w:tc>
        <w:tc>
          <w:tcPr>
            <w:tcW w:w="4110" w:type="dxa"/>
            <w:shd w:val="clear" w:color="auto" w:fill="auto"/>
          </w:tcPr>
          <w:p w14:paraId="45626111" w14:textId="77777777" w:rsidR="008928A6" w:rsidRPr="00476922" w:rsidRDefault="008928A6" w:rsidP="00EA210B">
            <w:pPr>
              <w:spacing w:line="276" w:lineRule="auto"/>
              <w:rPr>
                <w:rFonts w:ascii="Segoe UI" w:hAnsi="Segoe UI" w:cs="Segoe UI"/>
              </w:rPr>
            </w:pPr>
          </w:p>
        </w:tc>
      </w:tr>
      <w:tr w:rsidR="008928A6" w:rsidRPr="00A15A16" w14:paraId="311D45CB" w14:textId="77777777" w:rsidTr="00C625DE">
        <w:tc>
          <w:tcPr>
            <w:tcW w:w="4962" w:type="dxa"/>
            <w:gridSpan w:val="2"/>
            <w:shd w:val="clear" w:color="auto" w:fill="auto"/>
          </w:tcPr>
          <w:p w14:paraId="327C8F72" w14:textId="77777777" w:rsidR="008928A6" w:rsidRPr="00476922" w:rsidRDefault="008928A6" w:rsidP="00EA210B">
            <w:pPr>
              <w:spacing w:line="276" w:lineRule="auto"/>
              <w:rPr>
                <w:rFonts w:ascii="Segoe UI" w:hAnsi="Segoe UI" w:cs="Segoe UI"/>
              </w:rPr>
            </w:pPr>
            <w:r>
              <w:rPr>
                <w:rFonts w:ascii="Segoe UI" w:hAnsi="Segoe UI" w:cs="Segoe UI"/>
              </w:rPr>
              <w:t>N</w:t>
            </w:r>
            <w:r w:rsidRPr="00476922">
              <w:rPr>
                <w:rFonts w:ascii="Segoe UI" w:hAnsi="Segoe UI" w:cs="Segoe UI"/>
              </w:rPr>
              <w:t xml:space="preserve">aam referentieproject </w:t>
            </w:r>
          </w:p>
        </w:tc>
        <w:tc>
          <w:tcPr>
            <w:tcW w:w="4110" w:type="dxa"/>
            <w:shd w:val="clear" w:color="auto" w:fill="auto"/>
          </w:tcPr>
          <w:p w14:paraId="6F97E446" w14:textId="77777777" w:rsidR="008928A6" w:rsidRPr="00476922" w:rsidRDefault="008928A6" w:rsidP="00EA210B">
            <w:pPr>
              <w:spacing w:line="276" w:lineRule="auto"/>
              <w:rPr>
                <w:rFonts w:ascii="Segoe UI" w:hAnsi="Segoe UI" w:cs="Segoe UI"/>
              </w:rPr>
            </w:pPr>
          </w:p>
        </w:tc>
      </w:tr>
      <w:tr w:rsidR="008928A6" w:rsidRPr="00A15A16" w14:paraId="79394D9D" w14:textId="77777777" w:rsidTr="00C625DE">
        <w:tc>
          <w:tcPr>
            <w:tcW w:w="4962" w:type="dxa"/>
            <w:gridSpan w:val="2"/>
            <w:shd w:val="clear" w:color="auto" w:fill="auto"/>
          </w:tcPr>
          <w:p w14:paraId="4B0B5A08" w14:textId="6EF5F082" w:rsidR="008928A6" w:rsidRPr="00476922" w:rsidRDefault="008928A6" w:rsidP="00EA210B">
            <w:pPr>
              <w:spacing w:line="276" w:lineRule="auto"/>
              <w:rPr>
                <w:rFonts w:ascii="Segoe UI" w:hAnsi="Segoe UI" w:cs="Segoe UI"/>
              </w:rPr>
            </w:pPr>
            <w:r w:rsidRPr="00476922">
              <w:rPr>
                <w:rFonts w:ascii="Segoe UI" w:hAnsi="Segoe UI" w:cs="Segoe UI"/>
              </w:rPr>
              <w:t>NAW gegevens opdrachtgever ref.</w:t>
            </w:r>
            <w:r w:rsidR="001A3BC2">
              <w:rPr>
                <w:rFonts w:ascii="Segoe UI" w:hAnsi="Segoe UI" w:cs="Segoe UI"/>
              </w:rPr>
              <w:t xml:space="preserve"> </w:t>
            </w:r>
            <w:r w:rsidRPr="00476922">
              <w:rPr>
                <w:rFonts w:ascii="Segoe UI" w:hAnsi="Segoe UI" w:cs="Segoe UI"/>
              </w:rPr>
              <w:t xml:space="preserve">project </w:t>
            </w:r>
          </w:p>
        </w:tc>
        <w:tc>
          <w:tcPr>
            <w:tcW w:w="4110" w:type="dxa"/>
            <w:shd w:val="clear" w:color="auto" w:fill="auto"/>
          </w:tcPr>
          <w:p w14:paraId="0D89C438" w14:textId="77777777" w:rsidR="008928A6" w:rsidRPr="00476922" w:rsidRDefault="008928A6" w:rsidP="00EA210B">
            <w:pPr>
              <w:spacing w:line="276" w:lineRule="auto"/>
              <w:rPr>
                <w:rFonts w:ascii="Segoe UI" w:hAnsi="Segoe UI" w:cs="Segoe UI"/>
              </w:rPr>
            </w:pPr>
          </w:p>
        </w:tc>
      </w:tr>
      <w:tr w:rsidR="008928A6" w:rsidRPr="00A15A16" w14:paraId="1CCB0B50" w14:textId="77777777" w:rsidTr="00C625DE">
        <w:tc>
          <w:tcPr>
            <w:tcW w:w="4962" w:type="dxa"/>
            <w:gridSpan w:val="2"/>
            <w:shd w:val="clear" w:color="auto" w:fill="auto"/>
          </w:tcPr>
          <w:p w14:paraId="266385DC" w14:textId="2F3A69B4" w:rsidR="008928A6" w:rsidRPr="00476922" w:rsidRDefault="008928A6" w:rsidP="00EA210B">
            <w:pPr>
              <w:spacing w:line="276" w:lineRule="auto"/>
              <w:rPr>
                <w:rFonts w:ascii="Segoe UI" w:hAnsi="Segoe UI" w:cs="Segoe UI"/>
              </w:rPr>
            </w:pPr>
            <w:r>
              <w:rPr>
                <w:rFonts w:ascii="Segoe UI" w:hAnsi="Segoe UI" w:cs="Segoe UI"/>
              </w:rPr>
              <w:t>C</w:t>
            </w:r>
            <w:r w:rsidRPr="00476922">
              <w:rPr>
                <w:rFonts w:ascii="Segoe UI" w:hAnsi="Segoe UI" w:cs="Segoe UI"/>
              </w:rPr>
              <w:t>ontactpersoon opdrachtgever (naam, functie, telefoonnummer)</w:t>
            </w:r>
          </w:p>
        </w:tc>
        <w:tc>
          <w:tcPr>
            <w:tcW w:w="4110" w:type="dxa"/>
            <w:shd w:val="clear" w:color="auto" w:fill="auto"/>
          </w:tcPr>
          <w:p w14:paraId="53130C48" w14:textId="77777777" w:rsidR="008928A6" w:rsidRPr="00476922" w:rsidRDefault="008928A6" w:rsidP="00EA210B">
            <w:pPr>
              <w:spacing w:line="276" w:lineRule="auto"/>
              <w:rPr>
                <w:rFonts w:ascii="Segoe UI" w:hAnsi="Segoe UI" w:cs="Segoe UI"/>
              </w:rPr>
            </w:pPr>
          </w:p>
        </w:tc>
      </w:tr>
      <w:tr w:rsidR="008928A6" w:rsidRPr="00A15A16" w14:paraId="6353C232" w14:textId="77777777" w:rsidTr="00C625DE">
        <w:tc>
          <w:tcPr>
            <w:tcW w:w="4962" w:type="dxa"/>
            <w:gridSpan w:val="2"/>
            <w:shd w:val="clear" w:color="auto" w:fill="auto"/>
          </w:tcPr>
          <w:p w14:paraId="347DB7C8" w14:textId="77777777" w:rsidR="008928A6" w:rsidRPr="00476922" w:rsidRDefault="008928A6" w:rsidP="00EA210B">
            <w:pPr>
              <w:spacing w:line="276" w:lineRule="auto"/>
              <w:rPr>
                <w:rFonts w:ascii="Segoe UI" w:hAnsi="Segoe UI" w:cs="Segoe UI"/>
              </w:rPr>
            </w:pPr>
            <w:r w:rsidRPr="00476922">
              <w:rPr>
                <w:rFonts w:ascii="Segoe UI" w:hAnsi="Segoe UI" w:cs="Segoe UI"/>
              </w:rPr>
              <w:t xml:space="preserve">Startdatum uitgevoerde werkzaamheden onder de referentieopdracht (maand/jaartal) </w:t>
            </w:r>
          </w:p>
        </w:tc>
        <w:tc>
          <w:tcPr>
            <w:tcW w:w="4110" w:type="dxa"/>
            <w:shd w:val="clear" w:color="auto" w:fill="auto"/>
          </w:tcPr>
          <w:p w14:paraId="56004494" w14:textId="77777777" w:rsidR="008928A6" w:rsidRPr="00476922" w:rsidRDefault="008928A6" w:rsidP="00EA210B">
            <w:pPr>
              <w:spacing w:line="276" w:lineRule="auto"/>
              <w:rPr>
                <w:rFonts w:ascii="Segoe UI" w:hAnsi="Segoe UI" w:cs="Segoe UI"/>
              </w:rPr>
            </w:pPr>
          </w:p>
        </w:tc>
      </w:tr>
      <w:tr w:rsidR="008928A6" w:rsidRPr="00A15A16" w14:paraId="385D8F79" w14:textId="77777777" w:rsidTr="00C625DE">
        <w:tc>
          <w:tcPr>
            <w:tcW w:w="4962" w:type="dxa"/>
            <w:gridSpan w:val="2"/>
            <w:shd w:val="clear" w:color="auto" w:fill="auto"/>
          </w:tcPr>
          <w:p w14:paraId="1F4DEF9A" w14:textId="77777777" w:rsidR="008928A6" w:rsidRPr="00476922" w:rsidRDefault="008928A6" w:rsidP="00EA210B">
            <w:pPr>
              <w:spacing w:line="276" w:lineRule="auto"/>
              <w:rPr>
                <w:rFonts w:ascii="Segoe UI" w:hAnsi="Segoe UI" w:cs="Segoe UI"/>
              </w:rPr>
            </w:pPr>
            <w:r w:rsidRPr="00476922">
              <w:rPr>
                <w:rFonts w:ascii="Segoe UI" w:hAnsi="Segoe UI" w:cs="Segoe UI"/>
              </w:rPr>
              <w:t>Einddatum uitgevoerde werkzaamheden onder de referentieopdracht (maand/jaartal)</w:t>
            </w:r>
          </w:p>
        </w:tc>
        <w:tc>
          <w:tcPr>
            <w:tcW w:w="4110" w:type="dxa"/>
            <w:shd w:val="clear" w:color="auto" w:fill="auto"/>
          </w:tcPr>
          <w:p w14:paraId="0BEDAEF4" w14:textId="77777777" w:rsidR="008928A6" w:rsidRPr="00476922" w:rsidRDefault="008928A6" w:rsidP="00EA210B">
            <w:pPr>
              <w:spacing w:line="276" w:lineRule="auto"/>
              <w:rPr>
                <w:rFonts w:ascii="Segoe UI" w:hAnsi="Segoe UI" w:cs="Segoe UI"/>
              </w:rPr>
            </w:pPr>
          </w:p>
        </w:tc>
      </w:tr>
      <w:tr w:rsidR="008928A6" w:rsidRPr="00A15A16" w14:paraId="32175820" w14:textId="77777777" w:rsidTr="00C625DE">
        <w:tc>
          <w:tcPr>
            <w:tcW w:w="4962" w:type="dxa"/>
            <w:gridSpan w:val="2"/>
            <w:shd w:val="clear" w:color="auto" w:fill="auto"/>
          </w:tcPr>
          <w:p w14:paraId="7855DDB6" w14:textId="77777777" w:rsidR="008928A6" w:rsidRPr="00476922" w:rsidRDefault="000E7E66" w:rsidP="00EA210B">
            <w:pPr>
              <w:spacing w:line="276" w:lineRule="auto"/>
              <w:rPr>
                <w:rFonts w:ascii="Segoe UI" w:hAnsi="Segoe UI" w:cs="Segoe UI"/>
              </w:rPr>
            </w:pPr>
            <w:r>
              <w:rPr>
                <w:rFonts w:ascii="Segoe UI" w:hAnsi="Segoe UI" w:cs="Segoe UI"/>
              </w:rPr>
              <w:t>O</w:t>
            </w:r>
            <w:r w:rsidR="008928A6" w:rsidRPr="00476922">
              <w:rPr>
                <w:rFonts w:ascii="Segoe UI" w:hAnsi="Segoe UI" w:cs="Segoe UI"/>
              </w:rPr>
              <w:t xml:space="preserve">pleverdatum </w:t>
            </w:r>
          </w:p>
        </w:tc>
        <w:tc>
          <w:tcPr>
            <w:tcW w:w="4110" w:type="dxa"/>
            <w:shd w:val="clear" w:color="auto" w:fill="auto"/>
          </w:tcPr>
          <w:p w14:paraId="11277745" w14:textId="77777777" w:rsidR="008928A6" w:rsidRPr="00476922" w:rsidRDefault="008928A6" w:rsidP="00EA210B">
            <w:pPr>
              <w:spacing w:line="276" w:lineRule="auto"/>
              <w:rPr>
                <w:rFonts w:ascii="Segoe UI" w:hAnsi="Segoe UI" w:cs="Segoe UI"/>
              </w:rPr>
            </w:pPr>
          </w:p>
        </w:tc>
      </w:tr>
      <w:tr w:rsidR="008928A6" w:rsidRPr="00A15A16" w14:paraId="4334B598" w14:textId="77777777" w:rsidTr="00C625DE">
        <w:tc>
          <w:tcPr>
            <w:tcW w:w="9072" w:type="dxa"/>
            <w:gridSpan w:val="3"/>
            <w:shd w:val="clear" w:color="auto" w:fill="auto"/>
          </w:tcPr>
          <w:p w14:paraId="2DAC66B5" w14:textId="39C69BF0" w:rsidR="00313213" w:rsidRDefault="008928A6" w:rsidP="00EA210B">
            <w:pPr>
              <w:spacing w:line="276" w:lineRule="auto"/>
              <w:rPr>
                <w:rFonts w:ascii="Segoe UI" w:hAnsi="Segoe UI" w:cs="Segoe UI"/>
                <w:highlight w:val="yellow"/>
              </w:rPr>
            </w:pPr>
            <w:r w:rsidRPr="009E17C1">
              <w:rPr>
                <w:rFonts w:ascii="Segoe UI" w:hAnsi="Segoe UI" w:cs="Segoe UI"/>
              </w:rPr>
              <w:t xml:space="preserve">Omschrijf </w:t>
            </w:r>
            <w:r w:rsidRPr="009E17C1">
              <w:rPr>
                <w:rFonts w:ascii="Segoe UI" w:eastAsia="Arial Unicode MS" w:hAnsi="Segoe UI" w:cs="Segoe UI"/>
              </w:rPr>
              <w:t xml:space="preserve">de uitgevoerde werkzaamheden onder het referentieproject kort en bondig, zodanig dat voor Aanbestedende dienst duidelijk is en ondubbelzinnig blijkt dat aan de gestelde </w:t>
            </w:r>
            <w:r w:rsidR="00313213">
              <w:rPr>
                <w:rFonts w:ascii="Segoe UI" w:eastAsia="Arial Unicode MS" w:hAnsi="Segoe UI" w:cs="Segoe UI"/>
              </w:rPr>
              <w:t>ge</w:t>
            </w:r>
            <w:r w:rsidR="00D93A1F">
              <w:rPr>
                <w:rFonts w:ascii="Segoe UI" w:eastAsia="Arial Unicode MS" w:hAnsi="Segoe UI" w:cs="Segoe UI"/>
              </w:rPr>
              <w:t>s</w:t>
            </w:r>
            <w:r w:rsidR="00313213">
              <w:rPr>
                <w:rFonts w:ascii="Segoe UI" w:eastAsia="Arial Unicode MS" w:hAnsi="Segoe UI" w:cs="Segoe UI"/>
              </w:rPr>
              <w:t>chiktheids</w:t>
            </w:r>
            <w:r w:rsidR="00D93A1F">
              <w:rPr>
                <w:rFonts w:ascii="Segoe UI" w:eastAsia="Arial Unicode MS" w:hAnsi="Segoe UI" w:cs="Segoe UI"/>
              </w:rPr>
              <w:t>eis</w:t>
            </w:r>
            <w:r w:rsidRPr="009E17C1">
              <w:rPr>
                <w:rFonts w:ascii="Segoe UI" w:eastAsia="Arial Unicode MS" w:hAnsi="Segoe UI" w:cs="Segoe UI"/>
              </w:rPr>
              <w:t xml:space="preserve"> is voldaan:</w:t>
            </w:r>
          </w:p>
          <w:p w14:paraId="49ECE773" w14:textId="77777777" w:rsidR="00313213" w:rsidRDefault="00313213" w:rsidP="00EA210B">
            <w:pPr>
              <w:spacing w:line="276" w:lineRule="auto"/>
              <w:rPr>
                <w:rFonts w:ascii="Segoe UI" w:hAnsi="Segoe UI" w:cs="Segoe UI"/>
                <w:highlight w:val="yellow"/>
              </w:rPr>
            </w:pPr>
          </w:p>
          <w:p w14:paraId="2077FB60" w14:textId="77777777" w:rsidR="00313213" w:rsidRDefault="00313213" w:rsidP="00EA210B">
            <w:pPr>
              <w:spacing w:line="276" w:lineRule="auto"/>
              <w:rPr>
                <w:rFonts w:ascii="Segoe UI" w:hAnsi="Segoe UI" w:cs="Segoe UI"/>
                <w:highlight w:val="yellow"/>
              </w:rPr>
            </w:pPr>
          </w:p>
          <w:p w14:paraId="35F34820" w14:textId="77777777" w:rsidR="00313213" w:rsidRDefault="00313213" w:rsidP="00EA210B">
            <w:pPr>
              <w:spacing w:line="276" w:lineRule="auto"/>
              <w:rPr>
                <w:rFonts w:ascii="Segoe UI" w:hAnsi="Segoe UI" w:cs="Segoe UI"/>
                <w:highlight w:val="yellow"/>
              </w:rPr>
            </w:pPr>
          </w:p>
          <w:p w14:paraId="5122BA95" w14:textId="77777777" w:rsidR="00313213" w:rsidRDefault="00313213" w:rsidP="00EA210B">
            <w:pPr>
              <w:spacing w:line="276" w:lineRule="auto"/>
              <w:rPr>
                <w:rFonts w:ascii="Segoe UI" w:hAnsi="Segoe UI" w:cs="Segoe UI"/>
                <w:highlight w:val="yellow"/>
              </w:rPr>
            </w:pPr>
          </w:p>
          <w:p w14:paraId="3C5CC07E" w14:textId="77777777" w:rsidR="00313213" w:rsidRDefault="00313213" w:rsidP="00EA210B">
            <w:pPr>
              <w:spacing w:line="276" w:lineRule="auto"/>
              <w:rPr>
                <w:rFonts w:ascii="Segoe UI" w:hAnsi="Segoe UI" w:cs="Segoe UI"/>
                <w:highlight w:val="yellow"/>
              </w:rPr>
            </w:pPr>
          </w:p>
          <w:p w14:paraId="4D517DDC" w14:textId="77777777" w:rsidR="00313213" w:rsidRDefault="00313213" w:rsidP="00EA210B">
            <w:pPr>
              <w:spacing w:line="276" w:lineRule="auto"/>
              <w:rPr>
                <w:rFonts w:ascii="Segoe UI" w:hAnsi="Segoe UI" w:cs="Segoe UI"/>
                <w:highlight w:val="yellow"/>
              </w:rPr>
            </w:pPr>
          </w:p>
          <w:p w14:paraId="4A5643D4" w14:textId="77777777" w:rsidR="00D93A1F" w:rsidRDefault="00D93A1F" w:rsidP="00EA210B">
            <w:pPr>
              <w:spacing w:line="276" w:lineRule="auto"/>
              <w:rPr>
                <w:rFonts w:ascii="Segoe UI" w:hAnsi="Segoe UI" w:cs="Segoe UI"/>
                <w:highlight w:val="yellow"/>
              </w:rPr>
            </w:pPr>
          </w:p>
          <w:p w14:paraId="6A74ECDC" w14:textId="77777777" w:rsidR="00D93A1F" w:rsidRDefault="00D93A1F" w:rsidP="00EA210B">
            <w:pPr>
              <w:spacing w:line="276" w:lineRule="auto"/>
              <w:rPr>
                <w:rFonts w:ascii="Segoe UI" w:hAnsi="Segoe UI" w:cs="Segoe UI"/>
                <w:highlight w:val="yellow"/>
              </w:rPr>
            </w:pPr>
          </w:p>
          <w:p w14:paraId="22AFB3C0" w14:textId="77777777" w:rsidR="00D93A1F" w:rsidRDefault="00D93A1F" w:rsidP="00EA210B">
            <w:pPr>
              <w:spacing w:line="276" w:lineRule="auto"/>
              <w:rPr>
                <w:rFonts w:ascii="Segoe UI" w:hAnsi="Segoe UI" w:cs="Segoe UI"/>
                <w:highlight w:val="yellow"/>
              </w:rPr>
            </w:pPr>
          </w:p>
          <w:p w14:paraId="498FA1F1" w14:textId="77777777" w:rsidR="00313213" w:rsidRDefault="00313213" w:rsidP="00EA210B">
            <w:pPr>
              <w:spacing w:line="276" w:lineRule="auto"/>
              <w:rPr>
                <w:rFonts w:ascii="Segoe UI" w:hAnsi="Segoe UI" w:cs="Segoe UI"/>
                <w:highlight w:val="yellow"/>
              </w:rPr>
            </w:pPr>
          </w:p>
          <w:p w14:paraId="2644888C" w14:textId="77777777" w:rsidR="00313213" w:rsidRDefault="00313213" w:rsidP="00EA210B">
            <w:pPr>
              <w:spacing w:line="276" w:lineRule="auto"/>
              <w:rPr>
                <w:rFonts w:ascii="Segoe UI" w:hAnsi="Segoe UI" w:cs="Segoe UI"/>
                <w:highlight w:val="yellow"/>
              </w:rPr>
            </w:pPr>
          </w:p>
          <w:p w14:paraId="2E372F36" w14:textId="77777777" w:rsidR="00313213" w:rsidRDefault="00313213" w:rsidP="00EA210B">
            <w:pPr>
              <w:spacing w:line="276" w:lineRule="auto"/>
              <w:rPr>
                <w:rFonts w:ascii="Segoe UI" w:hAnsi="Segoe UI" w:cs="Segoe UI"/>
                <w:highlight w:val="yellow"/>
              </w:rPr>
            </w:pPr>
          </w:p>
          <w:p w14:paraId="161B07FB" w14:textId="77777777" w:rsidR="00313213" w:rsidRDefault="00313213" w:rsidP="00EA210B">
            <w:pPr>
              <w:spacing w:line="276" w:lineRule="auto"/>
              <w:rPr>
                <w:rFonts w:ascii="Segoe UI" w:hAnsi="Segoe UI" w:cs="Segoe UI"/>
                <w:highlight w:val="yellow"/>
              </w:rPr>
            </w:pPr>
          </w:p>
          <w:p w14:paraId="23A1736B" w14:textId="77777777" w:rsidR="008928A6" w:rsidRDefault="008928A6" w:rsidP="00EA210B">
            <w:pPr>
              <w:spacing w:line="276" w:lineRule="auto"/>
              <w:rPr>
                <w:rFonts w:ascii="Segoe UI" w:hAnsi="Segoe UI" w:cs="Segoe UI"/>
                <w:highlight w:val="yellow"/>
              </w:rPr>
            </w:pPr>
          </w:p>
          <w:p w14:paraId="03D58FA4" w14:textId="77777777" w:rsidR="008928A6" w:rsidRPr="00A15A16" w:rsidRDefault="008928A6" w:rsidP="00EA210B">
            <w:pPr>
              <w:spacing w:line="276" w:lineRule="auto"/>
              <w:rPr>
                <w:rFonts w:ascii="Segoe UI" w:hAnsi="Segoe UI" w:cs="Segoe UI"/>
                <w:highlight w:val="yellow"/>
              </w:rPr>
            </w:pPr>
          </w:p>
          <w:p w14:paraId="32F429CC" w14:textId="77777777" w:rsidR="008928A6" w:rsidRPr="00A15A16" w:rsidRDefault="008928A6" w:rsidP="00EA210B">
            <w:pPr>
              <w:spacing w:line="276" w:lineRule="auto"/>
              <w:rPr>
                <w:rFonts w:ascii="Segoe UI" w:hAnsi="Segoe UI" w:cs="Segoe UI"/>
                <w:highlight w:val="yellow"/>
              </w:rPr>
            </w:pPr>
          </w:p>
          <w:p w14:paraId="5BF438D2" w14:textId="77777777" w:rsidR="008928A6" w:rsidRPr="00A15A16" w:rsidRDefault="008928A6" w:rsidP="00EA210B">
            <w:pPr>
              <w:spacing w:line="276" w:lineRule="auto"/>
              <w:rPr>
                <w:rFonts w:ascii="Segoe UI" w:hAnsi="Segoe UI" w:cs="Segoe UI"/>
                <w:highlight w:val="yellow"/>
              </w:rPr>
            </w:pPr>
          </w:p>
        </w:tc>
      </w:tr>
      <w:tr w:rsidR="00D7756B" w:rsidRPr="00A15A16" w14:paraId="7D5A0FF2" w14:textId="77777777" w:rsidTr="00050B1F">
        <w:tc>
          <w:tcPr>
            <w:tcW w:w="4536" w:type="dxa"/>
            <w:shd w:val="clear" w:color="auto" w:fill="auto"/>
          </w:tcPr>
          <w:p w14:paraId="6505F529" w14:textId="2C02AAC6" w:rsidR="00D7756B" w:rsidRDefault="00D7756B" w:rsidP="00EA210B">
            <w:pPr>
              <w:spacing w:line="276" w:lineRule="auto"/>
              <w:rPr>
                <w:rFonts w:ascii="Segoe UI" w:hAnsi="Segoe UI" w:cs="Segoe UI"/>
              </w:rPr>
            </w:pPr>
            <w:r>
              <w:rPr>
                <w:rFonts w:ascii="Segoe UI" w:hAnsi="Segoe UI" w:cs="Segoe UI"/>
              </w:rPr>
              <w:t xml:space="preserve">Naam </w:t>
            </w:r>
            <w:r w:rsidR="006E6F18">
              <w:rPr>
                <w:rFonts w:ascii="Segoe UI" w:hAnsi="Segoe UI" w:cs="Segoe UI"/>
              </w:rPr>
              <w:t>contactpersoon r</w:t>
            </w:r>
            <w:r>
              <w:rPr>
                <w:rFonts w:ascii="Segoe UI" w:hAnsi="Segoe UI" w:cs="Segoe UI"/>
              </w:rPr>
              <w:t>eferent</w:t>
            </w:r>
          </w:p>
          <w:p w14:paraId="466E4B2B" w14:textId="3776CF56" w:rsidR="00D7756B" w:rsidRDefault="00D7756B" w:rsidP="00EA210B">
            <w:pPr>
              <w:spacing w:line="276" w:lineRule="auto"/>
              <w:rPr>
                <w:rFonts w:ascii="Segoe UI" w:hAnsi="Segoe UI" w:cs="Segoe UI"/>
              </w:rPr>
            </w:pPr>
            <w:r>
              <w:rPr>
                <w:rFonts w:ascii="Segoe UI" w:hAnsi="Segoe UI" w:cs="Segoe UI"/>
              </w:rPr>
              <w:t>Datum</w:t>
            </w:r>
          </w:p>
          <w:p w14:paraId="7DE71AC7" w14:textId="69B4F921" w:rsidR="00D7756B" w:rsidRDefault="00D7756B" w:rsidP="00EA210B">
            <w:pPr>
              <w:spacing w:line="276" w:lineRule="auto"/>
              <w:rPr>
                <w:rFonts w:ascii="Segoe UI" w:hAnsi="Segoe UI" w:cs="Segoe UI"/>
              </w:rPr>
            </w:pPr>
            <w:r>
              <w:rPr>
                <w:rFonts w:ascii="Segoe UI" w:hAnsi="Segoe UI" w:cs="Segoe UI"/>
              </w:rPr>
              <w:t>Handtekening</w:t>
            </w:r>
          </w:p>
          <w:p w14:paraId="59BA3F48" w14:textId="77777777" w:rsidR="00D7756B" w:rsidRDefault="00D7756B" w:rsidP="00EA210B">
            <w:pPr>
              <w:spacing w:line="276" w:lineRule="auto"/>
              <w:rPr>
                <w:rFonts w:ascii="Segoe UI" w:hAnsi="Segoe UI" w:cs="Segoe UI"/>
              </w:rPr>
            </w:pPr>
          </w:p>
          <w:p w14:paraId="6B4F0412" w14:textId="77777777" w:rsidR="00035997" w:rsidRDefault="00035997" w:rsidP="00EA210B">
            <w:pPr>
              <w:spacing w:line="276" w:lineRule="auto"/>
              <w:rPr>
                <w:rFonts w:ascii="Segoe UI" w:hAnsi="Segoe UI" w:cs="Segoe UI"/>
              </w:rPr>
            </w:pPr>
          </w:p>
          <w:p w14:paraId="5D481A2E" w14:textId="591A918F" w:rsidR="00035997" w:rsidRDefault="00035997" w:rsidP="00EA210B">
            <w:pPr>
              <w:spacing w:line="276" w:lineRule="auto"/>
              <w:rPr>
                <w:rFonts w:ascii="Segoe UI" w:hAnsi="Segoe UI" w:cs="Segoe UI"/>
              </w:rPr>
            </w:pPr>
          </w:p>
        </w:tc>
        <w:tc>
          <w:tcPr>
            <w:tcW w:w="4536" w:type="dxa"/>
            <w:gridSpan w:val="2"/>
            <w:shd w:val="clear" w:color="auto" w:fill="auto"/>
          </w:tcPr>
          <w:p w14:paraId="34CAE486" w14:textId="5ADB957C" w:rsidR="00D7756B" w:rsidRDefault="00D7756B" w:rsidP="00EA210B">
            <w:pPr>
              <w:spacing w:line="276" w:lineRule="auto"/>
              <w:rPr>
                <w:rFonts w:ascii="Segoe UI" w:hAnsi="Segoe UI" w:cs="Segoe UI"/>
              </w:rPr>
            </w:pPr>
            <w:r>
              <w:rPr>
                <w:rFonts w:ascii="Segoe UI" w:hAnsi="Segoe UI" w:cs="Segoe UI"/>
              </w:rPr>
              <w:t>Naam Gegadigde</w:t>
            </w:r>
          </w:p>
          <w:p w14:paraId="33C431B6" w14:textId="39D9681C" w:rsidR="00D7756B" w:rsidRDefault="00D7756B" w:rsidP="00EA210B">
            <w:pPr>
              <w:spacing w:line="276" w:lineRule="auto"/>
              <w:rPr>
                <w:rFonts w:ascii="Segoe UI" w:hAnsi="Segoe UI" w:cs="Segoe UI"/>
              </w:rPr>
            </w:pPr>
            <w:r>
              <w:rPr>
                <w:rFonts w:ascii="Segoe UI" w:hAnsi="Segoe UI" w:cs="Segoe UI"/>
              </w:rPr>
              <w:t>Datum</w:t>
            </w:r>
          </w:p>
          <w:p w14:paraId="7E6CFE27" w14:textId="3127F276" w:rsidR="00D7756B" w:rsidRDefault="00D7756B" w:rsidP="00EA210B">
            <w:pPr>
              <w:spacing w:line="276" w:lineRule="auto"/>
              <w:rPr>
                <w:rFonts w:ascii="Segoe UI" w:hAnsi="Segoe UI" w:cs="Segoe UI"/>
              </w:rPr>
            </w:pPr>
            <w:r>
              <w:rPr>
                <w:rFonts w:ascii="Segoe UI" w:hAnsi="Segoe UI" w:cs="Segoe UI"/>
              </w:rPr>
              <w:t>Handtekening</w:t>
            </w:r>
          </w:p>
          <w:p w14:paraId="1FFAEC80" w14:textId="77777777" w:rsidR="00D7756B" w:rsidRDefault="00D7756B" w:rsidP="00EA210B">
            <w:pPr>
              <w:spacing w:line="276" w:lineRule="auto"/>
              <w:rPr>
                <w:rFonts w:ascii="Segoe UI" w:hAnsi="Segoe UI" w:cs="Segoe UI"/>
              </w:rPr>
            </w:pPr>
          </w:p>
          <w:p w14:paraId="501CD667" w14:textId="08B3F14E" w:rsidR="00D7756B" w:rsidRPr="009E17C1" w:rsidRDefault="00D7756B" w:rsidP="00EA210B">
            <w:pPr>
              <w:spacing w:line="276" w:lineRule="auto"/>
              <w:rPr>
                <w:rFonts w:ascii="Segoe UI" w:hAnsi="Segoe UI" w:cs="Segoe UI"/>
              </w:rPr>
            </w:pPr>
          </w:p>
        </w:tc>
      </w:tr>
    </w:tbl>
    <w:p w14:paraId="582751DF" w14:textId="790E0613" w:rsidR="008928A6" w:rsidRDefault="008928A6" w:rsidP="00EA210B">
      <w:pPr>
        <w:spacing w:line="240" w:lineRule="auto"/>
        <w:rPr>
          <w:rFonts w:cs="Segoe UI Light"/>
          <w:b/>
          <w:color w:val="1EB53A"/>
          <w:sz w:val="40"/>
          <w:szCs w:val="4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26"/>
        <w:gridCol w:w="4110"/>
      </w:tblGrid>
      <w:tr w:rsidR="008928A6" w:rsidRPr="00A15A16" w14:paraId="1187322C" w14:textId="77777777" w:rsidTr="00C625DE">
        <w:tc>
          <w:tcPr>
            <w:tcW w:w="9072" w:type="dxa"/>
            <w:gridSpan w:val="3"/>
            <w:shd w:val="clear" w:color="auto" w:fill="1EB53A"/>
          </w:tcPr>
          <w:p w14:paraId="24667C16" w14:textId="6444891D" w:rsidR="00797A4A" w:rsidRPr="00680A5E" w:rsidRDefault="00D93A1F" w:rsidP="00EA210B">
            <w:pPr>
              <w:pStyle w:val="Default"/>
              <w:spacing w:line="276" w:lineRule="auto"/>
              <w:rPr>
                <w:rFonts w:ascii="Segoe UI" w:hAnsi="Segoe UI" w:cs="Segoe UI"/>
                <w:sz w:val="18"/>
                <w:szCs w:val="18"/>
              </w:rPr>
            </w:pPr>
            <w:r w:rsidRPr="006D2008">
              <w:rPr>
                <w:rFonts w:ascii="Segoe UI" w:eastAsia="Times New Roman" w:hAnsi="Segoe UI" w:cs="Segoe UI"/>
                <w:b/>
                <w:bCs/>
                <w:color w:val="FFFFFF" w:themeColor="background1"/>
                <w:sz w:val="18"/>
                <w:szCs w:val="20"/>
                <w:lang w:eastAsia="nl-NL"/>
              </w:rPr>
              <w:t>Geschiktheidseis</w:t>
            </w:r>
            <w:r w:rsidR="004A393F" w:rsidRPr="006D2008">
              <w:rPr>
                <w:rFonts w:ascii="Segoe UI" w:eastAsia="Times New Roman" w:hAnsi="Segoe UI" w:cs="Segoe UI"/>
                <w:b/>
                <w:bCs/>
                <w:color w:val="FFFFFF" w:themeColor="background1"/>
                <w:sz w:val="18"/>
                <w:szCs w:val="20"/>
                <w:lang w:eastAsia="nl-NL"/>
              </w:rPr>
              <w:t xml:space="preserve"> </w:t>
            </w:r>
            <w:r w:rsidR="007C05EC" w:rsidRPr="006D2008">
              <w:rPr>
                <w:rFonts w:ascii="Segoe UI" w:eastAsia="Times New Roman" w:hAnsi="Segoe UI" w:cs="Segoe UI"/>
                <w:b/>
                <w:bCs/>
                <w:color w:val="FFFFFF" w:themeColor="background1"/>
                <w:sz w:val="18"/>
                <w:szCs w:val="20"/>
                <w:lang w:eastAsia="nl-NL"/>
              </w:rPr>
              <w:t>4</w:t>
            </w:r>
            <w:r w:rsidR="008928A6" w:rsidRPr="00476922">
              <w:rPr>
                <w:rFonts w:ascii="Segoe UI" w:hAnsi="Segoe UI" w:cs="Segoe UI"/>
                <w:b/>
                <w:color w:val="FFFFFF" w:themeColor="background1"/>
              </w:rPr>
              <w:br/>
            </w:r>
            <w:r w:rsidR="00797A4A" w:rsidRPr="006D2008">
              <w:rPr>
                <w:rFonts w:ascii="Segoe UI" w:hAnsi="Segoe UI" w:cs="Segoe UI"/>
                <w:sz w:val="18"/>
                <w:szCs w:val="18"/>
              </w:rPr>
              <w:t>Gegadigde dient ervaring te hebben met de vernieuwbouw van een utiliteitsgebouw met vergelijkbare functie, waarvan het gebouw een minimale omvang van 4.000 m</w:t>
            </w:r>
            <w:r w:rsidR="00797A4A" w:rsidRPr="006D2008">
              <w:rPr>
                <w:rFonts w:ascii="Segoe UI" w:hAnsi="Segoe UI" w:cs="Segoe UI"/>
                <w:sz w:val="18"/>
                <w:szCs w:val="18"/>
                <w:vertAlign w:val="superscript"/>
              </w:rPr>
              <w:t>2</w:t>
            </w:r>
            <w:r w:rsidR="00797A4A" w:rsidRPr="006D2008">
              <w:rPr>
                <w:rFonts w:ascii="Segoe UI" w:hAnsi="Segoe UI" w:cs="Segoe UI"/>
                <w:sz w:val="18"/>
                <w:szCs w:val="18"/>
              </w:rPr>
              <w:t xml:space="preserve"> bvo heeft en de vernieuwbouw voor meer dan 50% van de totale vloeroppervlakte bestond uit het hergebruiken van het bestaande casco.</w:t>
            </w:r>
          </w:p>
          <w:p w14:paraId="08ED4546" w14:textId="0AB32133" w:rsidR="008928A6" w:rsidRPr="00476922" w:rsidRDefault="008928A6" w:rsidP="00EA210B">
            <w:pPr>
              <w:spacing w:line="276" w:lineRule="auto"/>
              <w:rPr>
                <w:rFonts w:ascii="Segoe UI" w:hAnsi="Segoe UI" w:cs="Segoe UI"/>
              </w:rPr>
            </w:pPr>
          </w:p>
        </w:tc>
      </w:tr>
      <w:tr w:rsidR="008928A6" w:rsidRPr="00A15A16" w14:paraId="56ECFA8D" w14:textId="77777777" w:rsidTr="00C625DE">
        <w:tc>
          <w:tcPr>
            <w:tcW w:w="4962" w:type="dxa"/>
            <w:gridSpan w:val="2"/>
            <w:shd w:val="clear" w:color="auto" w:fill="auto"/>
          </w:tcPr>
          <w:p w14:paraId="0A9C8E1D" w14:textId="77777777" w:rsidR="008928A6" w:rsidRPr="00476922" w:rsidRDefault="008928A6" w:rsidP="00EA210B">
            <w:pPr>
              <w:spacing w:line="276" w:lineRule="auto"/>
              <w:rPr>
                <w:rFonts w:ascii="Segoe UI" w:hAnsi="Segoe UI" w:cs="Segoe UI"/>
              </w:rPr>
            </w:pPr>
            <w:r w:rsidRPr="00476922">
              <w:rPr>
                <w:rFonts w:ascii="Segoe UI" w:hAnsi="Segoe UI" w:cs="Segoe UI"/>
              </w:rPr>
              <w:t>Naam Gegadigde</w:t>
            </w:r>
          </w:p>
        </w:tc>
        <w:tc>
          <w:tcPr>
            <w:tcW w:w="4110" w:type="dxa"/>
            <w:shd w:val="clear" w:color="auto" w:fill="auto"/>
          </w:tcPr>
          <w:p w14:paraId="3304B6FE" w14:textId="77777777" w:rsidR="008928A6" w:rsidRPr="00476922" w:rsidRDefault="008928A6" w:rsidP="00EA210B">
            <w:pPr>
              <w:spacing w:line="276" w:lineRule="auto"/>
              <w:rPr>
                <w:rFonts w:ascii="Segoe UI" w:hAnsi="Segoe UI" w:cs="Segoe UI"/>
              </w:rPr>
            </w:pPr>
          </w:p>
        </w:tc>
      </w:tr>
      <w:tr w:rsidR="008928A6" w:rsidRPr="00A15A16" w14:paraId="6E175777" w14:textId="77777777" w:rsidTr="00C625DE">
        <w:tc>
          <w:tcPr>
            <w:tcW w:w="4962" w:type="dxa"/>
            <w:gridSpan w:val="2"/>
            <w:shd w:val="clear" w:color="auto" w:fill="auto"/>
          </w:tcPr>
          <w:p w14:paraId="5C54C99D" w14:textId="77777777" w:rsidR="008928A6" w:rsidRPr="00476922" w:rsidRDefault="008928A6" w:rsidP="00EA210B">
            <w:pPr>
              <w:spacing w:line="276" w:lineRule="auto"/>
              <w:rPr>
                <w:rFonts w:ascii="Segoe UI" w:hAnsi="Segoe UI" w:cs="Segoe UI"/>
              </w:rPr>
            </w:pPr>
            <w:r>
              <w:rPr>
                <w:rFonts w:ascii="Segoe UI" w:hAnsi="Segoe UI" w:cs="Segoe UI"/>
              </w:rPr>
              <w:t>N</w:t>
            </w:r>
            <w:r w:rsidRPr="00476922">
              <w:rPr>
                <w:rFonts w:ascii="Segoe UI" w:hAnsi="Segoe UI" w:cs="Segoe UI"/>
              </w:rPr>
              <w:t xml:space="preserve">aam referentieproject </w:t>
            </w:r>
          </w:p>
        </w:tc>
        <w:tc>
          <w:tcPr>
            <w:tcW w:w="4110" w:type="dxa"/>
            <w:shd w:val="clear" w:color="auto" w:fill="auto"/>
          </w:tcPr>
          <w:p w14:paraId="3BC7766F" w14:textId="77777777" w:rsidR="008928A6" w:rsidRPr="00476922" w:rsidRDefault="008928A6" w:rsidP="00EA210B">
            <w:pPr>
              <w:spacing w:line="276" w:lineRule="auto"/>
              <w:rPr>
                <w:rFonts w:ascii="Segoe UI" w:hAnsi="Segoe UI" w:cs="Segoe UI"/>
              </w:rPr>
            </w:pPr>
          </w:p>
        </w:tc>
      </w:tr>
      <w:tr w:rsidR="008928A6" w:rsidRPr="00A15A16" w14:paraId="0CFB46DE" w14:textId="77777777" w:rsidTr="00C625DE">
        <w:tc>
          <w:tcPr>
            <w:tcW w:w="4962" w:type="dxa"/>
            <w:gridSpan w:val="2"/>
            <w:shd w:val="clear" w:color="auto" w:fill="auto"/>
          </w:tcPr>
          <w:p w14:paraId="10835397" w14:textId="6C18AE6C" w:rsidR="008928A6" w:rsidRPr="00476922" w:rsidRDefault="008928A6" w:rsidP="00EA210B">
            <w:pPr>
              <w:spacing w:line="276" w:lineRule="auto"/>
              <w:rPr>
                <w:rFonts w:ascii="Segoe UI" w:hAnsi="Segoe UI" w:cs="Segoe UI"/>
              </w:rPr>
            </w:pPr>
            <w:r w:rsidRPr="00476922">
              <w:rPr>
                <w:rFonts w:ascii="Segoe UI" w:hAnsi="Segoe UI" w:cs="Segoe UI"/>
              </w:rPr>
              <w:t>NAW gegevens opdrachtgever ref.</w:t>
            </w:r>
            <w:r w:rsidR="001A3BC2">
              <w:rPr>
                <w:rFonts w:ascii="Segoe UI" w:hAnsi="Segoe UI" w:cs="Segoe UI"/>
              </w:rPr>
              <w:t xml:space="preserve"> </w:t>
            </w:r>
            <w:r w:rsidRPr="00476922">
              <w:rPr>
                <w:rFonts w:ascii="Segoe UI" w:hAnsi="Segoe UI" w:cs="Segoe UI"/>
              </w:rPr>
              <w:t xml:space="preserve">project </w:t>
            </w:r>
          </w:p>
        </w:tc>
        <w:tc>
          <w:tcPr>
            <w:tcW w:w="4110" w:type="dxa"/>
            <w:shd w:val="clear" w:color="auto" w:fill="auto"/>
          </w:tcPr>
          <w:p w14:paraId="192A75F0" w14:textId="77777777" w:rsidR="008928A6" w:rsidRPr="00476922" w:rsidRDefault="008928A6" w:rsidP="00EA210B">
            <w:pPr>
              <w:spacing w:line="276" w:lineRule="auto"/>
              <w:rPr>
                <w:rFonts w:ascii="Segoe UI" w:hAnsi="Segoe UI" w:cs="Segoe UI"/>
              </w:rPr>
            </w:pPr>
          </w:p>
        </w:tc>
      </w:tr>
      <w:tr w:rsidR="008928A6" w:rsidRPr="00A15A16" w14:paraId="73859F86" w14:textId="77777777" w:rsidTr="00C625DE">
        <w:tc>
          <w:tcPr>
            <w:tcW w:w="4962" w:type="dxa"/>
            <w:gridSpan w:val="2"/>
            <w:shd w:val="clear" w:color="auto" w:fill="auto"/>
          </w:tcPr>
          <w:p w14:paraId="1EDA5B7D" w14:textId="77777777" w:rsidR="008928A6" w:rsidRPr="00476922" w:rsidRDefault="008928A6" w:rsidP="00EA210B">
            <w:pPr>
              <w:spacing w:line="276" w:lineRule="auto"/>
              <w:rPr>
                <w:rFonts w:ascii="Segoe UI" w:hAnsi="Segoe UI" w:cs="Segoe UI"/>
              </w:rPr>
            </w:pPr>
            <w:r>
              <w:rPr>
                <w:rFonts w:ascii="Segoe UI" w:hAnsi="Segoe UI" w:cs="Segoe UI"/>
              </w:rPr>
              <w:t>C</w:t>
            </w:r>
            <w:r w:rsidRPr="00476922">
              <w:rPr>
                <w:rFonts w:ascii="Segoe UI" w:hAnsi="Segoe UI" w:cs="Segoe UI"/>
              </w:rPr>
              <w:t>ontactpersoon opdrachtgever (naam, functie, telefoonnummer)</w:t>
            </w:r>
          </w:p>
        </w:tc>
        <w:tc>
          <w:tcPr>
            <w:tcW w:w="4110" w:type="dxa"/>
            <w:shd w:val="clear" w:color="auto" w:fill="auto"/>
          </w:tcPr>
          <w:p w14:paraId="39F47DA9" w14:textId="77777777" w:rsidR="008928A6" w:rsidRPr="00476922" w:rsidRDefault="008928A6" w:rsidP="00EA210B">
            <w:pPr>
              <w:spacing w:line="276" w:lineRule="auto"/>
              <w:rPr>
                <w:rFonts w:ascii="Segoe UI" w:hAnsi="Segoe UI" w:cs="Segoe UI"/>
              </w:rPr>
            </w:pPr>
          </w:p>
        </w:tc>
      </w:tr>
      <w:tr w:rsidR="008928A6" w:rsidRPr="00A15A16" w14:paraId="3198A3A8" w14:textId="77777777" w:rsidTr="00C625DE">
        <w:tc>
          <w:tcPr>
            <w:tcW w:w="4962" w:type="dxa"/>
            <w:gridSpan w:val="2"/>
            <w:shd w:val="clear" w:color="auto" w:fill="auto"/>
          </w:tcPr>
          <w:p w14:paraId="6845BD6E" w14:textId="77777777" w:rsidR="008928A6" w:rsidRPr="00476922" w:rsidRDefault="008928A6" w:rsidP="00EA210B">
            <w:pPr>
              <w:spacing w:line="276" w:lineRule="auto"/>
              <w:rPr>
                <w:rFonts w:ascii="Segoe UI" w:hAnsi="Segoe UI" w:cs="Segoe UI"/>
              </w:rPr>
            </w:pPr>
            <w:r w:rsidRPr="00476922">
              <w:rPr>
                <w:rFonts w:ascii="Segoe UI" w:hAnsi="Segoe UI" w:cs="Segoe UI"/>
              </w:rPr>
              <w:t xml:space="preserve">Startdatum uitgevoerde werkzaamheden onder de referentieopdracht (maand/jaartal) </w:t>
            </w:r>
          </w:p>
        </w:tc>
        <w:tc>
          <w:tcPr>
            <w:tcW w:w="4110" w:type="dxa"/>
            <w:shd w:val="clear" w:color="auto" w:fill="auto"/>
          </w:tcPr>
          <w:p w14:paraId="56811893" w14:textId="77777777" w:rsidR="008928A6" w:rsidRPr="00476922" w:rsidRDefault="008928A6" w:rsidP="00EA210B">
            <w:pPr>
              <w:spacing w:line="276" w:lineRule="auto"/>
              <w:rPr>
                <w:rFonts w:ascii="Segoe UI" w:hAnsi="Segoe UI" w:cs="Segoe UI"/>
              </w:rPr>
            </w:pPr>
          </w:p>
        </w:tc>
      </w:tr>
      <w:tr w:rsidR="008928A6" w:rsidRPr="00A15A16" w14:paraId="066A3600" w14:textId="77777777" w:rsidTr="00C625DE">
        <w:tc>
          <w:tcPr>
            <w:tcW w:w="4962" w:type="dxa"/>
            <w:gridSpan w:val="2"/>
            <w:shd w:val="clear" w:color="auto" w:fill="auto"/>
          </w:tcPr>
          <w:p w14:paraId="47CB3F38" w14:textId="77777777" w:rsidR="008928A6" w:rsidRPr="00476922" w:rsidRDefault="008928A6" w:rsidP="00EA210B">
            <w:pPr>
              <w:spacing w:line="276" w:lineRule="auto"/>
              <w:rPr>
                <w:rFonts w:ascii="Segoe UI" w:hAnsi="Segoe UI" w:cs="Segoe UI"/>
              </w:rPr>
            </w:pPr>
            <w:r w:rsidRPr="00476922">
              <w:rPr>
                <w:rFonts w:ascii="Segoe UI" w:hAnsi="Segoe UI" w:cs="Segoe UI"/>
              </w:rPr>
              <w:t>Einddatum uitgevoerde werkzaamheden onder de referentieopdracht (maand/jaartal)</w:t>
            </w:r>
          </w:p>
        </w:tc>
        <w:tc>
          <w:tcPr>
            <w:tcW w:w="4110" w:type="dxa"/>
            <w:shd w:val="clear" w:color="auto" w:fill="auto"/>
          </w:tcPr>
          <w:p w14:paraId="5B45235B" w14:textId="77777777" w:rsidR="008928A6" w:rsidRPr="00476922" w:rsidRDefault="008928A6" w:rsidP="00EA210B">
            <w:pPr>
              <w:spacing w:line="276" w:lineRule="auto"/>
              <w:rPr>
                <w:rFonts w:ascii="Segoe UI" w:hAnsi="Segoe UI" w:cs="Segoe UI"/>
              </w:rPr>
            </w:pPr>
          </w:p>
        </w:tc>
      </w:tr>
      <w:tr w:rsidR="008928A6" w:rsidRPr="00A15A16" w14:paraId="59B6B4C5" w14:textId="77777777" w:rsidTr="00C625DE">
        <w:tc>
          <w:tcPr>
            <w:tcW w:w="4962" w:type="dxa"/>
            <w:gridSpan w:val="2"/>
            <w:shd w:val="clear" w:color="auto" w:fill="auto"/>
          </w:tcPr>
          <w:p w14:paraId="33A64C9B" w14:textId="77777777" w:rsidR="008928A6" w:rsidRPr="00476922" w:rsidRDefault="000E7E66" w:rsidP="00EA210B">
            <w:pPr>
              <w:spacing w:line="276" w:lineRule="auto"/>
              <w:rPr>
                <w:rFonts w:ascii="Segoe UI" w:hAnsi="Segoe UI" w:cs="Segoe UI"/>
              </w:rPr>
            </w:pPr>
            <w:r>
              <w:rPr>
                <w:rFonts w:ascii="Segoe UI" w:hAnsi="Segoe UI" w:cs="Segoe UI"/>
              </w:rPr>
              <w:t>O</w:t>
            </w:r>
            <w:r w:rsidR="008928A6" w:rsidRPr="00476922">
              <w:rPr>
                <w:rFonts w:ascii="Segoe UI" w:hAnsi="Segoe UI" w:cs="Segoe UI"/>
              </w:rPr>
              <w:t xml:space="preserve">pleverdatum </w:t>
            </w:r>
          </w:p>
        </w:tc>
        <w:tc>
          <w:tcPr>
            <w:tcW w:w="4110" w:type="dxa"/>
            <w:shd w:val="clear" w:color="auto" w:fill="auto"/>
          </w:tcPr>
          <w:p w14:paraId="0DD5AF67" w14:textId="77777777" w:rsidR="008928A6" w:rsidRPr="00476922" w:rsidRDefault="008928A6" w:rsidP="00EA210B">
            <w:pPr>
              <w:spacing w:line="276" w:lineRule="auto"/>
              <w:rPr>
                <w:rFonts w:ascii="Segoe UI" w:hAnsi="Segoe UI" w:cs="Segoe UI"/>
              </w:rPr>
            </w:pPr>
          </w:p>
        </w:tc>
      </w:tr>
      <w:tr w:rsidR="008928A6" w:rsidRPr="00A15A16" w14:paraId="4B1FFE08" w14:textId="77777777" w:rsidTr="00C625DE">
        <w:tc>
          <w:tcPr>
            <w:tcW w:w="4962" w:type="dxa"/>
            <w:gridSpan w:val="2"/>
            <w:shd w:val="clear" w:color="auto" w:fill="auto"/>
          </w:tcPr>
          <w:p w14:paraId="5141C5CD" w14:textId="77777777" w:rsidR="008928A6" w:rsidRPr="00476922" w:rsidRDefault="008928A6" w:rsidP="00EA210B">
            <w:pPr>
              <w:spacing w:line="276" w:lineRule="auto"/>
              <w:rPr>
                <w:rFonts w:ascii="Segoe UI" w:hAnsi="Segoe UI" w:cs="Segoe UI"/>
              </w:rPr>
            </w:pPr>
            <w:r w:rsidRPr="00476922">
              <w:rPr>
                <w:rFonts w:ascii="Segoe UI" w:hAnsi="Segoe UI" w:cs="Segoe UI"/>
              </w:rPr>
              <w:t xml:space="preserve">betreft: bouwkundige ontwerpwerkzaamheden </w:t>
            </w:r>
          </w:p>
        </w:tc>
        <w:tc>
          <w:tcPr>
            <w:tcW w:w="4110" w:type="dxa"/>
            <w:shd w:val="clear" w:color="auto" w:fill="auto"/>
          </w:tcPr>
          <w:p w14:paraId="634E3A50" w14:textId="77777777" w:rsidR="008928A6" w:rsidRPr="00476922" w:rsidRDefault="008928A6" w:rsidP="00EA210B">
            <w:pPr>
              <w:spacing w:line="276" w:lineRule="auto"/>
              <w:rPr>
                <w:rFonts w:ascii="Segoe UI" w:hAnsi="Segoe UI" w:cs="Segoe UI"/>
              </w:rPr>
            </w:pPr>
            <w:r w:rsidRPr="00476922">
              <w:rPr>
                <w:rFonts w:ascii="Segoe UI" w:hAnsi="Segoe UI" w:cs="Segoe UI"/>
              </w:rPr>
              <w:t>ja/nee</w:t>
            </w:r>
          </w:p>
        </w:tc>
      </w:tr>
      <w:tr w:rsidR="008928A6" w:rsidRPr="00A15A16" w14:paraId="77D376AB" w14:textId="77777777" w:rsidTr="00C625DE">
        <w:tc>
          <w:tcPr>
            <w:tcW w:w="9072" w:type="dxa"/>
            <w:gridSpan w:val="3"/>
            <w:shd w:val="clear" w:color="auto" w:fill="auto"/>
          </w:tcPr>
          <w:p w14:paraId="2561531F" w14:textId="77777777" w:rsidR="00D93A1F" w:rsidRPr="009E17C1" w:rsidRDefault="00D93A1F" w:rsidP="00EA210B">
            <w:pPr>
              <w:spacing w:line="276" w:lineRule="auto"/>
              <w:rPr>
                <w:rFonts w:ascii="Segoe UI" w:hAnsi="Segoe UI" w:cs="Segoe UI"/>
                <w:highlight w:val="yellow"/>
              </w:rPr>
            </w:pPr>
            <w:r w:rsidRPr="009E17C1">
              <w:rPr>
                <w:rFonts w:ascii="Segoe UI" w:hAnsi="Segoe UI" w:cs="Segoe UI"/>
              </w:rPr>
              <w:t xml:space="preserve">Omschrijf </w:t>
            </w:r>
            <w:r w:rsidRPr="009E17C1">
              <w:rPr>
                <w:rFonts w:ascii="Segoe UI" w:eastAsia="Arial Unicode MS" w:hAnsi="Segoe UI" w:cs="Segoe UI"/>
              </w:rPr>
              <w:t xml:space="preserve">de uitgevoerde werkzaamheden onder het referentieproject kort en bondig, zodanig dat voor Aanbestedende dienst duidelijk is en ondubbelzinnig blijkt dat aan de gestelde </w:t>
            </w:r>
            <w:r>
              <w:rPr>
                <w:rFonts w:ascii="Segoe UI" w:eastAsia="Arial Unicode MS" w:hAnsi="Segoe UI" w:cs="Segoe UI"/>
              </w:rPr>
              <w:t>geschiktheidseis</w:t>
            </w:r>
            <w:r w:rsidRPr="009E17C1">
              <w:rPr>
                <w:rFonts w:ascii="Segoe UI" w:eastAsia="Arial Unicode MS" w:hAnsi="Segoe UI" w:cs="Segoe UI"/>
              </w:rPr>
              <w:t xml:space="preserve"> is voldaan:</w:t>
            </w:r>
          </w:p>
          <w:p w14:paraId="21BE9A6A" w14:textId="77777777" w:rsidR="008928A6" w:rsidRPr="00A15A16" w:rsidRDefault="008928A6" w:rsidP="00EA210B">
            <w:pPr>
              <w:spacing w:line="276" w:lineRule="auto"/>
              <w:rPr>
                <w:rFonts w:ascii="Segoe UI" w:hAnsi="Segoe UI" w:cs="Segoe UI"/>
                <w:highlight w:val="yellow"/>
              </w:rPr>
            </w:pPr>
          </w:p>
          <w:p w14:paraId="2836994B" w14:textId="77777777" w:rsidR="008928A6" w:rsidRPr="00A15A16" w:rsidRDefault="008928A6" w:rsidP="00EA210B">
            <w:pPr>
              <w:spacing w:line="276" w:lineRule="auto"/>
              <w:rPr>
                <w:rFonts w:ascii="Segoe UI" w:hAnsi="Segoe UI" w:cs="Segoe UI"/>
                <w:highlight w:val="yellow"/>
              </w:rPr>
            </w:pPr>
          </w:p>
          <w:p w14:paraId="51A3A258" w14:textId="77777777" w:rsidR="008928A6" w:rsidRPr="00A15A16" w:rsidRDefault="008928A6" w:rsidP="00EA210B">
            <w:pPr>
              <w:spacing w:line="276" w:lineRule="auto"/>
              <w:rPr>
                <w:rFonts w:ascii="Segoe UI" w:hAnsi="Segoe UI" w:cs="Segoe UI"/>
                <w:highlight w:val="yellow"/>
              </w:rPr>
            </w:pPr>
          </w:p>
          <w:p w14:paraId="0D97EA7B" w14:textId="77777777" w:rsidR="008928A6" w:rsidRDefault="008928A6" w:rsidP="00EA210B">
            <w:pPr>
              <w:spacing w:line="276" w:lineRule="auto"/>
              <w:rPr>
                <w:rFonts w:ascii="Segoe UI" w:hAnsi="Segoe UI" w:cs="Segoe UI"/>
                <w:highlight w:val="yellow"/>
              </w:rPr>
            </w:pPr>
          </w:p>
          <w:p w14:paraId="180B225D" w14:textId="77777777" w:rsidR="008928A6" w:rsidRDefault="008928A6" w:rsidP="00EA210B">
            <w:pPr>
              <w:spacing w:line="276" w:lineRule="auto"/>
              <w:rPr>
                <w:rFonts w:ascii="Segoe UI" w:hAnsi="Segoe UI" w:cs="Segoe UI"/>
                <w:highlight w:val="yellow"/>
              </w:rPr>
            </w:pPr>
          </w:p>
          <w:p w14:paraId="7E320DAB" w14:textId="77777777" w:rsidR="00D93A1F" w:rsidRDefault="00D93A1F" w:rsidP="00EA210B">
            <w:pPr>
              <w:spacing w:line="276" w:lineRule="auto"/>
              <w:rPr>
                <w:rFonts w:ascii="Segoe UI" w:hAnsi="Segoe UI" w:cs="Segoe UI"/>
                <w:highlight w:val="yellow"/>
              </w:rPr>
            </w:pPr>
          </w:p>
          <w:p w14:paraId="614348B0" w14:textId="77777777" w:rsidR="00D93A1F" w:rsidRDefault="00D93A1F" w:rsidP="00EA210B">
            <w:pPr>
              <w:spacing w:line="276" w:lineRule="auto"/>
              <w:rPr>
                <w:rFonts w:ascii="Segoe UI" w:hAnsi="Segoe UI" w:cs="Segoe UI"/>
                <w:highlight w:val="yellow"/>
              </w:rPr>
            </w:pPr>
          </w:p>
          <w:p w14:paraId="6D48739B" w14:textId="77777777" w:rsidR="00D93A1F" w:rsidRDefault="00D93A1F" w:rsidP="00EA210B">
            <w:pPr>
              <w:spacing w:line="276" w:lineRule="auto"/>
              <w:rPr>
                <w:rFonts w:ascii="Segoe UI" w:hAnsi="Segoe UI" w:cs="Segoe UI"/>
                <w:highlight w:val="yellow"/>
              </w:rPr>
            </w:pPr>
          </w:p>
          <w:p w14:paraId="0F880230" w14:textId="77777777" w:rsidR="00D93A1F" w:rsidRDefault="00D93A1F" w:rsidP="00EA210B">
            <w:pPr>
              <w:spacing w:line="276" w:lineRule="auto"/>
              <w:rPr>
                <w:rFonts w:ascii="Segoe UI" w:hAnsi="Segoe UI" w:cs="Segoe UI"/>
                <w:highlight w:val="yellow"/>
              </w:rPr>
            </w:pPr>
          </w:p>
          <w:p w14:paraId="6FC8AF18" w14:textId="77777777" w:rsidR="00D93A1F" w:rsidRDefault="00D93A1F" w:rsidP="00EA210B">
            <w:pPr>
              <w:spacing w:line="276" w:lineRule="auto"/>
              <w:rPr>
                <w:rFonts w:ascii="Segoe UI" w:hAnsi="Segoe UI" w:cs="Segoe UI"/>
                <w:highlight w:val="yellow"/>
              </w:rPr>
            </w:pPr>
          </w:p>
          <w:p w14:paraId="00F22CC0" w14:textId="77777777" w:rsidR="00D93A1F" w:rsidRDefault="00D93A1F" w:rsidP="00EA210B">
            <w:pPr>
              <w:spacing w:line="276" w:lineRule="auto"/>
              <w:rPr>
                <w:rFonts w:ascii="Segoe UI" w:hAnsi="Segoe UI" w:cs="Segoe UI"/>
                <w:highlight w:val="yellow"/>
              </w:rPr>
            </w:pPr>
          </w:p>
          <w:p w14:paraId="65AB6D22" w14:textId="77777777" w:rsidR="00D93A1F" w:rsidRDefault="00D93A1F" w:rsidP="00EA210B">
            <w:pPr>
              <w:spacing w:line="276" w:lineRule="auto"/>
              <w:rPr>
                <w:rFonts w:ascii="Segoe UI" w:hAnsi="Segoe UI" w:cs="Segoe UI"/>
                <w:highlight w:val="yellow"/>
              </w:rPr>
            </w:pPr>
          </w:p>
          <w:p w14:paraId="7C8691B5" w14:textId="77777777" w:rsidR="00D93A1F" w:rsidRDefault="00D93A1F" w:rsidP="00EA210B">
            <w:pPr>
              <w:spacing w:line="276" w:lineRule="auto"/>
              <w:rPr>
                <w:rFonts w:ascii="Segoe UI" w:hAnsi="Segoe UI" w:cs="Segoe UI"/>
                <w:highlight w:val="yellow"/>
              </w:rPr>
            </w:pPr>
          </w:p>
          <w:p w14:paraId="5190C8AF" w14:textId="77777777" w:rsidR="00D93A1F" w:rsidRDefault="00D93A1F" w:rsidP="00EA210B">
            <w:pPr>
              <w:spacing w:line="276" w:lineRule="auto"/>
              <w:rPr>
                <w:rFonts w:ascii="Segoe UI" w:hAnsi="Segoe UI" w:cs="Segoe UI"/>
                <w:highlight w:val="yellow"/>
              </w:rPr>
            </w:pPr>
          </w:p>
          <w:p w14:paraId="3488E866" w14:textId="77777777" w:rsidR="00D93A1F" w:rsidRDefault="00D93A1F" w:rsidP="00EA210B">
            <w:pPr>
              <w:spacing w:line="276" w:lineRule="auto"/>
              <w:rPr>
                <w:rFonts w:ascii="Segoe UI" w:hAnsi="Segoe UI" w:cs="Segoe UI"/>
                <w:highlight w:val="yellow"/>
              </w:rPr>
            </w:pPr>
          </w:p>
          <w:p w14:paraId="03486940" w14:textId="77777777" w:rsidR="00D93A1F" w:rsidRDefault="00D93A1F" w:rsidP="00EA210B">
            <w:pPr>
              <w:spacing w:line="276" w:lineRule="auto"/>
              <w:rPr>
                <w:rFonts w:ascii="Segoe UI" w:hAnsi="Segoe UI" w:cs="Segoe UI"/>
                <w:highlight w:val="yellow"/>
              </w:rPr>
            </w:pPr>
          </w:p>
          <w:p w14:paraId="0BFA67B6" w14:textId="77777777" w:rsidR="00D93A1F" w:rsidRDefault="00D93A1F" w:rsidP="00EA210B">
            <w:pPr>
              <w:spacing w:line="276" w:lineRule="auto"/>
              <w:rPr>
                <w:rFonts w:ascii="Segoe UI" w:hAnsi="Segoe UI" w:cs="Segoe UI"/>
                <w:highlight w:val="yellow"/>
              </w:rPr>
            </w:pPr>
          </w:p>
          <w:p w14:paraId="171CBC7B" w14:textId="77777777" w:rsidR="00035997" w:rsidRDefault="00035997" w:rsidP="00EA210B">
            <w:pPr>
              <w:spacing w:line="276" w:lineRule="auto"/>
              <w:rPr>
                <w:rFonts w:ascii="Segoe UI" w:hAnsi="Segoe UI" w:cs="Segoe UI"/>
                <w:highlight w:val="yellow"/>
              </w:rPr>
            </w:pPr>
          </w:p>
          <w:p w14:paraId="38730268" w14:textId="77777777" w:rsidR="00035997" w:rsidRDefault="00035997" w:rsidP="00EA210B">
            <w:pPr>
              <w:spacing w:line="276" w:lineRule="auto"/>
              <w:rPr>
                <w:rFonts w:ascii="Segoe UI" w:hAnsi="Segoe UI" w:cs="Segoe UI"/>
                <w:highlight w:val="yellow"/>
              </w:rPr>
            </w:pPr>
          </w:p>
          <w:p w14:paraId="658B8C80" w14:textId="77777777" w:rsidR="00035997" w:rsidRDefault="00035997" w:rsidP="00EA210B">
            <w:pPr>
              <w:spacing w:line="276" w:lineRule="auto"/>
              <w:rPr>
                <w:rFonts w:ascii="Segoe UI" w:hAnsi="Segoe UI" w:cs="Segoe UI"/>
                <w:highlight w:val="yellow"/>
              </w:rPr>
            </w:pPr>
          </w:p>
          <w:p w14:paraId="6FEA4075" w14:textId="77777777" w:rsidR="00035997" w:rsidRDefault="00035997" w:rsidP="00EA210B">
            <w:pPr>
              <w:spacing w:line="276" w:lineRule="auto"/>
              <w:rPr>
                <w:rFonts w:ascii="Segoe UI" w:hAnsi="Segoe UI" w:cs="Segoe UI"/>
                <w:highlight w:val="yellow"/>
              </w:rPr>
            </w:pPr>
          </w:p>
          <w:p w14:paraId="20697216" w14:textId="77777777" w:rsidR="00D93A1F" w:rsidRDefault="00D93A1F" w:rsidP="00EA210B">
            <w:pPr>
              <w:spacing w:line="276" w:lineRule="auto"/>
              <w:rPr>
                <w:rFonts w:ascii="Segoe UI" w:hAnsi="Segoe UI" w:cs="Segoe UI"/>
                <w:highlight w:val="yellow"/>
              </w:rPr>
            </w:pPr>
          </w:p>
          <w:p w14:paraId="084A6C9C" w14:textId="77777777" w:rsidR="00D93A1F" w:rsidRDefault="00D93A1F" w:rsidP="00EA210B">
            <w:pPr>
              <w:spacing w:line="276" w:lineRule="auto"/>
              <w:rPr>
                <w:rFonts w:ascii="Segoe UI" w:hAnsi="Segoe UI" w:cs="Segoe UI"/>
                <w:highlight w:val="yellow"/>
              </w:rPr>
            </w:pPr>
          </w:p>
          <w:p w14:paraId="2A3550DC" w14:textId="77777777" w:rsidR="00D93A1F" w:rsidRDefault="00D93A1F" w:rsidP="00EA210B">
            <w:pPr>
              <w:spacing w:line="276" w:lineRule="auto"/>
              <w:rPr>
                <w:rFonts w:ascii="Segoe UI" w:hAnsi="Segoe UI" w:cs="Segoe UI"/>
                <w:highlight w:val="yellow"/>
              </w:rPr>
            </w:pPr>
          </w:p>
          <w:p w14:paraId="0E3112C7" w14:textId="77777777" w:rsidR="00035997" w:rsidRDefault="00035997" w:rsidP="00EA210B">
            <w:pPr>
              <w:spacing w:line="276" w:lineRule="auto"/>
              <w:rPr>
                <w:rFonts w:ascii="Segoe UI" w:hAnsi="Segoe UI" w:cs="Segoe UI"/>
                <w:highlight w:val="yellow"/>
              </w:rPr>
            </w:pPr>
          </w:p>
          <w:p w14:paraId="5A6BE23F" w14:textId="77777777" w:rsidR="008928A6" w:rsidRPr="00A15A16" w:rsidRDefault="008928A6" w:rsidP="00EA210B">
            <w:pPr>
              <w:spacing w:line="276" w:lineRule="auto"/>
              <w:rPr>
                <w:rFonts w:ascii="Segoe UI" w:hAnsi="Segoe UI" w:cs="Segoe UI"/>
                <w:highlight w:val="yellow"/>
              </w:rPr>
            </w:pPr>
          </w:p>
        </w:tc>
      </w:tr>
      <w:tr w:rsidR="00035997" w:rsidRPr="00A15A16" w14:paraId="2B3FE537" w14:textId="77777777" w:rsidTr="00050B1F">
        <w:tc>
          <w:tcPr>
            <w:tcW w:w="4536" w:type="dxa"/>
            <w:shd w:val="clear" w:color="auto" w:fill="auto"/>
          </w:tcPr>
          <w:p w14:paraId="26083741" w14:textId="379CFAF6" w:rsidR="00035997" w:rsidRDefault="00035997" w:rsidP="00035997">
            <w:pPr>
              <w:spacing w:line="276" w:lineRule="auto"/>
              <w:rPr>
                <w:rFonts w:ascii="Segoe UI" w:hAnsi="Segoe UI" w:cs="Segoe UI"/>
              </w:rPr>
            </w:pPr>
            <w:r>
              <w:rPr>
                <w:rFonts w:ascii="Segoe UI" w:hAnsi="Segoe UI" w:cs="Segoe UI"/>
              </w:rPr>
              <w:t xml:space="preserve">Naam </w:t>
            </w:r>
            <w:r w:rsidR="006E6F18">
              <w:rPr>
                <w:rFonts w:ascii="Segoe UI" w:hAnsi="Segoe UI" w:cs="Segoe UI"/>
              </w:rPr>
              <w:t>contactpersoon r</w:t>
            </w:r>
            <w:r>
              <w:rPr>
                <w:rFonts w:ascii="Segoe UI" w:hAnsi="Segoe UI" w:cs="Segoe UI"/>
              </w:rPr>
              <w:t>eferent</w:t>
            </w:r>
          </w:p>
          <w:p w14:paraId="243C8A70" w14:textId="77777777" w:rsidR="00035997" w:rsidRDefault="00035997" w:rsidP="00035997">
            <w:pPr>
              <w:spacing w:line="276" w:lineRule="auto"/>
              <w:rPr>
                <w:rFonts w:ascii="Segoe UI" w:hAnsi="Segoe UI" w:cs="Segoe UI"/>
              </w:rPr>
            </w:pPr>
            <w:r>
              <w:rPr>
                <w:rFonts w:ascii="Segoe UI" w:hAnsi="Segoe UI" w:cs="Segoe UI"/>
              </w:rPr>
              <w:t>Datum</w:t>
            </w:r>
          </w:p>
          <w:p w14:paraId="4197ABA7" w14:textId="77777777" w:rsidR="00035997" w:rsidRDefault="00035997" w:rsidP="00035997">
            <w:pPr>
              <w:spacing w:line="276" w:lineRule="auto"/>
              <w:rPr>
                <w:rFonts w:ascii="Segoe UI" w:hAnsi="Segoe UI" w:cs="Segoe UI"/>
              </w:rPr>
            </w:pPr>
            <w:r>
              <w:rPr>
                <w:rFonts w:ascii="Segoe UI" w:hAnsi="Segoe UI" w:cs="Segoe UI"/>
              </w:rPr>
              <w:t>Handtekening</w:t>
            </w:r>
          </w:p>
          <w:p w14:paraId="0ED4B977" w14:textId="77777777" w:rsidR="00035997" w:rsidRDefault="00035997" w:rsidP="00EA210B">
            <w:pPr>
              <w:spacing w:line="276" w:lineRule="auto"/>
              <w:rPr>
                <w:rFonts w:ascii="Segoe UI" w:hAnsi="Segoe UI" w:cs="Segoe UI"/>
              </w:rPr>
            </w:pPr>
          </w:p>
          <w:p w14:paraId="374B8BF1" w14:textId="77777777" w:rsidR="00035997" w:rsidRDefault="00035997" w:rsidP="00EA210B">
            <w:pPr>
              <w:spacing w:line="276" w:lineRule="auto"/>
              <w:rPr>
                <w:rFonts w:ascii="Segoe UI" w:hAnsi="Segoe UI" w:cs="Segoe UI"/>
              </w:rPr>
            </w:pPr>
          </w:p>
          <w:p w14:paraId="0319DB59" w14:textId="77777777" w:rsidR="00035997" w:rsidRDefault="00035997" w:rsidP="00EA210B">
            <w:pPr>
              <w:spacing w:line="276" w:lineRule="auto"/>
              <w:rPr>
                <w:rFonts w:ascii="Segoe UI" w:hAnsi="Segoe UI" w:cs="Segoe UI"/>
              </w:rPr>
            </w:pPr>
          </w:p>
        </w:tc>
        <w:tc>
          <w:tcPr>
            <w:tcW w:w="4536" w:type="dxa"/>
            <w:gridSpan w:val="2"/>
            <w:shd w:val="clear" w:color="auto" w:fill="auto"/>
          </w:tcPr>
          <w:p w14:paraId="75D90659" w14:textId="016A9C5C" w:rsidR="00035997" w:rsidRDefault="00035997" w:rsidP="00035997">
            <w:pPr>
              <w:spacing w:line="276" w:lineRule="auto"/>
              <w:rPr>
                <w:rFonts w:ascii="Segoe UI" w:hAnsi="Segoe UI" w:cs="Segoe UI"/>
              </w:rPr>
            </w:pPr>
            <w:r>
              <w:rPr>
                <w:rFonts w:ascii="Segoe UI" w:hAnsi="Segoe UI" w:cs="Segoe UI"/>
              </w:rPr>
              <w:t>Naam Gegadigde</w:t>
            </w:r>
          </w:p>
          <w:p w14:paraId="21D58A88" w14:textId="77777777" w:rsidR="00035997" w:rsidRDefault="00035997" w:rsidP="00035997">
            <w:pPr>
              <w:spacing w:line="276" w:lineRule="auto"/>
              <w:rPr>
                <w:rFonts w:ascii="Segoe UI" w:hAnsi="Segoe UI" w:cs="Segoe UI"/>
              </w:rPr>
            </w:pPr>
            <w:r>
              <w:rPr>
                <w:rFonts w:ascii="Segoe UI" w:hAnsi="Segoe UI" w:cs="Segoe UI"/>
              </w:rPr>
              <w:t>Datum</w:t>
            </w:r>
          </w:p>
          <w:p w14:paraId="1830432C" w14:textId="77777777" w:rsidR="00035997" w:rsidRDefault="00035997" w:rsidP="00035997">
            <w:pPr>
              <w:spacing w:line="276" w:lineRule="auto"/>
              <w:rPr>
                <w:rFonts w:ascii="Segoe UI" w:hAnsi="Segoe UI" w:cs="Segoe UI"/>
              </w:rPr>
            </w:pPr>
            <w:r>
              <w:rPr>
                <w:rFonts w:ascii="Segoe UI" w:hAnsi="Segoe UI" w:cs="Segoe UI"/>
              </w:rPr>
              <w:t>Handtekening</w:t>
            </w:r>
          </w:p>
          <w:p w14:paraId="4EDD3FA4" w14:textId="77777777" w:rsidR="00035997" w:rsidRDefault="00035997" w:rsidP="00EA210B">
            <w:pPr>
              <w:spacing w:line="276" w:lineRule="auto"/>
              <w:rPr>
                <w:rFonts w:ascii="Segoe UI" w:hAnsi="Segoe UI" w:cs="Segoe UI"/>
              </w:rPr>
            </w:pPr>
          </w:p>
          <w:p w14:paraId="3266C27C" w14:textId="1888B039" w:rsidR="00035997" w:rsidRPr="009E17C1" w:rsidRDefault="00035997" w:rsidP="00EA210B">
            <w:pPr>
              <w:spacing w:line="276" w:lineRule="auto"/>
              <w:rPr>
                <w:rFonts w:ascii="Segoe UI" w:hAnsi="Segoe UI" w:cs="Segoe UI"/>
              </w:rPr>
            </w:pPr>
          </w:p>
        </w:tc>
      </w:tr>
      <w:tr w:rsidR="00D66065" w:rsidRPr="00A15A16" w14:paraId="70EE3084" w14:textId="77777777" w:rsidTr="00864846">
        <w:tc>
          <w:tcPr>
            <w:tcW w:w="9072" w:type="dxa"/>
            <w:gridSpan w:val="3"/>
            <w:shd w:val="clear" w:color="auto" w:fill="1EB53A"/>
          </w:tcPr>
          <w:p w14:paraId="3B03B221" w14:textId="39084CDA" w:rsidR="00D66065" w:rsidRPr="00D83158" w:rsidRDefault="00D66065" w:rsidP="00EA210B">
            <w:pPr>
              <w:spacing w:line="276" w:lineRule="auto"/>
            </w:pPr>
            <w:r w:rsidRPr="006D2008">
              <w:rPr>
                <w:rFonts w:ascii="Segoe UI" w:hAnsi="Segoe UI" w:cs="Segoe UI"/>
                <w:b/>
                <w:bCs/>
                <w:color w:val="FFFFFF" w:themeColor="background1"/>
              </w:rPr>
              <w:lastRenderedPageBreak/>
              <w:t>Geschiktheidseis 5</w:t>
            </w:r>
            <w:r w:rsidRPr="00476922">
              <w:rPr>
                <w:rFonts w:ascii="Segoe UI" w:hAnsi="Segoe UI" w:cs="Segoe UI"/>
                <w:b/>
                <w:color w:val="FFFFFF" w:themeColor="background1"/>
              </w:rPr>
              <w:br/>
            </w:r>
            <w:r w:rsidR="004A393F" w:rsidRPr="006D2008">
              <w:rPr>
                <w:rFonts w:ascii="Segoe UI" w:eastAsia="Segoe UI" w:hAnsi="Segoe UI" w:cs="Segoe UI"/>
                <w:color w:val="000000" w:themeColor="text1"/>
                <w:szCs w:val="18"/>
              </w:rPr>
              <w:t>Gegadigde dient ervaring te hebben met het samenwerken in een traditioneel bouwteam*, waarbij Gegadigde op z’n laatst in de DO-fase van het ontwerp in het bouwteam is gestapt. Daarbij geldt dat het bouwteam heeft geresulteerd in het naar tevredenheid van alle partijen opleveren van een utiliteitsgebouw met een omvang van 4.000 m</w:t>
            </w:r>
            <w:r w:rsidR="004A393F" w:rsidRPr="006D2008">
              <w:rPr>
                <w:rFonts w:ascii="Segoe UI" w:eastAsia="Segoe UI" w:hAnsi="Segoe UI" w:cs="Segoe UI"/>
                <w:color w:val="000000" w:themeColor="text1"/>
                <w:szCs w:val="18"/>
                <w:vertAlign w:val="superscript"/>
              </w:rPr>
              <w:t>2</w:t>
            </w:r>
            <w:r w:rsidR="004A393F" w:rsidRPr="006D2008">
              <w:rPr>
                <w:rFonts w:ascii="Segoe UI" w:eastAsia="Segoe UI" w:hAnsi="Segoe UI" w:cs="Segoe UI"/>
                <w:color w:val="000000" w:themeColor="text1"/>
                <w:szCs w:val="18"/>
              </w:rPr>
              <w:t xml:space="preserve"> bvo</w:t>
            </w:r>
          </w:p>
          <w:p w14:paraId="17D56772" w14:textId="77777777" w:rsidR="00D66065" w:rsidRPr="00476922" w:rsidRDefault="00D66065" w:rsidP="00EA210B">
            <w:pPr>
              <w:spacing w:line="276" w:lineRule="auto"/>
              <w:rPr>
                <w:rFonts w:ascii="Segoe UI" w:hAnsi="Segoe UI" w:cs="Segoe UI"/>
              </w:rPr>
            </w:pPr>
          </w:p>
        </w:tc>
      </w:tr>
      <w:tr w:rsidR="00D66065" w:rsidRPr="00A15A16" w14:paraId="03E325E1" w14:textId="77777777" w:rsidTr="00864846">
        <w:tc>
          <w:tcPr>
            <w:tcW w:w="4962" w:type="dxa"/>
            <w:gridSpan w:val="2"/>
            <w:shd w:val="clear" w:color="auto" w:fill="auto"/>
          </w:tcPr>
          <w:p w14:paraId="7CC82951" w14:textId="77777777" w:rsidR="00D66065" w:rsidRPr="00476922" w:rsidRDefault="00D66065" w:rsidP="00EA210B">
            <w:pPr>
              <w:spacing w:line="276" w:lineRule="auto"/>
              <w:rPr>
                <w:rFonts w:ascii="Segoe UI" w:hAnsi="Segoe UI" w:cs="Segoe UI"/>
              </w:rPr>
            </w:pPr>
            <w:r w:rsidRPr="00476922">
              <w:rPr>
                <w:rFonts w:ascii="Segoe UI" w:hAnsi="Segoe UI" w:cs="Segoe UI"/>
              </w:rPr>
              <w:t>Naam Gegadigde</w:t>
            </w:r>
          </w:p>
        </w:tc>
        <w:tc>
          <w:tcPr>
            <w:tcW w:w="4110" w:type="dxa"/>
            <w:shd w:val="clear" w:color="auto" w:fill="auto"/>
          </w:tcPr>
          <w:p w14:paraId="25E601E3" w14:textId="77777777" w:rsidR="00D66065" w:rsidRPr="00476922" w:rsidRDefault="00D66065" w:rsidP="00EA210B">
            <w:pPr>
              <w:spacing w:line="276" w:lineRule="auto"/>
              <w:rPr>
                <w:rFonts w:ascii="Segoe UI" w:hAnsi="Segoe UI" w:cs="Segoe UI"/>
              </w:rPr>
            </w:pPr>
          </w:p>
        </w:tc>
      </w:tr>
      <w:tr w:rsidR="00D66065" w:rsidRPr="00A15A16" w14:paraId="49FABA22" w14:textId="77777777" w:rsidTr="00864846">
        <w:tc>
          <w:tcPr>
            <w:tcW w:w="4962" w:type="dxa"/>
            <w:gridSpan w:val="2"/>
            <w:shd w:val="clear" w:color="auto" w:fill="auto"/>
          </w:tcPr>
          <w:p w14:paraId="3C30D5FF" w14:textId="77777777" w:rsidR="00D66065" w:rsidRPr="00476922" w:rsidRDefault="00D66065" w:rsidP="00EA210B">
            <w:pPr>
              <w:spacing w:line="276" w:lineRule="auto"/>
              <w:rPr>
                <w:rFonts w:ascii="Segoe UI" w:hAnsi="Segoe UI" w:cs="Segoe UI"/>
              </w:rPr>
            </w:pPr>
            <w:r>
              <w:rPr>
                <w:rFonts w:ascii="Segoe UI" w:hAnsi="Segoe UI" w:cs="Segoe UI"/>
              </w:rPr>
              <w:t>N</w:t>
            </w:r>
            <w:r w:rsidRPr="00476922">
              <w:rPr>
                <w:rFonts w:ascii="Segoe UI" w:hAnsi="Segoe UI" w:cs="Segoe UI"/>
              </w:rPr>
              <w:t xml:space="preserve">aam referentieproject </w:t>
            </w:r>
          </w:p>
        </w:tc>
        <w:tc>
          <w:tcPr>
            <w:tcW w:w="4110" w:type="dxa"/>
            <w:shd w:val="clear" w:color="auto" w:fill="auto"/>
          </w:tcPr>
          <w:p w14:paraId="388E6663" w14:textId="77777777" w:rsidR="00D66065" w:rsidRPr="00476922" w:rsidRDefault="00D66065" w:rsidP="00EA210B">
            <w:pPr>
              <w:spacing w:line="276" w:lineRule="auto"/>
              <w:rPr>
                <w:rFonts w:ascii="Segoe UI" w:hAnsi="Segoe UI" w:cs="Segoe UI"/>
              </w:rPr>
            </w:pPr>
          </w:p>
        </w:tc>
      </w:tr>
      <w:tr w:rsidR="00D66065" w:rsidRPr="00A15A16" w14:paraId="238A86B1" w14:textId="77777777" w:rsidTr="00864846">
        <w:tc>
          <w:tcPr>
            <w:tcW w:w="4962" w:type="dxa"/>
            <w:gridSpan w:val="2"/>
            <w:shd w:val="clear" w:color="auto" w:fill="auto"/>
          </w:tcPr>
          <w:p w14:paraId="32C37FD9" w14:textId="09E8678A" w:rsidR="00D66065" w:rsidRPr="00476922" w:rsidRDefault="00D66065" w:rsidP="00EA210B">
            <w:pPr>
              <w:spacing w:line="276" w:lineRule="auto"/>
              <w:rPr>
                <w:rFonts w:ascii="Segoe UI" w:hAnsi="Segoe UI" w:cs="Segoe UI"/>
              </w:rPr>
            </w:pPr>
            <w:r w:rsidRPr="00476922">
              <w:rPr>
                <w:rFonts w:ascii="Segoe UI" w:hAnsi="Segoe UI" w:cs="Segoe UI"/>
              </w:rPr>
              <w:t>NAW gegevens opdrachtgever ref.</w:t>
            </w:r>
            <w:r w:rsidR="001A3BC2">
              <w:rPr>
                <w:rFonts w:ascii="Segoe UI" w:hAnsi="Segoe UI" w:cs="Segoe UI"/>
              </w:rPr>
              <w:t xml:space="preserve"> </w:t>
            </w:r>
            <w:r w:rsidRPr="00476922">
              <w:rPr>
                <w:rFonts w:ascii="Segoe UI" w:hAnsi="Segoe UI" w:cs="Segoe UI"/>
              </w:rPr>
              <w:t xml:space="preserve">project </w:t>
            </w:r>
          </w:p>
        </w:tc>
        <w:tc>
          <w:tcPr>
            <w:tcW w:w="4110" w:type="dxa"/>
            <w:shd w:val="clear" w:color="auto" w:fill="auto"/>
          </w:tcPr>
          <w:p w14:paraId="110C64FA" w14:textId="77777777" w:rsidR="00D66065" w:rsidRPr="00476922" w:rsidRDefault="00D66065" w:rsidP="00EA210B">
            <w:pPr>
              <w:spacing w:line="276" w:lineRule="auto"/>
              <w:rPr>
                <w:rFonts w:ascii="Segoe UI" w:hAnsi="Segoe UI" w:cs="Segoe UI"/>
              </w:rPr>
            </w:pPr>
          </w:p>
        </w:tc>
      </w:tr>
      <w:tr w:rsidR="00D66065" w:rsidRPr="00A15A16" w14:paraId="549429CB" w14:textId="77777777" w:rsidTr="00864846">
        <w:tc>
          <w:tcPr>
            <w:tcW w:w="4962" w:type="dxa"/>
            <w:gridSpan w:val="2"/>
            <w:shd w:val="clear" w:color="auto" w:fill="auto"/>
          </w:tcPr>
          <w:p w14:paraId="145DECCD" w14:textId="77777777" w:rsidR="00D66065" w:rsidRPr="00476922" w:rsidRDefault="00D66065" w:rsidP="00EA210B">
            <w:pPr>
              <w:spacing w:line="276" w:lineRule="auto"/>
              <w:rPr>
                <w:rFonts w:ascii="Segoe UI" w:hAnsi="Segoe UI" w:cs="Segoe UI"/>
              </w:rPr>
            </w:pPr>
            <w:r>
              <w:rPr>
                <w:rFonts w:ascii="Segoe UI" w:hAnsi="Segoe UI" w:cs="Segoe UI"/>
              </w:rPr>
              <w:t>C</w:t>
            </w:r>
            <w:r w:rsidRPr="00476922">
              <w:rPr>
                <w:rFonts w:ascii="Segoe UI" w:hAnsi="Segoe UI" w:cs="Segoe UI"/>
              </w:rPr>
              <w:t>ontactpersoon opdrachtgever (naam, functie, telefoonnummer)</w:t>
            </w:r>
          </w:p>
        </w:tc>
        <w:tc>
          <w:tcPr>
            <w:tcW w:w="4110" w:type="dxa"/>
            <w:shd w:val="clear" w:color="auto" w:fill="auto"/>
          </w:tcPr>
          <w:p w14:paraId="7252264C" w14:textId="77777777" w:rsidR="00D66065" w:rsidRPr="00476922" w:rsidRDefault="00D66065" w:rsidP="00EA210B">
            <w:pPr>
              <w:spacing w:line="276" w:lineRule="auto"/>
              <w:rPr>
                <w:rFonts w:ascii="Segoe UI" w:hAnsi="Segoe UI" w:cs="Segoe UI"/>
              </w:rPr>
            </w:pPr>
          </w:p>
        </w:tc>
      </w:tr>
      <w:tr w:rsidR="00D66065" w:rsidRPr="00A15A16" w14:paraId="31872EF8" w14:textId="77777777" w:rsidTr="00864846">
        <w:tc>
          <w:tcPr>
            <w:tcW w:w="4962" w:type="dxa"/>
            <w:gridSpan w:val="2"/>
            <w:shd w:val="clear" w:color="auto" w:fill="auto"/>
          </w:tcPr>
          <w:p w14:paraId="53143812" w14:textId="77777777" w:rsidR="00D66065" w:rsidRPr="00476922" w:rsidRDefault="00D66065" w:rsidP="00EA210B">
            <w:pPr>
              <w:spacing w:line="276" w:lineRule="auto"/>
              <w:rPr>
                <w:rFonts w:ascii="Segoe UI" w:hAnsi="Segoe UI" w:cs="Segoe UI"/>
              </w:rPr>
            </w:pPr>
            <w:r w:rsidRPr="00476922">
              <w:rPr>
                <w:rFonts w:ascii="Segoe UI" w:hAnsi="Segoe UI" w:cs="Segoe UI"/>
              </w:rPr>
              <w:t xml:space="preserve">Startdatum uitgevoerde werkzaamheden onder de referentieopdracht (maand/jaartal) </w:t>
            </w:r>
          </w:p>
        </w:tc>
        <w:tc>
          <w:tcPr>
            <w:tcW w:w="4110" w:type="dxa"/>
            <w:shd w:val="clear" w:color="auto" w:fill="auto"/>
          </w:tcPr>
          <w:p w14:paraId="49B7F6E3" w14:textId="77777777" w:rsidR="00D66065" w:rsidRPr="00476922" w:rsidRDefault="00D66065" w:rsidP="00EA210B">
            <w:pPr>
              <w:spacing w:line="276" w:lineRule="auto"/>
              <w:rPr>
                <w:rFonts w:ascii="Segoe UI" w:hAnsi="Segoe UI" w:cs="Segoe UI"/>
              </w:rPr>
            </w:pPr>
          </w:p>
        </w:tc>
      </w:tr>
      <w:tr w:rsidR="00D66065" w:rsidRPr="00A15A16" w14:paraId="06289509" w14:textId="77777777" w:rsidTr="00864846">
        <w:tc>
          <w:tcPr>
            <w:tcW w:w="4962" w:type="dxa"/>
            <w:gridSpan w:val="2"/>
            <w:shd w:val="clear" w:color="auto" w:fill="auto"/>
          </w:tcPr>
          <w:p w14:paraId="2A21A508" w14:textId="77777777" w:rsidR="00D66065" w:rsidRPr="00476922" w:rsidRDefault="00D66065" w:rsidP="00EA210B">
            <w:pPr>
              <w:spacing w:line="276" w:lineRule="auto"/>
              <w:rPr>
                <w:rFonts w:ascii="Segoe UI" w:hAnsi="Segoe UI" w:cs="Segoe UI"/>
              </w:rPr>
            </w:pPr>
            <w:r w:rsidRPr="00476922">
              <w:rPr>
                <w:rFonts w:ascii="Segoe UI" w:hAnsi="Segoe UI" w:cs="Segoe UI"/>
              </w:rPr>
              <w:t>Einddatum uitgevoerde werkzaamheden onder de referentieopdracht (maand/jaartal)</w:t>
            </w:r>
          </w:p>
        </w:tc>
        <w:tc>
          <w:tcPr>
            <w:tcW w:w="4110" w:type="dxa"/>
            <w:shd w:val="clear" w:color="auto" w:fill="auto"/>
          </w:tcPr>
          <w:p w14:paraId="67C4DB93" w14:textId="77777777" w:rsidR="00D66065" w:rsidRPr="00476922" w:rsidRDefault="00D66065" w:rsidP="00EA210B">
            <w:pPr>
              <w:spacing w:line="276" w:lineRule="auto"/>
              <w:rPr>
                <w:rFonts w:ascii="Segoe UI" w:hAnsi="Segoe UI" w:cs="Segoe UI"/>
              </w:rPr>
            </w:pPr>
          </w:p>
        </w:tc>
      </w:tr>
      <w:tr w:rsidR="00D66065" w:rsidRPr="00A15A16" w14:paraId="4B1FB05E" w14:textId="77777777" w:rsidTr="00864846">
        <w:tc>
          <w:tcPr>
            <w:tcW w:w="4962" w:type="dxa"/>
            <w:gridSpan w:val="2"/>
            <w:shd w:val="clear" w:color="auto" w:fill="auto"/>
          </w:tcPr>
          <w:p w14:paraId="5DEA2CB2" w14:textId="77777777" w:rsidR="00D66065" w:rsidRPr="00476922" w:rsidRDefault="00D66065" w:rsidP="00EA210B">
            <w:pPr>
              <w:spacing w:line="276" w:lineRule="auto"/>
              <w:rPr>
                <w:rFonts w:ascii="Segoe UI" w:hAnsi="Segoe UI" w:cs="Segoe UI"/>
              </w:rPr>
            </w:pPr>
            <w:r>
              <w:rPr>
                <w:rFonts w:ascii="Segoe UI" w:hAnsi="Segoe UI" w:cs="Segoe UI"/>
              </w:rPr>
              <w:t>O</w:t>
            </w:r>
            <w:r w:rsidRPr="00476922">
              <w:rPr>
                <w:rFonts w:ascii="Segoe UI" w:hAnsi="Segoe UI" w:cs="Segoe UI"/>
              </w:rPr>
              <w:t xml:space="preserve">pleverdatum </w:t>
            </w:r>
          </w:p>
        </w:tc>
        <w:tc>
          <w:tcPr>
            <w:tcW w:w="4110" w:type="dxa"/>
            <w:shd w:val="clear" w:color="auto" w:fill="auto"/>
          </w:tcPr>
          <w:p w14:paraId="7BC18BDE" w14:textId="77777777" w:rsidR="00D66065" w:rsidRPr="00476922" w:rsidRDefault="00D66065" w:rsidP="00EA210B">
            <w:pPr>
              <w:spacing w:line="276" w:lineRule="auto"/>
              <w:rPr>
                <w:rFonts w:ascii="Segoe UI" w:hAnsi="Segoe UI" w:cs="Segoe UI"/>
              </w:rPr>
            </w:pPr>
          </w:p>
        </w:tc>
      </w:tr>
      <w:tr w:rsidR="00D66065" w:rsidRPr="00A15A16" w14:paraId="58415407" w14:textId="77777777" w:rsidTr="00864846">
        <w:tc>
          <w:tcPr>
            <w:tcW w:w="4962" w:type="dxa"/>
            <w:gridSpan w:val="2"/>
            <w:shd w:val="clear" w:color="auto" w:fill="auto"/>
          </w:tcPr>
          <w:p w14:paraId="19BDF592" w14:textId="77777777" w:rsidR="00D66065" w:rsidRPr="00476922" w:rsidRDefault="00D66065" w:rsidP="00EA210B">
            <w:pPr>
              <w:spacing w:line="276" w:lineRule="auto"/>
              <w:rPr>
                <w:rFonts w:ascii="Segoe UI" w:hAnsi="Segoe UI" w:cs="Segoe UI"/>
              </w:rPr>
            </w:pPr>
            <w:r w:rsidRPr="00476922">
              <w:rPr>
                <w:rFonts w:ascii="Segoe UI" w:hAnsi="Segoe UI" w:cs="Segoe UI"/>
              </w:rPr>
              <w:t xml:space="preserve">betreft: bouwkundige ontwerpwerkzaamheden </w:t>
            </w:r>
          </w:p>
        </w:tc>
        <w:tc>
          <w:tcPr>
            <w:tcW w:w="4110" w:type="dxa"/>
            <w:shd w:val="clear" w:color="auto" w:fill="auto"/>
          </w:tcPr>
          <w:p w14:paraId="27829957" w14:textId="77777777" w:rsidR="00D66065" w:rsidRPr="00476922" w:rsidRDefault="00D66065" w:rsidP="00EA210B">
            <w:pPr>
              <w:spacing w:line="276" w:lineRule="auto"/>
              <w:rPr>
                <w:rFonts w:ascii="Segoe UI" w:hAnsi="Segoe UI" w:cs="Segoe UI"/>
              </w:rPr>
            </w:pPr>
            <w:r w:rsidRPr="00476922">
              <w:rPr>
                <w:rFonts w:ascii="Segoe UI" w:hAnsi="Segoe UI" w:cs="Segoe UI"/>
              </w:rPr>
              <w:t>ja/nee</w:t>
            </w:r>
          </w:p>
        </w:tc>
      </w:tr>
      <w:tr w:rsidR="00D66065" w:rsidRPr="00A15A16" w14:paraId="5B1FFF4B" w14:textId="77777777" w:rsidTr="00864846">
        <w:tc>
          <w:tcPr>
            <w:tcW w:w="9072" w:type="dxa"/>
            <w:gridSpan w:val="3"/>
            <w:shd w:val="clear" w:color="auto" w:fill="auto"/>
          </w:tcPr>
          <w:p w14:paraId="5D417DF0" w14:textId="77777777" w:rsidR="00D66065" w:rsidRPr="009E17C1" w:rsidRDefault="00D66065" w:rsidP="00EA210B">
            <w:pPr>
              <w:spacing w:line="276" w:lineRule="auto"/>
              <w:rPr>
                <w:rFonts w:ascii="Segoe UI" w:hAnsi="Segoe UI" w:cs="Segoe UI"/>
                <w:highlight w:val="yellow"/>
              </w:rPr>
            </w:pPr>
            <w:r w:rsidRPr="009E17C1">
              <w:rPr>
                <w:rFonts w:ascii="Segoe UI" w:hAnsi="Segoe UI" w:cs="Segoe UI"/>
              </w:rPr>
              <w:t xml:space="preserve">Omschrijf </w:t>
            </w:r>
            <w:r w:rsidRPr="009E17C1">
              <w:rPr>
                <w:rFonts w:ascii="Segoe UI" w:eastAsia="Arial Unicode MS" w:hAnsi="Segoe UI" w:cs="Segoe UI"/>
              </w:rPr>
              <w:t xml:space="preserve">de uitgevoerde werkzaamheden onder het referentieproject kort en bondig, zodanig dat voor Aanbestedende dienst duidelijk is en ondubbelzinnig blijkt dat aan de gestelde </w:t>
            </w:r>
            <w:r>
              <w:rPr>
                <w:rFonts w:ascii="Segoe UI" w:eastAsia="Arial Unicode MS" w:hAnsi="Segoe UI" w:cs="Segoe UI"/>
              </w:rPr>
              <w:t>geschiktheidseis</w:t>
            </w:r>
            <w:r w:rsidRPr="009E17C1">
              <w:rPr>
                <w:rFonts w:ascii="Segoe UI" w:eastAsia="Arial Unicode MS" w:hAnsi="Segoe UI" w:cs="Segoe UI"/>
              </w:rPr>
              <w:t xml:space="preserve"> is voldaan:</w:t>
            </w:r>
          </w:p>
          <w:p w14:paraId="34894185" w14:textId="77777777" w:rsidR="00D66065" w:rsidRPr="00A15A16" w:rsidRDefault="00D66065" w:rsidP="00EA210B">
            <w:pPr>
              <w:spacing w:line="276" w:lineRule="auto"/>
              <w:rPr>
                <w:rFonts w:ascii="Segoe UI" w:hAnsi="Segoe UI" w:cs="Segoe UI"/>
                <w:highlight w:val="yellow"/>
              </w:rPr>
            </w:pPr>
          </w:p>
          <w:p w14:paraId="10A36349" w14:textId="77777777" w:rsidR="00D66065" w:rsidRPr="00A15A16" w:rsidRDefault="00D66065" w:rsidP="00EA210B">
            <w:pPr>
              <w:spacing w:line="276" w:lineRule="auto"/>
              <w:rPr>
                <w:rFonts w:ascii="Segoe UI" w:hAnsi="Segoe UI" w:cs="Segoe UI"/>
                <w:highlight w:val="yellow"/>
              </w:rPr>
            </w:pPr>
          </w:p>
          <w:p w14:paraId="6724A46F" w14:textId="77777777" w:rsidR="00D66065" w:rsidRPr="00A15A16" w:rsidRDefault="00D66065" w:rsidP="00EA210B">
            <w:pPr>
              <w:spacing w:line="276" w:lineRule="auto"/>
              <w:rPr>
                <w:rFonts w:ascii="Segoe UI" w:hAnsi="Segoe UI" w:cs="Segoe UI"/>
                <w:highlight w:val="yellow"/>
              </w:rPr>
            </w:pPr>
          </w:p>
          <w:p w14:paraId="03C52A04" w14:textId="77777777" w:rsidR="00D66065" w:rsidRDefault="00D66065" w:rsidP="00EA210B">
            <w:pPr>
              <w:spacing w:line="276" w:lineRule="auto"/>
              <w:rPr>
                <w:rFonts w:ascii="Segoe UI" w:hAnsi="Segoe UI" w:cs="Segoe UI"/>
                <w:highlight w:val="yellow"/>
              </w:rPr>
            </w:pPr>
          </w:p>
          <w:p w14:paraId="3DE9A050" w14:textId="77777777" w:rsidR="00D66065" w:rsidRDefault="00D66065" w:rsidP="00EA210B">
            <w:pPr>
              <w:spacing w:line="276" w:lineRule="auto"/>
              <w:rPr>
                <w:rFonts w:ascii="Segoe UI" w:hAnsi="Segoe UI" w:cs="Segoe UI"/>
                <w:highlight w:val="yellow"/>
              </w:rPr>
            </w:pPr>
          </w:p>
          <w:p w14:paraId="46B7F421" w14:textId="77777777" w:rsidR="00D66065" w:rsidRDefault="00D66065" w:rsidP="00EA210B">
            <w:pPr>
              <w:spacing w:line="276" w:lineRule="auto"/>
              <w:rPr>
                <w:rFonts w:ascii="Segoe UI" w:hAnsi="Segoe UI" w:cs="Segoe UI"/>
                <w:highlight w:val="yellow"/>
              </w:rPr>
            </w:pPr>
          </w:p>
          <w:p w14:paraId="1A1D7261" w14:textId="77777777" w:rsidR="00D66065" w:rsidRDefault="00D66065" w:rsidP="00EA210B">
            <w:pPr>
              <w:spacing w:line="276" w:lineRule="auto"/>
              <w:rPr>
                <w:rFonts w:ascii="Segoe UI" w:hAnsi="Segoe UI" w:cs="Segoe UI"/>
                <w:highlight w:val="yellow"/>
              </w:rPr>
            </w:pPr>
          </w:p>
          <w:p w14:paraId="76B9A54A" w14:textId="77777777" w:rsidR="00D66065" w:rsidRDefault="00D66065" w:rsidP="00EA210B">
            <w:pPr>
              <w:spacing w:line="276" w:lineRule="auto"/>
              <w:rPr>
                <w:rFonts w:ascii="Segoe UI" w:hAnsi="Segoe UI" w:cs="Segoe UI"/>
                <w:highlight w:val="yellow"/>
              </w:rPr>
            </w:pPr>
          </w:p>
          <w:p w14:paraId="4B06EE9C" w14:textId="77777777" w:rsidR="00D66065" w:rsidRDefault="00D66065" w:rsidP="00EA210B">
            <w:pPr>
              <w:spacing w:line="276" w:lineRule="auto"/>
              <w:rPr>
                <w:rFonts w:ascii="Segoe UI" w:hAnsi="Segoe UI" w:cs="Segoe UI"/>
                <w:highlight w:val="yellow"/>
              </w:rPr>
            </w:pPr>
          </w:p>
          <w:p w14:paraId="63FCB1B5" w14:textId="77777777" w:rsidR="00D66065" w:rsidRDefault="00D66065" w:rsidP="00EA210B">
            <w:pPr>
              <w:spacing w:line="276" w:lineRule="auto"/>
              <w:rPr>
                <w:rFonts w:ascii="Segoe UI" w:hAnsi="Segoe UI" w:cs="Segoe UI"/>
                <w:highlight w:val="yellow"/>
              </w:rPr>
            </w:pPr>
          </w:p>
          <w:p w14:paraId="703A6131" w14:textId="77777777" w:rsidR="00D66065" w:rsidRDefault="00D66065" w:rsidP="00EA210B">
            <w:pPr>
              <w:spacing w:line="276" w:lineRule="auto"/>
              <w:rPr>
                <w:rFonts w:ascii="Segoe UI" w:hAnsi="Segoe UI" w:cs="Segoe UI"/>
                <w:highlight w:val="yellow"/>
              </w:rPr>
            </w:pPr>
          </w:p>
          <w:p w14:paraId="0AAF78FC" w14:textId="77777777" w:rsidR="00D66065" w:rsidRDefault="00D66065" w:rsidP="00EA210B">
            <w:pPr>
              <w:spacing w:line="276" w:lineRule="auto"/>
              <w:rPr>
                <w:rFonts w:ascii="Segoe UI" w:hAnsi="Segoe UI" w:cs="Segoe UI"/>
                <w:highlight w:val="yellow"/>
              </w:rPr>
            </w:pPr>
          </w:p>
          <w:p w14:paraId="08C1097B" w14:textId="77777777" w:rsidR="00D66065" w:rsidRDefault="00D66065" w:rsidP="00EA210B">
            <w:pPr>
              <w:spacing w:line="276" w:lineRule="auto"/>
              <w:rPr>
                <w:rFonts w:ascii="Segoe UI" w:hAnsi="Segoe UI" w:cs="Segoe UI"/>
                <w:highlight w:val="yellow"/>
              </w:rPr>
            </w:pPr>
          </w:p>
          <w:p w14:paraId="7095746B" w14:textId="77777777" w:rsidR="00D66065" w:rsidRDefault="00D66065" w:rsidP="00EA210B">
            <w:pPr>
              <w:spacing w:line="276" w:lineRule="auto"/>
              <w:rPr>
                <w:rFonts w:ascii="Segoe UI" w:hAnsi="Segoe UI" w:cs="Segoe UI"/>
                <w:highlight w:val="yellow"/>
              </w:rPr>
            </w:pPr>
          </w:p>
          <w:p w14:paraId="30A02AAD" w14:textId="77777777" w:rsidR="00D66065" w:rsidRDefault="00D66065" w:rsidP="00EA210B">
            <w:pPr>
              <w:spacing w:line="276" w:lineRule="auto"/>
              <w:rPr>
                <w:rFonts w:ascii="Segoe UI" w:hAnsi="Segoe UI" w:cs="Segoe UI"/>
                <w:highlight w:val="yellow"/>
              </w:rPr>
            </w:pPr>
          </w:p>
          <w:p w14:paraId="0B9207CB" w14:textId="77777777" w:rsidR="00D66065" w:rsidRDefault="00D66065" w:rsidP="00EA210B">
            <w:pPr>
              <w:spacing w:line="276" w:lineRule="auto"/>
              <w:rPr>
                <w:rFonts w:ascii="Segoe UI" w:hAnsi="Segoe UI" w:cs="Segoe UI"/>
                <w:highlight w:val="yellow"/>
              </w:rPr>
            </w:pPr>
          </w:p>
          <w:p w14:paraId="7C419B28" w14:textId="77777777" w:rsidR="00D66065" w:rsidRDefault="00D66065" w:rsidP="00EA210B">
            <w:pPr>
              <w:spacing w:line="276" w:lineRule="auto"/>
              <w:rPr>
                <w:rFonts w:ascii="Segoe UI" w:hAnsi="Segoe UI" w:cs="Segoe UI"/>
                <w:highlight w:val="yellow"/>
              </w:rPr>
            </w:pPr>
          </w:p>
          <w:p w14:paraId="7BEA585F" w14:textId="77777777" w:rsidR="00D66065" w:rsidRDefault="00D66065" w:rsidP="00EA210B">
            <w:pPr>
              <w:spacing w:line="276" w:lineRule="auto"/>
              <w:rPr>
                <w:rFonts w:ascii="Segoe UI" w:hAnsi="Segoe UI" w:cs="Segoe UI"/>
                <w:highlight w:val="yellow"/>
              </w:rPr>
            </w:pPr>
          </w:p>
          <w:p w14:paraId="684D24AD" w14:textId="77777777" w:rsidR="00D66065" w:rsidRDefault="00D66065" w:rsidP="00EA210B">
            <w:pPr>
              <w:spacing w:line="276" w:lineRule="auto"/>
              <w:rPr>
                <w:rFonts w:ascii="Segoe UI" w:hAnsi="Segoe UI" w:cs="Segoe UI"/>
                <w:highlight w:val="yellow"/>
              </w:rPr>
            </w:pPr>
          </w:p>
          <w:p w14:paraId="7284FDE6" w14:textId="77777777" w:rsidR="00D66065" w:rsidRDefault="00D66065" w:rsidP="00EA210B">
            <w:pPr>
              <w:spacing w:line="276" w:lineRule="auto"/>
              <w:rPr>
                <w:rFonts w:ascii="Segoe UI" w:hAnsi="Segoe UI" w:cs="Segoe UI"/>
                <w:highlight w:val="yellow"/>
              </w:rPr>
            </w:pPr>
          </w:p>
          <w:p w14:paraId="730D66D3" w14:textId="77777777" w:rsidR="00D66065" w:rsidRDefault="00D66065" w:rsidP="00EA210B">
            <w:pPr>
              <w:spacing w:line="276" w:lineRule="auto"/>
              <w:rPr>
                <w:rFonts w:ascii="Segoe UI" w:hAnsi="Segoe UI" w:cs="Segoe UI"/>
                <w:highlight w:val="yellow"/>
              </w:rPr>
            </w:pPr>
          </w:p>
          <w:p w14:paraId="642E99AC" w14:textId="77777777" w:rsidR="00D66065" w:rsidRDefault="00D66065" w:rsidP="00EA210B">
            <w:pPr>
              <w:spacing w:line="276" w:lineRule="auto"/>
              <w:rPr>
                <w:rFonts w:ascii="Segoe UI" w:hAnsi="Segoe UI" w:cs="Segoe UI"/>
                <w:highlight w:val="yellow"/>
              </w:rPr>
            </w:pPr>
          </w:p>
          <w:p w14:paraId="6ACA4069" w14:textId="77777777" w:rsidR="00D66065" w:rsidRDefault="00D66065" w:rsidP="00EA210B">
            <w:pPr>
              <w:spacing w:line="276" w:lineRule="auto"/>
              <w:rPr>
                <w:rFonts w:ascii="Segoe UI" w:hAnsi="Segoe UI" w:cs="Segoe UI"/>
                <w:highlight w:val="yellow"/>
              </w:rPr>
            </w:pPr>
          </w:p>
          <w:p w14:paraId="6C15EFAE" w14:textId="77777777" w:rsidR="00D66065" w:rsidRDefault="00D66065" w:rsidP="00EA210B">
            <w:pPr>
              <w:spacing w:line="276" w:lineRule="auto"/>
              <w:rPr>
                <w:rFonts w:ascii="Segoe UI" w:hAnsi="Segoe UI" w:cs="Segoe UI"/>
                <w:highlight w:val="yellow"/>
              </w:rPr>
            </w:pPr>
          </w:p>
          <w:p w14:paraId="2098EA03" w14:textId="77777777" w:rsidR="00D66065" w:rsidRDefault="00D66065" w:rsidP="00EA210B">
            <w:pPr>
              <w:spacing w:line="276" w:lineRule="auto"/>
              <w:rPr>
                <w:rFonts w:ascii="Segoe UI" w:hAnsi="Segoe UI" w:cs="Segoe UI"/>
                <w:highlight w:val="yellow"/>
              </w:rPr>
            </w:pPr>
          </w:p>
          <w:p w14:paraId="25563C0D" w14:textId="77777777" w:rsidR="00D66065" w:rsidRDefault="00D66065" w:rsidP="00EA210B">
            <w:pPr>
              <w:spacing w:line="276" w:lineRule="auto"/>
              <w:rPr>
                <w:rFonts w:ascii="Segoe UI" w:hAnsi="Segoe UI" w:cs="Segoe UI"/>
                <w:highlight w:val="yellow"/>
              </w:rPr>
            </w:pPr>
          </w:p>
          <w:p w14:paraId="784A72B8" w14:textId="77777777" w:rsidR="00D66065" w:rsidRPr="00A15A16" w:rsidRDefault="00D66065" w:rsidP="00EA210B">
            <w:pPr>
              <w:spacing w:line="276" w:lineRule="auto"/>
              <w:rPr>
                <w:rFonts w:ascii="Segoe UI" w:hAnsi="Segoe UI" w:cs="Segoe UI"/>
                <w:highlight w:val="yellow"/>
              </w:rPr>
            </w:pPr>
          </w:p>
        </w:tc>
      </w:tr>
      <w:tr w:rsidR="008409B2" w:rsidRPr="00A15A16" w14:paraId="02979B8B" w14:textId="77777777" w:rsidTr="00050B1F">
        <w:tc>
          <w:tcPr>
            <w:tcW w:w="4536" w:type="dxa"/>
            <w:shd w:val="clear" w:color="auto" w:fill="auto"/>
          </w:tcPr>
          <w:p w14:paraId="5943FAD2" w14:textId="7E307D6C" w:rsidR="008409B2" w:rsidRDefault="008409B2" w:rsidP="008409B2">
            <w:pPr>
              <w:spacing w:line="276" w:lineRule="auto"/>
              <w:rPr>
                <w:rFonts w:ascii="Segoe UI" w:hAnsi="Segoe UI" w:cs="Segoe UI"/>
              </w:rPr>
            </w:pPr>
            <w:r>
              <w:rPr>
                <w:rFonts w:ascii="Segoe UI" w:hAnsi="Segoe UI" w:cs="Segoe UI"/>
              </w:rPr>
              <w:t xml:space="preserve">Naam </w:t>
            </w:r>
            <w:r w:rsidR="006E6F18">
              <w:rPr>
                <w:rFonts w:ascii="Segoe UI" w:hAnsi="Segoe UI" w:cs="Segoe UI"/>
              </w:rPr>
              <w:t>c</w:t>
            </w:r>
            <w:r>
              <w:rPr>
                <w:rFonts w:ascii="Segoe UI" w:hAnsi="Segoe UI" w:cs="Segoe UI"/>
              </w:rPr>
              <w:t>ontactpersoon referent</w:t>
            </w:r>
          </w:p>
          <w:p w14:paraId="1FFA3224" w14:textId="77777777" w:rsidR="008409B2" w:rsidRDefault="008409B2" w:rsidP="008409B2">
            <w:pPr>
              <w:spacing w:line="276" w:lineRule="auto"/>
              <w:rPr>
                <w:rFonts w:ascii="Segoe UI" w:hAnsi="Segoe UI" w:cs="Segoe UI"/>
              </w:rPr>
            </w:pPr>
            <w:r>
              <w:rPr>
                <w:rFonts w:ascii="Segoe UI" w:hAnsi="Segoe UI" w:cs="Segoe UI"/>
              </w:rPr>
              <w:t>Datum</w:t>
            </w:r>
          </w:p>
          <w:p w14:paraId="5C625F7A" w14:textId="77777777" w:rsidR="008409B2" w:rsidRDefault="008409B2" w:rsidP="008409B2">
            <w:pPr>
              <w:spacing w:line="276" w:lineRule="auto"/>
              <w:rPr>
                <w:rFonts w:ascii="Segoe UI" w:hAnsi="Segoe UI" w:cs="Segoe UI"/>
              </w:rPr>
            </w:pPr>
            <w:r>
              <w:rPr>
                <w:rFonts w:ascii="Segoe UI" w:hAnsi="Segoe UI" w:cs="Segoe UI"/>
              </w:rPr>
              <w:t>Handtekening</w:t>
            </w:r>
          </w:p>
          <w:p w14:paraId="0BFF9BDC" w14:textId="77777777" w:rsidR="008409B2" w:rsidRDefault="008409B2" w:rsidP="008409B2">
            <w:pPr>
              <w:spacing w:line="276" w:lineRule="auto"/>
              <w:rPr>
                <w:rFonts w:ascii="Segoe UI" w:hAnsi="Segoe UI" w:cs="Segoe UI"/>
              </w:rPr>
            </w:pPr>
          </w:p>
          <w:p w14:paraId="0AA4B0AB" w14:textId="77777777" w:rsidR="008409B2" w:rsidRDefault="008409B2" w:rsidP="008409B2">
            <w:pPr>
              <w:spacing w:line="276" w:lineRule="auto"/>
              <w:rPr>
                <w:rFonts w:ascii="Segoe UI" w:hAnsi="Segoe UI" w:cs="Segoe UI"/>
              </w:rPr>
            </w:pPr>
          </w:p>
          <w:p w14:paraId="57E1108F" w14:textId="77777777" w:rsidR="008409B2" w:rsidRPr="009E17C1" w:rsidRDefault="008409B2" w:rsidP="00EA210B">
            <w:pPr>
              <w:spacing w:line="276" w:lineRule="auto"/>
              <w:rPr>
                <w:rFonts w:ascii="Segoe UI" w:hAnsi="Segoe UI" w:cs="Segoe UI"/>
              </w:rPr>
            </w:pPr>
          </w:p>
        </w:tc>
        <w:tc>
          <w:tcPr>
            <w:tcW w:w="4536" w:type="dxa"/>
            <w:gridSpan w:val="2"/>
            <w:shd w:val="clear" w:color="auto" w:fill="auto"/>
          </w:tcPr>
          <w:p w14:paraId="588EA3BB" w14:textId="7B55AB65" w:rsidR="008409B2" w:rsidRDefault="008409B2" w:rsidP="008409B2">
            <w:pPr>
              <w:spacing w:line="276" w:lineRule="auto"/>
              <w:rPr>
                <w:rFonts w:ascii="Segoe UI" w:hAnsi="Segoe UI" w:cs="Segoe UI"/>
              </w:rPr>
            </w:pPr>
            <w:r>
              <w:rPr>
                <w:rFonts w:ascii="Segoe UI" w:hAnsi="Segoe UI" w:cs="Segoe UI"/>
              </w:rPr>
              <w:t>Naam Gegadigde</w:t>
            </w:r>
          </w:p>
          <w:p w14:paraId="732C315F" w14:textId="77777777" w:rsidR="008409B2" w:rsidRDefault="008409B2" w:rsidP="008409B2">
            <w:pPr>
              <w:spacing w:line="276" w:lineRule="auto"/>
              <w:rPr>
                <w:rFonts w:ascii="Segoe UI" w:hAnsi="Segoe UI" w:cs="Segoe UI"/>
              </w:rPr>
            </w:pPr>
            <w:r>
              <w:rPr>
                <w:rFonts w:ascii="Segoe UI" w:hAnsi="Segoe UI" w:cs="Segoe UI"/>
              </w:rPr>
              <w:t>Datum</w:t>
            </w:r>
          </w:p>
          <w:p w14:paraId="016F04B3" w14:textId="77777777" w:rsidR="008409B2" w:rsidRDefault="008409B2" w:rsidP="008409B2">
            <w:pPr>
              <w:spacing w:line="276" w:lineRule="auto"/>
              <w:rPr>
                <w:rFonts w:ascii="Segoe UI" w:hAnsi="Segoe UI" w:cs="Segoe UI"/>
              </w:rPr>
            </w:pPr>
            <w:r>
              <w:rPr>
                <w:rFonts w:ascii="Segoe UI" w:hAnsi="Segoe UI" w:cs="Segoe UI"/>
              </w:rPr>
              <w:t>Handtekening</w:t>
            </w:r>
          </w:p>
          <w:p w14:paraId="1D37D94A" w14:textId="0D92E828" w:rsidR="008409B2" w:rsidRPr="009E17C1" w:rsidRDefault="008409B2" w:rsidP="00EA210B">
            <w:pPr>
              <w:spacing w:line="276" w:lineRule="auto"/>
              <w:rPr>
                <w:rFonts w:ascii="Segoe UI" w:hAnsi="Segoe UI" w:cs="Segoe UI"/>
              </w:rPr>
            </w:pPr>
          </w:p>
        </w:tc>
      </w:tr>
    </w:tbl>
    <w:p w14:paraId="6FD375A9" w14:textId="7591C339" w:rsidR="00963DF4" w:rsidRPr="00EA638E" w:rsidRDefault="00201CB1" w:rsidP="00EA210B">
      <w:pPr>
        <w:pStyle w:val="Kop1"/>
        <w:numPr>
          <w:ilvl w:val="0"/>
          <w:numId w:val="3"/>
        </w:numPr>
        <w:tabs>
          <w:tab w:val="clear" w:pos="1701"/>
          <w:tab w:val="num" w:pos="1985"/>
        </w:tabs>
        <w:spacing w:line="276" w:lineRule="auto"/>
        <w:rPr>
          <w:rFonts w:cs="Segoe UI Light"/>
          <w:b w:val="0"/>
          <w:bCs w:val="0"/>
          <w:color w:val="1EB53A"/>
          <w:sz w:val="40"/>
          <w:szCs w:val="40"/>
        </w:rPr>
      </w:pPr>
      <w:bookmarkStart w:id="3" w:name="_Toc87942035"/>
      <w:r w:rsidRPr="38E24347">
        <w:rPr>
          <w:rFonts w:cs="Segoe UI Light"/>
          <w:b w:val="0"/>
          <w:bCs w:val="0"/>
          <w:color w:val="1EB53A"/>
          <w:sz w:val="40"/>
          <w:szCs w:val="40"/>
        </w:rPr>
        <w:lastRenderedPageBreak/>
        <w:t>O</w:t>
      </w:r>
      <w:r w:rsidR="00963DF4" w:rsidRPr="38E24347">
        <w:rPr>
          <w:rFonts w:cs="Segoe UI Light"/>
          <w:b w:val="0"/>
          <w:bCs w:val="0"/>
          <w:color w:val="1EB53A"/>
          <w:sz w:val="40"/>
          <w:szCs w:val="40"/>
        </w:rPr>
        <w:t xml:space="preserve">pgave </w:t>
      </w:r>
      <w:r w:rsidR="00CD41D8" w:rsidRPr="38E24347">
        <w:rPr>
          <w:rFonts w:cs="Segoe UI Light"/>
          <w:b w:val="0"/>
          <w:bCs w:val="0"/>
          <w:color w:val="1EB53A"/>
          <w:sz w:val="40"/>
          <w:szCs w:val="40"/>
        </w:rPr>
        <w:t xml:space="preserve">referenties </w:t>
      </w:r>
      <w:bookmarkEnd w:id="2"/>
      <w:r w:rsidR="000B1D84" w:rsidRPr="38E24347">
        <w:rPr>
          <w:rFonts w:cs="Segoe UI Light"/>
          <w:b w:val="0"/>
          <w:bCs w:val="0"/>
          <w:color w:val="1EB53A"/>
          <w:sz w:val="40"/>
          <w:szCs w:val="40"/>
        </w:rPr>
        <w:t>Subselectiecriteria</w:t>
      </w:r>
      <w:bookmarkEnd w:id="3"/>
    </w:p>
    <w:p w14:paraId="1E55C0BE" w14:textId="77777777" w:rsidR="00605417" w:rsidRDefault="00963DF4" w:rsidP="00EA210B">
      <w:pPr>
        <w:spacing w:line="276" w:lineRule="auto"/>
        <w:rPr>
          <w:rFonts w:ascii="Segoe UI" w:hAnsi="Segoe UI" w:cs="Segoe UI"/>
        </w:rPr>
      </w:pPr>
      <w:r w:rsidRPr="000E7D3C">
        <w:rPr>
          <w:rFonts w:ascii="Segoe UI" w:hAnsi="Segoe UI" w:cs="Segoe UI"/>
        </w:rPr>
        <w:t xml:space="preserve">Per </w:t>
      </w:r>
      <w:r w:rsidR="00F52BD8">
        <w:rPr>
          <w:rFonts w:ascii="Segoe UI" w:hAnsi="Segoe UI" w:cs="Segoe UI"/>
        </w:rPr>
        <w:t>s</w:t>
      </w:r>
      <w:r w:rsidR="001506E5">
        <w:rPr>
          <w:rFonts w:ascii="Segoe UI" w:hAnsi="Segoe UI" w:cs="Segoe UI"/>
        </w:rPr>
        <w:t>ubselectiecriterium</w:t>
      </w:r>
      <w:r w:rsidRPr="000E7D3C">
        <w:rPr>
          <w:rFonts w:ascii="Segoe UI" w:hAnsi="Segoe UI" w:cs="Segoe UI"/>
        </w:rPr>
        <w:t xml:space="preserve"> 1 referentie overleggen. Hetzelfde referentieproject mag voor meerdere </w:t>
      </w:r>
      <w:r w:rsidR="001506E5">
        <w:rPr>
          <w:rFonts w:ascii="Segoe UI" w:hAnsi="Segoe UI" w:cs="Segoe UI"/>
        </w:rPr>
        <w:t>subsel</w:t>
      </w:r>
      <w:r w:rsidR="00263DA2">
        <w:rPr>
          <w:rFonts w:ascii="Segoe UI" w:hAnsi="Segoe UI" w:cs="Segoe UI"/>
        </w:rPr>
        <w:t>ectiecriteria</w:t>
      </w:r>
      <w:r w:rsidRPr="000E7D3C">
        <w:rPr>
          <w:rFonts w:ascii="Segoe UI" w:hAnsi="Segoe UI" w:cs="Segoe UI"/>
        </w:rPr>
        <w:t xml:space="preserve"> worden overgelegd. </w:t>
      </w:r>
      <w:r w:rsidRPr="000E7D3C">
        <w:rPr>
          <w:rFonts w:ascii="Segoe UI" w:hAnsi="Segoe UI" w:cs="Segoe UI"/>
          <w:b/>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3"/>
        <w:gridCol w:w="339"/>
        <w:gridCol w:w="879"/>
        <w:gridCol w:w="3318"/>
        <w:gridCol w:w="175"/>
      </w:tblGrid>
      <w:tr w:rsidR="00476922" w:rsidRPr="00A15A16" w14:paraId="549AB8A3" w14:textId="77777777" w:rsidTr="00E422BD">
        <w:trPr>
          <w:gridAfter w:val="1"/>
          <w:wAfter w:w="175" w:type="dxa"/>
        </w:trPr>
        <w:tc>
          <w:tcPr>
            <w:tcW w:w="9072" w:type="dxa"/>
            <w:gridSpan w:val="4"/>
            <w:shd w:val="clear" w:color="auto" w:fill="1EB53A"/>
          </w:tcPr>
          <w:p w14:paraId="797690B7" w14:textId="7FEE35F6" w:rsidR="00043A69" w:rsidRPr="006D2008" w:rsidRDefault="00476922" w:rsidP="00EA210B">
            <w:pPr>
              <w:spacing w:line="276" w:lineRule="auto"/>
              <w:rPr>
                <w:rFonts w:ascii="Segoe UI" w:hAnsi="Segoe UI" w:cs="Segoe UI"/>
                <w:b/>
                <w:bCs/>
              </w:rPr>
            </w:pPr>
            <w:r w:rsidRPr="006D2008">
              <w:rPr>
                <w:rFonts w:ascii="Segoe UI" w:hAnsi="Segoe UI" w:cs="Segoe UI"/>
                <w:b/>
                <w:bCs/>
                <w:color w:val="FFFFFF" w:themeColor="background1"/>
              </w:rPr>
              <w:t>Subselectiecriterium S1</w:t>
            </w:r>
            <w:r w:rsidR="009E4A2B" w:rsidRPr="006D2008">
              <w:rPr>
                <w:rFonts w:ascii="Segoe UI" w:hAnsi="Segoe UI" w:cs="Segoe UI"/>
                <w:b/>
                <w:bCs/>
                <w:color w:val="FFFFFF" w:themeColor="background1"/>
              </w:rPr>
              <w:t xml:space="preserve"> </w:t>
            </w:r>
            <w:r w:rsidRPr="006D2008">
              <w:rPr>
                <w:rFonts w:ascii="Segoe UI" w:hAnsi="Segoe UI" w:cs="Segoe UI"/>
                <w:b/>
                <w:bCs/>
                <w:color w:val="FFFFFF" w:themeColor="background1"/>
              </w:rPr>
              <w:t xml:space="preserve">Ervaring </w:t>
            </w:r>
            <w:r w:rsidR="003F740D" w:rsidRPr="006D2008">
              <w:rPr>
                <w:rFonts w:ascii="Segoe UI" w:hAnsi="Segoe UI" w:cs="Segoe UI"/>
                <w:b/>
                <w:bCs/>
                <w:color w:val="FFFFFF" w:themeColor="background1"/>
              </w:rPr>
              <w:t>met samenwerken in bouwteam</w:t>
            </w:r>
          </w:p>
        </w:tc>
      </w:tr>
      <w:tr w:rsidR="00476922" w:rsidRPr="00A15A16" w14:paraId="550621F5" w14:textId="77777777" w:rsidTr="00E422BD">
        <w:trPr>
          <w:gridAfter w:val="1"/>
          <w:wAfter w:w="175" w:type="dxa"/>
        </w:trPr>
        <w:tc>
          <w:tcPr>
            <w:tcW w:w="4962" w:type="dxa"/>
            <w:gridSpan w:val="2"/>
            <w:shd w:val="clear" w:color="auto" w:fill="auto"/>
          </w:tcPr>
          <w:p w14:paraId="4EAA1E4E" w14:textId="77777777" w:rsidR="00476922" w:rsidRPr="00476922" w:rsidRDefault="00476922" w:rsidP="00EA210B">
            <w:pPr>
              <w:spacing w:line="276" w:lineRule="auto"/>
              <w:rPr>
                <w:rFonts w:ascii="Segoe UI" w:hAnsi="Segoe UI" w:cs="Segoe UI"/>
              </w:rPr>
            </w:pPr>
            <w:r w:rsidRPr="00476922">
              <w:rPr>
                <w:rFonts w:ascii="Segoe UI" w:hAnsi="Segoe UI" w:cs="Segoe UI"/>
              </w:rPr>
              <w:t>Naam Gegadigde</w:t>
            </w:r>
          </w:p>
        </w:tc>
        <w:tc>
          <w:tcPr>
            <w:tcW w:w="4110" w:type="dxa"/>
            <w:gridSpan w:val="2"/>
            <w:shd w:val="clear" w:color="auto" w:fill="auto"/>
          </w:tcPr>
          <w:p w14:paraId="6F596F0C" w14:textId="77777777" w:rsidR="00476922" w:rsidRPr="00476922" w:rsidRDefault="00476922" w:rsidP="00EA210B">
            <w:pPr>
              <w:spacing w:line="276" w:lineRule="auto"/>
              <w:rPr>
                <w:rFonts w:ascii="Segoe UI" w:hAnsi="Segoe UI" w:cs="Segoe UI"/>
              </w:rPr>
            </w:pPr>
          </w:p>
        </w:tc>
      </w:tr>
      <w:tr w:rsidR="00476922" w:rsidRPr="00A15A16" w14:paraId="6374C9CA" w14:textId="77777777" w:rsidTr="00E422BD">
        <w:trPr>
          <w:gridAfter w:val="1"/>
          <w:wAfter w:w="175" w:type="dxa"/>
        </w:trPr>
        <w:tc>
          <w:tcPr>
            <w:tcW w:w="4962" w:type="dxa"/>
            <w:gridSpan w:val="2"/>
            <w:shd w:val="clear" w:color="auto" w:fill="auto"/>
          </w:tcPr>
          <w:p w14:paraId="6751A4EB" w14:textId="77777777" w:rsidR="00476922" w:rsidRPr="00476922" w:rsidRDefault="00476922" w:rsidP="00EA210B">
            <w:pPr>
              <w:spacing w:line="276" w:lineRule="auto"/>
              <w:rPr>
                <w:rFonts w:ascii="Segoe UI" w:hAnsi="Segoe UI" w:cs="Segoe UI"/>
              </w:rPr>
            </w:pPr>
            <w:r>
              <w:rPr>
                <w:rFonts w:ascii="Segoe UI" w:hAnsi="Segoe UI" w:cs="Segoe UI"/>
              </w:rPr>
              <w:t>N</w:t>
            </w:r>
            <w:r w:rsidRPr="00476922">
              <w:rPr>
                <w:rFonts w:ascii="Segoe UI" w:hAnsi="Segoe UI" w:cs="Segoe UI"/>
              </w:rPr>
              <w:t xml:space="preserve">aam referentieproject </w:t>
            </w:r>
          </w:p>
        </w:tc>
        <w:tc>
          <w:tcPr>
            <w:tcW w:w="4110" w:type="dxa"/>
            <w:gridSpan w:val="2"/>
            <w:shd w:val="clear" w:color="auto" w:fill="auto"/>
          </w:tcPr>
          <w:p w14:paraId="4230C14F" w14:textId="77777777" w:rsidR="00476922" w:rsidRPr="00476922" w:rsidRDefault="00476922" w:rsidP="00EA210B">
            <w:pPr>
              <w:spacing w:line="276" w:lineRule="auto"/>
              <w:rPr>
                <w:rFonts w:ascii="Segoe UI" w:hAnsi="Segoe UI" w:cs="Segoe UI"/>
              </w:rPr>
            </w:pPr>
          </w:p>
        </w:tc>
      </w:tr>
      <w:tr w:rsidR="00476922" w:rsidRPr="00A15A16" w14:paraId="43DF6528" w14:textId="77777777" w:rsidTr="00E422BD">
        <w:trPr>
          <w:gridAfter w:val="1"/>
          <w:wAfter w:w="175" w:type="dxa"/>
        </w:trPr>
        <w:tc>
          <w:tcPr>
            <w:tcW w:w="4962" w:type="dxa"/>
            <w:gridSpan w:val="2"/>
            <w:shd w:val="clear" w:color="auto" w:fill="auto"/>
          </w:tcPr>
          <w:p w14:paraId="126E3F46" w14:textId="3DDFD647" w:rsidR="00476922" w:rsidRPr="00476922" w:rsidRDefault="00617FE6" w:rsidP="00EA210B">
            <w:pPr>
              <w:spacing w:line="276" w:lineRule="auto"/>
              <w:rPr>
                <w:rFonts w:ascii="Segoe UI" w:hAnsi="Segoe UI" w:cs="Segoe UI"/>
              </w:rPr>
            </w:pPr>
            <w:r w:rsidRPr="00476922">
              <w:rPr>
                <w:rFonts w:ascii="Segoe UI" w:hAnsi="Segoe UI" w:cs="Segoe UI"/>
              </w:rPr>
              <w:t>NAW-gegevens</w:t>
            </w:r>
            <w:r w:rsidR="00476922" w:rsidRPr="00476922">
              <w:rPr>
                <w:rFonts w:ascii="Segoe UI" w:hAnsi="Segoe UI" w:cs="Segoe UI"/>
              </w:rPr>
              <w:t xml:space="preserve"> opdrachtgever ref.</w:t>
            </w:r>
            <w:r>
              <w:rPr>
                <w:rFonts w:ascii="Segoe UI" w:hAnsi="Segoe UI" w:cs="Segoe UI"/>
              </w:rPr>
              <w:t xml:space="preserve"> </w:t>
            </w:r>
            <w:r w:rsidR="00476922" w:rsidRPr="00476922">
              <w:rPr>
                <w:rFonts w:ascii="Segoe UI" w:hAnsi="Segoe UI" w:cs="Segoe UI"/>
              </w:rPr>
              <w:t xml:space="preserve">project </w:t>
            </w:r>
          </w:p>
        </w:tc>
        <w:tc>
          <w:tcPr>
            <w:tcW w:w="4110" w:type="dxa"/>
            <w:gridSpan w:val="2"/>
            <w:shd w:val="clear" w:color="auto" w:fill="auto"/>
          </w:tcPr>
          <w:p w14:paraId="2A7E21B2" w14:textId="77777777" w:rsidR="00476922" w:rsidRPr="00476922" w:rsidRDefault="00476922" w:rsidP="00EA210B">
            <w:pPr>
              <w:spacing w:line="276" w:lineRule="auto"/>
              <w:rPr>
                <w:rFonts w:ascii="Segoe UI" w:hAnsi="Segoe UI" w:cs="Segoe UI"/>
              </w:rPr>
            </w:pPr>
          </w:p>
        </w:tc>
      </w:tr>
      <w:tr w:rsidR="00476922" w:rsidRPr="00A15A16" w14:paraId="7FDFB2FF" w14:textId="77777777" w:rsidTr="00E422BD">
        <w:trPr>
          <w:gridAfter w:val="1"/>
          <w:wAfter w:w="175" w:type="dxa"/>
        </w:trPr>
        <w:tc>
          <w:tcPr>
            <w:tcW w:w="4962" w:type="dxa"/>
            <w:gridSpan w:val="2"/>
            <w:shd w:val="clear" w:color="auto" w:fill="auto"/>
          </w:tcPr>
          <w:p w14:paraId="6C3891E9" w14:textId="77777777" w:rsidR="00476922" w:rsidRPr="00476922" w:rsidRDefault="00476922" w:rsidP="00EA210B">
            <w:pPr>
              <w:spacing w:line="276" w:lineRule="auto"/>
              <w:rPr>
                <w:rFonts w:ascii="Segoe UI" w:hAnsi="Segoe UI" w:cs="Segoe UI"/>
              </w:rPr>
            </w:pPr>
            <w:r>
              <w:rPr>
                <w:rFonts w:ascii="Segoe UI" w:hAnsi="Segoe UI" w:cs="Segoe UI"/>
              </w:rPr>
              <w:t>C</w:t>
            </w:r>
            <w:r w:rsidRPr="00476922">
              <w:rPr>
                <w:rFonts w:ascii="Segoe UI" w:hAnsi="Segoe UI" w:cs="Segoe UI"/>
              </w:rPr>
              <w:t>ontactpersoon opdrachtgever (naam, functie, telefoonnummer)</w:t>
            </w:r>
          </w:p>
        </w:tc>
        <w:tc>
          <w:tcPr>
            <w:tcW w:w="4110" w:type="dxa"/>
            <w:gridSpan w:val="2"/>
            <w:shd w:val="clear" w:color="auto" w:fill="auto"/>
          </w:tcPr>
          <w:p w14:paraId="51428471" w14:textId="77777777" w:rsidR="00476922" w:rsidRPr="00476922" w:rsidRDefault="00476922" w:rsidP="00EA210B">
            <w:pPr>
              <w:spacing w:line="276" w:lineRule="auto"/>
              <w:rPr>
                <w:rFonts w:ascii="Segoe UI" w:hAnsi="Segoe UI" w:cs="Segoe UI"/>
              </w:rPr>
            </w:pPr>
          </w:p>
        </w:tc>
      </w:tr>
      <w:tr w:rsidR="007D3327" w:rsidRPr="00A15A16" w14:paraId="4223BFFD" w14:textId="77777777" w:rsidTr="00E422BD">
        <w:trPr>
          <w:gridAfter w:val="1"/>
          <w:wAfter w:w="175" w:type="dxa"/>
        </w:trPr>
        <w:tc>
          <w:tcPr>
            <w:tcW w:w="4962" w:type="dxa"/>
            <w:gridSpan w:val="2"/>
            <w:shd w:val="clear" w:color="auto" w:fill="auto"/>
          </w:tcPr>
          <w:p w14:paraId="177EFC0A" w14:textId="4F9FBFBD" w:rsidR="007D3327" w:rsidRDefault="007D3327" w:rsidP="00EA210B">
            <w:pPr>
              <w:spacing w:line="276" w:lineRule="auto"/>
              <w:rPr>
                <w:rFonts w:ascii="Segoe UI" w:hAnsi="Segoe UI" w:cs="Segoe UI"/>
              </w:rPr>
            </w:pPr>
            <w:r>
              <w:rPr>
                <w:rFonts w:ascii="Segoe UI" w:hAnsi="Segoe UI" w:cs="Segoe UI"/>
              </w:rPr>
              <w:t>Contactpersoon architect (naam, functie, telefoonnummer)</w:t>
            </w:r>
          </w:p>
        </w:tc>
        <w:tc>
          <w:tcPr>
            <w:tcW w:w="4110" w:type="dxa"/>
            <w:gridSpan w:val="2"/>
            <w:shd w:val="clear" w:color="auto" w:fill="auto"/>
          </w:tcPr>
          <w:p w14:paraId="7D97C314" w14:textId="77777777" w:rsidR="007D3327" w:rsidRPr="00476922" w:rsidRDefault="007D3327" w:rsidP="00EA210B">
            <w:pPr>
              <w:spacing w:line="276" w:lineRule="auto"/>
              <w:rPr>
                <w:rFonts w:ascii="Segoe UI" w:hAnsi="Segoe UI" w:cs="Segoe UI"/>
              </w:rPr>
            </w:pPr>
          </w:p>
        </w:tc>
      </w:tr>
      <w:tr w:rsidR="00476922" w:rsidRPr="00A15A16" w14:paraId="4DB67107" w14:textId="77777777" w:rsidTr="00E422BD">
        <w:trPr>
          <w:gridAfter w:val="1"/>
          <w:wAfter w:w="175" w:type="dxa"/>
        </w:trPr>
        <w:tc>
          <w:tcPr>
            <w:tcW w:w="4962" w:type="dxa"/>
            <w:gridSpan w:val="2"/>
            <w:shd w:val="clear" w:color="auto" w:fill="auto"/>
          </w:tcPr>
          <w:p w14:paraId="43E2D992" w14:textId="77777777" w:rsidR="00476922" w:rsidRPr="00476922" w:rsidRDefault="00476922" w:rsidP="00EA210B">
            <w:pPr>
              <w:spacing w:line="276" w:lineRule="auto"/>
              <w:rPr>
                <w:rFonts w:ascii="Segoe UI" w:hAnsi="Segoe UI" w:cs="Segoe UI"/>
              </w:rPr>
            </w:pPr>
            <w:r w:rsidRPr="00476922">
              <w:rPr>
                <w:rFonts w:ascii="Segoe UI" w:hAnsi="Segoe UI" w:cs="Segoe UI"/>
              </w:rPr>
              <w:t xml:space="preserve">Startdatum uitgevoerde werkzaamheden onder de referentieopdracht (maand/jaartal) </w:t>
            </w:r>
          </w:p>
        </w:tc>
        <w:tc>
          <w:tcPr>
            <w:tcW w:w="4110" w:type="dxa"/>
            <w:gridSpan w:val="2"/>
            <w:shd w:val="clear" w:color="auto" w:fill="auto"/>
          </w:tcPr>
          <w:p w14:paraId="70C19678" w14:textId="77777777" w:rsidR="00476922" w:rsidRPr="00476922" w:rsidRDefault="00476922" w:rsidP="00EA210B">
            <w:pPr>
              <w:spacing w:line="276" w:lineRule="auto"/>
              <w:rPr>
                <w:rFonts w:ascii="Segoe UI" w:hAnsi="Segoe UI" w:cs="Segoe UI"/>
              </w:rPr>
            </w:pPr>
          </w:p>
        </w:tc>
      </w:tr>
      <w:tr w:rsidR="00476922" w:rsidRPr="00A15A16" w14:paraId="37B528CB" w14:textId="77777777" w:rsidTr="00E422BD">
        <w:trPr>
          <w:gridAfter w:val="1"/>
          <w:wAfter w:w="175" w:type="dxa"/>
        </w:trPr>
        <w:tc>
          <w:tcPr>
            <w:tcW w:w="4962" w:type="dxa"/>
            <w:gridSpan w:val="2"/>
            <w:shd w:val="clear" w:color="auto" w:fill="auto"/>
          </w:tcPr>
          <w:p w14:paraId="6B1B080F" w14:textId="77777777" w:rsidR="00476922" w:rsidRPr="00476922" w:rsidRDefault="00476922" w:rsidP="00EA210B">
            <w:pPr>
              <w:spacing w:line="276" w:lineRule="auto"/>
              <w:rPr>
                <w:rFonts w:ascii="Segoe UI" w:hAnsi="Segoe UI" w:cs="Segoe UI"/>
              </w:rPr>
            </w:pPr>
            <w:r w:rsidRPr="00476922">
              <w:rPr>
                <w:rFonts w:ascii="Segoe UI" w:hAnsi="Segoe UI" w:cs="Segoe UI"/>
              </w:rPr>
              <w:t>Einddatum uitgevoerde werkzaamheden onder de referentieopdracht (maand/jaartal)</w:t>
            </w:r>
          </w:p>
        </w:tc>
        <w:tc>
          <w:tcPr>
            <w:tcW w:w="4110" w:type="dxa"/>
            <w:gridSpan w:val="2"/>
            <w:shd w:val="clear" w:color="auto" w:fill="auto"/>
          </w:tcPr>
          <w:p w14:paraId="07112495" w14:textId="77777777" w:rsidR="00476922" w:rsidRPr="00476922" w:rsidRDefault="00476922" w:rsidP="00EA210B">
            <w:pPr>
              <w:spacing w:line="276" w:lineRule="auto"/>
              <w:rPr>
                <w:rFonts w:ascii="Segoe UI" w:hAnsi="Segoe UI" w:cs="Segoe UI"/>
              </w:rPr>
            </w:pPr>
          </w:p>
        </w:tc>
      </w:tr>
      <w:tr w:rsidR="00476922" w:rsidRPr="00A15A16" w14:paraId="33800151" w14:textId="77777777" w:rsidTr="00E422BD">
        <w:trPr>
          <w:gridAfter w:val="1"/>
          <w:wAfter w:w="175" w:type="dxa"/>
        </w:trPr>
        <w:tc>
          <w:tcPr>
            <w:tcW w:w="4962" w:type="dxa"/>
            <w:gridSpan w:val="2"/>
            <w:shd w:val="clear" w:color="auto" w:fill="auto"/>
          </w:tcPr>
          <w:p w14:paraId="3BEAC438" w14:textId="77777777" w:rsidR="00476922" w:rsidRPr="00476922" w:rsidRDefault="000E7E66" w:rsidP="00EA210B">
            <w:pPr>
              <w:spacing w:line="276" w:lineRule="auto"/>
              <w:rPr>
                <w:rFonts w:ascii="Segoe UI" w:hAnsi="Segoe UI" w:cs="Segoe UI"/>
              </w:rPr>
            </w:pPr>
            <w:r>
              <w:rPr>
                <w:rFonts w:ascii="Segoe UI" w:hAnsi="Segoe UI" w:cs="Segoe UI"/>
              </w:rPr>
              <w:t>O</w:t>
            </w:r>
            <w:r w:rsidR="00476922" w:rsidRPr="00476922">
              <w:rPr>
                <w:rFonts w:ascii="Segoe UI" w:hAnsi="Segoe UI" w:cs="Segoe UI"/>
              </w:rPr>
              <w:t xml:space="preserve">pleverdatum </w:t>
            </w:r>
          </w:p>
        </w:tc>
        <w:tc>
          <w:tcPr>
            <w:tcW w:w="4110" w:type="dxa"/>
            <w:gridSpan w:val="2"/>
            <w:shd w:val="clear" w:color="auto" w:fill="auto"/>
          </w:tcPr>
          <w:p w14:paraId="38767555" w14:textId="77777777" w:rsidR="00476922" w:rsidRPr="00476922" w:rsidRDefault="00476922" w:rsidP="00EA210B">
            <w:pPr>
              <w:spacing w:line="276" w:lineRule="auto"/>
              <w:rPr>
                <w:rFonts w:ascii="Segoe UI" w:hAnsi="Segoe UI" w:cs="Segoe UI"/>
              </w:rPr>
            </w:pPr>
          </w:p>
        </w:tc>
      </w:tr>
      <w:tr w:rsidR="00476922" w:rsidRPr="00A15A16" w14:paraId="3CBBC591" w14:textId="77777777" w:rsidTr="00E422BD">
        <w:trPr>
          <w:gridAfter w:val="1"/>
          <w:wAfter w:w="175" w:type="dxa"/>
        </w:trPr>
        <w:tc>
          <w:tcPr>
            <w:tcW w:w="4962" w:type="dxa"/>
            <w:gridSpan w:val="2"/>
            <w:shd w:val="clear" w:color="auto" w:fill="auto"/>
          </w:tcPr>
          <w:p w14:paraId="50BF462F" w14:textId="19F075BB" w:rsidR="00476922" w:rsidRPr="00476922" w:rsidRDefault="000E7E66" w:rsidP="00EA210B">
            <w:pPr>
              <w:spacing w:line="276" w:lineRule="auto"/>
              <w:rPr>
                <w:rFonts w:ascii="Segoe UI" w:hAnsi="Segoe UI" w:cs="Segoe UI"/>
              </w:rPr>
            </w:pPr>
            <w:r>
              <w:rPr>
                <w:rFonts w:ascii="Segoe UI" w:hAnsi="Segoe UI" w:cs="Segoe UI"/>
              </w:rPr>
              <w:t>B</w:t>
            </w:r>
            <w:r w:rsidR="00476922" w:rsidRPr="00476922">
              <w:rPr>
                <w:rFonts w:ascii="Segoe UI" w:hAnsi="Segoe UI" w:cs="Segoe UI"/>
              </w:rPr>
              <w:t xml:space="preserve">etreft: </w:t>
            </w:r>
            <w:r w:rsidR="00B26A58" w:rsidRPr="00B26A58">
              <w:rPr>
                <w:rFonts w:ascii="Segoe UI" w:hAnsi="Segoe UI" w:cs="Segoe UI"/>
              </w:rPr>
              <w:t>Ervaring met samenwerken in bouwteam</w:t>
            </w:r>
          </w:p>
        </w:tc>
        <w:tc>
          <w:tcPr>
            <w:tcW w:w="4110" w:type="dxa"/>
            <w:gridSpan w:val="2"/>
            <w:shd w:val="clear" w:color="auto" w:fill="auto"/>
          </w:tcPr>
          <w:p w14:paraId="54F45709" w14:textId="77777777" w:rsidR="00476922" w:rsidRPr="00476922" w:rsidRDefault="00476922" w:rsidP="00EA210B">
            <w:pPr>
              <w:spacing w:line="276" w:lineRule="auto"/>
              <w:rPr>
                <w:rFonts w:ascii="Segoe UI" w:hAnsi="Segoe UI" w:cs="Segoe UI"/>
              </w:rPr>
            </w:pPr>
            <w:r w:rsidRPr="00476922">
              <w:rPr>
                <w:rFonts w:ascii="Segoe UI" w:hAnsi="Segoe UI" w:cs="Segoe UI"/>
              </w:rPr>
              <w:t>ja/nee</w:t>
            </w:r>
          </w:p>
        </w:tc>
      </w:tr>
      <w:tr w:rsidR="008D41E0" w:rsidRPr="00A15A16" w14:paraId="13266186" w14:textId="77777777" w:rsidTr="008D41E0">
        <w:trPr>
          <w:gridAfter w:val="1"/>
          <w:wAfter w:w="175" w:type="dxa"/>
        </w:trPr>
        <w:tc>
          <w:tcPr>
            <w:tcW w:w="4962" w:type="dxa"/>
            <w:gridSpan w:val="2"/>
            <w:shd w:val="clear" w:color="auto" w:fill="auto"/>
          </w:tcPr>
          <w:p w14:paraId="0A972897" w14:textId="77777777" w:rsidR="008D41E0" w:rsidRDefault="008D41E0" w:rsidP="00EA210B">
            <w:pPr>
              <w:spacing w:line="276" w:lineRule="auto"/>
              <w:rPr>
                <w:rFonts w:ascii="Segoe UI" w:hAnsi="Segoe UI" w:cs="Segoe UI"/>
              </w:rPr>
            </w:pPr>
            <w:r>
              <w:rPr>
                <w:rFonts w:ascii="Segoe UI" w:hAnsi="Segoe UI" w:cs="Segoe UI"/>
              </w:rPr>
              <w:t>Betreft:</w:t>
            </w:r>
          </w:p>
          <w:p w14:paraId="06CBF0D6" w14:textId="77777777" w:rsidR="00BE7934" w:rsidRPr="00D31112" w:rsidRDefault="00BE7934" w:rsidP="003F2BB5">
            <w:pPr>
              <w:pStyle w:val="Lijstalinea"/>
              <w:numPr>
                <w:ilvl w:val="0"/>
                <w:numId w:val="21"/>
              </w:numPr>
              <w:spacing w:line="276" w:lineRule="auto"/>
              <w:contextualSpacing/>
              <w:rPr>
                <w:rFonts w:ascii="Segoe UI" w:hAnsi="Segoe UI" w:cs="Segoe UI"/>
                <w:szCs w:val="18"/>
              </w:rPr>
            </w:pPr>
            <w:r w:rsidRPr="00D31112">
              <w:rPr>
                <w:rFonts w:ascii="Segoe UI" w:hAnsi="Segoe UI" w:cs="Segoe UI"/>
                <w:szCs w:val="18"/>
              </w:rPr>
              <w:t xml:space="preserve">instapmoment Definitief Ontwerp (DO) of eerder, </w:t>
            </w:r>
          </w:p>
          <w:p w14:paraId="1E1755E1" w14:textId="182CD979" w:rsidR="00BE7934" w:rsidRDefault="00BE7934" w:rsidP="00BE7934">
            <w:pPr>
              <w:pStyle w:val="Lijstalinea"/>
              <w:numPr>
                <w:ilvl w:val="0"/>
                <w:numId w:val="0"/>
              </w:numPr>
              <w:spacing w:line="276" w:lineRule="auto"/>
              <w:ind w:left="360"/>
              <w:contextualSpacing/>
              <w:rPr>
                <w:rFonts w:ascii="Segoe UI" w:hAnsi="Segoe UI" w:cs="Segoe UI"/>
                <w:szCs w:val="18"/>
              </w:rPr>
            </w:pPr>
            <w:r w:rsidRPr="00D31112">
              <w:rPr>
                <w:rFonts w:ascii="Segoe UI" w:hAnsi="Segoe UI" w:cs="Segoe UI"/>
              </w:rPr>
              <w:t xml:space="preserve">waarbij het werk bestond uit de </w:t>
            </w:r>
            <w:r w:rsidRPr="00D31112">
              <w:rPr>
                <w:rFonts w:ascii="Segoe UI" w:hAnsi="Segoe UI" w:cs="Segoe UI"/>
                <w:b/>
                <w:bCs/>
              </w:rPr>
              <w:t>vernieuwbouw</w:t>
            </w:r>
            <w:r w:rsidRPr="00D31112">
              <w:rPr>
                <w:rFonts w:ascii="Segoe UI" w:hAnsi="Segoe UI" w:cs="Segoe UI"/>
              </w:rPr>
              <w:t xml:space="preserve"> van een utiliteitsgebouw met een onderwijsfunctie met omvang van minimaal 8.000 m2 bvo/opdrachtwaarde van € 12.000.000,-,</w:t>
            </w:r>
            <w:r>
              <w:rPr>
                <w:rFonts w:ascii="Segoe UI" w:hAnsi="Segoe UI" w:cs="Segoe UI"/>
              </w:rPr>
              <w:t xml:space="preserve"> </w:t>
            </w:r>
            <w:r w:rsidRPr="00D31112">
              <w:rPr>
                <w:rFonts w:ascii="Segoe UI" w:hAnsi="Segoe UI" w:cs="Segoe UI"/>
                <w:szCs w:val="18"/>
              </w:rPr>
              <w:t>waarbij een aanbestedende dienst de opdrachtgever was,</w:t>
            </w:r>
            <w:r>
              <w:rPr>
                <w:rFonts w:ascii="Segoe UI" w:hAnsi="Segoe UI" w:cs="Segoe UI"/>
                <w:szCs w:val="18"/>
              </w:rPr>
              <w:t xml:space="preserve"> </w:t>
            </w:r>
            <w:r w:rsidRPr="00D31112">
              <w:rPr>
                <w:rFonts w:ascii="Segoe UI" w:hAnsi="Segoe UI" w:cs="Segoe UI"/>
              </w:rPr>
              <w:t>er gecontracteerd was op basis van UAV 2012,</w:t>
            </w:r>
            <w:r>
              <w:rPr>
                <w:rFonts w:ascii="Segoe UI" w:hAnsi="Segoe UI" w:cs="Segoe UI"/>
              </w:rPr>
              <w:t xml:space="preserve"> </w:t>
            </w:r>
            <w:r w:rsidRPr="00D31112">
              <w:rPr>
                <w:rFonts w:ascii="Segoe UI" w:hAnsi="Segoe UI" w:cs="Segoe UI"/>
                <w:szCs w:val="18"/>
              </w:rPr>
              <w:t>het team waarmee Gegadigde deel uitmaakte van het bouwteam, tenminste bestond uit een constructeur, installatieadviseur, bouwfysicus en een bouwkostendeskundige.</w:t>
            </w:r>
          </w:p>
          <w:p w14:paraId="09AFE9FC" w14:textId="77777777" w:rsidR="00AB2AB3" w:rsidRPr="00D31112" w:rsidRDefault="00AB2AB3" w:rsidP="003F2BB5">
            <w:pPr>
              <w:pStyle w:val="Lijstalinea"/>
              <w:numPr>
                <w:ilvl w:val="0"/>
                <w:numId w:val="21"/>
              </w:numPr>
              <w:spacing w:line="276" w:lineRule="auto"/>
              <w:contextualSpacing/>
              <w:rPr>
                <w:rFonts w:ascii="Segoe UI" w:hAnsi="Segoe UI" w:cs="Segoe UI"/>
                <w:szCs w:val="18"/>
              </w:rPr>
            </w:pPr>
            <w:r w:rsidRPr="00D31112">
              <w:rPr>
                <w:rFonts w:ascii="Segoe UI" w:hAnsi="Segoe UI" w:cs="Segoe UI"/>
                <w:szCs w:val="18"/>
              </w:rPr>
              <w:t xml:space="preserve">instapmoment Definitief Ontwerp (DO) of eerder, </w:t>
            </w:r>
          </w:p>
          <w:p w14:paraId="52096453" w14:textId="30830E9A" w:rsidR="00AB2AB3" w:rsidRDefault="00AB2AB3" w:rsidP="00B668C2">
            <w:pPr>
              <w:pStyle w:val="Lijstalinea"/>
              <w:numPr>
                <w:ilvl w:val="0"/>
                <w:numId w:val="0"/>
              </w:numPr>
              <w:spacing w:line="276" w:lineRule="auto"/>
              <w:ind w:left="360"/>
              <w:contextualSpacing/>
              <w:rPr>
                <w:rFonts w:ascii="Segoe UI" w:hAnsi="Segoe UI" w:cs="Segoe UI"/>
                <w:szCs w:val="18"/>
              </w:rPr>
            </w:pPr>
            <w:r>
              <w:rPr>
                <w:rFonts w:ascii="Segoe UI" w:hAnsi="Segoe UI" w:cs="Segoe UI"/>
              </w:rPr>
              <w:t>w</w:t>
            </w:r>
            <w:r w:rsidRPr="00D31112">
              <w:rPr>
                <w:rFonts w:ascii="Segoe UI" w:hAnsi="Segoe UI" w:cs="Segoe UI"/>
              </w:rPr>
              <w:t xml:space="preserve">aarbij het werk bestond uit de </w:t>
            </w:r>
            <w:r w:rsidRPr="00D31112">
              <w:rPr>
                <w:rFonts w:ascii="Segoe UI" w:hAnsi="Segoe UI" w:cs="Segoe UI"/>
                <w:b/>
                <w:bCs/>
              </w:rPr>
              <w:t>vernieuwbouw</w:t>
            </w:r>
            <w:r w:rsidRPr="00D31112">
              <w:rPr>
                <w:rFonts w:ascii="Segoe UI" w:hAnsi="Segoe UI" w:cs="Segoe UI"/>
              </w:rPr>
              <w:t xml:space="preserve"> van een utiliteitsgebouw met een onderwijsfunctie met omvang van minimaal 6.000 m2 bvo/opdrachtwaarde van € 9.000.000,-,</w:t>
            </w:r>
            <w:r w:rsidR="00B668C2">
              <w:rPr>
                <w:rFonts w:ascii="Segoe UI" w:hAnsi="Segoe UI" w:cs="Segoe UI"/>
              </w:rPr>
              <w:t xml:space="preserve"> </w:t>
            </w:r>
            <w:r w:rsidRPr="00D31112">
              <w:rPr>
                <w:rFonts w:ascii="Segoe UI" w:hAnsi="Segoe UI" w:cs="Segoe UI"/>
                <w:szCs w:val="18"/>
              </w:rPr>
              <w:t>waarbij een aanbestedende dienst de opdrachtgever was,</w:t>
            </w:r>
            <w:r w:rsidR="00B668C2">
              <w:rPr>
                <w:rFonts w:ascii="Segoe UI" w:hAnsi="Segoe UI" w:cs="Segoe UI"/>
                <w:szCs w:val="18"/>
              </w:rPr>
              <w:t xml:space="preserve"> </w:t>
            </w:r>
            <w:r w:rsidRPr="00D31112">
              <w:rPr>
                <w:rFonts w:ascii="Segoe UI" w:hAnsi="Segoe UI" w:cs="Segoe UI"/>
              </w:rPr>
              <w:t>er gecontracteerd was op basis van UAV 2012,</w:t>
            </w:r>
            <w:r w:rsidR="00B668C2">
              <w:rPr>
                <w:rFonts w:ascii="Segoe UI" w:hAnsi="Segoe UI" w:cs="Segoe UI"/>
              </w:rPr>
              <w:t xml:space="preserve"> </w:t>
            </w:r>
            <w:r w:rsidRPr="00D31112">
              <w:rPr>
                <w:rFonts w:ascii="Segoe UI" w:hAnsi="Segoe UI" w:cs="Segoe UI"/>
                <w:szCs w:val="18"/>
              </w:rPr>
              <w:t>het team waarmee Gegadigde deel uitmaakte van het bouwteam, tenminste bestond uit een constructeur, installatieadviseur, bouwfysicus en een bouwkostendeskundige.</w:t>
            </w:r>
          </w:p>
          <w:p w14:paraId="69BA7C62" w14:textId="77777777" w:rsidR="00C91276" w:rsidRPr="00D31112" w:rsidRDefault="00C91276" w:rsidP="003F2BB5">
            <w:pPr>
              <w:pStyle w:val="Lijstalinea"/>
              <w:numPr>
                <w:ilvl w:val="0"/>
                <w:numId w:val="21"/>
              </w:numPr>
              <w:spacing w:line="276" w:lineRule="auto"/>
              <w:contextualSpacing/>
              <w:rPr>
                <w:rFonts w:ascii="Segoe UI" w:hAnsi="Segoe UI" w:cs="Segoe UI"/>
                <w:szCs w:val="18"/>
              </w:rPr>
            </w:pPr>
            <w:r w:rsidRPr="00D31112">
              <w:rPr>
                <w:rFonts w:ascii="Segoe UI" w:hAnsi="Segoe UI" w:cs="Segoe UI"/>
                <w:szCs w:val="18"/>
              </w:rPr>
              <w:t xml:space="preserve">instapmoment Definitief Ontwerp (DO) of eerder, </w:t>
            </w:r>
          </w:p>
          <w:p w14:paraId="3DB4A521" w14:textId="565A46A9" w:rsidR="00C91276" w:rsidRDefault="00C91276" w:rsidP="00C4279C">
            <w:pPr>
              <w:pStyle w:val="Lijstalinea"/>
              <w:numPr>
                <w:ilvl w:val="0"/>
                <w:numId w:val="0"/>
              </w:numPr>
              <w:spacing w:line="276" w:lineRule="auto"/>
              <w:ind w:left="360"/>
              <w:contextualSpacing/>
              <w:rPr>
                <w:rFonts w:ascii="Segoe UI" w:hAnsi="Segoe UI" w:cs="Segoe UI"/>
                <w:szCs w:val="18"/>
              </w:rPr>
            </w:pPr>
            <w:r w:rsidRPr="00D31112">
              <w:rPr>
                <w:rFonts w:ascii="Segoe UI" w:hAnsi="Segoe UI" w:cs="Segoe UI"/>
              </w:rPr>
              <w:t xml:space="preserve">waarbij het werk bestond uit de </w:t>
            </w:r>
            <w:r w:rsidRPr="00D31112">
              <w:rPr>
                <w:rFonts w:ascii="Segoe UI" w:hAnsi="Segoe UI" w:cs="Segoe UI"/>
                <w:b/>
                <w:bCs/>
              </w:rPr>
              <w:t>nieuwbouw</w:t>
            </w:r>
            <w:r w:rsidRPr="00D31112">
              <w:rPr>
                <w:rFonts w:ascii="Segoe UI" w:hAnsi="Segoe UI" w:cs="Segoe UI"/>
              </w:rPr>
              <w:t xml:space="preserve"> van een utiliteitsgebouw met omvang van minimaal 8.000 m2 bvo/opdrachtwaarde van € 12.000.000,-,</w:t>
            </w:r>
            <w:r w:rsidR="00C4279C">
              <w:rPr>
                <w:rFonts w:ascii="Segoe UI" w:hAnsi="Segoe UI" w:cs="Segoe UI"/>
              </w:rPr>
              <w:t xml:space="preserve"> </w:t>
            </w:r>
            <w:r w:rsidRPr="00D31112">
              <w:rPr>
                <w:rFonts w:ascii="Segoe UI" w:hAnsi="Segoe UI" w:cs="Segoe UI"/>
                <w:szCs w:val="18"/>
              </w:rPr>
              <w:t>waarbij een aanbestedende dienst de opdrachtgever was,</w:t>
            </w:r>
            <w:r w:rsidR="00C4279C">
              <w:rPr>
                <w:rFonts w:ascii="Segoe UI" w:hAnsi="Segoe UI" w:cs="Segoe UI"/>
                <w:szCs w:val="18"/>
              </w:rPr>
              <w:t xml:space="preserve"> </w:t>
            </w:r>
            <w:r w:rsidRPr="00D31112">
              <w:rPr>
                <w:rFonts w:ascii="Segoe UI" w:hAnsi="Segoe UI" w:cs="Segoe UI"/>
              </w:rPr>
              <w:t>er gecontracteerd was op basis van UAV</w:t>
            </w:r>
            <w:r>
              <w:rPr>
                <w:rFonts w:ascii="Segoe UI" w:hAnsi="Segoe UI" w:cs="Segoe UI"/>
              </w:rPr>
              <w:t xml:space="preserve"> </w:t>
            </w:r>
            <w:r w:rsidRPr="00D31112">
              <w:rPr>
                <w:rFonts w:ascii="Segoe UI" w:hAnsi="Segoe UI" w:cs="Segoe UI"/>
              </w:rPr>
              <w:t>2012,</w:t>
            </w:r>
            <w:r w:rsidR="00C4279C">
              <w:rPr>
                <w:rFonts w:ascii="Segoe UI" w:hAnsi="Segoe UI" w:cs="Segoe UI"/>
              </w:rPr>
              <w:t xml:space="preserve"> </w:t>
            </w:r>
            <w:r w:rsidRPr="00D31112">
              <w:rPr>
                <w:rFonts w:ascii="Segoe UI" w:hAnsi="Segoe UI" w:cs="Segoe UI"/>
                <w:szCs w:val="18"/>
              </w:rPr>
              <w:t>het team waarmee Gegadigde deel uitmaakte van het bouwteam, tenminste bestond uit een constructeur, installatieadviseur, bouwfysicus en een bouwkostendeskundige.</w:t>
            </w:r>
          </w:p>
          <w:p w14:paraId="605597A3" w14:textId="4EA724AD" w:rsidR="00581A1F" w:rsidRDefault="00581A1F" w:rsidP="00581A1F">
            <w:pPr>
              <w:rPr>
                <w:lang w:eastAsia="en-US"/>
              </w:rPr>
            </w:pPr>
          </w:p>
          <w:p w14:paraId="7D36E03A" w14:textId="77777777" w:rsidR="00581A1F" w:rsidRPr="00581A1F" w:rsidRDefault="00581A1F" w:rsidP="00581A1F">
            <w:pPr>
              <w:rPr>
                <w:lang w:eastAsia="en-US"/>
              </w:rPr>
            </w:pPr>
          </w:p>
          <w:p w14:paraId="285DDB0F" w14:textId="77777777" w:rsidR="00E716B6" w:rsidRPr="00D31112" w:rsidRDefault="00E716B6" w:rsidP="003F2BB5">
            <w:pPr>
              <w:pStyle w:val="Lijstalinea"/>
              <w:numPr>
                <w:ilvl w:val="0"/>
                <w:numId w:val="21"/>
              </w:numPr>
              <w:spacing w:line="276" w:lineRule="auto"/>
              <w:contextualSpacing/>
              <w:rPr>
                <w:rFonts w:ascii="Segoe UI" w:hAnsi="Segoe UI" w:cs="Segoe UI"/>
                <w:szCs w:val="18"/>
              </w:rPr>
            </w:pPr>
            <w:r w:rsidRPr="00D31112">
              <w:rPr>
                <w:rFonts w:ascii="Segoe UI" w:hAnsi="Segoe UI" w:cs="Segoe UI"/>
                <w:szCs w:val="18"/>
              </w:rPr>
              <w:t xml:space="preserve">instapmoment Definitief Ontwerp (DO) of eerder, </w:t>
            </w:r>
          </w:p>
          <w:p w14:paraId="54827A3E" w14:textId="2B3BB20B" w:rsidR="00E716B6" w:rsidRDefault="00E716B6" w:rsidP="00E716B6">
            <w:pPr>
              <w:pStyle w:val="Lijstalinea"/>
              <w:numPr>
                <w:ilvl w:val="0"/>
                <w:numId w:val="0"/>
              </w:numPr>
              <w:spacing w:line="276" w:lineRule="auto"/>
              <w:ind w:left="360"/>
              <w:contextualSpacing/>
              <w:rPr>
                <w:rFonts w:ascii="Segoe UI" w:hAnsi="Segoe UI" w:cs="Segoe UI"/>
                <w:szCs w:val="18"/>
              </w:rPr>
            </w:pPr>
            <w:r w:rsidRPr="00D31112">
              <w:rPr>
                <w:rFonts w:ascii="Segoe UI" w:hAnsi="Segoe UI" w:cs="Segoe UI"/>
              </w:rPr>
              <w:t xml:space="preserve">waarbij het werk bestond uit de </w:t>
            </w:r>
            <w:r w:rsidRPr="00D31112">
              <w:rPr>
                <w:rFonts w:ascii="Segoe UI" w:hAnsi="Segoe UI" w:cs="Segoe UI"/>
                <w:b/>
                <w:bCs/>
              </w:rPr>
              <w:t>nieuwbouw</w:t>
            </w:r>
            <w:r w:rsidRPr="00D31112">
              <w:rPr>
                <w:rFonts w:ascii="Segoe UI" w:hAnsi="Segoe UI" w:cs="Segoe UI"/>
              </w:rPr>
              <w:t xml:space="preserve"> van een utiliteitsgebouw met omvang van minimaal 6.000 m2 bvo/opdrachtwaarde van € 9.000.000,-,</w:t>
            </w:r>
            <w:r>
              <w:rPr>
                <w:rFonts w:ascii="Segoe UI" w:hAnsi="Segoe UI" w:cs="Segoe UI"/>
              </w:rPr>
              <w:t xml:space="preserve"> </w:t>
            </w:r>
            <w:r w:rsidRPr="00D31112">
              <w:rPr>
                <w:rFonts w:ascii="Segoe UI" w:hAnsi="Segoe UI" w:cs="Segoe UI"/>
                <w:szCs w:val="18"/>
              </w:rPr>
              <w:t>waarbij een aanbestedende dienst de opdrachtgever was,</w:t>
            </w:r>
            <w:r>
              <w:rPr>
                <w:rFonts w:ascii="Segoe UI" w:hAnsi="Segoe UI" w:cs="Segoe UI"/>
                <w:szCs w:val="18"/>
              </w:rPr>
              <w:t xml:space="preserve"> </w:t>
            </w:r>
            <w:r w:rsidRPr="00D31112">
              <w:rPr>
                <w:rFonts w:ascii="Segoe UI" w:hAnsi="Segoe UI" w:cs="Segoe UI"/>
              </w:rPr>
              <w:t>er gecontracteerd was op basis van UAV</w:t>
            </w:r>
            <w:r>
              <w:rPr>
                <w:rFonts w:ascii="Segoe UI" w:hAnsi="Segoe UI" w:cs="Segoe UI"/>
              </w:rPr>
              <w:t xml:space="preserve"> </w:t>
            </w:r>
            <w:r w:rsidRPr="00D31112">
              <w:rPr>
                <w:rFonts w:ascii="Segoe UI" w:hAnsi="Segoe UI" w:cs="Segoe UI"/>
              </w:rPr>
              <w:t>2012,</w:t>
            </w:r>
            <w:r>
              <w:rPr>
                <w:rFonts w:ascii="Segoe UI" w:hAnsi="Segoe UI" w:cs="Segoe UI"/>
              </w:rPr>
              <w:t xml:space="preserve"> </w:t>
            </w:r>
            <w:r w:rsidRPr="00D31112">
              <w:rPr>
                <w:rFonts w:ascii="Segoe UI" w:hAnsi="Segoe UI" w:cs="Segoe UI"/>
                <w:szCs w:val="18"/>
              </w:rPr>
              <w:t>het team waarmee Gegadigde deel uitmaakte van het bouwteam, tenminste bestond uit een constructeur, installatieadviseur, bouwfysicus en een bouwkostendeskundige.</w:t>
            </w:r>
          </w:p>
          <w:p w14:paraId="2020AF7B" w14:textId="77777777" w:rsidR="003F2BB5" w:rsidRPr="00E75575" w:rsidRDefault="003F2BB5" w:rsidP="003F2BB5">
            <w:pPr>
              <w:pStyle w:val="Lijstalinea"/>
              <w:numPr>
                <w:ilvl w:val="0"/>
                <w:numId w:val="21"/>
              </w:numPr>
              <w:spacing w:line="276" w:lineRule="auto"/>
              <w:contextualSpacing/>
              <w:rPr>
                <w:rFonts w:ascii="Segoe UI" w:hAnsi="Segoe UI" w:cs="Segoe UI"/>
                <w:szCs w:val="18"/>
              </w:rPr>
            </w:pPr>
            <w:r w:rsidRPr="00E75575">
              <w:rPr>
                <w:rFonts w:ascii="Segoe UI" w:hAnsi="Segoe UI" w:cs="Segoe UI"/>
                <w:szCs w:val="18"/>
              </w:rPr>
              <w:t xml:space="preserve">instapmoment Definitief Ontwerp (DO) of eerder, </w:t>
            </w:r>
          </w:p>
          <w:p w14:paraId="29ED0637" w14:textId="1B548617" w:rsidR="003F2BB5" w:rsidRPr="00D84BD4" w:rsidRDefault="003F2BB5" w:rsidP="003F2BB5">
            <w:pPr>
              <w:pStyle w:val="Lijstalinea"/>
              <w:numPr>
                <w:ilvl w:val="0"/>
                <w:numId w:val="0"/>
              </w:numPr>
              <w:spacing w:line="276" w:lineRule="auto"/>
              <w:ind w:left="360"/>
              <w:contextualSpacing/>
              <w:rPr>
                <w:rFonts w:ascii="Segoe UI" w:hAnsi="Segoe UI" w:cs="Segoe UI"/>
                <w:szCs w:val="18"/>
              </w:rPr>
            </w:pPr>
            <w:r w:rsidRPr="2AA24EED">
              <w:rPr>
                <w:rFonts w:ascii="Segoe UI" w:hAnsi="Segoe UI" w:cs="Segoe UI"/>
              </w:rPr>
              <w:t xml:space="preserve">waarbij het werk bestond uit de </w:t>
            </w:r>
            <w:r w:rsidRPr="2AA24EED">
              <w:rPr>
                <w:rFonts w:ascii="Segoe UI" w:hAnsi="Segoe UI" w:cs="Segoe UI"/>
                <w:b/>
                <w:bCs/>
              </w:rPr>
              <w:t>(ver)nieuwbouw</w:t>
            </w:r>
            <w:r w:rsidRPr="2AA24EED">
              <w:rPr>
                <w:rFonts w:ascii="Segoe UI" w:hAnsi="Segoe UI" w:cs="Segoe UI"/>
              </w:rPr>
              <w:t xml:space="preserve"> van een utiliteitsgebouw </w:t>
            </w:r>
            <w:r w:rsidRPr="00D31112">
              <w:rPr>
                <w:rFonts w:ascii="Segoe UI" w:hAnsi="Segoe UI" w:cs="Segoe UI"/>
              </w:rPr>
              <w:t>met omvang van minimaal 6.000² bvo/opdrachtwaarde van € 9.000.000,-,</w:t>
            </w:r>
            <w:r w:rsidR="00581A1F">
              <w:rPr>
                <w:rFonts w:ascii="Segoe UI" w:hAnsi="Segoe UI" w:cs="Segoe UI"/>
              </w:rPr>
              <w:t xml:space="preserve"> </w:t>
            </w:r>
            <w:r w:rsidRPr="00D84BD4">
              <w:rPr>
                <w:rFonts w:ascii="Segoe UI" w:hAnsi="Segoe UI" w:cs="Segoe UI"/>
                <w:szCs w:val="18"/>
              </w:rPr>
              <w:t>waarbij een aanbestedende dienst de opdrachtgever was,</w:t>
            </w:r>
            <w:r w:rsidR="00581A1F">
              <w:rPr>
                <w:rFonts w:ascii="Segoe UI" w:hAnsi="Segoe UI" w:cs="Segoe UI"/>
                <w:szCs w:val="18"/>
              </w:rPr>
              <w:t xml:space="preserve"> </w:t>
            </w:r>
            <w:r w:rsidRPr="00D84BD4">
              <w:rPr>
                <w:rFonts w:ascii="Segoe UI" w:hAnsi="Segoe UI" w:cs="Segoe UI"/>
              </w:rPr>
              <w:t>er gecontracteerd was op basis van UAV 2012,</w:t>
            </w:r>
            <w:r w:rsidR="00581A1F">
              <w:rPr>
                <w:rFonts w:ascii="Segoe UI" w:hAnsi="Segoe UI" w:cs="Segoe UI"/>
              </w:rPr>
              <w:t xml:space="preserve"> </w:t>
            </w:r>
            <w:r w:rsidRPr="00D84BD4">
              <w:rPr>
                <w:rFonts w:ascii="Segoe UI" w:hAnsi="Segoe UI" w:cs="Segoe UI"/>
                <w:szCs w:val="18"/>
              </w:rPr>
              <w:t>het team waarmee Gegadigde deel uitmaakte van het bouwteam, tenminste bestond uit een installatieadviseur, en een bouwkostendeskundige.</w:t>
            </w:r>
          </w:p>
          <w:p w14:paraId="411D730E" w14:textId="3AC56341" w:rsidR="00113097" w:rsidRPr="00113097" w:rsidRDefault="00113097" w:rsidP="003F2BB5">
            <w:pPr>
              <w:numPr>
                <w:ilvl w:val="0"/>
                <w:numId w:val="21"/>
              </w:numPr>
              <w:spacing w:line="276" w:lineRule="auto"/>
              <w:rPr>
                <w:rFonts w:ascii="Segoe UI" w:hAnsi="Segoe UI" w:cs="Segoe UI"/>
              </w:rPr>
            </w:pPr>
            <w:r w:rsidRPr="00113097">
              <w:rPr>
                <w:rFonts w:ascii="Segoe UI" w:hAnsi="Segoe UI" w:cs="Segoe UI"/>
              </w:rPr>
              <w:t>Geen referentie waaruit voornoemde ervaring blijkt.</w:t>
            </w:r>
          </w:p>
          <w:p w14:paraId="46F2373E" w14:textId="69951937" w:rsidR="008D41E0" w:rsidRPr="008943E3" w:rsidRDefault="008D41E0" w:rsidP="00EA210B">
            <w:pPr>
              <w:spacing w:line="276" w:lineRule="auto"/>
              <w:ind w:left="360"/>
              <w:rPr>
                <w:rFonts w:ascii="Segoe UI" w:hAnsi="Segoe UI" w:cs="Segoe UI"/>
              </w:rPr>
            </w:pPr>
          </w:p>
        </w:tc>
        <w:tc>
          <w:tcPr>
            <w:tcW w:w="879" w:type="dxa"/>
            <w:shd w:val="clear" w:color="auto" w:fill="auto"/>
          </w:tcPr>
          <w:p w14:paraId="171A5503" w14:textId="77777777" w:rsidR="008D41E0" w:rsidRDefault="008D41E0" w:rsidP="00EA210B">
            <w:pPr>
              <w:spacing w:line="276" w:lineRule="auto"/>
              <w:rPr>
                <w:rFonts w:ascii="Segoe UI" w:hAnsi="Segoe UI" w:cs="Segoe UI"/>
              </w:rPr>
            </w:pPr>
          </w:p>
          <w:p w14:paraId="0C337514" w14:textId="77777777" w:rsidR="001E6945" w:rsidRDefault="001E6945" w:rsidP="00EA210B">
            <w:pPr>
              <w:spacing w:line="276" w:lineRule="auto"/>
              <w:rPr>
                <w:rFonts w:ascii="Segoe UI" w:hAnsi="Segoe UI" w:cs="Segoe UI"/>
              </w:rPr>
            </w:pPr>
            <w:r>
              <w:rPr>
                <w:rFonts w:ascii="Segoe UI" w:hAnsi="Segoe UI" w:cs="Segoe UI"/>
              </w:rPr>
              <w:t>10 pnt</w:t>
            </w:r>
          </w:p>
          <w:p w14:paraId="238095A2" w14:textId="77777777" w:rsidR="00782F9C" w:rsidRDefault="00782F9C" w:rsidP="00EA210B">
            <w:pPr>
              <w:spacing w:line="276" w:lineRule="auto"/>
              <w:rPr>
                <w:rFonts w:ascii="Segoe UI" w:hAnsi="Segoe UI" w:cs="Segoe UI"/>
              </w:rPr>
            </w:pPr>
          </w:p>
          <w:p w14:paraId="717FAA4F" w14:textId="77777777" w:rsidR="00782F9C" w:rsidRDefault="00782F9C" w:rsidP="00EA210B">
            <w:pPr>
              <w:spacing w:line="276" w:lineRule="auto"/>
              <w:rPr>
                <w:rFonts w:ascii="Segoe UI" w:hAnsi="Segoe UI" w:cs="Segoe UI"/>
              </w:rPr>
            </w:pPr>
          </w:p>
          <w:p w14:paraId="55111A9A" w14:textId="77777777" w:rsidR="00782F9C" w:rsidRDefault="00782F9C" w:rsidP="00EA210B">
            <w:pPr>
              <w:spacing w:line="276" w:lineRule="auto"/>
              <w:rPr>
                <w:rFonts w:ascii="Segoe UI" w:hAnsi="Segoe UI" w:cs="Segoe UI"/>
              </w:rPr>
            </w:pPr>
          </w:p>
          <w:p w14:paraId="1BC0A24F" w14:textId="77777777" w:rsidR="00782F9C" w:rsidRDefault="00782F9C" w:rsidP="00EA210B">
            <w:pPr>
              <w:spacing w:line="276" w:lineRule="auto"/>
              <w:rPr>
                <w:rFonts w:ascii="Segoe UI" w:hAnsi="Segoe UI" w:cs="Segoe UI"/>
              </w:rPr>
            </w:pPr>
          </w:p>
          <w:p w14:paraId="780DBB9C" w14:textId="77777777" w:rsidR="00782F9C" w:rsidRDefault="00782F9C" w:rsidP="00EA210B">
            <w:pPr>
              <w:spacing w:line="276" w:lineRule="auto"/>
              <w:rPr>
                <w:rFonts w:ascii="Segoe UI" w:hAnsi="Segoe UI" w:cs="Segoe UI"/>
              </w:rPr>
            </w:pPr>
          </w:p>
          <w:p w14:paraId="4884B5CF" w14:textId="77777777" w:rsidR="00782F9C" w:rsidRDefault="00782F9C" w:rsidP="00EA210B">
            <w:pPr>
              <w:spacing w:line="276" w:lineRule="auto"/>
              <w:rPr>
                <w:rFonts w:ascii="Segoe UI" w:hAnsi="Segoe UI" w:cs="Segoe UI"/>
              </w:rPr>
            </w:pPr>
          </w:p>
          <w:p w14:paraId="72168F5D" w14:textId="77777777" w:rsidR="00782F9C" w:rsidRDefault="00782F9C" w:rsidP="00EA210B">
            <w:pPr>
              <w:spacing w:line="276" w:lineRule="auto"/>
              <w:rPr>
                <w:rFonts w:ascii="Segoe UI" w:hAnsi="Segoe UI" w:cs="Segoe UI"/>
              </w:rPr>
            </w:pPr>
          </w:p>
          <w:p w14:paraId="5C29DED6" w14:textId="77777777" w:rsidR="00782F9C" w:rsidRDefault="00782F9C" w:rsidP="00EA210B">
            <w:pPr>
              <w:spacing w:line="276" w:lineRule="auto"/>
              <w:rPr>
                <w:rFonts w:ascii="Segoe UI" w:hAnsi="Segoe UI" w:cs="Segoe UI"/>
              </w:rPr>
            </w:pPr>
          </w:p>
          <w:p w14:paraId="0E9461DD" w14:textId="77777777" w:rsidR="00782F9C" w:rsidRDefault="00782F9C" w:rsidP="00EA210B">
            <w:pPr>
              <w:spacing w:line="276" w:lineRule="auto"/>
              <w:rPr>
                <w:rFonts w:ascii="Segoe UI" w:hAnsi="Segoe UI" w:cs="Segoe UI"/>
              </w:rPr>
            </w:pPr>
          </w:p>
          <w:p w14:paraId="5E07448F" w14:textId="4C6D4A84" w:rsidR="00782F9C" w:rsidRDefault="00782F9C" w:rsidP="00EA210B">
            <w:pPr>
              <w:spacing w:line="276" w:lineRule="auto"/>
              <w:rPr>
                <w:rFonts w:ascii="Segoe UI" w:hAnsi="Segoe UI" w:cs="Segoe UI"/>
              </w:rPr>
            </w:pPr>
            <w:r>
              <w:rPr>
                <w:rFonts w:ascii="Segoe UI" w:hAnsi="Segoe UI" w:cs="Segoe UI"/>
              </w:rPr>
              <w:t>8 pnt</w:t>
            </w:r>
          </w:p>
          <w:p w14:paraId="28C16BED" w14:textId="77777777" w:rsidR="00782F9C" w:rsidRDefault="00782F9C" w:rsidP="00EA210B">
            <w:pPr>
              <w:spacing w:line="276" w:lineRule="auto"/>
              <w:rPr>
                <w:rFonts w:ascii="Segoe UI" w:hAnsi="Segoe UI" w:cs="Segoe UI"/>
              </w:rPr>
            </w:pPr>
          </w:p>
          <w:p w14:paraId="45D209E2" w14:textId="77777777" w:rsidR="00157403" w:rsidRDefault="00157403" w:rsidP="00EA210B">
            <w:pPr>
              <w:spacing w:line="276" w:lineRule="auto"/>
              <w:rPr>
                <w:rFonts w:ascii="Segoe UI" w:hAnsi="Segoe UI" w:cs="Segoe UI"/>
              </w:rPr>
            </w:pPr>
          </w:p>
          <w:p w14:paraId="040F7928" w14:textId="77777777" w:rsidR="00157403" w:rsidRDefault="00157403" w:rsidP="00EA210B">
            <w:pPr>
              <w:spacing w:line="276" w:lineRule="auto"/>
              <w:rPr>
                <w:rFonts w:ascii="Segoe UI" w:hAnsi="Segoe UI" w:cs="Segoe UI"/>
              </w:rPr>
            </w:pPr>
          </w:p>
          <w:p w14:paraId="1C4B778E" w14:textId="77777777" w:rsidR="00157403" w:rsidRDefault="00157403" w:rsidP="00EA210B">
            <w:pPr>
              <w:spacing w:line="276" w:lineRule="auto"/>
              <w:rPr>
                <w:rFonts w:ascii="Segoe UI" w:hAnsi="Segoe UI" w:cs="Segoe UI"/>
              </w:rPr>
            </w:pPr>
          </w:p>
          <w:p w14:paraId="39B64A9F" w14:textId="77777777" w:rsidR="00157403" w:rsidRDefault="00157403" w:rsidP="00EA210B">
            <w:pPr>
              <w:spacing w:line="276" w:lineRule="auto"/>
              <w:rPr>
                <w:rFonts w:ascii="Segoe UI" w:hAnsi="Segoe UI" w:cs="Segoe UI"/>
              </w:rPr>
            </w:pPr>
          </w:p>
          <w:p w14:paraId="03B31AF3" w14:textId="77777777" w:rsidR="00157403" w:rsidRDefault="00157403" w:rsidP="00EA210B">
            <w:pPr>
              <w:spacing w:line="276" w:lineRule="auto"/>
              <w:rPr>
                <w:rFonts w:ascii="Segoe UI" w:hAnsi="Segoe UI" w:cs="Segoe UI"/>
              </w:rPr>
            </w:pPr>
          </w:p>
          <w:p w14:paraId="4DADB5F5" w14:textId="77777777" w:rsidR="00157403" w:rsidRDefault="00157403" w:rsidP="00EA210B">
            <w:pPr>
              <w:spacing w:line="276" w:lineRule="auto"/>
              <w:rPr>
                <w:rFonts w:ascii="Segoe UI" w:hAnsi="Segoe UI" w:cs="Segoe UI"/>
              </w:rPr>
            </w:pPr>
          </w:p>
          <w:p w14:paraId="20364A43" w14:textId="77777777" w:rsidR="00157403" w:rsidRDefault="00157403" w:rsidP="00EA210B">
            <w:pPr>
              <w:spacing w:line="276" w:lineRule="auto"/>
              <w:rPr>
                <w:rFonts w:ascii="Segoe UI" w:hAnsi="Segoe UI" w:cs="Segoe UI"/>
              </w:rPr>
            </w:pPr>
          </w:p>
          <w:p w14:paraId="697F526C" w14:textId="77777777" w:rsidR="00157403" w:rsidRDefault="00157403" w:rsidP="00EA210B">
            <w:pPr>
              <w:spacing w:line="276" w:lineRule="auto"/>
              <w:rPr>
                <w:rFonts w:ascii="Segoe UI" w:hAnsi="Segoe UI" w:cs="Segoe UI"/>
              </w:rPr>
            </w:pPr>
          </w:p>
          <w:p w14:paraId="0B9B2AE7" w14:textId="4570B03A" w:rsidR="00157403" w:rsidRDefault="00157403" w:rsidP="00EA210B">
            <w:pPr>
              <w:spacing w:line="276" w:lineRule="auto"/>
              <w:rPr>
                <w:rFonts w:ascii="Segoe UI" w:hAnsi="Segoe UI" w:cs="Segoe UI"/>
              </w:rPr>
            </w:pPr>
            <w:r>
              <w:rPr>
                <w:rFonts w:ascii="Segoe UI" w:hAnsi="Segoe UI" w:cs="Segoe UI"/>
              </w:rPr>
              <w:t>5 pnt</w:t>
            </w:r>
          </w:p>
          <w:p w14:paraId="0103288F" w14:textId="77777777" w:rsidR="00157403" w:rsidRDefault="00157403" w:rsidP="00EA210B">
            <w:pPr>
              <w:spacing w:line="276" w:lineRule="auto"/>
              <w:rPr>
                <w:rFonts w:ascii="Segoe UI" w:hAnsi="Segoe UI" w:cs="Segoe UI"/>
              </w:rPr>
            </w:pPr>
          </w:p>
          <w:p w14:paraId="7F1B0FE3" w14:textId="77777777" w:rsidR="00157403" w:rsidRDefault="00157403" w:rsidP="00EA210B">
            <w:pPr>
              <w:spacing w:line="276" w:lineRule="auto"/>
              <w:rPr>
                <w:rFonts w:ascii="Segoe UI" w:hAnsi="Segoe UI" w:cs="Segoe UI"/>
              </w:rPr>
            </w:pPr>
          </w:p>
          <w:p w14:paraId="6ED99935" w14:textId="77777777" w:rsidR="00157403" w:rsidRDefault="00157403" w:rsidP="00EA210B">
            <w:pPr>
              <w:spacing w:line="276" w:lineRule="auto"/>
              <w:rPr>
                <w:rFonts w:ascii="Segoe UI" w:hAnsi="Segoe UI" w:cs="Segoe UI"/>
              </w:rPr>
            </w:pPr>
          </w:p>
          <w:p w14:paraId="626532CD" w14:textId="0B121FBA" w:rsidR="00157403" w:rsidRDefault="00157403" w:rsidP="00EA210B">
            <w:pPr>
              <w:spacing w:line="276" w:lineRule="auto"/>
              <w:rPr>
                <w:rFonts w:ascii="Segoe UI" w:hAnsi="Segoe UI" w:cs="Segoe UI"/>
              </w:rPr>
            </w:pPr>
          </w:p>
          <w:p w14:paraId="5157EB2D" w14:textId="34E5F790" w:rsidR="00157403" w:rsidRDefault="00157403" w:rsidP="00EA210B">
            <w:pPr>
              <w:spacing w:line="276" w:lineRule="auto"/>
              <w:rPr>
                <w:rFonts w:ascii="Segoe UI" w:hAnsi="Segoe UI" w:cs="Segoe UI"/>
              </w:rPr>
            </w:pPr>
          </w:p>
          <w:p w14:paraId="75571D76" w14:textId="2A122304" w:rsidR="00157403" w:rsidRDefault="00157403" w:rsidP="00EA210B">
            <w:pPr>
              <w:spacing w:line="276" w:lineRule="auto"/>
              <w:rPr>
                <w:rFonts w:ascii="Segoe UI" w:hAnsi="Segoe UI" w:cs="Segoe UI"/>
              </w:rPr>
            </w:pPr>
          </w:p>
          <w:p w14:paraId="14D620B4" w14:textId="75B16178" w:rsidR="00157403" w:rsidRDefault="00157403" w:rsidP="00EA210B">
            <w:pPr>
              <w:spacing w:line="276" w:lineRule="auto"/>
              <w:rPr>
                <w:rFonts w:ascii="Segoe UI" w:hAnsi="Segoe UI" w:cs="Segoe UI"/>
              </w:rPr>
            </w:pPr>
          </w:p>
          <w:p w14:paraId="30F52EC2" w14:textId="490F8D30" w:rsidR="00157403" w:rsidRDefault="00157403" w:rsidP="00EA210B">
            <w:pPr>
              <w:spacing w:line="276" w:lineRule="auto"/>
              <w:rPr>
                <w:rFonts w:ascii="Segoe UI" w:hAnsi="Segoe UI" w:cs="Segoe UI"/>
              </w:rPr>
            </w:pPr>
          </w:p>
          <w:p w14:paraId="74A83391" w14:textId="73CF264D" w:rsidR="00157403" w:rsidRDefault="00157403" w:rsidP="00EA210B">
            <w:pPr>
              <w:spacing w:line="276" w:lineRule="auto"/>
              <w:rPr>
                <w:rFonts w:ascii="Segoe UI" w:hAnsi="Segoe UI" w:cs="Segoe UI"/>
              </w:rPr>
            </w:pPr>
          </w:p>
          <w:p w14:paraId="6CFD5613" w14:textId="3D451A0A" w:rsidR="00157403" w:rsidRDefault="00157403" w:rsidP="00EA210B">
            <w:pPr>
              <w:spacing w:line="276" w:lineRule="auto"/>
              <w:rPr>
                <w:rFonts w:ascii="Segoe UI" w:hAnsi="Segoe UI" w:cs="Segoe UI"/>
              </w:rPr>
            </w:pPr>
          </w:p>
          <w:p w14:paraId="1F04CCF9" w14:textId="77777777" w:rsidR="00581A1F" w:rsidRDefault="00581A1F" w:rsidP="00EA210B">
            <w:pPr>
              <w:spacing w:line="276" w:lineRule="auto"/>
              <w:rPr>
                <w:rFonts w:ascii="Segoe UI" w:hAnsi="Segoe UI" w:cs="Segoe UI"/>
              </w:rPr>
            </w:pPr>
          </w:p>
          <w:p w14:paraId="0DBA4C37" w14:textId="4E6C7263" w:rsidR="00157403" w:rsidRDefault="00D104CB" w:rsidP="00EA210B">
            <w:pPr>
              <w:spacing w:line="276" w:lineRule="auto"/>
              <w:rPr>
                <w:rFonts w:ascii="Segoe UI" w:hAnsi="Segoe UI" w:cs="Segoe UI"/>
              </w:rPr>
            </w:pPr>
            <w:r>
              <w:rPr>
                <w:rFonts w:ascii="Segoe UI" w:hAnsi="Segoe UI" w:cs="Segoe UI"/>
              </w:rPr>
              <w:t>3 pnt</w:t>
            </w:r>
          </w:p>
          <w:p w14:paraId="3744B73E" w14:textId="77777777" w:rsidR="00157403" w:rsidRDefault="00157403" w:rsidP="00EA210B">
            <w:pPr>
              <w:spacing w:line="276" w:lineRule="auto"/>
              <w:rPr>
                <w:rFonts w:ascii="Segoe UI" w:hAnsi="Segoe UI" w:cs="Segoe UI"/>
              </w:rPr>
            </w:pPr>
          </w:p>
          <w:p w14:paraId="2CDCF0DA" w14:textId="77777777" w:rsidR="00157403" w:rsidRDefault="00157403" w:rsidP="00EA210B">
            <w:pPr>
              <w:spacing w:line="276" w:lineRule="auto"/>
              <w:rPr>
                <w:rFonts w:ascii="Segoe UI" w:hAnsi="Segoe UI" w:cs="Segoe UI"/>
              </w:rPr>
            </w:pPr>
          </w:p>
          <w:p w14:paraId="22C46E88" w14:textId="77777777" w:rsidR="009B0706" w:rsidRDefault="009B0706" w:rsidP="00EA210B">
            <w:pPr>
              <w:spacing w:line="276" w:lineRule="auto"/>
              <w:rPr>
                <w:rFonts w:ascii="Segoe UI" w:hAnsi="Segoe UI" w:cs="Segoe UI"/>
              </w:rPr>
            </w:pPr>
          </w:p>
          <w:p w14:paraId="436488B9" w14:textId="77777777" w:rsidR="009B0706" w:rsidRDefault="009B0706" w:rsidP="00EA210B">
            <w:pPr>
              <w:spacing w:line="276" w:lineRule="auto"/>
              <w:rPr>
                <w:rFonts w:ascii="Segoe UI" w:hAnsi="Segoe UI" w:cs="Segoe UI"/>
              </w:rPr>
            </w:pPr>
          </w:p>
          <w:p w14:paraId="15E6F036" w14:textId="77777777" w:rsidR="009B0706" w:rsidRDefault="009B0706" w:rsidP="00EA210B">
            <w:pPr>
              <w:spacing w:line="276" w:lineRule="auto"/>
              <w:rPr>
                <w:rFonts w:ascii="Segoe UI" w:hAnsi="Segoe UI" w:cs="Segoe UI"/>
              </w:rPr>
            </w:pPr>
          </w:p>
          <w:p w14:paraId="4A7362AF" w14:textId="1638300C" w:rsidR="009B0706" w:rsidRDefault="009B0706" w:rsidP="00EA210B">
            <w:pPr>
              <w:spacing w:line="276" w:lineRule="auto"/>
              <w:rPr>
                <w:rFonts w:ascii="Segoe UI" w:hAnsi="Segoe UI" w:cs="Segoe UI"/>
              </w:rPr>
            </w:pPr>
          </w:p>
          <w:p w14:paraId="0497E9B2" w14:textId="52ED0105" w:rsidR="00581A1F" w:rsidRDefault="00581A1F" w:rsidP="00EA210B">
            <w:pPr>
              <w:spacing w:line="276" w:lineRule="auto"/>
              <w:rPr>
                <w:rFonts w:ascii="Segoe UI" w:hAnsi="Segoe UI" w:cs="Segoe UI"/>
              </w:rPr>
            </w:pPr>
          </w:p>
          <w:p w14:paraId="694CEEDC" w14:textId="77777777" w:rsidR="00581A1F" w:rsidRDefault="00581A1F" w:rsidP="00EA210B">
            <w:pPr>
              <w:spacing w:line="276" w:lineRule="auto"/>
              <w:rPr>
                <w:rFonts w:ascii="Segoe UI" w:hAnsi="Segoe UI" w:cs="Segoe UI"/>
              </w:rPr>
            </w:pPr>
          </w:p>
          <w:p w14:paraId="092C1500" w14:textId="77777777" w:rsidR="009B0706" w:rsidRDefault="009B0706" w:rsidP="00EA210B">
            <w:pPr>
              <w:spacing w:line="276" w:lineRule="auto"/>
              <w:rPr>
                <w:rFonts w:ascii="Segoe UI" w:hAnsi="Segoe UI" w:cs="Segoe UI"/>
              </w:rPr>
            </w:pPr>
          </w:p>
          <w:p w14:paraId="7E7444E9" w14:textId="595D1441" w:rsidR="009B0706" w:rsidRDefault="00581A1F" w:rsidP="00EA210B">
            <w:pPr>
              <w:spacing w:line="276" w:lineRule="auto"/>
              <w:rPr>
                <w:rFonts w:ascii="Segoe UI" w:hAnsi="Segoe UI" w:cs="Segoe UI"/>
              </w:rPr>
            </w:pPr>
            <w:r>
              <w:rPr>
                <w:rFonts w:ascii="Segoe UI" w:hAnsi="Segoe UI" w:cs="Segoe UI"/>
              </w:rPr>
              <w:t>1</w:t>
            </w:r>
            <w:r w:rsidR="009B0706">
              <w:rPr>
                <w:rFonts w:ascii="Segoe UI" w:hAnsi="Segoe UI" w:cs="Segoe UI"/>
              </w:rPr>
              <w:t xml:space="preserve"> pnt</w:t>
            </w:r>
          </w:p>
          <w:p w14:paraId="62DEEAF7" w14:textId="1CE8DF0C" w:rsidR="00581A1F" w:rsidRDefault="00581A1F" w:rsidP="00EA210B">
            <w:pPr>
              <w:spacing w:line="276" w:lineRule="auto"/>
              <w:rPr>
                <w:rFonts w:ascii="Segoe UI" w:hAnsi="Segoe UI" w:cs="Segoe UI"/>
              </w:rPr>
            </w:pPr>
          </w:p>
          <w:p w14:paraId="2CC1969E" w14:textId="19BBFB46" w:rsidR="00581A1F" w:rsidRDefault="00581A1F" w:rsidP="00EA210B">
            <w:pPr>
              <w:spacing w:line="276" w:lineRule="auto"/>
              <w:rPr>
                <w:rFonts w:ascii="Segoe UI" w:hAnsi="Segoe UI" w:cs="Segoe UI"/>
              </w:rPr>
            </w:pPr>
          </w:p>
          <w:p w14:paraId="5BA37808" w14:textId="77777777" w:rsidR="00581A1F" w:rsidRDefault="00581A1F" w:rsidP="00EA210B">
            <w:pPr>
              <w:spacing w:line="276" w:lineRule="auto"/>
              <w:rPr>
                <w:rFonts w:ascii="Segoe UI" w:hAnsi="Segoe UI" w:cs="Segoe UI"/>
              </w:rPr>
            </w:pPr>
          </w:p>
          <w:p w14:paraId="70790310" w14:textId="77777777" w:rsidR="009B0706" w:rsidRDefault="009B0706" w:rsidP="00EA210B">
            <w:pPr>
              <w:spacing w:line="276" w:lineRule="auto"/>
              <w:rPr>
                <w:rFonts w:ascii="Segoe UI" w:hAnsi="Segoe UI" w:cs="Segoe UI"/>
              </w:rPr>
            </w:pPr>
          </w:p>
          <w:p w14:paraId="17BCA58D" w14:textId="77777777" w:rsidR="009B0706" w:rsidRDefault="009B0706" w:rsidP="00EA210B">
            <w:pPr>
              <w:spacing w:line="276" w:lineRule="auto"/>
              <w:rPr>
                <w:rFonts w:ascii="Segoe UI" w:hAnsi="Segoe UI" w:cs="Segoe UI"/>
              </w:rPr>
            </w:pPr>
          </w:p>
          <w:p w14:paraId="01762315" w14:textId="77777777" w:rsidR="009B0706" w:rsidRDefault="009B0706" w:rsidP="00EA210B">
            <w:pPr>
              <w:spacing w:line="276" w:lineRule="auto"/>
              <w:rPr>
                <w:rFonts w:ascii="Segoe UI" w:hAnsi="Segoe UI" w:cs="Segoe UI"/>
              </w:rPr>
            </w:pPr>
          </w:p>
          <w:p w14:paraId="41DE0D4C" w14:textId="77777777" w:rsidR="009B0706" w:rsidRDefault="009B0706" w:rsidP="00EA210B">
            <w:pPr>
              <w:spacing w:line="276" w:lineRule="auto"/>
              <w:rPr>
                <w:rFonts w:ascii="Segoe UI" w:hAnsi="Segoe UI" w:cs="Segoe UI"/>
              </w:rPr>
            </w:pPr>
          </w:p>
          <w:p w14:paraId="64464E6E" w14:textId="77777777" w:rsidR="009B0706" w:rsidRDefault="009B0706" w:rsidP="00EA210B">
            <w:pPr>
              <w:spacing w:line="276" w:lineRule="auto"/>
              <w:rPr>
                <w:rFonts w:ascii="Segoe UI" w:hAnsi="Segoe UI" w:cs="Segoe UI"/>
              </w:rPr>
            </w:pPr>
          </w:p>
          <w:p w14:paraId="553E225C" w14:textId="61BFFE77" w:rsidR="009B0706" w:rsidRPr="008943E3" w:rsidRDefault="009B0706" w:rsidP="00EA210B">
            <w:pPr>
              <w:spacing w:line="276" w:lineRule="auto"/>
              <w:rPr>
                <w:rFonts w:ascii="Segoe UI" w:hAnsi="Segoe UI" w:cs="Segoe UI"/>
              </w:rPr>
            </w:pPr>
            <w:r>
              <w:rPr>
                <w:rFonts w:ascii="Segoe UI" w:hAnsi="Segoe UI" w:cs="Segoe UI"/>
              </w:rPr>
              <w:t>0 pnt</w:t>
            </w:r>
          </w:p>
        </w:tc>
        <w:tc>
          <w:tcPr>
            <w:tcW w:w="3231" w:type="dxa"/>
            <w:shd w:val="clear" w:color="auto" w:fill="auto"/>
          </w:tcPr>
          <w:p w14:paraId="4BB8FF49" w14:textId="77777777" w:rsidR="008D41E0" w:rsidRPr="008943E3" w:rsidRDefault="008D41E0" w:rsidP="00EA210B">
            <w:pPr>
              <w:spacing w:line="276" w:lineRule="auto"/>
              <w:rPr>
                <w:rFonts w:ascii="Segoe UI" w:hAnsi="Segoe UI" w:cs="Segoe UI"/>
              </w:rPr>
            </w:pPr>
          </w:p>
        </w:tc>
      </w:tr>
      <w:tr w:rsidR="00476922" w:rsidRPr="00A15A16" w14:paraId="6B21E739" w14:textId="77777777" w:rsidTr="00E422BD">
        <w:trPr>
          <w:gridAfter w:val="1"/>
          <w:wAfter w:w="175" w:type="dxa"/>
        </w:trPr>
        <w:tc>
          <w:tcPr>
            <w:tcW w:w="9072" w:type="dxa"/>
            <w:gridSpan w:val="4"/>
            <w:shd w:val="clear" w:color="auto" w:fill="auto"/>
          </w:tcPr>
          <w:p w14:paraId="42780887" w14:textId="77777777" w:rsidR="00476922" w:rsidRPr="009E17C1" w:rsidRDefault="00476922" w:rsidP="00EA210B">
            <w:pPr>
              <w:spacing w:line="276" w:lineRule="auto"/>
              <w:rPr>
                <w:rFonts w:ascii="Segoe UI" w:hAnsi="Segoe UI" w:cs="Segoe UI"/>
                <w:highlight w:val="yellow"/>
              </w:rPr>
            </w:pPr>
            <w:r w:rsidRPr="009E17C1">
              <w:rPr>
                <w:rFonts w:ascii="Segoe UI" w:hAnsi="Segoe UI" w:cs="Segoe UI"/>
              </w:rPr>
              <w:t xml:space="preserve">Omschrijf </w:t>
            </w:r>
            <w:r w:rsidRPr="009E17C1">
              <w:rPr>
                <w:rFonts w:ascii="Segoe UI" w:eastAsia="Arial Unicode MS" w:hAnsi="Segoe UI" w:cs="Segoe UI"/>
              </w:rPr>
              <w:t xml:space="preserve">de uitgevoerde werkzaamheden onder het referentieproject kort en bondig, zodanig dat voor Aanbestedende dienst duidelijk is en ondubbelzinnig blijkt dat aan de gestelde </w:t>
            </w:r>
            <w:r w:rsidR="009C713A" w:rsidRPr="009E17C1">
              <w:rPr>
                <w:rFonts w:ascii="Segoe UI" w:eastAsia="Arial Unicode MS" w:hAnsi="Segoe UI" w:cs="Segoe UI"/>
              </w:rPr>
              <w:t>Subselectiecriterium</w:t>
            </w:r>
            <w:r w:rsidRPr="009E17C1">
              <w:rPr>
                <w:rFonts w:ascii="Segoe UI" w:eastAsia="Arial Unicode MS" w:hAnsi="Segoe UI" w:cs="Segoe UI"/>
              </w:rPr>
              <w:t xml:space="preserve"> is voldaan:</w:t>
            </w:r>
          </w:p>
          <w:p w14:paraId="11EBFB63" w14:textId="77777777" w:rsidR="00476922" w:rsidRPr="00A15A16" w:rsidRDefault="00476922" w:rsidP="00EA210B">
            <w:pPr>
              <w:spacing w:line="276" w:lineRule="auto"/>
              <w:rPr>
                <w:rFonts w:ascii="Segoe UI" w:hAnsi="Segoe UI" w:cs="Segoe UI"/>
                <w:highlight w:val="yellow"/>
              </w:rPr>
            </w:pPr>
          </w:p>
          <w:p w14:paraId="2517BE5D" w14:textId="77777777" w:rsidR="00476922" w:rsidRPr="00A15A16" w:rsidRDefault="00476922" w:rsidP="00EA210B">
            <w:pPr>
              <w:spacing w:line="276" w:lineRule="auto"/>
              <w:rPr>
                <w:rFonts w:ascii="Segoe UI" w:hAnsi="Segoe UI" w:cs="Segoe UI"/>
                <w:highlight w:val="yellow"/>
              </w:rPr>
            </w:pPr>
          </w:p>
          <w:p w14:paraId="1AEEAE82" w14:textId="77777777" w:rsidR="00476922" w:rsidRPr="00A15A16" w:rsidRDefault="00476922" w:rsidP="00EA210B">
            <w:pPr>
              <w:spacing w:line="276" w:lineRule="auto"/>
              <w:rPr>
                <w:rFonts w:ascii="Segoe UI" w:hAnsi="Segoe UI" w:cs="Segoe UI"/>
                <w:highlight w:val="yellow"/>
              </w:rPr>
            </w:pPr>
          </w:p>
          <w:p w14:paraId="51A977F5" w14:textId="77777777" w:rsidR="009C713A" w:rsidRDefault="009C713A" w:rsidP="00EA210B">
            <w:pPr>
              <w:spacing w:line="276" w:lineRule="auto"/>
              <w:rPr>
                <w:rFonts w:ascii="Segoe UI" w:hAnsi="Segoe UI" w:cs="Segoe UI"/>
                <w:highlight w:val="yellow"/>
              </w:rPr>
            </w:pPr>
          </w:p>
          <w:p w14:paraId="6D6BDDD3" w14:textId="77777777" w:rsidR="00476922" w:rsidRPr="00A15A16" w:rsidRDefault="00476922" w:rsidP="00EA210B">
            <w:pPr>
              <w:spacing w:line="276" w:lineRule="auto"/>
              <w:rPr>
                <w:rFonts w:ascii="Segoe UI" w:hAnsi="Segoe UI" w:cs="Segoe UI"/>
                <w:highlight w:val="yellow"/>
              </w:rPr>
            </w:pPr>
          </w:p>
          <w:p w14:paraId="5E29D01A" w14:textId="77D64BC8" w:rsidR="00476922" w:rsidRDefault="00476922" w:rsidP="00EA210B">
            <w:pPr>
              <w:spacing w:line="276" w:lineRule="auto"/>
              <w:rPr>
                <w:rFonts w:ascii="Segoe UI" w:hAnsi="Segoe UI" w:cs="Segoe UI"/>
                <w:highlight w:val="yellow"/>
              </w:rPr>
            </w:pPr>
          </w:p>
          <w:p w14:paraId="73262F50" w14:textId="1AF2136A" w:rsidR="006D2008" w:rsidRDefault="006D2008" w:rsidP="00EA210B">
            <w:pPr>
              <w:spacing w:line="276" w:lineRule="auto"/>
              <w:rPr>
                <w:rFonts w:ascii="Segoe UI" w:hAnsi="Segoe UI" w:cs="Segoe UI"/>
                <w:highlight w:val="yellow"/>
              </w:rPr>
            </w:pPr>
          </w:p>
          <w:p w14:paraId="53DF8D04" w14:textId="4231C58B" w:rsidR="006D2008" w:rsidRDefault="006D2008" w:rsidP="00EA210B">
            <w:pPr>
              <w:spacing w:line="276" w:lineRule="auto"/>
              <w:rPr>
                <w:rFonts w:ascii="Segoe UI" w:hAnsi="Segoe UI" w:cs="Segoe UI"/>
                <w:highlight w:val="yellow"/>
              </w:rPr>
            </w:pPr>
          </w:p>
          <w:p w14:paraId="0A743F57" w14:textId="28AE97EA" w:rsidR="006D2008" w:rsidRDefault="006D2008" w:rsidP="00EA210B">
            <w:pPr>
              <w:spacing w:line="276" w:lineRule="auto"/>
              <w:rPr>
                <w:rFonts w:ascii="Segoe UI" w:hAnsi="Segoe UI" w:cs="Segoe UI"/>
                <w:highlight w:val="yellow"/>
              </w:rPr>
            </w:pPr>
          </w:p>
          <w:p w14:paraId="4D06C566" w14:textId="17CFA848" w:rsidR="006D2008" w:rsidRDefault="006D2008" w:rsidP="00EA210B">
            <w:pPr>
              <w:spacing w:line="276" w:lineRule="auto"/>
              <w:rPr>
                <w:rFonts w:ascii="Segoe UI" w:hAnsi="Segoe UI" w:cs="Segoe UI"/>
                <w:highlight w:val="yellow"/>
              </w:rPr>
            </w:pPr>
          </w:p>
          <w:p w14:paraId="14779DE9" w14:textId="4BF1BF9F" w:rsidR="006D2008" w:rsidRDefault="006D2008" w:rsidP="00EA210B">
            <w:pPr>
              <w:spacing w:line="276" w:lineRule="auto"/>
              <w:rPr>
                <w:rFonts w:ascii="Segoe UI" w:hAnsi="Segoe UI" w:cs="Segoe UI"/>
                <w:highlight w:val="yellow"/>
              </w:rPr>
            </w:pPr>
          </w:p>
          <w:p w14:paraId="057D2984" w14:textId="2DAE51AB" w:rsidR="006D2008" w:rsidRDefault="006D2008" w:rsidP="00EA210B">
            <w:pPr>
              <w:spacing w:line="276" w:lineRule="auto"/>
              <w:rPr>
                <w:rFonts w:ascii="Segoe UI" w:hAnsi="Segoe UI" w:cs="Segoe UI"/>
                <w:highlight w:val="yellow"/>
              </w:rPr>
            </w:pPr>
          </w:p>
          <w:p w14:paraId="137FE71D" w14:textId="19F98857" w:rsidR="006D2008" w:rsidRDefault="006D2008" w:rsidP="00EA210B">
            <w:pPr>
              <w:spacing w:line="276" w:lineRule="auto"/>
              <w:rPr>
                <w:rFonts w:ascii="Segoe UI" w:hAnsi="Segoe UI" w:cs="Segoe UI"/>
                <w:highlight w:val="yellow"/>
              </w:rPr>
            </w:pPr>
          </w:p>
          <w:p w14:paraId="14F0241C" w14:textId="5BA609FB" w:rsidR="0055057F" w:rsidRDefault="0055057F" w:rsidP="00EA210B">
            <w:pPr>
              <w:spacing w:line="276" w:lineRule="auto"/>
              <w:rPr>
                <w:rFonts w:ascii="Segoe UI" w:hAnsi="Segoe UI" w:cs="Segoe UI"/>
                <w:highlight w:val="yellow"/>
              </w:rPr>
            </w:pPr>
          </w:p>
          <w:p w14:paraId="0BD9CAC9" w14:textId="3D454A60" w:rsidR="0055057F" w:rsidRDefault="0055057F" w:rsidP="00EA210B">
            <w:pPr>
              <w:spacing w:line="276" w:lineRule="auto"/>
              <w:rPr>
                <w:rFonts w:ascii="Segoe UI" w:hAnsi="Segoe UI" w:cs="Segoe UI"/>
                <w:highlight w:val="yellow"/>
              </w:rPr>
            </w:pPr>
          </w:p>
          <w:p w14:paraId="2643180C" w14:textId="76FE4FA9" w:rsidR="0055057F" w:rsidRDefault="0055057F" w:rsidP="00EA210B">
            <w:pPr>
              <w:spacing w:line="276" w:lineRule="auto"/>
              <w:rPr>
                <w:rFonts w:ascii="Segoe UI" w:hAnsi="Segoe UI" w:cs="Segoe UI"/>
                <w:highlight w:val="yellow"/>
              </w:rPr>
            </w:pPr>
          </w:p>
          <w:p w14:paraId="1542F54B" w14:textId="44C8EB21" w:rsidR="0055057F" w:rsidRDefault="0055057F" w:rsidP="00EA210B">
            <w:pPr>
              <w:spacing w:line="276" w:lineRule="auto"/>
              <w:rPr>
                <w:rFonts w:ascii="Segoe UI" w:hAnsi="Segoe UI" w:cs="Segoe UI"/>
                <w:highlight w:val="yellow"/>
              </w:rPr>
            </w:pPr>
          </w:p>
          <w:p w14:paraId="6AF12342" w14:textId="77777777" w:rsidR="0055057F" w:rsidRDefault="0055057F" w:rsidP="00EA210B">
            <w:pPr>
              <w:spacing w:line="276" w:lineRule="auto"/>
              <w:rPr>
                <w:rFonts w:ascii="Segoe UI" w:hAnsi="Segoe UI" w:cs="Segoe UI"/>
                <w:highlight w:val="yellow"/>
              </w:rPr>
            </w:pPr>
          </w:p>
          <w:p w14:paraId="78AE8645" w14:textId="5A61F48F" w:rsidR="006D2008" w:rsidRDefault="006D2008" w:rsidP="00EA210B">
            <w:pPr>
              <w:spacing w:line="276" w:lineRule="auto"/>
              <w:rPr>
                <w:rFonts w:ascii="Segoe UI" w:hAnsi="Segoe UI" w:cs="Segoe UI"/>
                <w:highlight w:val="yellow"/>
              </w:rPr>
            </w:pPr>
          </w:p>
          <w:p w14:paraId="7AEFF693" w14:textId="62D3636E" w:rsidR="006D2008" w:rsidRDefault="006D2008" w:rsidP="00EA210B">
            <w:pPr>
              <w:spacing w:line="276" w:lineRule="auto"/>
              <w:rPr>
                <w:rFonts w:ascii="Segoe UI" w:hAnsi="Segoe UI" w:cs="Segoe UI"/>
                <w:highlight w:val="yellow"/>
              </w:rPr>
            </w:pPr>
          </w:p>
          <w:p w14:paraId="629A60E1" w14:textId="5783837C" w:rsidR="006D2008" w:rsidRDefault="006D2008" w:rsidP="00EA210B">
            <w:pPr>
              <w:spacing w:line="276" w:lineRule="auto"/>
              <w:rPr>
                <w:rFonts w:ascii="Segoe UI" w:hAnsi="Segoe UI" w:cs="Segoe UI"/>
                <w:highlight w:val="yellow"/>
              </w:rPr>
            </w:pPr>
          </w:p>
          <w:p w14:paraId="05215761" w14:textId="77777777" w:rsidR="00476922" w:rsidRPr="00A15A16" w:rsidRDefault="00476922" w:rsidP="00EA210B">
            <w:pPr>
              <w:spacing w:line="276" w:lineRule="auto"/>
              <w:rPr>
                <w:rFonts w:ascii="Segoe UI" w:hAnsi="Segoe UI" w:cs="Segoe UI"/>
                <w:highlight w:val="yellow"/>
              </w:rPr>
            </w:pPr>
          </w:p>
        </w:tc>
      </w:tr>
      <w:tr w:rsidR="00C0681D" w:rsidRPr="00A15A16" w14:paraId="1458DD37" w14:textId="77777777" w:rsidTr="00050B1F">
        <w:trPr>
          <w:gridAfter w:val="1"/>
          <w:wAfter w:w="175" w:type="dxa"/>
        </w:trPr>
        <w:tc>
          <w:tcPr>
            <w:tcW w:w="4536" w:type="dxa"/>
            <w:shd w:val="clear" w:color="auto" w:fill="auto"/>
          </w:tcPr>
          <w:p w14:paraId="1F917634" w14:textId="1CD7E73D" w:rsidR="00C0681D" w:rsidRDefault="00C0681D" w:rsidP="00C0681D">
            <w:pPr>
              <w:spacing w:line="276" w:lineRule="auto"/>
              <w:rPr>
                <w:rFonts w:ascii="Segoe UI" w:hAnsi="Segoe UI" w:cs="Segoe UI"/>
              </w:rPr>
            </w:pPr>
            <w:r>
              <w:rPr>
                <w:rFonts w:ascii="Segoe UI" w:hAnsi="Segoe UI" w:cs="Segoe UI"/>
              </w:rPr>
              <w:t>Naam contactpersoon referent</w:t>
            </w:r>
          </w:p>
          <w:p w14:paraId="2A707505" w14:textId="77777777" w:rsidR="00C0681D" w:rsidRDefault="00C0681D" w:rsidP="00C0681D">
            <w:pPr>
              <w:spacing w:line="276" w:lineRule="auto"/>
              <w:rPr>
                <w:rFonts w:ascii="Segoe UI" w:hAnsi="Segoe UI" w:cs="Segoe UI"/>
              </w:rPr>
            </w:pPr>
            <w:r>
              <w:rPr>
                <w:rFonts w:ascii="Segoe UI" w:hAnsi="Segoe UI" w:cs="Segoe UI"/>
              </w:rPr>
              <w:t>Datum</w:t>
            </w:r>
          </w:p>
          <w:p w14:paraId="37460946" w14:textId="77777777" w:rsidR="00C0681D" w:rsidRDefault="00C0681D" w:rsidP="00C0681D">
            <w:pPr>
              <w:spacing w:line="276" w:lineRule="auto"/>
              <w:rPr>
                <w:rFonts w:ascii="Segoe UI" w:hAnsi="Segoe UI" w:cs="Segoe UI"/>
              </w:rPr>
            </w:pPr>
            <w:r>
              <w:rPr>
                <w:rFonts w:ascii="Segoe UI" w:hAnsi="Segoe UI" w:cs="Segoe UI"/>
              </w:rPr>
              <w:t>Handtekening</w:t>
            </w:r>
          </w:p>
          <w:p w14:paraId="39AE879E" w14:textId="77777777" w:rsidR="00C0681D" w:rsidRDefault="00C0681D" w:rsidP="00C0681D">
            <w:pPr>
              <w:spacing w:line="276" w:lineRule="auto"/>
              <w:rPr>
                <w:rFonts w:ascii="Segoe UI" w:hAnsi="Segoe UI" w:cs="Segoe UI"/>
              </w:rPr>
            </w:pPr>
          </w:p>
          <w:p w14:paraId="0C3AC7D5" w14:textId="77777777" w:rsidR="00C0681D" w:rsidRDefault="00C0681D" w:rsidP="00C0681D">
            <w:pPr>
              <w:spacing w:line="276" w:lineRule="auto"/>
              <w:rPr>
                <w:rFonts w:ascii="Segoe UI" w:hAnsi="Segoe UI" w:cs="Segoe UI"/>
              </w:rPr>
            </w:pPr>
          </w:p>
          <w:p w14:paraId="30E179BE" w14:textId="77777777" w:rsidR="00C0681D" w:rsidRPr="009E17C1" w:rsidRDefault="00C0681D" w:rsidP="00EA210B">
            <w:pPr>
              <w:spacing w:line="276" w:lineRule="auto"/>
              <w:rPr>
                <w:rFonts w:ascii="Segoe UI" w:hAnsi="Segoe UI" w:cs="Segoe UI"/>
              </w:rPr>
            </w:pPr>
          </w:p>
        </w:tc>
        <w:tc>
          <w:tcPr>
            <w:tcW w:w="4536" w:type="dxa"/>
            <w:gridSpan w:val="3"/>
            <w:shd w:val="clear" w:color="auto" w:fill="auto"/>
          </w:tcPr>
          <w:p w14:paraId="35CDFED2" w14:textId="77777777" w:rsidR="00C0681D" w:rsidRDefault="00C0681D" w:rsidP="00C0681D">
            <w:pPr>
              <w:spacing w:line="276" w:lineRule="auto"/>
              <w:rPr>
                <w:rFonts w:ascii="Segoe UI" w:hAnsi="Segoe UI" w:cs="Segoe UI"/>
              </w:rPr>
            </w:pPr>
            <w:r>
              <w:rPr>
                <w:rFonts w:ascii="Segoe UI" w:hAnsi="Segoe UI" w:cs="Segoe UI"/>
              </w:rPr>
              <w:t>Naam Referent</w:t>
            </w:r>
          </w:p>
          <w:p w14:paraId="3AB57F07" w14:textId="77777777" w:rsidR="00C0681D" w:rsidRDefault="00C0681D" w:rsidP="00C0681D">
            <w:pPr>
              <w:spacing w:line="276" w:lineRule="auto"/>
              <w:rPr>
                <w:rFonts w:ascii="Segoe UI" w:hAnsi="Segoe UI" w:cs="Segoe UI"/>
              </w:rPr>
            </w:pPr>
            <w:r>
              <w:rPr>
                <w:rFonts w:ascii="Segoe UI" w:hAnsi="Segoe UI" w:cs="Segoe UI"/>
              </w:rPr>
              <w:t>Datum</w:t>
            </w:r>
          </w:p>
          <w:p w14:paraId="5FD706FC" w14:textId="77777777" w:rsidR="00C0681D" w:rsidRDefault="00C0681D" w:rsidP="00C0681D">
            <w:pPr>
              <w:spacing w:line="276" w:lineRule="auto"/>
              <w:rPr>
                <w:rFonts w:ascii="Segoe UI" w:hAnsi="Segoe UI" w:cs="Segoe UI"/>
              </w:rPr>
            </w:pPr>
            <w:r>
              <w:rPr>
                <w:rFonts w:ascii="Segoe UI" w:hAnsi="Segoe UI" w:cs="Segoe UI"/>
              </w:rPr>
              <w:t>Handtekening</w:t>
            </w:r>
          </w:p>
          <w:p w14:paraId="711A2DB8" w14:textId="04B86403" w:rsidR="00C0681D" w:rsidRPr="009E17C1" w:rsidRDefault="00C0681D" w:rsidP="00EA210B">
            <w:pPr>
              <w:spacing w:line="276" w:lineRule="auto"/>
              <w:rPr>
                <w:rFonts w:ascii="Segoe UI" w:hAnsi="Segoe UI" w:cs="Segoe UI"/>
              </w:rPr>
            </w:pPr>
          </w:p>
        </w:tc>
      </w:tr>
      <w:tr w:rsidR="00C05D5A" w:rsidRPr="00A15A16" w14:paraId="3338F4C5" w14:textId="77777777" w:rsidTr="001E0ED0">
        <w:tc>
          <w:tcPr>
            <w:tcW w:w="9247" w:type="dxa"/>
            <w:gridSpan w:val="5"/>
            <w:shd w:val="clear" w:color="auto" w:fill="1EB53A"/>
          </w:tcPr>
          <w:p w14:paraId="0EB43A9B" w14:textId="11F42946" w:rsidR="00043A69" w:rsidRPr="006D2008" w:rsidRDefault="00C05D5A" w:rsidP="00EA210B">
            <w:pPr>
              <w:spacing w:line="276" w:lineRule="auto"/>
              <w:rPr>
                <w:rFonts w:ascii="Segoe UI" w:hAnsi="Segoe UI" w:cs="Segoe UI"/>
                <w:b/>
                <w:bCs/>
                <w:highlight w:val="yellow"/>
              </w:rPr>
            </w:pPr>
            <w:r w:rsidRPr="006D2008">
              <w:rPr>
                <w:rFonts w:ascii="Segoe UI" w:hAnsi="Segoe UI" w:cs="Segoe UI"/>
                <w:b/>
                <w:bCs/>
                <w:color w:val="FFFFFF" w:themeColor="background1"/>
              </w:rPr>
              <w:lastRenderedPageBreak/>
              <w:t>Subselectiecriterium S2</w:t>
            </w:r>
            <w:r w:rsidR="007A0378" w:rsidRPr="006D2008">
              <w:rPr>
                <w:rFonts w:ascii="Segoe UI" w:hAnsi="Segoe UI" w:cs="Segoe UI"/>
                <w:b/>
                <w:bCs/>
                <w:color w:val="FFFFFF" w:themeColor="background1"/>
              </w:rPr>
              <w:t xml:space="preserve"> </w:t>
            </w:r>
            <w:r w:rsidR="00534E48" w:rsidRPr="006D2008">
              <w:rPr>
                <w:rFonts w:ascii="Segoe UI" w:hAnsi="Segoe UI" w:cs="Segoe UI"/>
                <w:b/>
                <w:bCs/>
                <w:color w:val="FFFFFF" w:themeColor="background1"/>
              </w:rPr>
              <w:t>Ervaring als b</w:t>
            </w:r>
            <w:r w:rsidR="007A0378" w:rsidRPr="006D2008">
              <w:rPr>
                <w:rFonts w:ascii="Segoe UI" w:hAnsi="Segoe UI" w:cs="Segoe UI"/>
                <w:b/>
                <w:bCs/>
                <w:color w:val="FFFFFF" w:themeColor="background1"/>
                <w:szCs w:val="18"/>
              </w:rPr>
              <w:t>ouwkundig hoofdaannemer bij renovatieopdrachten</w:t>
            </w:r>
          </w:p>
        </w:tc>
      </w:tr>
      <w:tr w:rsidR="00C05D5A" w:rsidRPr="00A15A16" w14:paraId="37F834B8" w14:textId="77777777" w:rsidTr="001E0ED0">
        <w:tc>
          <w:tcPr>
            <w:tcW w:w="4962" w:type="dxa"/>
            <w:gridSpan w:val="2"/>
            <w:shd w:val="clear" w:color="auto" w:fill="auto"/>
          </w:tcPr>
          <w:p w14:paraId="2B1306B4" w14:textId="77777777" w:rsidR="00C05D5A" w:rsidRPr="000727EE" w:rsidRDefault="00C05D5A" w:rsidP="00EA210B">
            <w:pPr>
              <w:spacing w:line="276" w:lineRule="auto"/>
              <w:rPr>
                <w:rFonts w:ascii="Segoe UI" w:hAnsi="Segoe UI" w:cs="Segoe UI"/>
              </w:rPr>
            </w:pPr>
            <w:r w:rsidRPr="000727EE">
              <w:rPr>
                <w:rFonts w:ascii="Segoe UI" w:hAnsi="Segoe UI" w:cs="Segoe UI"/>
              </w:rPr>
              <w:t xml:space="preserve">Naam project </w:t>
            </w:r>
          </w:p>
        </w:tc>
        <w:tc>
          <w:tcPr>
            <w:tcW w:w="4285" w:type="dxa"/>
            <w:gridSpan w:val="3"/>
            <w:shd w:val="clear" w:color="auto" w:fill="auto"/>
          </w:tcPr>
          <w:p w14:paraId="13F4F8C4" w14:textId="77777777" w:rsidR="00C05D5A" w:rsidRPr="00A15A16" w:rsidRDefault="00C05D5A" w:rsidP="00EA210B">
            <w:pPr>
              <w:spacing w:line="276" w:lineRule="auto"/>
              <w:rPr>
                <w:rFonts w:ascii="Segoe UI" w:hAnsi="Segoe UI" w:cs="Segoe UI"/>
                <w:highlight w:val="yellow"/>
              </w:rPr>
            </w:pPr>
          </w:p>
        </w:tc>
      </w:tr>
      <w:tr w:rsidR="00C05D5A" w:rsidRPr="00A15A16" w14:paraId="5EB9FC2B" w14:textId="77777777" w:rsidTr="001E0ED0">
        <w:tc>
          <w:tcPr>
            <w:tcW w:w="4962" w:type="dxa"/>
            <w:gridSpan w:val="2"/>
            <w:shd w:val="clear" w:color="auto" w:fill="auto"/>
          </w:tcPr>
          <w:p w14:paraId="480B558E" w14:textId="7DD38736" w:rsidR="00C05D5A" w:rsidRPr="000727EE" w:rsidRDefault="007A0378" w:rsidP="00EA210B">
            <w:pPr>
              <w:spacing w:line="276" w:lineRule="auto"/>
              <w:rPr>
                <w:rFonts w:ascii="Segoe UI" w:hAnsi="Segoe UI" w:cs="Segoe UI"/>
              </w:rPr>
            </w:pPr>
            <w:r w:rsidRPr="000727EE">
              <w:rPr>
                <w:rFonts w:ascii="Segoe UI" w:hAnsi="Segoe UI" w:cs="Segoe UI"/>
              </w:rPr>
              <w:t>NAW-gegevens</w:t>
            </w:r>
            <w:r w:rsidR="00C05D5A" w:rsidRPr="000727EE">
              <w:rPr>
                <w:rFonts w:ascii="Segoe UI" w:hAnsi="Segoe UI" w:cs="Segoe UI"/>
              </w:rPr>
              <w:t xml:space="preserve"> opdrachtgever </w:t>
            </w:r>
          </w:p>
        </w:tc>
        <w:tc>
          <w:tcPr>
            <w:tcW w:w="4285" w:type="dxa"/>
            <w:gridSpan w:val="3"/>
            <w:shd w:val="clear" w:color="auto" w:fill="auto"/>
          </w:tcPr>
          <w:p w14:paraId="75DDF2D6" w14:textId="77777777" w:rsidR="00C05D5A" w:rsidRPr="00A15A16" w:rsidRDefault="00C05D5A" w:rsidP="00EA210B">
            <w:pPr>
              <w:spacing w:line="276" w:lineRule="auto"/>
              <w:rPr>
                <w:rFonts w:ascii="Segoe UI" w:hAnsi="Segoe UI" w:cs="Segoe UI"/>
                <w:highlight w:val="yellow"/>
              </w:rPr>
            </w:pPr>
          </w:p>
        </w:tc>
      </w:tr>
      <w:tr w:rsidR="00C05D5A" w:rsidRPr="00A15A16" w14:paraId="638BFBB7" w14:textId="77777777" w:rsidTr="001E0ED0">
        <w:tc>
          <w:tcPr>
            <w:tcW w:w="4962" w:type="dxa"/>
            <w:gridSpan w:val="2"/>
            <w:shd w:val="clear" w:color="auto" w:fill="auto"/>
          </w:tcPr>
          <w:p w14:paraId="200BE45A" w14:textId="77777777" w:rsidR="00C05D5A" w:rsidRPr="000727EE" w:rsidRDefault="00C05D5A" w:rsidP="00EA210B">
            <w:pPr>
              <w:spacing w:line="276" w:lineRule="auto"/>
              <w:rPr>
                <w:rFonts w:ascii="Segoe UI" w:hAnsi="Segoe UI" w:cs="Segoe UI"/>
              </w:rPr>
            </w:pPr>
            <w:r w:rsidRPr="000727EE">
              <w:rPr>
                <w:rFonts w:ascii="Segoe UI" w:hAnsi="Segoe UI" w:cs="Segoe UI"/>
              </w:rPr>
              <w:t xml:space="preserve">Contactpersoon opdrachtgever </w:t>
            </w:r>
          </w:p>
        </w:tc>
        <w:tc>
          <w:tcPr>
            <w:tcW w:w="4285" w:type="dxa"/>
            <w:gridSpan w:val="3"/>
            <w:shd w:val="clear" w:color="auto" w:fill="auto"/>
          </w:tcPr>
          <w:p w14:paraId="0344054D" w14:textId="77777777" w:rsidR="00C05D5A" w:rsidRPr="00A15A16" w:rsidRDefault="00C05D5A" w:rsidP="00EA210B">
            <w:pPr>
              <w:spacing w:line="276" w:lineRule="auto"/>
              <w:rPr>
                <w:rFonts w:ascii="Segoe UI" w:hAnsi="Segoe UI" w:cs="Segoe UI"/>
                <w:highlight w:val="yellow"/>
              </w:rPr>
            </w:pPr>
          </w:p>
        </w:tc>
      </w:tr>
      <w:tr w:rsidR="00C05D5A" w:rsidRPr="00A15A16" w14:paraId="4AE88174" w14:textId="77777777" w:rsidTr="001E0ED0">
        <w:tc>
          <w:tcPr>
            <w:tcW w:w="4962" w:type="dxa"/>
            <w:gridSpan w:val="2"/>
            <w:shd w:val="clear" w:color="auto" w:fill="auto"/>
          </w:tcPr>
          <w:p w14:paraId="0C4483C9" w14:textId="77777777" w:rsidR="00C05D5A" w:rsidRPr="000727EE" w:rsidRDefault="000727EE" w:rsidP="00EA210B">
            <w:pPr>
              <w:spacing w:line="276" w:lineRule="auto"/>
              <w:rPr>
                <w:rFonts w:ascii="Segoe UI" w:hAnsi="Segoe UI" w:cs="Segoe UI"/>
              </w:rPr>
            </w:pPr>
            <w:r w:rsidRPr="00476922">
              <w:rPr>
                <w:rFonts w:ascii="Segoe UI" w:hAnsi="Segoe UI" w:cs="Segoe UI"/>
              </w:rPr>
              <w:t>Startdatum uitgevoerde werkzaamheden onder de referentieopdracht (maand/jaartal)</w:t>
            </w:r>
          </w:p>
        </w:tc>
        <w:tc>
          <w:tcPr>
            <w:tcW w:w="4285" w:type="dxa"/>
            <w:gridSpan w:val="3"/>
            <w:shd w:val="clear" w:color="auto" w:fill="auto"/>
          </w:tcPr>
          <w:p w14:paraId="3B807A81" w14:textId="77777777" w:rsidR="00C05D5A" w:rsidRPr="00A15A16" w:rsidRDefault="00C05D5A" w:rsidP="00EA210B">
            <w:pPr>
              <w:spacing w:line="276" w:lineRule="auto"/>
              <w:rPr>
                <w:rFonts w:ascii="Segoe UI" w:hAnsi="Segoe UI" w:cs="Segoe UI"/>
                <w:highlight w:val="yellow"/>
              </w:rPr>
            </w:pPr>
          </w:p>
        </w:tc>
      </w:tr>
      <w:tr w:rsidR="00C05D5A" w:rsidRPr="00A15A16" w14:paraId="169B8125" w14:textId="77777777" w:rsidTr="001E0ED0">
        <w:tc>
          <w:tcPr>
            <w:tcW w:w="4962" w:type="dxa"/>
            <w:gridSpan w:val="2"/>
            <w:shd w:val="clear" w:color="auto" w:fill="auto"/>
          </w:tcPr>
          <w:p w14:paraId="54BB09C5" w14:textId="77777777" w:rsidR="00C05D5A" w:rsidRPr="000727EE" w:rsidRDefault="009254C7" w:rsidP="00EA210B">
            <w:pPr>
              <w:spacing w:line="276" w:lineRule="auto"/>
              <w:rPr>
                <w:rFonts w:ascii="Segoe UI" w:hAnsi="Segoe UI" w:cs="Segoe UI"/>
              </w:rPr>
            </w:pPr>
            <w:r w:rsidRPr="00476922">
              <w:rPr>
                <w:rFonts w:ascii="Segoe UI" w:hAnsi="Segoe UI" w:cs="Segoe UI"/>
              </w:rPr>
              <w:t>Einddatum uitgevoerde werkzaamheden onder de referentieopdracht (maand/jaartal)</w:t>
            </w:r>
          </w:p>
        </w:tc>
        <w:tc>
          <w:tcPr>
            <w:tcW w:w="4285" w:type="dxa"/>
            <w:gridSpan w:val="3"/>
            <w:shd w:val="clear" w:color="auto" w:fill="auto"/>
          </w:tcPr>
          <w:p w14:paraId="2672A11C" w14:textId="77777777" w:rsidR="00C05D5A" w:rsidRPr="00A15A16" w:rsidRDefault="00C05D5A" w:rsidP="00EA210B">
            <w:pPr>
              <w:spacing w:line="276" w:lineRule="auto"/>
              <w:rPr>
                <w:rFonts w:ascii="Segoe UI" w:hAnsi="Segoe UI" w:cs="Segoe UI"/>
                <w:highlight w:val="yellow"/>
              </w:rPr>
            </w:pPr>
          </w:p>
        </w:tc>
      </w:tr>
      <w:tr w:rsidR="00C05D5A" w:rsidRPr="00A15A16" w14:paraId="016D5B5F" w14:textId="77777777" w:rsidTr="001E0ED0">
        <w:tc>
          <w:tcPr>
            <w:tcW w:w="4962" w:type="dxa"/>
            <w:gridSpan w:val="2"/>
            <w:shd w:val="clear" w:color="auto" w:fill="auto"/>
          </w:tcPr>
          <w:p w14:paraId="66B63757" w14:textId="77777777" w:rsidR="00C05D5A" w:rsidRPr="000727EE" w:rsidRDefault="008D41E0" w:rsidP="00EA210B">
            <w:pPr>
              <w:spacing w:line="276" w:lineRule="auto"/>
              <w:rPr>
                <w:rFonts w:ascii="Segoe UI" w:hAnsi="Segoe UI" w:cs="Segoe UI"/>
              </w:rPr>
            </w:pPr>
            <w:r>
              <w:rPr>
                <w:rFonts w:ascii="Segoe UI" w:hAnsi="Segoe UI" w:cs="Segoe UI"/>
              </w:rPr>
              <w:t>O</w:t>
            </w:r>
            <w:r w:rsidR="00C05D5A" w:rsidRPr="000727EE">
              <w:rPr>
                <w:rFonts w:ascii="Segoe UI" w:hAnsi="Segoe UI" w:cs="Segoe UI"/>
              </w:rPr>
              <w:t xml:space="preserve">pleverdatum </w:t>
            </w:r>
          </w:p>
        </w:tc>
        <w:tc>
          <w:tcPr>
            <w:tcW w:w="4285" w:type="dxa"/>
            <w:gridSpan w:val="3"/>
            <w:shd w:val="clear" w:color="auto" w:fill="auto"/>
          </w:tcPr>
          <w:p w14:paraId="7775E8B5" w14:textId="77777777" w:rsidR="00C05D5A" w:rsidRPr="00A15A16" w:rsidRDefault="00C05D5A" w:rsidP="00EA210B">
            <w:pPr>
              <w:spacing w:line="276" w:lineRule="auto"/>
              <w:rPr>
                <w:rFonts w:ascii="Segoe UI" w:hAnsi="Segoe UI" w:cs="Segoe UI"/>
                <w:highlight w:val="yellow"/>
              </w:rPr>
            </w:pPr>
          </w:p>
        </w:tc>
      </w:tr>
      <w:tr w:rsidR="00C05D5A" w:rsidRPr="00A15A16" w14:paraId="511D572E" w14:textId="77777777" w:rsidTr="001E0ED0">
        <w:tc>
          <w:tcPr>
            <w:tcW w:w="4962" w:type="dxa"/>
            <w:gridSpan w:val="2"/>
            <w:shd w:val="clear" w:color="auto" w:fill="auto"/>
          </w:tcPr>
          <w:p w14:paraId="5B57097A" w14:textId="77777777" w:rsidR="00C05D5A" w:rsidRPr="00175629" w:rsidRDefault="00C05D5A" w:rsidP="00EA210B">
            <w:pPr>
              <w:spacing w:line="276" w:lineRule="auto"/>
              <w:rPr>
                <w:rFonts w:ascii="Segoe UI" w:hAnsi="Segoe UI" w:cs="Segoe UI"/>
              </w:rPr>
            </w:pPr>
            <w:r w:rsidRPr="00175629">
              <w:rPr>
                <w:rFonts w:ascii="Segoe UI" w:hAnsi="Segoe UI" w:cs="Segoe UI"/>
              </w:rPr>
              <w:t>Betreft: total engineering: combinatie van bouwkundige en installatiete</w:t>
            </w:r>
            <w:r w:rsidR="00175629">
              <w:rPr>
                <w:rFonts w:ascii="Segoe UI" w:hAnsi="Segoe UI" w:cs="Segoe UI"/>
              </w:rPr>
              <w:t>c</w:t>
            </w:r>
            <w:r w:rsidRPr="00175629">
              <w:rPr>
                <w:rFonts w:ascii="Segoe UI" w:hAnsi="Segoe UI" w:cs="Segoe UI"/>
              </w:rPr>
              <w:t>hnische ontwerpwerkzaamheden in 1 opdracht en 1 verantwoordelijkheid van opdrachtnemer</w:t>
            </w:r>
          </w:p>
        </w:tc>
        <w:tc>
          <w:tcPr>
            <w:tcW w:w="4285" w:type="dxa"/>
            <w:gridSpan w:val="3"/>
            <w:shd w:val="clear" w:color="auto" w:fill="auto"/>
          </w:tcPr>
          <w:p w14:paraId="35136F7B" w14:textId="77777777" w:rsidR="00CC54A0" w:rsidRDefault="00C05D5A" w:rsidP="00EA210B">
            <w:pPr>
              <w:spacing w:line="276" w:lineRule="auto"/>
              <w:rPr>
                <w:rFonts w:ascii="Segoe UI" w:hAnsi="Segoe UI" w:cs="Segoe UI"/>
              </w:rPr>
            </w:pPr>
            <w:r w:rsidRPr="00175629">
              <w:rPr>
                <w:rFonts w:ascii="Segoe UI" w:hAnsi="Segoe UI" w:cs="Segoe UI"/>
              </w:rPr>
              <w:t>ja/nee</w:t>
            </w:r>
          </w:p>
          <w:p w14:paraId="45A87EAD" w14:textId="77777777" w:rsidR="00CC54A0" w:rsidRDefault="00CC54A0" w:rsidP="00EA210B">
            <w:pPr>
              <w:rPr>
                <w:rFonts w:ascii="Segoe UI" w:hAnsi="Segoe UI" w:cs="Segoe UI"/>
              </w:rPr>
            </w:pPr>
          </w:p>
          <w:p w14:paraId="6C108724" w14:textId="77777777" w:rsidR="00C05D5A" w:rsidRPr="00CC54A0" w:rsidRDefault="00CC54A0" w:rsidP="00EA210B">
            <w:pPr>
              <w:tabs>
                <w:tab w:val="left" w:pos="996"/>
              </w:tabs>
              <w:rPr>
                <w:rFonts w:ascii="Segoe UI" w:hAnsi="Segoe UI" w:cs="Segoe UI"/>
              </w:rPr>
            </w:pPr>
            <w:r>
              <w:rPr>
                <w:rFonts w:ascii="Segoe UI" w:hAnsi="Segoe UI" w:cs="Segoe UI"/>
              </w:rPr>
              <w:tab/>
            </w:r>
          </w:p>
        </w:tc>
      </w:tr>
      <w:tr w:rsidR="00C05D5A" w:rsidRPr="00A15A16" w14:paraId="464BCAF9" w14:textId="77777777" w:rsidTr="00C0681D">
        <w:tc>
          <w:tcPr>
            <w:tcW w:w="4962" w:type="dxa"/>
            <w:gridSpan w:val="2"/>
            <w:shd w:val="clear" w:color="auto" w:fill="auto"/>
          </w:tcPr>
          <w:p w14:paraId="6DA65726" w14:textId="77777777" w:rsidR="00C05D5A" w:rsidRPr="000C6699" w:rsidRDefault="000C6699" w:rsidP="00EA210B">
            <w:pPr>
              <w:spacing w:line="276" w:lineRule="auto"/>
              <w:rPr>
                <w:rFonts w:ascii="Segoe UI" w:hAnsi="Segoe UI" w:cs="Segoe UI"/>
              </w:rPr>
            </w:pPr>
            <w:r>
              <w:rPr>
                <w:rFonts w:ascii="Segoe UI" w:hAnsi="Segoe UI" w:cs="Segoe UI"/>
              </w:rPr>
              <w:t>B</w:t>
            </w:r>
            <w:r w:rsidR="00C05D5A" w:rsidRPr="000C6699">
              <w:rPr>
                <w:rFonts w:ascii="Segoe UI" w:hAnsi="Segoe UI" w:cs="Segoe UI"/>
              </w:rPr>
              <w:t xml:space="preserve">etreft: </w:t>
            </w:r>
          </w:p>
          <w:p w14:paraId="7522AEEB" w14:textId="4FF44F0D" w:rsidR="001E0ED0" w:rsidRPr="001E0ED0" w:rsidRDefault="001E0ED0" w:rsidP="00EA210B">
            <w:pPr>
              <w:numPr>
                <w:ilvl w:val="0"/>
                <w:numId w:val="21"/>
              </w:numPr>
              <w:spacing w:line="276" w:lineRule="auto"/>
              <w:rPr>
                <w:rFonts w:ascii="Segoe UI" w:hAnsi="Segoe UI" w:cs="Segoe UI"/>
              </w:rPr>
            </w:pPr>
            <w:r w:rsidRPr="001E0ED0">
              <w:rPr>
                <w:rFonts w:ascii="Segoe UI" w:hAnsi="Segoe UI" w:cs="Segoe UI"/>
              </w:rPr>
              <w:t>Ervaring als bouwkundig hoofdaannemer met de uitvoering van bouwwerkzaamheden m.b.t. een gebouw waarbij deels het casco is gebruikt en deels nieuwbouw, waarbij de omvang van het gebouw tenminste 8.000 m² bvo bedraagt.</w:t>
            </w:r>
            <w:r w:rsidRPr="001E0ED0">
              <w:rPr>
                <w:rFonts w:ascii="Segoe UI" w:hAnsi="Segoe UI" w:cs="Segoe UI"/>
              </w:rPr>
              <w:tab/>
            </w:r>
          </w:p>
          <w:p w14:paraId="4E9D71B2" w14:textId="3BC1F157" w:rsidR="001E0ED0" w:rsidRPr="001E0ED0" w:rsidRDefault="001E0ED0" w:rsidP="00EA210B">
            <w:pPr>
              <w:numPr>
                <w:ilvl w:val="0"/>
                <w:numId w:val="21"/>
              </w:numPr>
              <w:spacing w:line="276" w:lineRule="auto"/>
              <w:rPr>
                <w:rFonts w:ascii="Segoe UI" w:hAnsi="Segoe UI" w:cs="Segoe UI"/>
              </w:rPr>
            </w:pPr>
            <w:r w:rsidRPr="001E0ED0">
              <w:rPr>
                <w:rFonts w:ascii="Segoe UI" w:hAnsi="Segoe UI" w:cs="Segoe UI"/>
              </w:rPr>
              <w:t>Ervaring als bouwkundig hoofdaannemer met de uitvoering van bouwwerkzaamheden m.b.t. een gebouw waarbij deels het casco is gebruikt en deels nieuwbouw, waarbij de omvang van het gebouw tenminste 6.000 m² bvo bedraagt.</w:t>
            </w:r>
            <w:r w:rsidRPr="001E0ED0">
              <w:rPr>
                <w:rFonts w:ascii="Segoe UI" w:hAnsi="Segoe UI" w:cs="Segoe UI"/>
              </w:rPr>
              <w:tab/>
              <w:t xml:space="preserve"> </w:t>
            </w:r>
          </w:p>
          <w:p w14:paraId="091F8B1D" w14:textId="211FC0AD" w:rsidR="001E0ED0" w:rsidRPr="001E0ED0" w:rsidRDefault="001E0ED0" w:rsidP="00EA210B">
            <w:pPr>
              <w:numPr>
                <w:ilvl w:val="0"/>
                <w:numId w:val="21"/>
              </w:numPr>
              <w:spacing w:line="276" w:lineRule="auto"/>
              <w:rPr>
                <w:rFonts w:ascii="Segoe UI" w:hAnsi="Segoe UI" w:cs="Segoe UI"/>
              </w:rPr>
            </w:pPr>
            <w:r w:rsidRPr="001E0ED0">
              <w:rPr>
                <w:rFonts w:ascii="Segoe UI" w:hAnsi="Segoe UI" w:cs="Segoe UI"/>
              </w:rPr>
              <w:t>Ervaring als bouwkundig hoofdaannemer met de uitvoering van bouwwerkzaamheden m.b.t. een gebouw waarbij deels het casco is gebruikt en deels nieuwbouw, waarbij de omvang van het gebouw tenminste 4.000 m² bvo bedraagt.</w:t>
            </w:r>
            <w:r w:rsidRPr="001E0ED0">
              <w:rPr>
                <w:rFonts w:ascii="Segoe UI" w:hAnsi="Segoe UI" w:cs="Segoe UI"/>
              </w:rPr>
              <w:tab/>
            </w:r>
          </w:p>
          <w:p w14:paraId="1A289C06" w14:textId="0AB5F32A" w:rsidR="001E0ED0" w:rsidRPr="001E0ED0" w:rsidRDefault="001E0ED0" w:rsidP="00EA210B">
            <w:pPr>
              <w:numPr>
                <w:ilvl w:val="0"/>
                <w:numId w:val="21"/>
              </w:numPr>
              <w:spacing w:line="276" w:lineRule="auto"/>
              <w:rPr>
                <w:rFonts w:ascii="Segoe UI" w:hAnsi="Segoe UI" w:cs="Segoe UI"/>
              </w:rPr>
            </w:pPr>
            <w:r w:rsidRPr="001E0ED0">
              <w:rPr>
                <w:rFonts w:ascii="Segoe UI" w:hAnsi="Segoe UI" w:cs="Segoe UI"/>
              </w:rPr>
              <w:t>Ervaring als bouwkundig hoofdaannemer met de uitvoering van bouwwerkzaamheden m.b.t. een gebouw waarbij deels het casco is gebruikt en deels nieuwbouw, waarbij de omvang van het gebouw tenminste 2.000 m² bvo bedraagt.</w:t>
            </w:r>
            <w:r w:rsidRPr="001E0ED0">
              <w:rPr>
                <w:rFonts w:ascii="Segoe UI" w:hAnsi="Segoe UI" w:cs="Segoe UI"/>
              </w:rPr>
              <w:tab/>
            </w:r>
          </w:p>
          <w:p w14:paraId="26D55B23" w14:textId="320A8220" w:rsidR="009E17C1" w:rsidRPr="000C6699" w:rsidRDefault="001E0ED0" w:rsidP="00EA210B">
            <w:pPr>
              <w:numPr>
                <w:ilvl w:val="0"/>
                <w:numId w:val="21"/>
              </w:numPr>
              <w:spacing w:line="276" w:lineRule="auto"/>
              <w:rPr>
                <w:rFonts w:ascii="Segoe UI" w:hAnsi="Segoe UI" w:cs="Segoe UI"/>
              </w:rPr>
            </w:pPr>
            <w:r w:rsidRPr="001E0ED0">
              <w:rPr>
                <w:rFonts w:ascii="Segoe UI" w:hAnsi="Segoe UI" w:cs="Segoe UI"/>
              </w:rPr>
              <w:t>Geen referentie waaruit voornoemde ervaring blijkt</w:t>
            </w:r>
            <w:r w:rsidR="0085113F">
              <w:rPr>
                <w:rFonts w:ascii="Segoe UI" w:hAnsi="Segoe UI" w:cs="Segoe UI"/>
              </w:rPr>
              <w:t>.</w:t>
            </w:r>
          </w:p>
        </w:tc>
        <w:tc>
          <w:tcPr>
            <w:tcW w:w="879" w:type="dxa"/>
            <w:shd w:val="clear" w:color="auto" w:fill="auto"/>
          </w:tcPr>
          <w:p w14:paraId="25C4385E" w14:textId="77777777" w:rsidR="00C05D5A" w:rsidRPr="001E0ED0" w:rsidRDefault="00C05D5A" w:rsidP="00EA210B">
            <w:pPr>
              <w:spacing w:line="276" w:lineRule="auto"/>
              <w:rPr>
                <w:rFonts w:ascii="Segoe UI" w:hAnsi="Segoe UI" w:cs="Segoe UI"/>
              </w:rPr>
            </w:pPr>
          </w:p>
          <w:p w14:paraId="7C7A9FE7" w14:textId="77777777" w:rsidR="001E0ED0" w:rsidRDefault="001E0ED0" w:rsidP="00EA210B">
            <w:pPr>
              <w:spacing w:line="276" w:lineRule="auto"/>
              <w:rPr>
                <w:rFonts w:ascii="Segoe UI" w:hAnsi="Segoe UI" w:cs="Segoe UI"/>
              </w:rPr>
            </w:pPr>
            <w:r w:rsidRPr="001E0ED0">
              <w:rPr>
                <w:rFonts w:ascii="Segoe UI" w:hAnsi="Segoe UI" w:cs="Segoe UI"/>
              </w:rPr>
              <w:t>10 pnt</w:t>
            </w:r>
          </w:p>
          <w:p w14:paraId="7187337D" w14:textId="77777777" w:rsidR="001E0ED0" w:rsidRDefault="001E0ED0" w:rsidP="00EA210B">
            <w:pPr>
              <w:spacing w:line="276" w:lineRule="auto"/>
              <w:rPr>
                <w:rFonts w:ascii="Segoe UI" w:hAnsi="Segoe UI" w:cs="Segoe UI"/>
              </w:rPr>
            </w:pPr>
          </w:p>
          <w:p w14:paraId="2ABD040F" w14:textId="77777777" w:rsidR="001E0ED0" w:rsidRDefault="001E0ED0" w:rsidP="00EA210B">
            <w:pPr>
              <w:spacing w:line="276" w:lineRule="auto"/>
              <w:rPr>
                <w:rFonts w:ascii="Segoe UI" w:hAnsi="Segoe UI" w:cs="Segoe UI"/>
              </w:rPr>
            </w:pPr>
          </w:p>
          <w:p w14:paraId="4195395A" w14:textId="77777777" w:rsidR="001E0ED0" w:rsidRDefault="001E0ED0" w:rsidP="00EA210B">
            <w:pPr>
              <w:spacing w:line="276" w:lineRule="auto"/>
              <w:rPr>
                <w:rFonts w:ascii="Segoe UI" w:hAnsi="Segoe UI" w:cs="Segoe UI"/>
              </w:rPr>
            </w:pPr>
          </w:p>
          <w:p w14:paraId="0B4B28BD" w14:textId="77777777" w:rsidR="001E0ED0" w:rsidRDefault="001E0ED0" w:rsidP="00EA210B">
            <w:pPr>
              <w:spacing w:line="276" w:lineRule="auto"/>
              <w:rPr>
                <w:rFonts w:ascii="Segoe UI" w:hAnsi="Segoe UI" w:cs="Segoe UI"/>
              </w:rPr>
            </w:pPr>
          </w:p>
          <w:p w14:paraId="343B830F" w14:textId="77777777" w:rsidR="001E0ED0" w:rsidRDefault="001E0ED0" w:rsidP="00EA210B">
            <w:pPr>
              <w:spacing w:line="276" w:lineRule="auto"/>
              <w:rPr>
                <w:rFonts w:ascii="Segoe UI" w:hAnsi="Segoe UI" w:cs="Segoe UI"/>
              </w:rPr>
            </w:pPr>
            <w:r>
              <w:rPr>
                <w:rFonts w:ascii="Segoe UI" w:hAnsi="Segoe UI" w:cs="Segoe UI"/>
              </w:rPr>
              <w:t>8 pnt</w:t>
            </w:r>
          </w:p>
          <w:p w14:paraId="5BE62220" w14:textId="77777777" w:rsidR="001E0ED0" w:rsidRDefault="001E0ED0" w:rsidP="00EA210B">
            <w:pPr>
              <w:spacing w:line="276" w:lineRule="auto"/>
              <w:rPr>
                <w:rFonts w:ascii="Segoe UI" w:hAnsi="Segoe UI" w:cs="Segoe UI"/>
              </w:rPr>
            </w:pPr>
          </w:p>
          <w:p w14:paraId="7B744E0A" w14:textId="77777777" w:rsidR="001E0ED0" w:rsidRDefault="001E0ED0" w:rsidP="00EA210B">
            <w:pPr>
              <w:spacing w:line="276" w:lineRule="auto"/>
              <w:rPr>
                <w:rFonts w:ascii="Segoe UI" w:hAnsi="Segoe UI" w:cs="Segoe UI"/>
              </w:rPr>
            </w:pPr>
          </w:p>
          <w:p w14:paraId="10E52A84" w14:textId="77777777" w:rsidR="001E0ED0" w:rsidRDefault="001E0ED0" w:rsidP="00EA210B">
            <w:pPr>
              <w:spacing w:line="276" w:lineRule="auto"/>
              <w:rPr>
                <w:rFonts w:ascii="Segoe UI" w:hAnsi="Segoe UI" w:cs="Segoe UI"/>
              </w:rPr>
            </w:pPr>
          </w:p>
          <w:p w14:paraId="10AEE70F" w14:textId="77777777" w:rsidR="001E0ED0" w:rsidRDefault="001E0ED0" w:rsidP="00EA210B">
            <w:pPr>
              <w:spacing w:line="276" w:lineRule="auto"/>
              <w:rPr>
                <w:rFonts w:ascii="Segoe UI" w:hAnsi="Segoe UI" w:cs="Segoe UI"/>
              </w:rPr>
            </w:pPr>
          </w:p>
          <w:p w14:paraId="17E1202C" w14:textId="77777777" w:rsidR="001E0ED0" w:rsidRDefault="001E0ED0" w:rsidP="00EA210B">
            <w:pPr>
              <w:spacing w:line="276" w:lineRule="auto"/>
              <w:rPr>
                <w:rFonts w:ascii="Segoe UI" w:hAnsi="Segoe UI" w:cs="Segoe UI"/>
              </w:rPr>
            </w:pPr>
            <w:r>
              <w:rPr>
                <w:rFonts w:ascii="Segoe UI" w:hAnsi="Segoe UI" w:cs="Segoe UI"/>
              </w:rPr>
              <w:t>5 pnt</w:t>
            </w:r>
          </w:p>
          <w:p w14:paraId="2634168B" w14:textId="77777777" w:rsidR="001E0ED0" w:rsidRDefault="001E0ED0" w:rsidP="00EA210B">
            <w:pPr>
              <w:spacing w:line="276" w:lineRule="auto"/>
              <w:rPr>
                <w:rFonts w:ascii="Segoe UI" w:hAnsi="Segoe UI" w:cs="Segoe UI"/>
              </w:rPr>
            </w:pPr>
          </w:p>
          <w:p w14:paraId="52EE552E" w14:textId="77777777" w:rsidR="001E0ED0" w:rsidRDefault="001E0ED0" w:rsidP="00EA210B">
            <w:pPr>
              <w:spacing w:line="276" w:lineRule="auto"/>
              <w:rPr>
                <w:rFonts w:ascii="Segoe UI" w:hAnsi="Segoe UI" w:cs="Segoe UI"/>
              </w:rPr>
            </w:pPr>
          </w:p>
          <w:p w14:paraId="5F747296" w14:textId="77777777" w:rsidR="001E0ED0" w:rsidRDefault="001E0ED0" w:rsidP="00EA210B">
            <w:pPr>
              <w:spacing w:line="276" w:lineRule="auto"/>
              <w:rPr>
                <w:rFonts w:ascii="Segoe UI" w:hAnsi="Segoe UI" w:cs="Segoe UI"/>
              </w:rPr>
            </w:pPr>
          </w:p>
          <w:p w14:paraId="31CD08B6" w14:textId="77777777" w:rsidR="001E0ED0" w:rsidRDefault="001E0ED0" w:rsidP="00EA210B">
            <w:pPr>
              <w:spacing w:line="276" w:lineRule="auto"/>
              <w:rPr>
                <w:rFonts w:ascii="Segoe UI" w:hAnsi="Segoe UI" w:cs="Segoe UI"/>
              </w:rPr>
            </w:pPr>
          </w:p>
          <w:p w14:paraId="1D7A88AB" w14:textId="77777777" w:rsidR="001E0ED0" w:rsidRDefault="0085113F" w:rsidP="00EA210B">
            <w:pPr>
              <w:spacing w:line="276" w:lineRule="auto"/>
              <w:rPr>
                <w:rFonts w:ascii="Segoe UI" w:hAnsi="Segoe UI" w:cs="Segoe UI"/>
              </w:rPr>
            </w:pPr>
            <w:r>
              <w:rPr>
                <w:rFonts w:ascii="Segoe UI" w:hAnsi="Segoe UI" w:cs="Segoe UI"/>
              </w:rPr>
              <w:t>3 pnt</w:t>
            </w:r>
          </w:p>
          <w:p w14:paraId="3F2949C9" w14:textId="77777777" w:rsidR="0085113F" w:rsidRDefault="0085113F" w:rsidP="00EA210B">
            <w:pPr>
              <w:spacing w:line="276" w:lineRule="auto"/>
              <w:rPr>
                <w:rFonts w:ascii="Segoe UI" w:hAnsi="Segoe UI" w:cs="Segoe UI"/>
              </w:rPr>
            </w:pPr>
          </w:p>
          <w:p w14:paraId="6228D23B" w14:textId="77777777" w:rsidR="0085113F" w:rsidRDefault="0085113F" w:rsidP="00EA210B">
            <w:pPr>
              <w:spacing w:line="276" w:lineRule="auto"/>
              <w:rPr>
                <w:rFonts w:ascii="Segoe UI" w:hAnsi="Segoe UI" w:cs="Segoe UI"/>
              </w:rPr>
            </w:pPr>
          </w:p>
          <w:p w14:paraId="106BFA8A" w14:textId="77777777" w:rsidR="0085113F" w:rsidRDefault="0085113F" w:rsidP="00EA210B">
            <w:pPr>
              <w:spacing w:line="276" w:lineRule="auto"/>
              <w:rPr>
                <w:rFonts w:ascii="Segoe UI" w:hAnsi="Segoe UI" w:cs="Segoe UI"/>
              </w:rPr>
            </w:pPr>
          </w:p>
          <w:p w14:paraId="0F95FBBB" w14:textId="77777777" w:rsidR="0085113F" w:rsidRDefault="0085113F" w:rsidP="00EA210B">
            <w:pPr>
              <w:spacing w:line="276" w:lineRule="auto"/>
              <w:rPr>
                <w:rFonts w:ascii="Segoe UI" w:hAnsi="Segoe UI" w:cs="Segoe UI"/>
              </w:rPr>
            </w:pPr>
          </w:p>
          <w:p w14:paraId="42AADC15" w14:textId="25E928FB" w:rsidR="0085113F" w:rsidRDefault="0085113F" w:rsidP="00EA210B">
            <w:pPr>
              <w:spacing w:line="276" w:lineRule="auto"/>
              <w:rPr>
                <w:rFonts w:ascii="Segoe UI" w:hAnsi="Segoe UI" w:cs="Segoe UI"/>
              </w:rPr>
            </w:pPr>
            <w:r>
              <w:rPr>
                <w:rFonts w:ascii="Segoe UI" w:hAnsi="Segoe UI" w:cs="Segoe UI"/>
              </w:rPr>
              <w:t>0 pnt</w:t>
            </w:r>
          </w:p>
          <w:p w14:paraId="62162514" w14:textId="115CD7BC" w:rsidR="0085113F" w:rsidRPr="00A15A16" w:rsidRDefault="0085113F" w:rsidP="00EA210B">
            <w:pPr>
              <w:spacing w:line="276" w:lineRule="auto"/>
              <w:rPr>
                <w:rFonts w:ascii="Segoe UI" w:hAnsi="Segoe UI" w:cs="Segoe UI"/>
                <w:highlight w:val="yellow"/>
              </w:rPr>
            </w:pPr>
          </w:p>
        </w:tc>
        <w:tc>
          <w:tcPr>
            <w:tcW w:w="3406" w:type="dxa"/>
            <w:gridSpan w:val="2"/>
            <w:shd w:val="clear" w:color="auto" w:fill="auto"/>
          </w:tcPr>
          <w:p w14:paraId="06996888" w14:textId="77777777" w:rsidR="00C05D5A" w:rsidRPr="00A15A16" w:rsidRDefault="00C05D5A" w:rsidP="00EA210B">
            <w:pPr>
              <w:spacing w:line="276" w:lineRule="auto"/>
              <w:rPr>
                <w:rFonts w:ascii="Segoe UI" w:hAnsi="Segoe UI" w:cs="Segoe UI"/>
                <w:highlight w:val="yellow"/>
              </w:rPr>
            </w:pPr>
          </w:p>
        </w:tc>
      </w:tr>
      <w:tr w:rsidR="00C05D5A" w:rsidRPr="00A15A16" w14:paraId="4FAB5110" w14:textId="77777777" w:rsidTr="001E0ED0">
        <w:tc>
          <w:tcPr>
            <w:tcW w:w="9247" w:type="dxa"/>
            <w:gridSpan w:val="5"/>
            <w:shd w:val="clear" w:color="auto" w:fill="auto"/>
          </w:tcPr>
          <w:p w14:paraId="64B69AAE" w14:textId="77777777" w:rsidR="009E17C1" w:rsidRPr="009E17C1" w:rsidRDefault="009E17C1" w:rsidP="00EA210B">
            <w:pPr>
              <w:spacing w:line="276" w:lineRule="auto"/>
              <w:rPr>
                <w:rFonts w:ascii="Segoe UI" w:hAnsi="Segoe UI" w:cs="Segoe UI"/>
                <w:highlight w:val="yellow"/>
              </w:rPr>
            </w:pPr>
            <w:r w:rsidRPr="009E17C1">
              <w:rPr>
                <w:rFonts w:ascii="Segoe UI" w:hAnsi="Segoe UI" w:cs="Segoe UI"/>
              </w:rPr>
              <w:t xml:space="preserve">Omschrijf </w:t>
            </w:r>
            <w:r w:rsidRPr="009E17C1">
              <w:rPr>
                <w:rFonts w:ascii="Segoe UI" w:eastAsia="Arial Unicode MS" w:hAnsi="Segoe UI" w:cs="Segoe UI"/>
              </w:rPr>
              <w:t xml:space="preserve">de uitgevoerde werkzaamheden onder het referentieproject kort en bondig, zodanig dat voor Aanbestedende dienst duidelijk is en ondubbelzinnig blijkt dat aan de gestelde </w:t>
            </w:r>
            <w:r w:rsidR="009C713A" w:rsidRPr="009E17C1">
              <w:rPr>
                <w:rFonts w:ascii="Segoe UI" w:eastAsia="Arial Unicode MS" w:hAnsi="Segoe UI" w:cs="Segoe UI"/>
              </w:rPr>
              <w:t>Subselectiecriterium</w:t>
            </w:r>
            <w:r w:rsidRPr="009E17C1">
              <w:rPr>
                <w:rFonts w:ascii="Segoe UI" w:eastAsia="Arial Unicode MS" w:hAnsi="Segoe UI" w:cs="Segoe UI"/>
              </w:rPr>
              <w:t xml:space="preserve"> is voldaan:</w:t>
            </w:r>
          </w:p>
          <w:p w14:paraId="4C58F873" w14:textId="77777777" w:rsidR="00C05D5A" w:rsidRPr="000C6699" w:rsidRDefault="00C05D5A" w:rsidP="00EA210B">
            <w:pPr>
              <w:spacing w:line="276" w:lineRule="auto"/>
              <w:rPr>
                <w:rFonts w:ascii="Segoe UI" w:hAnsi="Segoe UI" w:cs="Segoe UI"/>
              </w:rPr>
            </w:pPr>
          </w:p>
          <w:p w14:paraId="0C403B8E" w14:textId="77777777" w:rsidR="00C05D5A" w:rsidRPr="000C6699" w:rsidRDefault="00C05D5A" w:rsidP="00EA210B">
            <w:pPr>
              <w:spacing w:line="276" w:lineRule="auto"/>
              <w:rPr>
                <w:rFonts w:ascii="Segoe UI" w:hAnsi="Segoe UI" w:cs="Segoe UI"/>
              </w:rPr>
            </w:pPr>
          </w:p>
          <w:p w14:paraId="17398005" w14:textId="77777777" w:rsidR="00C05D5A" w:rsidRPr="000C6699" w:rsidRDefault="00C05D5A" w:rsidP="00EA210B">
            <w:pPr>
              <w:spacing w:line="276" w:lineRule="auto"/>
              <w:rPr>
                <w:rFonts w:ascii="Segoe UI" w:hAnsi="Segoe UI" w:cs="Segoe UI"/>
              </w:rPr>
            </w:pPr>
          </w:p>
          <w:p w14:paraId="13F0F398" w14:textId="77777777" w:rsidR="00C05D5A" w:rsidRPr="000C6699" w:rsidRDefault="00C05D5A" w:rsidP="00EA210B">
            <w:pPr>
              <w:spacing w:line="276" w:lineRule="auto"/>
              <w:rPr>
                <w:rFonts w:ascii="Segoe UI" w:hAnsi="Segoe UI" w:cs="Segoe UI"/>
              </w:rPr>
            </w:pPr>
          </w:p>
          <w:p w14:paraId="1DBDD567" w14:textId="77777777" w:rsidR="00C05D5A" w:rsidRPr="000C6699" w:rsidRDefault="00C05D5A" w:rsidP="00EA210B">
            <w:pPr>
              <w:spacing w:line="276" w:lineRule="auto"/>
              <w:rPr>
                <w:rFonts w:ascii="Segoe UI" w:hAnsi="Segoe UI" w:cs="Segoe UI"/>
              </w:rPr>
            </w:pPr>
          </w:p>
          <w:p w14:paraId="16B09953" w14:textId="77777777" w:rsidR="00C05D5A" w:rsidRDefault="00C05D5A" w:rsidP="00EA210B">
            <w:pPr>
              <w:spacing w:line="276" w:lineRule="auto"/>
              <w:rPr>
                <w:rFonts w:ascii="Segoe UI" w:hAnsi="Segoe UI" w:cs="Segoe UI"/>
              </w:rPr>
            </w:pPr>
          </w:p>
          <w:p w14:paraId="0FF6D4E1" w14:textId="77777777" w:rsidR="009E17C1" w:rsidRDefault="009E17C1" w:rsidP="00EA210B">
            <w:pPr>
              <w:spacing w:line="276" w:lineRule="auto"/>
              <w:rPr>
                <w:rFonts w:ascii="Segoe UI" w:hAnsi="Segoe UI" w:cs="Segoe UI"/>
              </w:rPr>
            </w:pPr>
          </w:p>
          <w:p w14:paraId="0B517968" w14:textId="77777777" w:rsidR="00C05D5A" w:rsidRPr="000C6699" w:rsidRDefault="00C05D5A" w:rsidP="00EA210B">
            <w:pPr>
              <w:spacing w:line="276" w:lineRule="auto"/>
              <w:rPr>
                <w:rFonts w:ascii="Segoe UI" w:hAnsi="Segoe UI" w:cs="Segoe UI"/>
              </w:rPr>
            </w:pPr>
          </w:p>
        </w:tc>
      </w:tr>
      <w:tr w:rsidR="009E364F" w:rsidRPr="00A15A16" w14:paraId="27674A14" w14:textId="77777777" w:rsidTr="00050B1F">
        <w:tc>
          <w:tcPr>
            <w:tcW w:w="4623" w:type="dxa"/>
            <w:shd w:val="clear" w:color="auto" w:fill="auto"/>
          </w:tcPr>
          <w:p w14:paraId="3F26FBDD" w14:textId="3E7202ED" w:rsidR="009E364F" w:rsidRDefault="009E364F" w:rsidP="009E364F">
            <w:pPr>
              <w:spacing w:line="276" w:lineRule="auto"/>
              <w:rPr>
                <w:rFonts w:ascii="Segoe UI" w:hAnsi="Segoe UI" w:cs="Segoe UI"/>
              </w:rPr>
            </w:pPr>
            <w:r>
              <w:rPr>
                <w:rFonts w:ascii="Segoe UI" w:hAnsi="Segoe UI" w:cs="Segoe UI"/>
              </w:rPr>
              <w:t>Naam</w:t>
            </w:r>
            <w:r w:rsidR="00927A63">
              <w:rPr>
                <w:rFonts w:ascii="Segoe UI" w:hAnsi="Segoe UI" w:cs="Segoe UI"/>
              </w:rPr>
              <w:t xml:space="preserve"> contactpersoon</w:t>
            </w:r>
            <w:r>
              <w:rPr>
                <w:rFonts w:ascii="Segoe UI" w:hAnsi="Segoe UI" w:cs="Segoe UI"/>
              </w:rPr>
              <w:t xml:space="preserve"> </w:t>
            </w:r>
            <w:r w:rsidR="00927A63">
              <w:rPr>
                <w:rFonts w:ascii="Segoe UI" w:hAnsi="Segoe UI" w:cs="Segoe UI"/>
              </w:rPr>
              <w:t>r</w:t>
            </w:r>
            <w:r>
              <w:rPr>
                <w:rFonts w:ascii="Segoe UI" w:hAnsi="Segoe UI" w:cs="Segoe UI"/>
              </w:rPr>
              <w:t>eferent</w:t>
            </w:r>
          </w:p>
          <w:p w14:paraId="55992806" w14:textId="77777777" w:rsidR="009E364F" w:rsidRDefault="009E364F" w:rsidP="009E364F">
            <w:pPr>
              <w:spacing w:line="276" w:lineRule="auto"/>
              <w:rPr>
                <w:rFonts w:ascii="Segoe UI" w:hAnsi="Segoe UI" w:cs="Segoe UI"/>
              </w:rPr>
            </w:pPr>
            <w:r>
              <w:rPr>
                <w:rFonts w:ascii="Segoe UI" w:hAnsi="Segoe UI" w:cs="Segoe UI"/>
              </w:rPr>
              <w:t>Datum</w:t>
            </w:r>
          </w:p>
          <w:p w14:paraId="6FA146BE" w14:textId="77777777" w:rsidR="009E364F" w:rsidRDefault="009E364F" w:rsidP="009E364F">
            <w:pPr>
              <w:spacing w:line="276" w:lineRule="auto"/>
              <w:rPr>
                <w:rFonts w:ascii="Segoe UI" w:hAnsi="Segoe UI" w:cs="Segoe UI"/>
              </w:rPr>
            </w:pPr>
            <w:r>
              <w:rPr>
                <w:rFonts w:ascii="Segoe UI" w:hAnsi="Segoe UI" w:cs="Segoe UI"/>
              </w:rPr>
              <w:t>Handtekening</w:t>
            </w:r>
          </w:p>
          <w:p w14:paraId="74490AD3" w14:textId="77777777" w:rsidR="008D678C" w:rsidRDefault="008D678C" w:rsidP="009E364F">
            <w:pPr>
              <w:spacing w:line="276" w:lineRule="auto"/>
              <w:rPr>
                <w:rFonts w:ascii="Segoe UI" w:hAnsi="Segoe UI" w:cs="Segoe UI"/>
              </w:rPr>
            </w:pPr>
          </w:p>
          <w:p w14:paraId="4A2D1C52" w14:textId="77777777" w:rsidR="008D678C" w:rsidRDefault="008D678C" w:rsidP="009E364F">
            <w:pPr>
              <w:spacing w:line="276" w:lineRule="auto"/>
              <w:rPr>
                <w:rFonts w:ascii="Segoe UI" w:hAnsi="Segoe UI" w:cs="Segoe UI"/>
              </w:rPr>
            </w:pPr>
          </w:p>
          <w:p w14:paraId="0E3EF288" w14:textId="77777777" w:rsidR="009E364F" w:rsidRPr="009E17C1" w:rsidRDefault="009E364F" w:rsidP="00EA210B">
            <w:pPr>
              <w:spacing w:line="276" w:lineRule="auto"/>
              <w:rPr>
                <w:rFonts w:ascii="Segoe UI" w:hAnsi="Segoe UI" w:cs="Segoe UI"/>
              </w:rPr>
            </w:pPr>
          </w:p>
        </w:tc>
        <w:tc>
          <w:tcPr>
            <w:tcW w:w="4624" w:type="dxa"/>
            <w:gridSpan w:val="4"/>
            <w:shd w:val="clear" w:color="auto" w:fill="auto"/>
          </w:tcPr>
          <w:p w14:paraId="36E70C79" w14:textId="293AF5DC" w:rsidR="00927A63" w:rsidRDefault="00927A63" w:rsidP="00927A63">
            <w:pPr>
              <w:spacing w:line="276" w:lineRule="auto"/>
              <w:rPr>
                <w:rFonts w:ascii="Segoe UI" w:hAnsi="Segoe UI" w:cs="Segoe UI"/>
              </w:rPr>
            </w:pPr>
            <w:r>
              <w:rPr>
                <w:rFonts w:ascii="Segoe UI" w:hAnsi="Segoe UI" w:cs="Segoe UI"/>
              </w:rPr>
              <w:t>Naam Gegadi</w:t>
            </w:r>
            <w:r w:rsidR="008D678C">
              <w:rPr>
                <w:rFonts w:ascii="Segoe UI" w:hAnsi="Segoe UI" w:cs="Segoe UI"/>
              </w:rPr>
              <w:t>gde</w:t>
            </w:r>
          </w:p>
          <w:p w14:paraId="58D657A5" w14:textId="77777777" w:rsidR="00927A63" w:rsidRDefault="00927A63" w:rsidP="00927A63">
            <w:pPr>
              <w:spacing w:line="276" w:lineRule="auto"/>
              <w:rPr>
                <w:rFonts w:ascii="Segoe UI" w:hAnsi="Segoe UI" w:cs="Segoe UI"/>
              </w:rPr>
            </w:pPr>
            <w:r>
              <w:rPr>
                <w:rFonts w:ascii="Segoe UI" w:hAnsi="Segoe UI" w:cs="Segoe UI"/>
              </w:rPr>
              <w:t>Datum</w:t>
            </w:r>
          </w:p>
          <w:p w14:paraId="31ED3F0B" w14:textId="77777777" w:rsidR="00927A63" w:rsidRDefault="00927A63" w:rsidP="00927A63">
            <w:pPr>
              <w:spacing w:line="276" w:lineRule="auto"/>
              <w:rPr>
                <w:rFonts w:ascii="Segoe UI" w:hAnsi="Segoe UI" w:cs="Segoe UI"/>
              </w:rPr>
            </w:pPr>
            <w:r>
              <w:rPr>
                <w:rFonts w:ascii="Segoe UI" w:hAnsi="Segoe UI" w:cs="Segoe UI"/>
              </w:rPr>
              <w:t>Handtekening</w:t>
            </w:r>
          </w:p>
          <w:p w14:paraId="157E3FEE" w14:textId="3F7F35C7" w:rsidR="009E364F" w:rsidRPr="009E17C1" w:rsidRDefault="009E364F" w:rsidP="00EA210B">
            <w:pPr>
              <w:spacing w:line="276" w:lineRule="auto"/>
              <w:rPr>
                <w:rFonts w:ascii="Segoe UI" w:hAnsi="Segoe UI" w:cs="Segoe UI"/>
              </w:rPr>
            </w:pPr>
          </w:p>
        </w:tc>
      </w:tr>
    </w:tbl>
    <w:p w14:paraId="7A51BB2F" w14:textId="77777777" w:rsidR="009316AE" w:rsidRDefault="009316AE" w:rsidP="00EA210B">
      <w:pPr>
        <w:spacing w:line="276" w:lineRule="auto"/>
        <w:rPr>
          <w:rFonts w:ascii="Segoe UI" w:hAnsi="Segoe UI" w:cs="Segoe U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26"/>
        <w:gridCol w:w="4110"/>
      </w:tblGrid>
      <w:tr w:rsidR="00451965" w:rsidRPr="00A15A16" w14:paraId="06913286" w14:textId="77777777" w:rsidTr="00E422BD">
        <w:tc>
          <w:tcPr>
            <w:tcW w:w="9072" w:type="dxa"/>
            <w:gridSpan w:val="3"/>
            <w:shd w:val="clear" w:color="auto" w:fill="1EB53A"/>
          </w:tcPr>
          <w:p w14:paraId="33C42376" w14:textId="6AD25EEF" w:rsidR="00043A69" w:rsidRPr="0077529B" w:rsidRDefault="00451965" w:rsidP="00EA210B">
            <w:pPr>
              <w:spacing w:line="276" w:lineRule="auto"/>
              <w:rPr>
                <w:rFonts w:ascii="Segoe UI" w:hAnsi="Segoe UI" w:cs="Segoe UI"/>
                <w:b/>
                <w:bCs/>
              </w:rPr>
            </w:pPr>
            <w:r w:rsidRPr="0077529B">
              <w:rPr>
                <w:rFonts w:ascii="Segoe UI" w:hAnsi="Segoe UI" w:cs="Segoe UI"/>
                <w:b/>
                <w:bCs/>
                <w:color w:val="FFFFFF" w:themeColor="background1"/>
              </w:rPr>
              <w:lastRenderedPageBreak/>
              <w:t>Subselectiecriterium S</w:t>
            </w:r>
            <w:r w:rsidR="0077529B" w:rsidRPr="0077529B">
              <w:rPr>
                <w:rFonts w:ascii="Segoe UI" w:hAnsi="Segoe UI" w:cs="Segoe UI"/>
                <w:b/>
                <w:bCs/>
                <w:color w:val="FFFFFF" w:themeColor="background1"/>
              </w:rPr>
              <w:t>3 Communicatie en afstemming</w:t>
            </w:r>
          </w:p>
        </w:tc>
      </w:tr>
      <w:tr w:rsidR="00451965" w:rsidRPr="00A15A16" w14:paraId="2A80BE73" w14:textId="77777777" w:rsidTr="00E422BD">
        <w:tc>
          <w:tcPr>
            <w:tcW w:w="4962" w:type="dxa"/>
            <w:gridSpan w:val="2"/>
            <w:shd w:val="clear" w:color="auto" w:fill="auto"/>
          </w:tcPr>
          <w:p w14:paraId="0B4BEB31" w14:textId="77777777" w:rsidR="00451965" w:rsidRPr="00175629" w:rsidRDefault="00451965" w:rsidP="00EA210B">
            <w:pPr>
              <w:spacing w:line="276" w:lineRule="auto"/>
              <w:rPr>
                <w:rFonts w:ascii="Segoe UI" w:hAnsi="Segoe UI" w:cs="Segoe UI"/>
              </w:rPr>
            </w:pPr>
            <w:r w:rsidRPr="00175629">
              <w:rPr>
                <w:rFonts w:ascii="Segoe UI" w:hAnsi="Segoe UI" w:cs="Segoe UI"/>
              </w:rPr>
              <w:t xml:space="preserve">Naam project </w:t>
            </w:r>
          </w:p>
        </w:tc>
        <w:tc>
          <w:tcPr>
            <w:tcW w:w="4110" w:type="dxa"/>
            <w:shd w:val="clear" w:color="auto" w:fill="auto"/>
          </w:tcPr>
          <w:p w14:paraId="7A8A663A" w14:textId="77777777" w:rsidR="00451965" w:rsidRPr="00A15A16" w:rsidRDefault="00451965" w:rsidP="00EA210B">
            <w:pPr>
              <w:spacing w:line="276" w:lineRule="auto"/>
              <w:rPr>
                <w:rFonts w:ascii="Segoe UI" w:hAnsi="Segoe UI" w:cs="Segoe UI"/>
                <w:highlight w:val="yellow"/>
              </w:rPr>
            </w:pPr>
          </w:p>
        </w:tc>
      </w:tr>
      <w:tr w:rsidR="00451965" w:rsidRPr="00A15A16" w14:paraId="0A8A35BE" w14:textId="77777777" w:rsidTr="00E422BD">
        <w:tc>
          <w:tcPr>
            <w:tcW w:w="4962" w:type="dxa"/>
            <w:gridSpan w:val="2"/>
            <w:shd w:val="clear" w:color="auto" w:fill="auto"/>
          </w:tcPr>
          <w:p w14:paraId="28171387" w14:textId="77777777" w:rsidR="00451965" w:rsidRPr="00175629" w:rsidRDefault="00451965" w:rsidP="00EA210B">
            <w:pPr>
              <w:spacing w:line="276" w:lineRule="auto"/>
              <w:rPr>
                <w:rFonts w:ascii="Segoe UI" w:hAnsi="Segoe UI" w:cs="Segoe UI"/>
              </w:rPr>
            </w:pPr>
            <w:r w:rsidRPr="00175629">
              <w:rPr>
                <w:rFonts w:ascii="Segoe UI" w:hAnsi="Segoe UI" w:cs="Segoe UI"/>
              </w:rPr>
              <w:t xml:space="preserve">NAW gegevens opdrachtgever </w:t>
            </w:r>
          </w:p>
        </w:tc>
        <w:tc>
          <w:tcPr>
            <w:tcW w:w="4110" w:type="dxa"/>
            <w:shd w:val="clear" w:color="auto" w:fill="auto"/>
          </w:tcPr>
          <w:p w14:paraId="1854DC0A" w14:textId="77777777" w:rsidR="00451965" w:rsidRPr="00A15A16" w:rsidRDefault="00451965" w:rsidP="00EA210B">
            <w:pPr>
              <w:spacing w:line="276" w:lineRule="auto"/>
              <w:rPr>
                <w:rFonts w:ascii="Segoe UI" w:hAnsi="Segoe UI" w:cs="Segoe UI"/>
                <w:highlight w:val="yellow"/>
              </w:rPr>
            </w:pPr>
          </w:p>
        </w:tc>
      </w:tr>
      <w:tr w:rsidR="00451965" w:rsidRPr="00A15A16" w14:paraId="4B485475" w14:textId="77777777" w:rsidTr="00E422BD">
        <w:tc>
          <w:tcPr>
            <w:tcW w:w="4962" w:type="dxa"/>
            <w:gridSpan w:val="2"/>
            <w:shd w:val="clear" w:color="auto" w:fill="auto"/>
          </w:tcPr>
          <w:p w14:paraId="733C5FC9" w14:textId="77777777" w:rsidR="00451965" w:rsidRPr="00175629" w:rsidRDefault="00451965" w:rsidP="00EA210B">
            <w:pPr>
              <w:spacing w:line="276" w:lineRule="auto"/>
              <w:rPr>
                <w:rFonts w:ascii="Segoe UI" w:hAnsi="Segoe UI" w:cs="Segoe UI"/>
              </w:rPr>
            </w:pPr>
            <w:r w:rsidRPr="00175629">
              <w:rPr>
                <w:rFonts w:ascii="Segoe UI" w:hAnsi="Segoe UI" w:cs="Segoe UI"/>
              </w:rPr>
              <w:t xml:space="preserve">Contactpersoon opdrachtgever </w:t>
            </w:r>
          </w:p>
        </w:tc>
        <w:tc>
          <w:tcPr>
            <w:tcW w:w="4110" w:type="dxa"/>
            <w:shd w:val="clear" w:color="auto" w:fill="auto"/>
          </w:tcPr>
          <w:p w14:paraId="6E3390D6" w14:textId="77777777" w:rsidR="00451965" w:rsidRPr="00A15A16" w:rsidRDefault="00451965" w:rsidP="00EA210B">
            <w:pPr>
              <w:spacing w:line="276" w:lineRule="auto"/>
              <w:rPr>
                <w:rFonts w:ascii="Segoe UI" w:hAnsi="Segoe UI" w:cs="Segoe UI"/>
                <w:highlight w:val="yellow"/>
              </w:rPr>
            </w:pPr>
          </w:p>
        </w:tc>
      </w:tr>
      <w:tr w:rsidR="00451965" w:rsidRPr="00A15A16" w14:paraId="0A303AB9" w14:textId="77777777" w:rsidTr="00E422BD">
        <w:tc>
          <w:tcPr>
            <w:tcW w:w="4962" w:type="dxa"/>
            <w:gridSpan w:val="2"/>
            <w:shd w:val="clear" w:color="auto" w:fill="auto"/>
          </w:tcPr>
          <w:p w14:paraId="30DCE9F1" w14:textId="132EC02D" w:rsidR="00451965" w:rsidRPr="00175629" w:rsidRDefault="0077529B" w:rsidP="00EA210B">
            <w:pPr>
              <w:spacing w:line="276" w:lineRule="auto"/>
              <w:rPr>
                <w:rFonts w:ascii="Segoe UI" w:hAnsi="Segoe UI" w:cs="Segoe UI"/>
              </w:rPr>
            </w:pPr>
            <w:r w:rsidRPr="00476922">
              <w:rPr>
                <w:rFonts w:ascii="Segoe UI" w:hAnsi="Segoe UI" w:cs="Segoe UI"/>
              </w:rPr>
              <w:t>Startdatum uitgevoerde werkzaamheden onder de referentieopdracht (maand/jaartal)</w:t>
            </w:r>
          </w:p>
        </w:tc>
        <w:tc>
          <w:tcPr>
            <w:tcW w:w="4110" w:type="dxa"/>
            <w:shd w:val="clear" w:color="auto" w:fill="auto"/>
          </w:tcPr>
          <w:p w14:paraId="2607896F" w14:textId="77777777" w:rsidR="00451965" w:rsidRPr="00A15A16" w:rsidRDefault="00451965" w:rsidP="00EA210B">
            <w:pPr>
              <w:spacing w:line="276" w:lineRule="auto"/>
              <w:rPr>
                <w:rFonts w:ascii="Segoe UI" w:hAnsi="Segoe UI" w:cs="Segoe UI"/>
                <w:highlight w:val="yellow"/>
              </w:rPr>
            </w:pPr>
          </w:p>
        </w:tc>
      </w:tr>
      <w:tr w:rsidR="00451965" w:rsidRPr="00A15A16" w14:paraId="4E02600F" w14:textId="77777777" w:rsidTr="00E422BD">
        <w:tc>
          <w:tcPr>
            <w:tcW w:w="4962" w:type="dxa"/>
            <w:gridSpan w:val="2"/>
            <w:shd w:val="clear" w:color="auto" w:fill="auto"/>
          </w:tcPr>
          <w:p w14:paraId="7749850C" w14:textId="1F60AAB7" w:rsidR="00451965" w:rsidRPr="00175629" w:rsidRDefault="0077529B" w:rsidP="00EA210B">
            <w:pPr>
              <w:spacing w:line="276" w:lineRule="auto"/>
              <w:rPr>
                <w:rFonts w:ascii="Segoe UI" w:hAnsi="Segoe UI" w:cs="Segoe UI"/>
              </w:rPr>
            </w:pPr>
            <w:r w:rsidRPr="00476922">
              <w:rPr>
                <w:rFonts w:ascii="Segoe UI" w:hAnsi="Segoe UI" w:cs="Segoe UI"/>
              </w:rPr>
              <w:t>Einddatum uitgevoerde werkzaamheden onder de referentieopdracht (maand/jaartal)</w:t>
            </w:r>
          </w:p>
        </w:tc>
        <w:tc>
          <w:tcPr>
            <w:tcW w:w="4110" w:type="dxa"/>
            <w:shd w:val="clear" w:color="auto" w:fill="auto"/>
          </w:tcPr>
          <w:p w14:paraId="5A822641" w14:textId="77777777" w:rsidR="00451965" w:rsidRPr="00A15A16" w:rsidRDefault="00451965" w:rsidP="00EA210B">
            <w:pPr>
              <w:spacing w:line="276" w:lineRule="auto"/>
              <w:rPr>
                <w:rFonts w:ascii="Segoe UI" w:hAnsi="Segoe UI" w:cs="Segoe UI"/>
                <w:highlight w:val="yellow"/>
              </w:rPr>
            </w:pPr>
          </w:p>
        </w:tc>
      </w:tr>
      <w:tr w:rsidR="00451965" w:rsidRPr="00A15A16" w14:paraId="5CA14844" w14:textId="77777777" w:rsidTr="00E422BD">
        <w:tc>
          <w:tcPr>
            <w:tcW w:w="4962" w:type="dxa"/>
            <w:gridSpan w:val="2"/>
            <w:shd w:val="clear" w:color="auto" w:fill="auto"/>
          </w:tcPr>
          <w:p w14:paraId="4C2BEE20" w14:textId="77777777" w:rsidR="00451965" w:rsidRPr="00175629" w:rsidRDefault="008D41E0" w:rsidP="00EA210B">
            <w:pPr>
              <w:spacing w:line="276" w:lineRule="auto"/>
              <w:rPr>
                <w:rFonts w:ascii="Segoe UI" w:hAnsi="Segoe UI" w:cs="Segoe UI"/>
              </w:rPr>
            </w:pPr>
            <w:r>
              <w:rPr>
                <w:rFonts w:ascii="Segoe UI" w:hAnsi="Segoe UI" w:cs="Segoe UI"/>
              </w:rPr>
              <w:t>O</w:t>
            </w:r>
            <w:r w:rsidR="00451965" w:rsidRPr="00175629">
              <w:rPr>
                <w:rFonts w:ascii="Segoe UI" w:hAnsi="Segoe UI" w:cs="Segoe UI"/>
              </w:rPr>
              <w:t xml:space="preserve">pleverdatum </w:t>
            </w:r>
          </w:p>
        </w:tc>
        <w:tc>
          <w:tcPr>
            <w:tcW w:w="4110" w:type="dxa"/>
            <w:shd w:val="clear" w:color="auto" w:fill="auto"/>
          </w:tcPr>
          <w:p w14:paraId="4C5B10D3" w14:textId="77777777" w:rsidR="00451965" w:rsidRPr="00A15A16" w:rsidRDefault="00451965" w:rsidP="00EA210B">
            <w:pPr>
              <w:spacing w:line="276" w:lineRule="auto"/>
              <w:rPr>
                <w:rFonts w:ascii="Segoe UI" w:hAnsi="Segoe UI" w:cs="Segoe UI"/>
                <w:highlight w:val="yellow"/>
              </w:rPr>
            </w:pPr>
          </w:p>
        </w:tc>
      </w:tr>
      <w:tr w:rsidR="00451965" w:rsidRPr="00A15A16" w14:paraId="43EB2574" w14:textId="77777777" w:rsidTr="00E422BD">
        <w:tc>
          <w:tcPr>
            <w:tcW w:w="4962" w:type="dxa"/>
            <w:gridSpan w:val="2"/>
            <w:shd w:val="clear" w:color="auto" w:fill="auto"/>
          </w:tcPr>
          <w:p w14:paraId="325E3BD6" w14:textId="62D12283" w:rsidR="00451965" w:rsidRPr="00175629" w:rsidRDefault="00451965" w:rsidP="00EA210B">
            <w:pPr>
              <w:spacing w:line="276" w:lineRule="auto"/>
              <w:rPr>
                <w:rFonts w:ascii="Segoe UI" w:hAnsi="Segoe UI" w:cs="Segoe UI"/>
              </w:rPr>
            </w:pPr>
            <w:r w:rsidRPr="00175629">
              <w:rPr>
                <w:rFonts w:ascii="Segoe UI" w:hAnsi="Segoe UI" w:cs="Segoe UI"/>
              </w:rPr>
              <w:t xml:space="preserve">Betreft: </w:t>
            </w:r>
            <w:r w:rsidR="0077529B">
              <w:rPr>
                <w:rFonts w:ascii="Segoe UI" w:hAnsi="Segoe UI" w:cs="Segoe UI"/>
              </w:rPr>
              <w:t>Communicatie en afstemming</w:t>
            </w:r>
          </w:p>
        </w:tc>
        <w:tc>
          <w:tcPr>
            <w:tcW w:w="4110" w:type="dxa"/>
            <w:shd w:val="clear" w:color="auto" w:fill="auto"/>
          </w:tcPr>
          <w:p w14:paraId="642A4021" w14:textId="77777777" w:rsidR="00451965" w:rsidRPr="00872F14" w:rsidRDefault="00451965" w:rsidP="00EA210B">
            <w:pPr>
              <w:spacing w:line="276" w:lineRule="auto"/>
              <w:rPr>
                <w:rFonts w:ascii="Segoe UI" w:hAnsi="Segoe UI" w:cs="Segoe UI"/>
              </w:rPr>
            </w:pPr>
            <w:r w:rsidRPr="00872F14">
              <w:rPr>
                <w:rFonts w:ascii="Segoe UI" w:hAnsi="Segoe UI" w:cs="Segoe UI"/>
              </w:rPr>
              <w:t>ja/nee</w:t>
            </w:r>
          </w:p>
        </w:tc>
      </w:tr>
      <w:tr w:rsidR="00451965" w:rsidRPr="00A15A16" w14:paraId="75E095B7" w14:textId="77777777" w:rsidTr="00E422BD">
        <w:tc>
          <w:tcPr>
            <w:tcW w:w="9072" w:type="dxa"/>
            <w:gridSpan w:val="3"/>
            <w:shd w:val="clear" w:color="auto" w:fill="auto"/>
          </w:tcPr>
          <w:p w14:paraId="3E341967" w14:textId="77777777" w:rsidR="009E17C1" w:rsidRPr="009E17C1" w:rsidRDefault="009E17C1" w:rsidP="00EA210B">
            <w:pPr>
              <w:spacing w:line="276" w:lineRule="auto"/>
              <w:rPr>
                <w:rFonts w:ascii="Segoe UI" w:hAnsi="Segoe UI" w:cs="Segoe UI"/>
                <w:highlight w:val="yellow"/>
              </w:rPr>
            </w:pPr>
            <w:r w:rsidRPr="009E17C1">
              <w:rPr>
                <w:rFonts w:ascii="Segoe UI" w:hAnsi="Segoe UI" w:cs="Segoe UI"/>
              </w:rPr>
              <w:t xml:space="preserve">Omschrijf </w:t>
            </w:r>
            <w:r w:rsidRPr="009E17C1">
              <w:rPr>
                <w:rFonts w:ascii="Segoe UI" w:eastAsia="Arial Unicode MS" w:hAnsi="Segoe UI" w:cs="Segoe UI"/>
              </w:rPr>
              <w:t>de uitgevoerde werkzaamheden onder het referentieproject kort en bondig, zodanig dat voor Aanbestedende dienst duidelijk is en ondubbelzinnig blijkt dat aan de gestelde Subselectiecriterium is voldaan:</w:t>
            </w:r>
          </w:p>
          <w:p w14:paraId="6FBF58B6" w14:textId="77777777" w:rsidR="00451965" w:rsidRDefault="00451965" w:rsidP="00EA210B">
            <w:pPr>
              <w:spacing w:line="276" w:lineRule="auto"/>
              <w:rPr>
                <w:rFonts w:ascii="Segoe UI" w:hAnsi="Segoe UI" w:cs="Segoe UI"/>
              </w:rPr>
            </w:pPr>
          </w:p>
          <w:p w14:paraId="1ABB2539" w14:textId="0C25DC07" w:rsidR="00872F14" w:rsidRDefault="00872F14" w:rsidP="00EA210B">
            <w:pPr>
              <w:spacing w:line="276" w:lineRule="auto"/>
              <w:rPr>
                <w:rFonts w:ascii="Segoe UI" w:hAnsi="Segoe UI" w:cs="Segoe UI"/>
              </w:rPr>
            </w:pPr>
          </w:p>
          <w:p w14:paraId="2376A341" w14:textId="1961BC9F" w:rsidR="0077529B" w:rsidRDefault="0077529B" w:rsidP="00EA210B">
            <w:pPr>
              <w:spacing w:line="276" w:lineRule="auto"/>
              <w:rPr>
                <w:rFonts w:ascii="Segoe UI" w:hAnsi="Segoe UI" w:cs="Segoe UI"/>
              </w:rPr>
            </w:pPr>
          </w:p>
          <w:p w14:paraId="558DE897" w14:textId="4020D7F9" w:rsidR="0077529B" w:rsidRDefault="0077529B" w:rsidP="00EA210B">
            <w:pPr>
              <w:spacing w:line="276" w:lineRule="auto"/>
              <w:rPr>
                <w:rFonts w:ascii="Segoe UI" w:hAnsi="Segoe UI" w:cs="Segoe UI"/>
              </w:rPr>
            </w:pPr>
          </w:p>
          <w:p w14:paraId="470A539B" w14:textId="72364D94" w:rsidR="0077529B" w:rsidRDefault="0077529B" w:rsidP="00EA210B">
            <w:pPr>
              <w:spacing w:line="276" w:lineRule="auto"/>
              <w:rPr>
                <w:rFonts w:ascii="Segoe UI" w:hAnsi="Segoe UI" w:cs="Segoe UI"/>
              </w:rPr>
            </w:pPr>
          </w:p>
          <w:p w14:paraId="284B12AA" w14:textId="6317CCD0" w:rsidR="0077529B" w:rsidRDefault="0077529B" w:rsidP="00EA210B">
            <w:pPr>
              <w:spacing w:line="276" w:lineRule="auto"/>
              <w:rPr>
                <w:rFonts w:ascii="Segoe UI" w:hAnsi="Segoe UI" w:cs="Segoe UI"/>
              </w:rPr>
            </w:pPr>
          </w:p>
          <w:p w14:paraId="2319253A" w14:textId="16B5D77F" w:rsidR="0077529B" w:rsidRDefault="0077529B" w:rsidP="00EA210B">
            <w:pPr>
              <w:spacing w:line="276" w:lineRule="auto"/>
              <w:rPr>
                <w:rFonts w:ascii="Segoe UI" w:hAnsi="Segoe UI" w:cs="Segoe UI"/>
              </w:rPr>
            </w:pPr>
          </w:p>
          <w:p w14:paraId="2C87C69E" w14:textId="6FDB6E91" w:rsidR="0077529B" w:rsidRDefault="0077529B" w:rsidP="00EA210B">
            <w:pPr>
              <w:spacing w:line="276" w:lineRule="auto"/>
              <w:rPr>
                <w:rFonts w:ascii="Segoe UI" w:hAnsi="Segoe UI" w:cs="Segoe UI"/>
              </w:rPr>
            </w:pPr>
          </w:p>
          <w:p w14:paraId="502DA257" w14:textId="01B9D294" w:rsidR="0077529B" w:rsidRDefault="0077529B" w:rsidP="00EA210B">
            <w:pPr>
              <w:spacing w:line="276" w:lineRule="auto"/>
              <w:rPr>
                <w:rFonts w:ascii="Segoe UI" w:hAnsi="Segoe UI" w:cs="Segoe UI"/>
              </w:rPr>
            </w:pPr>
          </w:p>
          <w:p w14:paraId="50D02B9E" w14:textId="5D261A8D" w:rsidR="0077529B" w:rsidRDefault="0077529B" w:rsidP="00EA210B">
            <w:pPr>
              <w:spacing w:line="276" w:lineRule="auto"/>
              <w:rPr>
                <w:rFonts w:ascii="Segoe UI" w:hAnsi="Segoe UI" w:cs="Segoe UI"/>
              </w:rPr>
            </w:pPr>
          </w:p>
          <w:p w14:paraId="19D56F03" w14:textId="2C108D20" w:rsidR="0077529B" w:rsidRDefault="0077529B" w:rsidP="00EA210B">
            <w:pPr>
              <w:spacing w:line="276" w:lineRule="auto"/>
              <w:rPr>
                <w:rFonts w:ascii="Segoe UI" w:hAnsi="Segoe UI" w:cs="Segoe UI"/>
              </w:rPr>
            </w:pPr>
          </w:p>
          <w:p w14:paraId="1202BF99" w14:textId="0E7D0230" w:rsidR="0077529B" w:rsidRDefault="0077529B" w:rsidP="00EA210B">
            <w:pPr>
              <w:spacing w:line="276" w:lineRule="auto"/>
              <w:rPr>
                <w:rFonts w:ascii="Segoe UI" w:hAnsi="Segoe UI" w:cs="Segoe UI"/>
              </w:rPr>
            </w:pPr>
          </w:p>
          <w:p w14:paraId="6CC9A85A" w14:textId="0F4C7863" w:rsidR="0077529B" w:rsidRDefault="0077529B" w:rsidP="00EA210B">
            <w:pPr>
              <w:spacing w:line="276" w:lineRule="auto"/>
              <w:rPr>
                <w:rFonts w:ascii="Segoe UI" w:hAnsi="Segoe UI" w:cs="Segoe UI"/>
              </w:rPr>
            </w:pPr>
          </w:p>
          <w:p w14:paraId="03B332D4" w14:textId="0CB19FB9" w:rsidR="0077529B" w:rsidRDefault="0077529B" w:rsidP="00EA210B">
            <w:pPr>
              <w:spacing w:line="276" w:lineRule="auto"/>
              <w:rPr>
                <w:rFonts w:ascii="Segoe UI" w:hAnsi="Segoe UI" w:cs="Segoe UI"/>
              </w:rPr>
            </w:pPr>
          </w:p>
          <w:p w14:paraId="1549323C" w14:textId="3418D9DA" w:rsidR="0077529B" w:rsidRDefault="0077529B" w:rsidP="00EA210B">
            <w:pPr>
              <w:spacing w:line="276" w:lineRule="auto"/>
              <w:rPr>
                <w:rFonts w:ascii="Segoe UI" w:hAnsi="Segoe UI" w:cs="Segoe UI"/>
              </w:rPr>
            </w:pPr>
          </w:p>
          <w:p w14:paraId="386A408F" w14:textId="5F3B88E9" w:rsidR="0077529B" w:rsidRDefault="0077529B" w:rsidP="00EA210B">
            <w:pPr>
              <w:spacing w:line="276" w:lineRule="auto"/>
              <w:rPr>
                <w:rFonts w:ascii="Segoe UI" w:hAnsi="Segoe UI" w:cs="Segoe UI"/>
              </w:rPr>
            </w:pPr>
          </w:p>
          <w:p w14:paraId="0A00401E" w14:textId="46A880D6" w:rsidR="0077529B" w:rsidRDefault="0077529B" w:rsidP="00EA210B">
            <w:pPr>
              <w:spacing w:line="276" w:lineRule="auto"/>
              <w:rPr>
                <w:rFonts w:ascii="Segoe UI" w:hAnsi="Segoe UI" w:cs="Segoe UI"/>
              </w:rPr>
            </w:pPr>
          </w:p>
          <w:p w14:paraId="49636596" w14:textId="053D0F27" w:rsidR="0077529B" w:rsidRDefault="0077529B" w:rsidP="00EA210B">
            <w:pPr>
              <w:spacing w:line="276" w:lineRule="auto"/>
              <w:rPr>
                <w:rFonts w:ascii="Segoe UI" w:hAnsi="Segoe UI" w:cs="Segoe UI"/>
              </w:rPr>
            </w:pPr>
          </w:p>
          <w:p w14:paraId="127AEE9D" w14:textId="1120AD4B" w:rsidR="0077529B" w:rsidRDefault="0077529B" w:rsidP="00EA210B">
            <w:pPr>
              <w:spacing w:line="276" w:lineRule="auto"/>
              <w:rPr>
                <w:rFonts w:ascii="Segoe UI" w:hAnsi="Segoe UI" w:cs="Segoe UI"/>
              </w:rPr>
            </w:pPr>
          </w:p>
          <w:p w14:paraId="2DA4C8D3" w14:textId="25B9116F" w:rsidR="0077529B" w:rsidRDefault="0077529B" w:rsidP="00EA210B">
            <w:pPr>
              <w:spacing w:line="276" w:lineRule="auto"/>
              <w:rPr>
                <w:rFonts w:ascii="Segoe UI" w:hAnsi="Segoe UI" w:cs="Segoe UI"/>
              </w:rPr>
            </w:pPr>
          </w:p>
          <w:p w14:paraId="47DE8D71" w14:textId="3FE4F1C8" w:rsidR="0077529B" w:rsidRDefault="0077529B" w:rsidP="00EA210B">
            <w:pPr>
              <w:spacing w:line="276" w:lineRule="auto"/>
              <w:rPr>
                <w:rFonts w:ascii="Segoe UI" w:hAnsi="Segoe UI" w:cs="Segoe UI"/>
              </w:rPr>
            </w:pPr>
          </w:p>
          <w:p w14:paraId="4D1C554E" w14:textId="53016E65" w:rsidR="0077529B" w:rsidRDefault="0077529B" w:rsidP="00EA210B">
            <w:pPr>
              <w:spacing w:line="276" w:lineRule="auto"/>
              <w:rPr>
                <w:rFonts w:ascii="Segoe UI" w:hAnsi="Segoe UI" w:cs="Segoe UI"/>
              </w:rPr>
            </w:pPr>
          </w:p>
          <w:p w14:paraId="78F50975" w14:textId="6B78B581" w:rsidR="0077529B" w:rsidRDefault="0077529B" w:rsidP="00EA210B">
            <w:pPr>
              <w:spacing w:line="276" w:lineRule="auto"/>
              <w:rPr>
                <w:rFonts w:ascii="Segoe UI" w:hAnsi="Segoe UI" w:cs="Segoe UI"/>
              </w:rPr>
            </w:pPr>
          </w:p>
          <w:p w14:paraId="0E635144" w14:textId="77777777" w:rsidR="00872F14" w:rsidRDefault="00872F14" w:rsidP="00EA210B">
            <w:pPr>
              <w:spacing w:line="276" w:lineRule="auto"/>
              <w:rPr>
                <w:rFonts w:ascii="Segoe UI" w:hAnsi="Segoe UI" w:cs="Segoe UI"/>
              </w:rPr>
            </w:pPr>
          </w:p>
          <w:p w14:paraId="13314A83" w14:textId="77777777" w:rsidR="00872F14" w:rsidRDefault="00872F14" w:rsidP="00EA210B">
            <w:pPr>
              <w:spacing w:line="276" w:lineRule="auto"/>
              <w:rPr>
                <w:rFonts w:ascii="Segoe UI" w:hAnsi="Segoe UI" w:cs="Segoe UI"/>
              </w:rPr>
            </w:pPr>
          </w:p>
          <w:p w14:paraId="65044EE4" w14:textId="77777777" w:rsidR="00451965" w:rsidRPr="00872F14" w:rsidRDefault="00451965" w:rsidP="00EA210B">
            <w:pPr>
              <w:spacing w:line="276" w:lineRule="auto"/>
              <w:rPr>
                <w:rFonts w:ascii="Segoe UI" w:hAnsi="Segoe UI" w:cs="Segoe UI"/>
              </w:rPr>
            </w:pPr>
          </w:p>
          <w:p w14:paraId="71536FB8" w14:textId="77777777" w:rsidR="00451965" w:rsidRPr="00872F14" w:rsidRDefault="00451965" w:rsidP="00EA210B">
            <w:pPr>
              <w:spacing w:line="276" w:lineRule="auto"/>
              <w:rPr>
                <w:rFonts w:ascii="Segoe UI" w:hAnsi="Segoe UI" w:cs="Segoe UI"/>
              </w:rPr>
            </w:pPr>
          </w:p>
          <w:p w14:paraId="28F1DF74" w14:textId="77777777" w:rsidR="00451965" w:rsidRPr="00872F14" w:rsidRDefault="00451965" w:rsidP="00EA210B">
            <w:pPr>
              <w:spacing w:line="276" w:lineRule="auto"/>
              <w:rPr>
                <w:rFonts w:ascii="Segoe UI" w:hAnsi="Segoe UI" w:cs="Segoe UI"/>
              </w:rPr>
            </w:pPr>
          </w:p>
          <w:p w14:paraId="6216377C" w14:textId="77777777" w:rsidR="00451965" w:rsidRPr="00872F14" w:rsidRDefault="00451965" w:rsidP="00EA210B">
            <w:pPr>
              <w:spacing w:line="276" w:lineRule="auto"/>
              <w:rPr>
                <w:rFonts w:ascii="Segoe UI" w:hAnsi="Segoe UI" w:cs="Segoe UI"/>
              </w:rPr>
            </w:pPr>
          </w:p>
          <w:p w14:paraId="095B81CB" w14:textId="77777777" w:rsidR="00451965" w:rsidRPr="00872F14" w:rsidRDefault="00451965" w:rsidP="00EA210B">
            <w:pPr>
              <w:spacing w:line="276" w:lineRule="auto"/>
              <w:rPr>
                <w:rFonts w:ascii="Segoe UI" w:hAnsi="Segoe UI" w:cs="Segoe UI"/>
              </w:rPr>
            </w:pPr>
          </w:p>
          <w:p w14:paraId="168EF1E2" w14:textId="77777777" w:rsidR="00451965" w:rsidRPr="00872F14" w:rsidRDefault="00451965" w:rsidP="00EA210B">
            <w:pPr>
              <w:spacing w:line="276" w:lineRule="auto"/>
              <w:rPr>
                <w:rFonts w:ascii="Segoe UI" w:hAnsi="Segoe UI" w:cs="Segoe UI"/>
              </w:rPr>
            </w:pPr>
          </w:p>
          <w:p w14:paraId="04E23A3B" w14:textId="77777777" w:rsidR="00451965" w:rsidRPr="00872F14" w:rsidRDefault="00451965" w:rsidP="00EA210B">
            <w:pPr>
              <w:spacing w:line="276" w:lineRule="auto"/>
              <w:rPr>
                <w:rFonts w:ascii="Segoe UI" w:hAnsi="Segoe UI" w:cs="Segoe UI"/>
              </w:rPr>
            </w:pPr>
          </w:p>
        </w:tc>
      </w:tr>
      <w:tr w:rsidR="009440D0" w:rsidRPr="00A15A16" w14:paraId="5109D985" w14:textId="77777777" w:rsidTr="00050B1F">
        <w:tc>
          <w:tcPr>
            <w:tcW w:w="4536" w:type="dxa"/>
            <w:shd w:val="clear" w:color="auto" w:fill="auto"/>
          </w:tcPr>
          <w:p w14:paraId="56EEECF0" w14:textId="3051B7EB" w:rsidR="009440D0" w:rsidRDefault="009440D0" w:rsidP="009440D0">
            <w:pPr>
              <w:spacing w:line="276" w:lineRule="auto"/>
              <w:rPr>
                <w:rFonts w:ascii="Segoe UI" w:hAnsi="Segoe UI" w:cs="Segoe UI"/>
              </w:rPr>
            </w:pPr>
            <w:r>
              <w:rPr>
                <w:rFonts w:ascii="Segoe UI" w:hAnsi="Segoe UI" w:cs="Segoe UI"/>
              </w:rPr>
              <w:t xml:space="preserve">Naam contactpersoon </w:t>
            </w:r>
            <w:r w:rsidR="006E6F18">
              <w:rPr>
                <w:rFonts w:ascii="Segoe UI" w:hAnsi="Segoe UI" w:cs="Segoe UI"/>
              </w:rPr>
              <w:t>referent</w:t>
            </w:r>
          </w:p>
          <w:p w14:paraId="2704A4EE" w14:textId="77777777" w:rsidR="009440D0" w:rsidRDefault="009440D0" w:rsidP="009440D0">
            <w:pPr>
              <w:spacing w:line="276" w:lineRule="auto"/>
              <w:rPr>
                <w:rFonts w:ascii="Segoe UI" w:hAnsi="Segoe UI" w:cs="Segoe UI"/>
              </w:rPr>
            </w:pPr>
            <w:r>
              <w:rPr>
                <w:rFonts w:ascii="Segoe UI" w:hAnsi="Segoe UI" w:cs="Segoe UI"/>
              </w:rPr>
              <w:t>Datum</w:t>
            </w:r>
          </w:p>
          <w:p w14:paraId="78380DF5" w14:textId="77777777" w:rsidR="009440D0" w:rsidRDefault="009440D0" w:rsidP="009440D0">
            <w:pPr>
              <w:spacing w:line="276" w:lineRule="auto"/>
              <w:rPr>
                <w:rFonts w:ascii="Segoe UI" w:hAnsi="Segoe UI" w:cs="Segoe UI"/>
              </w:rPr>
            </w:pPr>
            <w:r>
              <w:rPr>
                <w:rFonts w:ascii="Segoe UI" w:hAnsi="Segoe UI" w:cs="Segoe UI"/>
              </w:rPr>
              <w:t>Handtekening</w:t>
            </w:r>
          </w:p>
          <w:p w14:paraId="16477DDC" w14:textId="77777777" w:rsidR="006E6F18" w:rsidRDefault="006E6F18" w:rsidP="009440D0">
            <w:pPr>
              <w:spacing w:line="276" w:lineRule="auto"/>
              <w:rPr>
                <w:rFonts w:ascii="Segoe UI" w:hAnsi="Segoe UI" w:cs="Segoe UI"/>
              </w:rPr>
            </w:pPr>
          </w:p>
          <w:p w14:paraId="4EB26E5C" w14:textId="77777777" w:rsidR="006E6F18" w:rsidRDefault="006E6F18" w:rsidP="009440D0">
            <w:pPr>
              <w:spacing w:line="276" w:lineRule="auto"/>
              <w:rPr>
                <w:rFonts w:ascii="Segoe UI" w:hAnsi="Segoe UI" w:cs="Segoe UI"/>
              </w:rPr>
            </w:pPr>
          </w:p>
          <w:p w14:paraId="3840FB6B" w14:textId="77777777" w:rsidR="009440D0" w:rsidRPr="009E17C1" w:rsidRDefault="009440D0" w:rsidP="00EA210B">
            <w:pPr>
              <w:spacing w:line="276" w:lineRule="auto"/>
              <w:rPr>
                <w:rFonts w:ascii="Segoe UI" w:hAnsi="Segoe UI" w:cs="Segoe UI"/>
              </w:rPr>
            </w:pPr>
          </w:p>
        </w:tc>
        <w:tc>
          <w:tcPr>
            <w:tcW w:w="4536" w:type="dxa"/>
            <w:gridSpan w:val="2"/>
            <w:shd w:val="clear" w:color="auto" w:fill="auto"/>
          </w:tcPr>
          <w:p w14:paraId="4A097E7F" w14:textId="68B09BF5" w:rsidR="006E6F18" w:rsidRDefault="006E6F18" w:rsidP="006E6F18">
            <w:pPr>
              <w:spacing w:line="276" w:lineRule="auto"/>
              <w:rPr>
                <w:rFonts w:ascii="Segoe UI" w:hAnsi="Segoe UI" w:cs="Segoe UI"/>
              </w:rPr>
            </w:pPr>
            <w:r>
              <w:rPr>
                <w:rFonts w:ascii="Segoe UI" w:hAnsi="Segoe UI" w:cs="Segoe UI"/>
              </w:rPr>
              <w:t>Naam Gegadigde</w:t>
            </w:r>
          </w:p>
          <w:p w14:paraId="6946BCF4" w14:textId="77777777" w:rsidR="006E6F18" w:rsidRDefault="006E6F18" w:rsidP="006E6F18">
            <w:pPr>
              <w:spacing w:line="276" w:lineRule="auto"/>
              <w:rPr>
                <w:rFonts w:ascii="Segoe UI" w:hAnsi="Segoe UI" w:cs="Segoe UI"/>
              </w:rPr>
            </w:pPr>
            <w:r>
              <w:rPr>
                <w:rFonts w:ascii="Segoe UI" w:hAnsi="Segoe UI" w:cs="Segoe UI"/>
              </w:rPr>
              <w:t>Datum</w:t>
            </w:r>
          </w:p>
          <w:p w14:paraId="59CBCF48" w14:textId="77777777" w:rsidR="006E6F18" w:rsidRDefault="006E6F18" w:rsidP="006E6F18">
            <w:pPr>
              <w:spacing w:line="276" w:lineRule="auto"/>
              <w:rPr>
                <w:rFonts w:ascii="Segoe UI" w:hAnsi="Segoe UI" w:cs="Segoe UI"/>
              </w:rPr>
            </w:pPr>
            <w:r>
              <w:rPr>
                <w:rFonts w:ascii="Segoe UI" w:hAnsi="Segoe UI" w:cs="Segoe UI"/>
              </w:rPr>
              <w:t>Handtekening</w:t>
            </w:r>
          </w:p>
          <w:p w14:paraId="02FA227D" w14:textId="00E04EF0" w:rsidR="009440D0" w:rsidRPr="009E17C1" w:rsidRDefault="009440D0" w:rsidP="00EA210B">
            <w:pPr>
              <w:spacing w:line="276" w:lineRule="auto"/>
              <w:rPr>
                <w:rFonts w:ascii="Segoe UI" w:hAnsi="Segoe UI" w:cs="Segoe UI"/>
              </w:rPr>
            </w:pPr>
          </w:p>
        </w:tc>
      </w:tr>
    </w:tbl>
    <w:p w14:paraId="43DB6E0D" w14:textId="6FA63B76" w:rsidR="009316AE" w:rsidRPr="000E7D3C" w:rsidRDefault="009316AE" w:rsidP="00EA210B">
      <w:pPr>
        <w:spacing w:line="240" w:lineRule="auto"/>
        <w:rPr>
          <w:rFonts w:ascii="Segoe UI" w:hAnsi="Segoe UI" w:cs="Segoe UI"/>
        </w:rPr>
      </w:pPr>
    </w:p>
    <w:sectPr w:rsidR="009316AE" w:rsidRPr="000E7D3C" w:rsidSect="002C719F">
      <w:headerReference w:type="default" r:id="rId14"/>
      <w:footerReference w:type="default" r:id="rId15"/>
      <w:pgSz w:w="11907" w:h="16840" w:code="9"/>
      <w:pgMar w:top="0" w:right="992" w:bottom="1196" w:left="1418" w:header="709" w:footer="35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B28887" w14:textId="77777777" w:rsidR="00930F00" w:rsidRDefault="00930F00">
      <w:pPr>
        <w:spacing w:line="240" w:lineRule="auto"/>
      </w:pPr>
      <w:r>
        <w:separator/>
      </w:r>
    </w:p>
  </w:endnote>
  <w:endnote w:type="continuationSeparator" w:id="0">
    <w:p w14:paraId="50E5711D" w14:textId="77777777" w:rsidR="00930F00" w:rsidRDefault="00930F00">
      <w:pPr>
        <w:spacing w:line="240" w:lineRule="auto"/>
      </w:pPr>
      <w:r>
        <w:continuationSeparator/>
      </w:r>
    </w:p>
  </w:endnote>
  <w:endnote w:type="continuationNotice" w:id="1">
    <w:p w14:paraId="33B56A6E" w14:textId="77777777" w:rsidR="00930F00" w:rsidRDefault="00930F0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GAK TT Serif">
    <w:altName w:val="Times New Roman"/>
    <w:charset w:val="00"/>
    <w:family w:val="roman"/>
    <w:pitch w:val="variable"/>
    <w:sig w:usb0="00000007" w:usb1="00000000" w:usb2="00000000" w:usb3="00000000" w:csb0="00000011" w:csb1="00000000"/>
  </w:font>
  <w:font w:name="Trebuchet MS">
    <w:panose1 w:val="020B0603020202020204"/>
    <w:charset w:val="00"/>
    <w:family w:val="swiss"/>
    <w:pitch w:val="variable"/>
    <w:sig w:usb0="00000687" w:usb1="00000000" w:usb2="00000000" w:usb3="00000000" w:csb0="0000009F" w:csb1="00000000"/>
  </w:font>
  <w:font w:name="Myriad Roman">
    <w:altName w:val="Calibri"/>
    <w:charset w:val="00"/>
    <w:family w:val="swiss"/>
    <w:pitch w:val="variable"/>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7DB6F" w14:textId="77777777" w:rsidR="008F173A" w:rsidRPr="00D320A4" w:rsidRDefault="008F173A" w:rsidP="00EB5D4A">
    <w:pPr>
      <w:pStyle w:val="Voettekst"/>
      <w:tabs>
        <w:tab w:val="clear" w:pos="4536"/>
        <w:tab w:val="clear" w:pos="9072"/>
        <w:tab w:val="center" w:pos="4535"/>
        <w:tab w:val="right" w:pos="9071"/>
      </w:tabs>
      <w:jc w:val="right"/>
    </w:pPr>
    <w:r>
      <w:rPr>
        <w:noProof/>
      </w:rPr>
      <w:drawing>
        <wp:anchor distT="0" distB="0" distL="114300" distR="114300" simplePos="0" relativeHeight="251658240" behindDoc="0" locked="1" layoutInCell="1" allowOverlap="1" wp14:anchorId="3D2A073D" wp14:editId="10648029">
          <wp:simplePos x="0" y="0"/>
          <wp:positionH relativeFrom="margin">
            <wp:posOffset>-5080</wp:posOffset>
          </wp:positionH>
          <wp:positionV relativeFrom="paragraph">
            <wp:posOffset>104775</wp:posOffset>
          </wp:positionV>
          <wp:extent cx="1371600" cy="186690"/>
          <wp:effectExtent l="0" t="0" r="0" b="3810"/>
          <wp:wrapThrough wrapText="bothSides">
            <wp:wrapPolygon edited="0">
              <wp:start x="0" y="0"/>
              <wp:lineTo x="0" y="17633"/>
              <wp:lineTo x="19500" y="19837"/>
              <wp:lineTo x="21000" y="19837"/>
              <wp:lineTo x="21300" y="15429"/>
              <wp:lineTo x="21300" y="2204"/>
              <wp:lineTo x="16200"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18669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Pr>
        <w:noProof/>
      </w:rPr>
      <w:drawing>
        <wp:inline distT="0" distB="0" distL="0" distR="0" wp14:anchorId="7A9565EE" wp14:editId="50744EC6">
          <wp:extent cx="747463" cy="333375"/>
          <wp:effectExtent l="0" t="0" r="0" b="0"/>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3895" cy="3407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E584DD" w14:textId="77777777" w:rsidR="00930F00" w:rsidRDefault="00930F00">
      <w:pPr>
        <w:spacing w:line="240" w:lineRule="auto"/>
      </w:pPr>
      <w:r>
        <w:separator/>
      </w:r>
    </w:p>
  </w:footnote>
  <w:footnote w:type="continuationSeparator" w:id="0">
    <w:p w14:paraId="06DB46C1" w14:textId="77777777" w:rsidR="00930F00" w:rsidRDefault="00930F00">
      <w:pPr>
        <w:spacing w:line="240" w:lineRule="auto"/>
      </w:pPr>
      <w:r>
        <w:continuationSeparator/>
      </w:r>
    </w:p>
  </w:footnote>
  <w:footnote w:type="continuationNotice" w:id="1">
    <w:p w14:paraId="23FC5F51" w14:textId="77777777" w:rsidR="00930F00" w:rsidRDefault="00930F0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D2C5D" w14:textId="77777777" w:rsidR="008F173A" w:rsidRPr="00A25098" w:rsidRDefault="008F173A" w:rsidP="0099133F">
    <w:pPr>
      <w:pStyle w:val="Koptekst"/>
      <w:spacing w:line="480" w:lineRule="auto"/>
      <w:jc w:val="right"/>
      <w:rPr>
        <w:rFonts w:ascii="Segoe UI" w:hAnsi="Segoe UI" w:cs="Segoe UI"/>
        <w:lang w:val="en-US"/>
      </w:rPr>
    </w:pPr>
    <w:r w:rsidRPr="00A25098">
      <w:rPr>
        <w:rFonts w:ascii="Segoe UI" w:hAnsi="Segoe UI" w:cs="Segoe UI"/>
        <w:lang w:val="en-US"/>
      </w:rPr>
      <w:t xml:space="preserve">Pagina </w:t>
    </w:r>
    <w:r w:rsidRPr="00A25098">
      <w:rPr>
        <w:rStyle w:val="Paginanummer"/>
        <w:rFonts w:ascii="Segoe UI" w:hAnsi="Segoe UI" w:cs="Segoe UI"/>
      </w:rPr>
      <w:fldChar w:fldCharType="begin"/>
    </w:r>
    <w:r w:rsidRPr="00A25098">
      <w:rPr>
        <w:rStyle w:val="Paginanummer"/>
        <w:rFonts w:ascii="Segoe UI" w:hAnsi="Segoe UI" w:cs="Segoe UI"/>
      </w:rPr>
      <w:instrText xml:space="preserve"> PAGE </w:instrText>
    </w:r>
    <w:r w:rsidRPr="00A25098">
      <w:rPr>
        <w:rStyle w:val="Paginanummer"/>
        <w:rFonts w:ascii="Segoe UI" w:hAnsi="Segoe UI" w:cs="Segoe UI"/>
      </w:rPr>
      <w:fldChar w:fldCharType="separate"/>
    </w:r>
    <w:r>
      <w:rPr>
        <w:rStyle w:val="Paginanummer"/>
        <w:rFonts w:ascii="Segoe UI" w:hAnsi="Segoe UI" w:cs="Segoe UI"/>
        <w:noProof/>
      </w:rPr>
      <w:t>15</w:t>
    </w:r>
    <w:r w:rsidRPr="00A25098">
      <w:rPr>
        <w:rStyle w:val="Paginanummer"/>
        <w:rFonts w:ascii="Segoe UI" w:hAnsi="Segoe UI" w:cs="Segoe UI"/>
      </w:rPr>
      <w:fldChar w:fldCharType="end"/>
    </w:r>
    <w:r w:rsidRPr="00A25098">
      <w:rPr>
        <w:rStyle w:val="Paginanummer"/>
        <w:rFonts w:ascii="Segoe UI" w:hAnsi="Segoe UI" w:cs="Segoe UI"/>
      </w:rPr>
      <w:t xml:space="preserve"> van </w:t>
    </w:r>
    <w:r w:rsidRPr="00A25098">
      <w:rPr>
        <w:rStyle w:val="Paginanummer"/>
        <w:rFonts w:ascii="Segoe UI" w:hAnsi="Segoe UI" w:cs="Segoe UI"/>
      </w:rPr>
      <w:fldChar w:fldCharType="begin"/>
    </w:r>
    <w:r w:rsidRPr="00A25098">
      <w:rPr>
        <w:rStyle w:val="Paginanummer"/>
        <w:rFonts w:ascii="Segoe UI" w:hAnsi="Segoe UI" w:cs="Segoe UI"/>
      </w:rPr>
      <w:instrText xml:space="preserve"> NUMPAGES </w:instrText>
    </w:r>
    <w:r w:rsidRPr="00A25098">
      <w:rPr>
        <w:rStyle w:val="Paginanummer"/>
        <w:rFonts w:ascii="Segoe UI" w:hAnsi="Segoe UI" w:cs="Segoe UI"/>
      </w:rPr>
      <w:fldChar w:fldCharType="separate"/>
    </w:r>
    <w:r>
      <w:rPr>
        <w:rStyle w:val="Paginanummer"/>
        <w:rFonts w:ascii="Segoe UI" w:hAnsi="Segoe UI" w:cs="Segoe UI"/>
        <w:noProof/>
      </w:rPr>
      <w:t>29</w:t>
    </w:r>
    <w:r w:rsidRPr="00A25098">
      <w:rPr>
        <w:rStyle w:val="Paginanummer"/>
        <w:rFonts w:ascii="Segoe UI" w:hAnsi="Segoe UI" w:cs="Segoe UI"/>
      </w:rPr>
      <w:fldChar w:fldCharType="end"/>
    </w:r>
  </w:p>
</w:hdr>
</file>

<file path=word/intelligence2.xml><?xml version="1.0" encoding="utf-8"?>
<int2:intelligence xmlns:int2="http://schemas.microsoft.com/office/intelligence/2020/intelligence" xmlns:oel="http://schemas.microsoft.com/office/2019/extlst">
  <int2:observations>
    <int2:textHash int2:hashCode="dD93IC4xicQ2bm" int2:id="K48tFa/u">
      <int2:state int2:value="Rejected" int2:type="LegacyProofing"/>
    </int2:textHash>
    <int2:textHash int2:hashCode="g1N0GjhV6NQ1UJ" int2:id="nK7Ou0jm">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4"/>
    <w:multiLevelType w:val="multilevel"/>
    <w:tmpl w:val="00000000"/>
    <w:lvl w:ilvl="0">
      <w:start w:val="1"/>
      <w:numFmt w:val="decimal"/>
      <w:pStyle w:val="Level1"/>
      <w:lvlText w:val="%1."/>
      <w:lvlJc w:val="left"/>
      <w:pPr>
        <w:tabs>
          <w:tab w:val="num" w:pos="288"/>
        </w:tabs>
        <w:ind w:left="288" w:hanging="288"/>
      </w:pPr>
      <w:rPr>
        <w:rFonts w:ascii="PMingLiU" w:hAnsi="Times New Roman"/>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69A60E7"/>
    <w:multiLevelType w:val="hybridMultilevel"/>
    <w:tmpl w:val="28F21C7E"/>
    <w:lvl w:ilvl="0" w:tplc="04130001">
      <w:start w:val="1"/>
      <w:numFmt w:val="bullet"/>
      <w:lvlText w:val=""/>
      <w:lvlJc w:val="left"/>
      <w:pPr>
        <w:ind w:left="720" w:hanging="360"/>
      </w:pPr>
      <w:rPr>
        <w:rFonts w:ascii="Symbol" w:hAnsi="Symbol" w:hint="default"/>
      </w:rPr>
    </w:lvl>
    <w:lvl w:ilvl="1" w:tplc="0413000B">
      <w:start w:val="1"/>
      <w:numFmt w:val="bullet"/>
      <w:lvlText w:val=""/>
      <w:lvlJc w:val="left"/>
      <w:pPr>
        <w:ind w:left="1440" w:hanging="360"/>
      </w:pPr>
      <w:rPr>
        <w:rFonts w:ascii="Wingdings" w:hAnsi="Wingdings"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E47D54"/>
    <w:multiLevelType w:val="hybridMultilevel"/>
    <w:tmpl w:val="88E4142A"/>
    <w:lvl w:ilvl="0" w:tplc="0413000F">
      <w:start w:val="1"/>
      <w:numFmt w:val="decimal"/>
      <w:pStyle w:val="StyleHeading1MyriadRoman12ptDarkRed"/>
      <w:lvlText w:val="%1."/>
      <w:lvlJc w:val="left"/>
      <w:pPr>
        <w:tabs>
          <w:tab w:val="num" w:pos="1080"/>
        </w:tabs>
        <w:ind w:left="1080" w:hanging="360"/>
      </w:pPr>
      <w:rPr>
        <w:color w:val="auto"/>
      </w:rPr>
    </w:lvl>
    <w:lvl w:ilvl="1" w:tplc="04130017">
      <w:start w:val="1"/>
      <w:numFmt w:val="lowerLetter"/>
      <w:lvlText w:val="%2)"/>
      <w:lvlJc w:val="left"/>
      <w:pPr>
        <w:tabs>
          <w:tab w:val="num" w:pos="2160"/>
        </w:tabs>
        <w:ind w:left="2160" w:hanging="360"/>
      </w:pPr>
      <w:rPr>
        <w:color w:val="auto"/>
      </w:rPr>
    </w:lvl>
    <w:lvl w:ilvl="2" w:tplc="0413001B">
      <w:start w:val="1"/>
      <w:numFmt w:val="lowerRoman"/>
      <w:lvlText w:val="%3."/>
      <w:lvlJc w:val="right"/>
      <w:pPr>
        <w:tabs>
          <w:tab w:val="num" w:pos="2880"/>
        </w:tabs>
        <w:ind w:left="2880" w:hanging="180"/>
      </w:pPr>
    </w:lvl>
    <w:lvl w:ilvl="3" w:tplc="0413000F">
      <w:start w:val="1"/>
      <w:numFmt w:val="decimal"/>
      <w:lvlText w:val="%4."/>
      <w:lvlJc w:val="left"/>
      <w:pPr>
        <w:tabs>
          <w:tab w:val="num" w:pos="3600"/>
        </w:tabs>
        <w:ind w:left="3600" w:hanging="360"/>
      </w:pPr>
    </w:lvl>
    <w:lvl w:ilvl="4" w:tplc="04130019">
      <w:start w:val="1"/>
      <w:numFmt w:val="lowerLetter"/>
      <w:lvlText w:val="%5."/>
      <w:lvlJc w:val="left"/>
      <w:pPr>
        <w:tabs>
          <w:tab w:val="num" w:pos="4320"/>
        </w:tabs>
        <w:ind w:left="4320" w:hanging="360"/>
      </w:pPr>
    </w:lvl>
    <w:lvl w:ilvl="5" w:tplc="0413001B">
      <w:start w:val="1"/>
      <w:numFmt w:val="lowerRoman"/>
      <w:lvlText w:val="%6."/>
      <w:lvlJc w:val="right"/>
      <w:pPr>
        <w:tabs>
          <w:tab w:val="num" w:pos="5040"/>
        </w:tabs>
        <w:ind w:left="5040" w:hanging="180"/>
      </w:pPr>
    </w:lvl>
    <w:lvl w:ilvl="6" w:tplc="0413000F">
      <w:start w:val="1"/>
      <w:numFmt w:val="decimal"/>
      <w:lvlText w:val="%7."/>
      <w:lvlJc w:val="left"/>
      <w:pPr>
        <w:tabs>
          <w:tab w:val="num" w:pos="5760"/>
        </w:tabs>
        <w:ind w:left="5760" w:hanging="360"/>
      </w:pPr>
    </w:lvl>
    <w:lvl w:ilvl="7" w:tplc="04130019">
      <w:start w:val="1"/>
      <w:numFmt w:val="lowerLetter"/>
      <w:lvlText w:val="%8."/>
      <w:lvlJc w:val="left"/>
      <w:pPr>
        <w:tabs>
          <w:tab w:val="num" w:pos="6480"/>
        </w:tabs>
        <w:ind w:left="6480" w:hanging="360"/>
      </w:pPr>
    </w:lvl>
    <w:lvl w:ilvl="8" w:tplc="0413001B">
      <w:start w:val="1"/>
      <w:numFmt w:val="lowerRoman"/>
      <w:lvlText w:val="%9."/>
      <w:lvlJc w:val="right"/>
      <w:pPr>
        <w:tabs>
          <w:tab w:val="num" w:pos="7200"/>
        </w:tabs>
        <w:ind w:left="7200" w:hanging="180"/>
      </w:pPr>
    </w:lvl>
  </w:abstractNum>
  <w:abstractNum w:abstractNumId="3" w15:restartNumberingAfterBreak="0">
    <w:nsid w:val="13DF0940"/>
    <w:multiLevelType w:val="multilevel"/>
    <w:tmpl w:val="A63A94CE"/>
    <w:lvl w:ilvl="0">
      <w:start w:val="1"/>
      <w:numFmt w:val="decimal"/>
      <w:pStyle w:val="uitzend2"/>
      <w:lvlText w:val="%1."/>
      <w:lvlJc w:val="left"/>
      <w:pPr>
        <w:tabs>
          <w:tab w:val="num" w:pos="796"/>
        </w:tabs>
        <w:ind w:left="796" w:hanging="360"/>
      </w:pPr>
      <w:rPr>
        <w:rFonts w:hint="default"/>
      </w:rPr>
    </w:lvl>
    <w:lvl w:ilvl="1">
      <w:start w:val="1"/>
      <w:numFmt w:val="decimal"/>
      <w:lvlText w:val="%1.%2."/>
      <w:lvlJc w:val="left"/>
      <w:pPr>
        <w:tabs>
          <w:tab w:val="num" w:pos="650"/>
        </w:tabs>
        <w:ind w:left="650" w:hanging="432"/>
      </w:pPr>
      <w:rPr>
        <w:rFonts w:hint="default"/>
      </w:rPr>
    </w:lvl>
    <w:lvl w:ilvl="2">
      <w:start w:val="1"/>
      <w:numFmt w:val="decimal"/>
      <w:pStyle w:val="uitzend4"/>
      <w:lvlText w:val="%1.%2.%3."/>
      <w:lvlJc w:val="left"/>
      <w:pPr>
        <w:tabs>
          <w:tab w:val="num" w:pos="1660"/>
        </w:tabs>
        <w:ind w:left="1660" w:hanging="504"/>
      </w:pPr>
      <w:rPr>
        <w:rFonts w:hint="default"/>
      </w:rPr>
    </w:lvl>
    <w:lvl w:ilvl="3">
      <w:start w:val="1"/>
      <w:numFmt w:val="decimal"/>
      <w:lvlText w:val="%1.%2.%3.%4."/>
      <w:lvlJc w:val="left"/>
      <w:pPr>
        <w:tabs>
          <w:tab w:val="num" w:pos="2236"/>
        </w:tabs>
        <w:ind w:left="2164" w:hanging="648"/>
      </w:pPr>
      <w:rPr>
        <w:rFonts w:hint="default"/>
      </w:rPr>
    </w:lvl>
    <w:lvl w:ilvl="4">
      <w:start w:val="1"/>
      <w:numFmt w:val="decimal"/>
      <w:lvlText w:val="%1.%2.%3.%4.%5."/>
      <w:lvlJc w:val="left"/>
      <w:pPr>
        <w:tabs>
          <w:tab w:val="num" w:pos="2956"/>
        </w:tabs>
        <w:ind w:left="2668" w:hanging="792"/>
      </w:pPr>
      <w:rPr>
        <w:rFonts w:hint="default"/>
      </w:rPr>
    </w:lvl>
    <w:lvl w:ilvl="5">
      <w:start w:val="1"/>
      <w:numFmt w:val="decimal"/>
      <w:lvlText w:val="%1.%2.%3.%4.%5.%6."/>
      <w:lvlJc w:val="left"/>
      <w:pPr>
        <w:tabs>
          <w:tab w:val="num" w:pos="3316"/>
        </w:tabs>
        <w:ind w:left="3172" w:hanging="936"/>
      </w:pPr>
      <w:rPr>
        <w:rFonts w:hint="default"/>
      </w:rPr>
    </w:lvl>
    <w:lvl w:ilvl="6">
      <w:start w:val="1"/>
      <w:numFmt w:val="decimal"/>
      <w:lvlText w:val="%1.%2.%3.%4.%5.%6.%7."/>
      <w:lvlJc w:val="left"/>
      <w:pPr>
        <w:tabs>
          <w:tab w:val="num" w:pos="4036"/>
        </w:tabs>
        <w:ind w:left="3676" w:hanging="1080"/>
      </w:pPr>
      <w:rPr>
        <w:rFonts w:hint="default"/>
      </w:rPr>
    </w:lvl>
    <w:lvl w:ilvl="7">
      <w:start w:val="1"/>
      <w:numFmt w:val="decimal"/>
      <w:lvlText w:val="%1.%2.%3.%4.%5.%6.%7.%8."/>
      <w:lvlJc w:val="left"/>
      <w:pPr>
        <w:tabs>
          <w:tab w:val="num" w:pos="4396"/>
        </w:tabs>
        <w:ind w:left="4180" w:hanging="1224"/>
      </w:pPr>
      <w:rPr>
        <w:rFonts w:hint="default"/>
      </w:rPr>
    </w:lvl>
    <w:lvl w:ilvl="8">
      <w:start w:val="1"/>
      <w:numFmt w:val="decimal"/>
      <w:lvlText w:val="%1.%2.%3.%4.%5.%6.%7.%8.%9."/>
      <w:lvlJc w:val="left"/>
      <w:pPr>
        <w:tabs>
          <w:tab w:val="num" w:pos="5116"/>
        </w:tabs>
        <w:ind w:left="4756" w:hanging="1440"/>
      </w:pPr>
      <w:rPr>
        <w:rFonts w:hint="default"/>
      </w:rPr>
    </w:lvl>
  </w:abstractNum>
  <w:abstractNum w:abstractNumId="4" w15:restartNumberingAfterBreak="0">
    <w:nsid w:val="161D1618"/>
    <w:multiLevelType w:val="hybridMultilevel"/>
    <w:tmpl w:val="100AB99A"/>
    <w:lvl w:ilvl="0" w:tplc="F7CA97C6">
      <w:start w:val="10"/>
      <w:numFmt w:val="bullet"/>
      <w:lvlText w:val="-"/>
      <w:lvlJc w:val="left"/>
      <w:pPr>
        <w:ind w:left="720" w:hanging="360"/>
      </w:pPr>
      <w:rPr>
        <w:rFonts w:ascii="Segoe UI" w:eastAsiaTheme="minorHAns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877000"/>
    <w:multiLevelType w:val="hybridMultilevel"/>
    <w:tmpl w:val="F412E20C"/>
    <w:lvl w:ilvl="0" w:tplc="9C96A1A4">
      <w:start w:val="1"/>
      <w:numFmt w:val="bullet"/>
      <w:lvlText w:val="-"/>
      <w:lvlJc w:val="left"/>
      <w:pPr>
        <w:ind w:left="720" w:hanging="360"/>
      </w:pPr>
      <w:rPr>
        <w:rFonts w:ascii="Calibri" w:hAnsi="Calibri" w:hint="default"/>
      </w:rPr>
    </w:lvl>
    <w:lvl w:ilvl="1" w:tplc="925EBB04">
      <w:start w:val="1"/>
      <w:numFmt w:val="bullet"/>
      <w:lvlText w:val="o"/>
      <w:lvlJc w:val="left"/>
      <w:pPr>
        <w:ind w:left="1440" w:hanging="360"/>
      </w:pPr>
      <w:rPr>
        <w:rFonts w:ascii="Courier New" w:hAnsi="Courier New" w:hint="default"/>
      </w:rPr>
    </w:lvl>
    <w:lvl w:ilvl="2" w:tplc="20A01E68">
      <w:start w:val="1"/>
      <w:numFmt w:val="bullet"/>
      <w:lvlText w:val=""/>
      <w:lvlJc w:val="left"/>
      <w:pPr>
        <w:ind w:left="2160" w:hanging="360"/>
      </w:pPr>
      <w:rPr>
        <w:rFonts w:ascii="Wingdings" w:hAnsi="Wingdings" w:hint="default"/>
      </w:rPr>
    </w:lvl>
    <w:lvl w:ilvl="3" w:tplc="DCD475EE">
      <w:start w:val="1"/>
      <w:numFmt w:val="bullet"/>
      <w:lvlText w:val=""/>
      <w:lvlJc w:val="left"/>
      <w:pPr>
        <w:ind w:left="2880" w:hanging="360"/>
      </w:pPr>
      <w:rPr>
        <w:rFonts w:ascii="Symbol" w:hAnsi="Symbol" w:hint="default"/>
      </w:rPr>
    </w:lvl>
    <w:lvl w:ilvl="4" w:tplc="864EC1DC">
      <w:start w:val="1"/>
      <w:numFmt w:val="bullet"/>
      <w:lvlText w:val="o"/>
      <w:lvlJc w:val="left"/>
      <w:pPr>
        <w:ind w:left="3600" w:hanging="360"/>
      </w:pPr>
      <w:rPr>
        <w:rFonts w:ascii="Courier New" w:hAnsi="Courier New" w:hint="default"/>
      </w:rPr>
    </w:lvl>
    <w:lvl w:ilvl="5" w:tplc="D01ECF9E">
      <w:start w:val="1"/>
      <w:numFmt w:val="bullet"/>
      <w:lvlText w:val=""/>
      <w:lvlJc w:val="left"/>
      <w:pPr>
        <w:ind w:left="4320" w:hanging="360"/>
      </w:pPr>
      <w:rPr>
        <w:rFonts w:ascii="Wingdings" w:hAnsi="Wingdings" w:hint="default"/>
      </w:rPr>
    </w:lvl>
    <w:lvl w:ilvl="6" w:tplc="980466A2">
      <w:start w:val="1"/>
      <w:numFmt w:val="bullet"/>
      <w:lvlText w:val=""/>
      <w:lvlJc w:val="left"/>
      <w:pPr>
        <w:ind w:left="5040" w:hanging="360"/>
      </w:pPr>
      <w:rPr>
        <w:rFonts w:ascii="Symbol" w:hAnsi="Symbol" w:hint="default"/>
      </w:rPr>
    </w:lvl>
    <w:lvl w:ilvl="7" w:tplc="D1CE6434">
      <w:start w:val="1"/>
      <w:numFmt w:val="bullet"/>
      <w:lvlText w:val="o"/>
      <w:lvlJc w:val="left"/>
      <w:pPr>
        <w:ind w:left="5760" w:hanging="360"/>
      </w:pPr>
      <w:rPr>
        <w:rFonts w:ascii="Courier New" w:hAnsi="Courier New" w:hint="default"/>
      </w:rPr>
    </w:lvl>
    <w:lvl w:ilvl="8" w:tplc="A96E8B9C">
      <w:start w:val="1"/>
      <w:numFmt w:val="bullet"/>
      <w:lvlText w:val=""/>
      <w:lvlJc w:val="left"/>
      <w:pPr>
        <w:ind w:left="6480" w:hanging="360"/>
      </w:pPr>
      <w:rPr>
        <w:rFonts w:ascii="Wingdings" w:hAnsi="Wingdings" w:hint="default"/>
      </w:rPr>
    </w:lvl>
  </w:abstractNum>
  <w:abstractNum w:abstractNumId="6" w15:restartNumberingAfterBreak="0">
    <w:nsid w:val="19406860"/>
    <w:multiLevelType w:val="hybridMultilevel"/>
    <w:tmpl w:val="EEE4243A"/>
    <w:lvl w:ilvl="0" w:tplc="00446CF0">
      <w:start w:val="1"/>
      <w:numFmt w:val="bullet"/>
      <w:lvlText w:val=""/>
      <w:lvlJc w:val="left"/>
      <w:pPr>
        <w:ind w:left="360" w:hanging="360"/>
      </w:pPr>
      <w:rPr>
        <w:rFonts w:ascii="Symbol" w:hAnsi="Symbol" w:hint="default"/>
        <w:color w:val="1EB53A"/>
        <w:sz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A04325B"/>
    <w:multiLevelType w:val="hybridMultilevel"/>
    <w:tmpl w:val="20D634E8"/>
    <w:lvl w:ilvl="0" w:tplc="21A4143A">
      <w:start w:val="1"/>
      <w:numFmt w:val="decimal"/>
      <w:pStyle w:val="Lijstalinea"/>
      <w:lvlText w:val="%1."/>
      <w:lvlJc w:val="left"/>
      <w:pPr>
        <w:ind w:left="1429" w:hanging="360"/>
      </w:pPr>
      <w:rPr>
        <w:rFonts w:ascii="Verdana" w:hAnsi="Verdana" w:hint="default"/>
        <w:b w:val="0"/>
        <w:i w:val="0"/>
        <w:sz w:val="18"/>
      </w:r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8" w15:restartNumberingAfterBreak="0">
    <w:nsid w:val="1A2B1CD5"/>
    <w:multiLevelType w:val="hybridMultilevel"/>
    <w:tmpl w:val="9BDCB3EE"/>
    <w:lvl w:ilvl="0" w:tplc="20C45E08">
      <w:start w:val="1"/>
      <w:numFmt w:val="bullet"/>
      <w:lvlText w:val=""/>
      <w:lvlJc w:val="left"/>
      <w:pPr>
        <w:ind w:left="720" w:hanging="360"/>
      </w:pPr>
      <w:rPr>
        <w:rFonts w:ascii="Symbol" w:hAnsi="Symbol" w:hint="default"/>
      </w:rPr>
    </w:lvl>
    <w:lvl w:ilvl="1" w:tplc="E228B866">
      <w:start w:val="1"/>
      <w:numFmt w:val="bullet"/>
      <w:lvlText w:val="-"/>
      <w:lvlJc w:val="left"/>
      <w:pPr>
        <w:ind w:left="1440" w:hanging="360"/>
      </w:pPr>
      <w:rPr>
        <w:rFonts w:ascii="Calibri" w:hAnsi="Calibri" w:hint="default"/>
      </w:rPr>
    </w:lvl>
    <w:lvl w:ilvl="2" w:tplc="BDFCDE20">
      <w:start w:val="1"/>
      <w:numFmt w:val="bullet"/>
      <w:lvlText w:val=""/>
      <w:lvlJc w:val="left"/>
      <w:pPr>
        <w:ind w:left="2160" w:hanging="360"/>
      </w:pPr>
      <w:rPr>
        <w:rFonts w:ascii="Wingdings" w:hAnsi="Wingdings" w:hint="default"/>
      </w:rPr>
    </w:lvl>
    <w:lvl w:ilvl="3" w:tplc="05AAB098">
      <w:start w:val="1"/>
      <w:numFmt w:val="bullet"/>
      <w:lvlText w:val=""/>
      <w:lvlJc w:val="left"/>
      <w:pPr>
        <w:ind w:left="2880" w:hanging="360"/>
      </w:pPr>
      <w:rPr>
        <w:rFonts w:ascii="Symbol" w:hAnsi="Symbol" w:hint="default"/>
      </w:rPr>
    </w:lvl>
    <w:lvl w:ilvl="4" w:tplc="5A609DB0">
      <w:start w:val="1"/>
      <w:numFmt w:val="bullet"/>
      <w:lvlText w:val="o"/>
      <w:lvlJc w:val="left"/>
      <w:pPr>
        <w:ind w:left="3600" w:hanging="360"/>
      </w:pPr>
      <w:rPr>
        <w:rFonts w:ascii="Courier New" w:hAnsi="Courier New" w:hint="default"/>
      </w:rPr>
    </w:lvl>
    <w:lvl w:ilvl="5" w:tplc="EF76434E">
      <w:start w:val="1"/>
      <w:numFmt w:val="bullet"/>
      <w:lvlText w:val=""/>
      <w:lvlJc w:val="left"/>
      <w:pPr>
        <w:ind w:left="4320" w:hanging="360"/>
      </w:pPr>
      <w:rPr>
        <w:rFonts w:ascii="Wingdings" w:hAnsi="Wingdings" w:hint="default"/>
      </w:rPr>
    </w:lvl>
    <w:lvl w:ilvl="6" w:tplc="56F44124">
      <w:start w:val="1"/>
      <w:numFmt w:val="bullet"/>
      <w:lvlText w:val=""/>
      <w:lvlJc w:val="left"/>
      <w:pPr>
        <w:ind w:left="5040" w:hanging="360"/>
      </w:pPr>
      <w:rPr>
        <w:rFonts w:ascii="Symbol" w:hAnsi="Symbol" w:hint="default"/>
      </w:rPr>
    </w:lvl>
    <w:lvl w:ilvl="7" w:tplc="90AA2C2A">
      <w:start w:val="1"/>
      <w:numFmt w:val="bullet"/>
      <w:lvlText w:val="o"/>
      <w:lvlJc w:val="left"/>
      <w:pPr>
        <w:ind w:left="5760" w:hanging="360"/>
      </w:pPr>
      <w:rPr>
        <w:rFonts w:ascii="Courier New" w:hAnsi="Courier New" w:hint="default"/>
      </w:rPr>
    </w:lvl>
    <w:lvl w:ilvl="8" w:tplc="B65EE3E8">
      <w:start w:val="1"/>
      <w:numFmt w:val="bullet"/>
      <w:lvlText w:val=""/>
      <w:lvlJc w:val="left"/>
      <w:pPr>
        <w:ind w:left="6480" w:hanging="360"/>
      </w:pPr>
      <w:rPr>
        <w:rFonts w:ascii="Wingdings" w:hAnsi="Wingdings" w:hint="default"/>
      </w:rPr>
    </w:lvl>
  </w:abstractNum>
  <w:abstractNum w:abstractNumId="9" w15:restartNumberingAfterBreak="0">
    <w:nsid w:val="1CA10A2E"/>
    <w:multiLevelType w:val="hybridMultilevel"/>
    <w:tmpl w:val="72C8F2C2"/>
    <w:lvl w:ilvl="0" w:tplc="9F529EFC">
      <w:start w:val="1"/>
      <w:numFmt w:val="bullet"/>
      <w:lvlText w:val="-"/>
      <w:lvlJc w:val="left"/>
      <w:pPr>
        <w:ind w:left="720" w:hanging="360"/>
      </w:pPr>
      <w:rPr>
        <w:rFonts w:ascii="Calibri" w:hAnsi="Calibri" w:hint="default"/>
      </w:rPr>
    </w:lvl>
    <w:lvl w:ilvl="1" w:tplc="D5A0D844">
      <w:start w:val="1"/>
      <w:numFmt w:val="bullet"/>
      <w:lvlText w:val="o"/>
      <w:lvlJc w:val="left"/>
      <w:pPr>
        <w:ind w:left="1440" w:hanging="360"/>
      </w:pPr>
      <w:rPr>
        <w:rFonts w:ascii="Courier New" w:hAnsi="Courier New" w:hint="default"/>
      </w:rPr>
    </w:lvl>
    <w:lvl w:ilvl="2" w:tplc="49047ACA">
      <w:start w:val="1"/>
      <w:numFmt w:val="bullet"/>
      <w:lvlText w:val=""/>
      <w:lvlJc w:val="left"/>
      <w:pPr>
        <w:ind w:left="2160" w:hanging="360"/>
      </w:pPr>
      <w:rPr>
        <w:rFonts w:ascii="Wingdings" w:hAnsi="Wingdings" w:hint="default"/>
      </w:rPr>
    </w:lvl>
    <w:lvl w:ilvl="3" w:tplc="219E02F4">
      <w:start w:val="1"/>
      <w:numFmt w:val="bullet"/>
      <w:lvlText w:val=""/>
      <w:lvlJc w:val="left"/>
      <w:pPr>
        <w:ind w:left="2880" w:hanging="360"/>
      </w:pPr>
      <w:rPr>
        <w:rFonts w:ascii="Symbol" w:hAnsi="Symbol" w:hint="default"/>
      </w:rPr>
    </w:lvl>
    <w:lvl w:ilvl="4" w:tplc="CB18CB42">
      <w:start w:val="1"/>
      <w:numFmt w:val="bullet"/>
      <w:lvlText w:val="o"/>
      <w:lvlJc w:val="left"/>
      <w:pPr>
        <w:ind w:left="3600" w:hanging="360"/>
      </w:pPr>
      <w:rPr>
        <w:rFonts w:ascii="Courier New" w:hAnsi="Courier New" w:hint="default"/>
      </w:rPr>
    </w:lvl>
    <w:lvl w:ilvl="5" w:tplc="2A44EA52">
      <w:start w:val="1"/>
      <w:numFmt w:val="bullet"/>
      <w:lvlText w:val=""/>
      <w:lvlJc w:val="left"/>
      <w:pPr>
        <w:ind w:left="4320" w:hanging="360"/>
      </w:pPr>
      <w:rPr>
        <w:rFonts w:ascii="Wingdings" w:hAnsi="Wingdings" w:hint="default"/>
      </w:rPr>
    </w:lvl>
    <w:lvl w:ilvl="6" w:tplc="E91ECAB0">
      <w:start w:val="1"/>
      <w:numFmt w:val="bullet"/>
      <w:lvlText w:val=""/>
      <w:lvlJc w:val="left"/>
      <w:pPr>
        <w:ind w:left="5040" w:hanging="360"/>
      </w:pPr>
      <w:rPr>
        <w:rFonts w:ascii="Symbol" w:hAnsi="Symbol" w:hint="default"/>
      </w:rPr>
    </w:lvl>
    <w:lvl w:ilvl="7" w:tplc="44E804E2">
      <w:start w:val="1"/>
      <w:numFmt w:val="bullet"/>
      <w:lvlText w:val="o"/>
      <w:lvlJc w:val="left"/>
      <w:pPr>
        <w:ind w:left="5760" w:hanging="360"/>
      </w:pPr>
      <w:rPr>
        <w:rFonts w:ascii="Courier New" w:hAnsi="Courier New" w:hint="default"/>
      </w:rPr>
    </w:lvl>
    <w:lvl w:ilvl="8" w:tplc="8FCC2288">
      <w:start w:val="1"/>
      <w:numFmt w:val="bullet"/>
      <w:lvlText w:val=""/>
      <w:lvlJc w:val="left"/>
      <w:pPr>
        <w:ind w:left="6480" w:hanging="360"/>
      </w:pPr>
      <w:rPr>
        <w:rFonts w:ascii="Wingdings" w:hAnsi="Wingdings" w:hint="default"/>
      </w:rPr>
    </w:lvl>
  </w:abstractNum>
  <w:abstractNum w:abstractNumId="10" w15:restartNumberingAfterBreak="0">
    <w:nsid w:val="1DD824DC"/>
    <w:multiLevelType w:val="multilevel"/>
    <w:tmpl w:val="E642EF04"/>
    <w:lvl w:ilvl="0">
      <w:start w:val="4"/>
      <w:numFmt w:val="decimal"/>
      <w:lvlText w:val="Bijlage %1."/>
      <w:lvlJc w:val="left"/>
      <w:pPr>
        <w:tabs>
          <w:tab w:val="num" w:pos="1701"/>
        </w:tabs>
        <w:ind w:left="1701" w:hanging="1701"/>
      </w:pPr>
      <w:rPr>
        <w:rFonts w:hint="default"/>
        <w:sz w:val="40"/>
        <w:szCs w:val="40"/>
      </w:rPr>
    </w:lvl>
    <w:lvl w:ilvl="1">
      <w:start w:val="1"/>
      <w:numFmt w:val="decimal"/>
      <w:lvlText w:val="%1.%2."/>
      <w:lvlJc w:val="left"/>
      <w:pPr>
        <w:tabs>
          <w:tab w:val="num" w:pos="851"/>
        </w:tabs>
        <w:ind w:left="851" w:hanging="851"/>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 w15:restartNumberingAfterBreak="0">
    <w:nsid w:val="1F4E38C7"/>
    <w:multiLevelType w:val="hybridMultilevel"/>
    <w:tmpl w:val="11901114"/>
    <w:lvl w:ilvl="0" w:tplc="0D083C10">
      <w:start w:val="1"/>
      <w:numFmt w:val="decimal"/>
      <w:pStyle w:val="RDhoofdtaak"/>
      <w:lvlText w:val="%1."/>
      <w:lvlJc w:val="left"/>
      <w:pPr>
        <w:tabs>
          <w:tab w:val="num" w:pos="717"/>
        </w:tabs>
        <w:ind w:left="697" w:hanging="340"/>
      </w:pPr>
      <w:rPr>
        <w:rFonts w:hint="default"/>
      </w:rPr>
    </w:lvl>
    <w:lvl w:ilvl="1" w:tplc="77800888">
      <w:numFmt w:val="bullet"/>
      <w:lvlText w:val="-"/>
      <w:lvlJc w:val="left"/>
      <w:pPr>
        <w:tabs>
          <w:tab w:val="num" w:pos="1797"/>
        </w:tabs>
        <w:ind w:left="1797" w:hanging="360"/>
      </w:pPr>
      <w:rPr>
        <w:rFonts w:ascii="Times New Roman" w:eastAsia="Times New Roman" w:hAnsi="Times New Roman" w:cs="Times New Roman" w:hint="default"/>
      </w:rPr>
    </w:lvl>
    <w:lvl w:ilvl="2" w:tplc="0413001B" w:tentative="1">
      <w:start w:val="1"/>
      <w:numFmt w:val="lowerRoman"/>
      <w:lvlText w:val="%3."/>
      <w:lvlJc w:val="right"/>
      <w:pPr>
        <w:tabs>
          <w:tab w:val="num" w:pos="2517"/>
        </w:tabs>
        <w:ind w:left="2517" w:hanging="180"/>
      </w:pPr>
    </w:lvl>
    <w:lvl w:ilvl="3" w:tplc="0413000F" w:tentative="1">
      <w:start w:val="1"/>
      <w:numFmt w:val="decimal"/>
      <w:lvlText w:val="%4."/>
      <w:lvlJc w:val="left"/>
      <w:pPr>
        <w:tabs>
          <w:tab w:val="num" w:pos="3237"/>
        </w:tabs>
        <w:ind w:left="3237" w:hanging="360"/>
      </w:pPr>
    </w:lvl>
    <w:lvl w:ilvl="4" w:tplc="04130019" w:tentative="1">
      <w:start w:val="1"/>
      <w:numFmt w:val="lowerLetter"/>
      <w:lvlText w:val="%5."/>
      <w:lvlJc w:val="left"/>
      <w:pPr>
        <w:tabs>
          <w:tab w:val="num" w:pos="3957"/>
        </w:tabs>
        <w:ind w:left="3957" w:hanging="360"/>
      </w:pPr>
    </w:lvl>
    <w:lvl w:ilvl="5" w:tplc="0413001B" w:tentative="1">
      <w:start w:val="1"/>
      <w:numFmt w:val="lowerRoman"/>
      <w:lvlText w:val="%6."/>
      <w:lvlJc w:val="right"/>
      <w:pPr>
        <w:tabs>
          <w:tab w:val="num" w:pos="4677"/>
        </w:tabs>
        <w:ind w:left="4677" w:hanging="180"/>
      </w:pPr>
    </w:lvl>
    <w:lvl w:ilvl="6" w:tplc="0413000F" w:tentative="1">
      <w:start w:val="1"/>
      <w:numFmt w:val="decimal"/>
      <w:lvlText w:val="%7."/>
      <w:lvlJc w:val="left"/>
      <w:pPr>
        <w:tabs>
          <w:tab w:val="num" w:pos="5397"/>
        </w:tabs>
        <w:ind w:left="5397" w:hanging="360"/>
      </w:pPr>
    </w:lvl>
    <w:lvl w:ilvl="7" w:tplc="04130019" w:tentative="1">
      <w:start w:val="1"/>
      <w:numFmt w:val="lowerLetter"/>
      <w:lvlText w:val="%8."/>
      <w:lvlJc w:val="left"/>
      <w:pPr>
        <w:tabs>
          <w:tab w:val="num" w:pos="6117"/>
        </w:tabs>
        <w:ind w:left="6117" w:hanging="360"/>
      </w:pPr>
    </w:lvl>
    <w:lvl w:ilvl="8" w:tplc="0413001B" w:tentative="1">
      <w:start w:val="1"/>
      <w:numFmt w:val="lowerRoman"/>
      <w:lvlText w:val="%9."/>
      <w:lvlJc w:val="right"/>
      <w:pPr>
        <w:tabs>
          <w:tab w:val="num" w:pos="6837"/>
        </w:tabs>
        <w:ind w:left="6837" w:hanging="180"/>
      </w:pPr>
    </w:lvl>
  </w:abstractNum>
  <w:abstractNum w:abstractNumId="12" w15:restartNumberingAfterBreak="0">
    <w:nsid w:val="23FA7454"/>
    <w:multiLevelType w:val="hybridMultilevel"/>
    <w:tmpl w:val="08840D5E"/>
    <w:lvl w:ilvl="0" w:tplc="2FF4FBC8">
      <w:start w:val="1"/>
      <w:numFmt w:val="bullet"/>
      <w:lvlText w:val=""/>
      <w:lvlJc w:val="left"/>
      <w:pPr>
        <w:ind w:left="720" w:hanging="360"/>
      </w:pPr>
      <w:rPr>
        <w:rFonts w:ascii="Symbol" w:hAnsi="Symbol" w:hint="default"/>
        <w:color w:val="1EB53A"/>
      </w:rPr>
    </w:lvl>
    <w:lvl w:ilvl="1" w:tplc="E3445A8E">
      <w:start w:val="1"/>
      <w:numFmt w:val="bullet"/>
      <w:lvlText w:val="o"/>
      <w:lvlJc w:val="left"/>
      <w:pPr>
        <w:ind w:left="1440" w:hanging="360"/>
      </w:pPr>
      <w:rPr>
        <w:rFonts w:ascii="Courier New" w:hAnsi="Courier New" w:hint="default"/>
      </w:rPr>
    </w:lvl>
    <w:lvl w:ilvl="2" w:tplc="54F810CA">
      <w:start w:val="1"/>
      <w:numFmt w:val="bullet"/>
      <w:lvlText w:val=""/>
      <w:lvlJc w:val="left"/>
      <w:pPr>
        <w:ind w:left="2160" w:hanging="360"/>
      </w:pPr>
      <w:rPr>
        <w:rFonts w:ascii="Wingdings" w:hAnsi="Wingdings" w:hint="default"/>
      </w:rPr>
    </w:lvl>
    <w:lvl w:ilvl="3" w:tplc="57C22ECA">
      <w:start w:val="1"/>
      <w:numFmt w:val="bullet"/>
      <w:lvlText w:val=""/>
      <w:lvlJc w:val="left"/>
      <w:pPr>
        <w:ind w:left="2880" w:hanging="360"/>
      </w:pPr>
      <w:rPr>
        <w:rFonts w:ascii="Symbol" w:hAnsi="Symbol" w:hint="default"/>
      </w:rPr>
    </w:lvl>
    <w:lvl w:ilvl="4" w:tplc="88581158">
      <w:start w:val="1"/>
      <w:numFmt w:val="bullet"/>
      <w:lvlText w:val="o"/>
      <w:lvlJc w:val="left"/>
      <w:pPr>
        <w:ind w:left="3600" w:hanging="360"/>
      </w:pPr>
      <w:rPr>
        <w:rFonts w:ascii="Courier New" w:hAnsi="Courier New" w:hint="default"/>
      </w:rPr>
    </w:lvl>
    <w:lvl w:ilvl="5" w:tplc="DE8416BE">
      <w:start w:val="1"/>
      <w:numFmt w:val="bullet"/>
      <w:lvlText w:val=""/>
      <w:lvlJc w:val="left"/>
      <w:pPr>
        <w:ind w:left="4320" w:hanging="360"/>
      </w:pPr>
      <w:rPr>
        <w:rFonts w:ascii="Wingdings" w:hAnsi="Wingdings" w:hint="default"/>
      </w:rPr>
    </w:lvl>
    <w:lvl w:ilvl="6" w:tplc="C7ACA9BA">
      <w:start w:val="1"/>
      <w:numFmt w:val="bullet"/>
      <w:lvlText w:val=""/>
      <w:lvlJc w:val="left"/>
      <w:pPr>
        <w:ind w:left="5040" w:hanging="360"/>
      </w:pPr>
      <w:rPr>
        <w:rFonts w:ascii="Symbol" w:hAnsi="Symbol" w:hint="default"/>
      </w:rPr>
    </w:lvl>
    <w:lvl w:ilvl="7" w:tplc="EBAA948E">
      <w:start w:val="1"/>
      <w:numFmt w:val="bullet"/>
      <w:lvlText w:val="o"/>
      <w:lvlJc w:val="left"/>
      <w:pPr>
        <w:ind w:left="5760" w:hanging="360"/>
      </w:pPr>
      <w:rPr>
        <w:rFonts w:ascii="Courier New" w:hAnsi="Courier New" w:hint="default"/>
      </w:rPr>
    </w:lvl>
    <w:lvl w:ilvl="8" w:tplc="A4443920">
      <w:start w:val="1"/>
      <w:numFmt w:val="bullet"/>
      <w:lvlText w:val=""/>
      <w:lvlJc w:val="left"/>
      <w:pPr>
        <w:ind w:left="6480" w:hanging="360"/>
      </w:pPr>
      <w:rPr>
        <w:rFonts w:ascii="Wingdings" w:hAnsi="Wingdings" w:hint="default"/>
      </w:rPr>
    </w:lvl>
  </w:abstractNum>
  <w:abstractNum w:abstractNumId="13" w15:restartNumberingAfterBreak="0">
    <w:nsid w:val="25806783"/>
    <w:multiLevelType w:val="hybridMultilevel"/>
    <w:tmpl w:val="CA2C87B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2EB34005"/>
    <w:multiLevelType w:val="hybridMultilevel"/>
    <w:tmpl w:val="69F2005A"/>
    <w:lvl w:ilvl="0" w:tplc="E08E2CEC">
      <w:start w:val="1"/>
      <w:numFmt w:val="bullet"/>
      <w:lvlText w:val="-"/>
      <w:lvlJc w:val="left"/>
      <w:pPr>
        <w:ind w:left="720" w:hanging="360"/>
      </w:pPr>
      <w:rPr>
        <w:rFonts w:ascii="Calibri" w:hAnsi="Calibri" w:hint="default"/>
      </w:rPr>
    </w:lvl>
    <w:lvl w:ilvl="1" w:tplc="B080B59E">
      <w:start w:val="1"/>
      <w:numFmt w:val="bullet"/>
      <w:lvlText w:val="o"/>
      <w:lvlJc w:val="left"/>
      <w:pPr>
        <w:ind w:left="1440" w:hanging="360"/>
      </w:pPr>
      <w:rPr>
        <w:rFonts w:ascii="Courier New" w:hAnsi="Courier New" w:hint="default"/>
      </w:rPr>
    </w:lvl>
    <w:lvl w:ilvl="2" w:tplc="1AF21EEA">
      <w:start w:val="1"/>
      <w:numFmt w:val="bullet"/>
      <w:lvlText w:val=""/>
      <w:lvlJc w:val="left"/>
      <w:pPr>
        <w:ind w:left="2160" w:hanging="360"/>
      </w:pPr>
      <w:rPr>
        <w:rFonts w:ascii="Wingdings" w:hAnsi="Wingdings" w:hint="default"/>
      </w:rPr>
    </w:lvl>
    <w:lvl w:ilvl="3" w:tplc="725E085C">
      <w:start w:val="1"/>
      <w:numFmt w:val="bullet"/>
      <w:lvlText w:val=""/>
      <w:lvlJc w:val="left"/>
      <w:pPr>
        <w:ind w:left="2880" w:hanging="360"/>
      </w:pPr>
      <w:rPr>
        <w:rFonts w:ascii="Symbol" w:hAnsi="Symbol" w:hint="default"/>
      </w:rPr>
    </w:lvl>
    <w:lvl w:ilvl="4" w:tplc="263897C0">
      <w:start w:val="1"/>
      <w:numFmt w:val="bullet"/>
      <w:lvlText w:val="o"/>
      <w:lvlJc w:val="left"/>
      <w:pPr>
        <w:ind w:left="3600" w:hanging="360"/>
      </w:pPr>
      <w:rPr>
        <w:rFonts w:ascii="Courier New" w:hAnsi="Courier New" w:hint="default"/>
      </w:rPr>
    </w:lvl>
    <w:lvl w:ilvl="5" w:tplc="31DAFE00">
      <w:start w:val="1"/>
      <w:numFmt w:val="bullet"/>
      <w:lvlText w:val=""/>
      <w:lvlJc w:val="left"/>
      <w:pPr>
        <w:ind w:left="4320" w:hanging="360"/>
      </w:pPr>
      <w:rPr>
        <w:rFonts w:ascii="Wingdings" w:hAnsi="Wingdings" w:hint="default"/>
      </w:rPr>
    </w:lvl>
    <w:lvl w:ilvl="6" w:tplc="0FE2C546">
      <w:start w:val="1"/>
      <w:numFmt w:val="bullet"/>
      <w:lvlText w:val=""/>
      <w:lvlJc w:val="left"/>
      <w:pPr>
        <w:ind w:left="5040" w:hanging="360"/>
      </w:pPr>
      <w:rPr>
        <w:rFonts w:ascii="Symbol" w:hAnsi="Symbol" w:hint="default"/>
      </w:rPr>
    </w:lvl>
    <w:lvl w:ilvl="7" w:tplc="BA9EF5E2">
      <w:start w:val="1"/>
      <w:numFmt w:val="bullet"/>
      <w:lvlText w:val="o"/>
      <w:lvlJc w:val="left"/>
      <w:pPr>
        <w:ind w:left="5760" w:hanging="360"/>
      </w:pPr>
      <w:rPr>
        <w:rFonts w:ascii="Courier New" w:hAnsi="Courier New" w:hint="default"/>
      </w:rPr>
    </w:lvl>
    <w:lvl w:ilvl="8" w:tplc="9620C730">
      <w:start w:val="1"/>
      <w:numFmt w:val="bullet"/>
      <w:lvlText w:val=""/>
      <w:lvlJc w:val="left"/>
      <w:pPr>
        <w:ind w:left="6480" w:hanging="360"/>
      </w:pPr>
      <w:rPr>
        <w:rFonts w:ascii="Wingdings" w:hAnsi="Wingdings" w:hint="default"/>
      </w:rPr>
    </w:lvl>
  </w:abstractNum>
  <w:abstractNum w:abstractNumId="15" w15:restartNumberingAfterBreak="0">
    <w:nsid w:val="30BC61EF"/>
    <w:multiLevelType w:val="hybridMultilevel"/>
    <w:tmpl w:val="9C68B1FC"/>
    <w:lvl w:ilvl="0" w:tplc="04130001">
      <w:start w:val="1"/>
      <w:numFmt w:val="bullet"/>
      <w:lvlText w:val=""/>
      <w:lvlJc w:val="left"/>
      <w:pPr>
        <w:ind w:left="820" w:hanging="360"/>
      </w:pPr>
      <w:rPr>
        <w:rFonts w:ascii="Symbol" w:hAnsi="Symbol" w:hint="default"/>
      </w:rPr>
    </w:lvl>
    <w:lvl w:ilvl="1" w:tplc="04130003" w:tentative="1">
      <w:start w:val="1"/>
      <w:numFmt w:val="bullet"/>
      <w:lvlText w:val="o"/>
      <w:lvlJc w:val="left"/>
      <w:pPr>
        <w:ind w:left="1540" w:hanging="360"/>
      </w:pPr>
      <w:rPr>
        <w:rFonts w:ascii="Courier New" w:hAnsi="Courier New" w:cs="Courier New" w:hint="default"/>
      </w:rPr>
    </w:lvl>
    <w:lvl w:ilvl="2" w:tplc="04130005" w:tentative="1">
      <w:start w:val="1"/>
      <w:numFmt w:val="bullet"/>
      <w:lvlText w:val=""/>
      <w:lvlJc w:val="left"/>
      <w:pPr>
        <w:ind w:left="2260" w:hanging="360"/>
      </w:pPr>
      <w:rPr>
        <w:rFonts w:ascii="Wingdings" w:hAnsi="Wingdings" w:hint="default"/>
      </w:rPr>
    </w:lvl>
    <w:lvl w:ilvl="3" w:tplc="04130001" w:tentative="1">
      <w:start w:val="1"/>
      <w:numFmt w:val="bullet"/>
      <w:lvlText w:val=""/>
      <w:lvlJc w:val="left"/>
      <w:pPr>
        <w:ind w:left="2980" w:hanging="360"/>
      </w:pPr>
      <w:rPr>
        <w:rFonts w:ascii="Symbol" w:hAnsi="Symbol" w:hint="default"/>
      </w:rPr>
    </w:lvl>
    <w:lvl w:ilvl="4" w:tplc="04130003" w:tentative="1">
      <w:start w:val="1"/>
      <w:numFmt w:val="bullet"/>
      <w:lvlText w:val="o"/>
      <w:lvlJc w:val="left"/>
      <w:pPr>
        <w:ind w:left="3700" w:hanging="360"/>
      </w:pPr>
      <w:rPr>
        <w:rFonts w:ascii="Courier New" w:hAnsi="Courier New" w:cs="Courier New" w:hint="default"/>
      </w:rPr>
    </w:lvl>
    <w:lvl w:ilvl="5" w:tplc="04130005" w:tentative="1">
      <w:start w:val="1"/>
      <w:numFmt w:val="bullet"/>
      <w:lvlText w:val=""/>
      <w:lvlJc w:val="left"/>
      <w:pPr>
        <w:ind w:left="4420" w:hanging="360"/>
      </w:pPr>
      <w:rPr>
        <w:rFonts w:ascii="Wingdings" w:hAnsi="Wingdings" w:hint="default"/>
      </w:rPr>
    </w:lvl>
    <w:lvl w:ilvl="6" w:tplc="04130001" w:tentative="1">
      <w:start w:val="1"/>
      <w:numFmt w:val="bullet"/>
      <w:lvlText w:val=""/>
      <w:lvlJc w:val="left"/>
      <w:pPr>
        <w:ind w:left="5140" w:hanging="360"/>
      </w:pPr>
      <w:rPr>
        <w:rFonts w:ascii="Symbol" w:hAnsi="Symbol" w:hint="default"/>
      </w:rPr>
    </w:lvl>
    <w:lvl w:ilvl="7" w:tplc="04130003" w:tentative="1">
      <w:start w:val="1"/>
      <w:numFmt w:val="bullet"/>
      <w:lvlText w:val="o"/>
      <w:lvlJc w:val="left"/>
      <w:pPr>
        <w:ind w:left="5860" w:hanging="360"/>
      </w:pPr>
      <w:rPr>
        <w:rFonts w:ascii="Courier New" w:hAnsi="Courier New" w:cs="Courier New" w:hint="default"/>
      </w:rPr>
    </w:lvl>
    <w:lvl w:ilvl="8" w:tplc="04130005" w:tentative="1">
      <w:start w:val="1"/>
      <w:numFmt w:val="bullet"/>
      <w:lvlText w:val=""/>
      <w:lvlJc w:val="left"/>
      <w:pPr>
        <w:ind w:left="6580" w:hanging="360"/>
      </w:pPr>
      <w:rPr>
        <w:rFonts w:ascii="Wingdings" w:hAnsi="Wingdings" w:hint="default"/>
      </w:rPr>
    </w:lvl>
  </w:abstractNum>
  <w:abstractNum w:abstractNumId="16" w15:restartNumberingAfterBreak="0">
    <w:nsid w:val="34A30DB8"/>
    <w:multiLevelType w:val="hybridMultilevel"/>
    <w:tmpl w:val="4E8CC7A0"/>
    <w:lvl w:ilvl="0" w:tplc="0413000F">
      <w:start w:val="1"/>
      <w:numFmt w:val="decimal"/>
      <w:lvlText w:val="%1."/>
      <w:lvlJc w:val="left"/>
      <w:pPr>
        <w:ind w:left="360" w:hanging="360"/>
      </w:pPr>
    </w:lvl>
    <w:lvl w:ilvl="1" w:tplc="04130001">
      <w:start w:val="1"/>
      <w:numFmt w:val="bullet"/>
      <w:lvlText w:val=""/>
      <w:lvlJc w:val="left"/>
      <w:pPr>
        <w:ind w:left="1080" w:hanging="360"/>
      </w:pPr>
      <w:rPr>
        <w:rFonts w:ascii="Symbol" w:hAnsi="Symbol" w:hint="default"/>
      </w:r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3B3D5E37"/>
    <w:multiLevelType w:val="hybridMultilevel"/>
    <w:tmpl w:val="46C0A12E"/>
    <w:lvl w:ilvl="0" w:tplc="00446CF0">
      <w:start w:val="1"/>
      <w:numFmt w:val="bullet"/>
      <w:lvlText w:val=""/>
      <w:lvlJc w:val="left"/>
      <w:pPr>
        <w:tabs>
          <w:tab w:val="num" w:pos="360"/>
        </w:tabs>
        <w:ind w:left="360" w:hanging="360"/>
      </w:pPr>
      <w:rPr>
        <w:rFonts w:ascii="Symbol" w:hAnsi="Symbol" w:hint="default"/>
        <w:color w:val="1EB53A"/>
        <w:sz w:val="16"/>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8" w15:restartNumberingAfterBreak="0">
    <w:nsid w:val="3E8A6B0E"/>
    <w:multiLevelType w:val="hybridMultilevel"/>
    <w:tmpl w:val="8E0009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ED53168"/>
    <w:multiLevelType w:val="hybridMultilevel"/>
    <w:tmpl w:val="35F43064"/>
    <w:lvl w:ilvl="0" w:tplc="FC5CFD88">
      <w:start w:val="1"/>
      <w:numFmt w:val="bullet"/>
      <w:lvlText w:val="-"/>
      <w:lvlJc w:val="left"/>
      <w:pPr>
        <w:ind w:left="720" w:hanging="360"/>
      </w:pPr>
      <w:rPr>
        <w:rFonts w:ascii="Calibri" w:hAnsi="Calibri" w:hint="default"/>
      </w:rPr>
    </w:lvl>
    <w:lvl w:ilvl="1" w:tplc="CC8822FE">
      <w:start w:val="1"/>
      <w:numFmt w:val="bullet"/>
      <w:lvlText w:val="o"/>
      <w:lvlJc w:val="left"/>
      <w:pPr>
        <w:ind w:left="1440" w:hanging="360"/>
      </w:pPr>
      <w:rPr>
        <w:rFonts w:ascii="Courier New" w:hAnsi="Courier New" w:hint="default"/>
      </w:rPr>
    </w:lvl>
    <w:lvl w:ilvl="2" w:tplc="E8DA7840">
      <w:start w:val="1"/>
      <w:numFmt w:val="bullet"/>
      <w:lvlText w:val=""/>
      <w:lvlJc w:val="left"/>
      <w:pPr>
        <w:ind w:left="2160" w:hanging="360"/>
      </w:pPr>
      <w:rPr>
        <w:rFonts w:ascii="Wingdings" w:hAnsi="Wingdings" w:hint="default"/>
      </w:rPr>
    </w:lvl>
    <w:lvl w:ilvl="3" w:tplc="D0FE25A0">
      <w:start w:val="1"/>
      <w:numFmt w:val="bullet"/>
      <w:lvlText w:val=""/>
      <w:lvlJc w:val="left"/>
      <w:pPr>
        <w:ind w:left="2880" w:hanging="360"/>
      </w:pPr>
      <w:rPr>
        <w:rFonts w:ascii="Symbol" w:hAnsi="Symbol" w:hint="default"/>
      </w:rPr>
    </w:lvl>
    <w:lvl w:ilvl="4" w:tplc="B9825530">
      <w:start w:val="1"/>
      <w:numFmt w:val="bullet"/>
      <w:lvlText w:val="o"/>
      <w:lvlJc w:val="left"/>
      <w:pPr>
        <w:ind w:left="3600" w:hanging="360"/>
      </w:pPr>
      <w:rPr>
        <w:rFonts w:ascii="Courier New" w:hAnsi="Courier New" w:hint="default"/>
      </w:rPr>
    </w:lvl>
    <w:lvl w:ilvl="5" w:tplc="80328996">
      <w:start w:val="1"/>
      <w:numFmt w:val="bullet"/>
      <w:lvlText w:val=""/>
      <w:lvlJc w:val="left"/>
      <w:pPr>
        <w:ind w:left="4320" w:hanging="360"/>
      </w:pPr>
      <w:rPr>
        <w:rFonts w:ascii="Wingdings" w:hAnsi="Wingdings" w:hint="default"/>
      </w:rPr>
    </w:lvl>
    <w:lvl w:ilvl="6" w:tplc="E50A776A">
      <w:start w:val="1"/>
      <w:numFmt w:val="bullet"/>
      <w:lvlText w:val=""/>
      <w:lvlJc w:val="left"/>
      <w:pPr>
        <w:ind w:left="5040" w:hanging="360"/>
      </w:pPr>
      <w:rPr>
        <w:rFonts w:ascii="Symbol" w:hAnsi="Symbol" w:hint="default"/>
      </w:rPr>
    </w:lvl>
    <w:lvl w:ilvl="7" w:tplc="7CA67766">
      <w:start w:val="1"/>
      <w:numFmt w:val="bullet"/>
      <w:lvlText w:val="o"/>
      <w:lvlJc w:val="left"/>
      <w:pPr>
        <w:ind w:left="5760" w:hanging="360"/>
      </w:pPr>
      <w:rPr>
        <w:rFonts w:ascii="Courier New" w:hAnsi="Courier New" w:hint="default"/>
      </w:rPr>
    </w:lvl>
    <w:lvl w:ilvl="8" w:tplc="0A84B924">
      <w:start w:val="1"/>
      <w:numFmt w:val="bullet"/>
      <w:lvlText w:val=""/>
      <w:lvlJc w:val="left"/>
      <w:pPr>
        <w:ind w:left="6480" w:hanging="360"/>
      </w:pPr>
      <w:rPr>
        <w:rFonts w:ascii="Wingdings" w:hAnsi="Wingdings" w:hint="default"/>
      </w:rPr>
    </w:lvl>
  </w:abstractNum>
  <w:abstractNum w:abstractNumId="20" w15:restartNumberingAfterBreak="0">
    <w:nsid w:val="4045566E"/>
    <w:multiLevelType w:val="hybridMultilevel"/>
    <w:tmpl w:val="0A28E7B8"/>
    <w:lvl w:ilvl="0" w:tplc="00446CF0">
      <w:start w:val="1"/>
      <w:numFmt w:val="bullet"/>
      <w:lvlText w:val=""/>
      <w:lvlJc w:val="left"/>
      <w:pPr>
        <w:ind w:left="360" w:hanging="360"/>
      </w:pPr>
      <w:rPr>
        <w:rFonts w:ascii="Symbol" w:hAnsi="Symbol" w:hint="default"/>
        <w:color w:val="1EB53A"/>
        <w:sz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45922393"/>
    <w:multiLevelType w:val="hybridMultilevel"/>
    <w:tmpl w:val="E0B0563A"/>
    <w:lvl w:ilvl="0" w:tplc="04130001">
      <w:start w:val="1"/>
      <w:numFmt w:val="bullet"/>
      <w:lvlText w:val=""/>
      <w:lvlJc w:val="left"/>
      <w:pPr>
        <w:ind w:left="720" w:hanging="360"/>
      </w:pPr>
      <w:rPr>
        <w:rFonts w:ascii="Symbol" w:hAnsi="Symbol" w:hint="default"/>
      </w:rPr>
    </w:lvl>
    <w:lvl w:ilvl="1" w:tplc="0413000D">
      <w:start w:val="1"/>
      <w:numFmt w:val="bullet"/>
      <w:lvlText w:val=""/>
      <w:lvlJc w:val="left"/>
      <w:pPr>
        <w:ind w:left="1440" w:hanging="360"/>
      </w:pPr>
      <w:rPr>
        <w:rFonts w:ascii="Wingdings" w:hAnsi="Wingdings"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65974E9"/>
    <w:multiLevelType w:val="hybridMultilevel"/>
    <w:tmpl w:val="7B167704"/>
    <w:lvl w:ilvl="0" w:tplc="0562CB86">
      <w:start w:val="1"/>
      <w:numFmt w:val="bullet"/>
      <w:lvlText w:val=""/>
      <w:lvlJc w:val="left"/>
      <w:pPr>
        <w:ind w:left="720" w:hanging="360"/>
      </w:pPr>
      <w:rPr>
        <w:rFonts w:ascii="Symbol" w:hAnsi="Symbol" w:hint="default"/>
        <w:color w:val="1EB53A"/>
      </w:rPr>
    </w:lvl>
    <w:lvl w:ilvl="1" w:tplc="459A8B1A">
      <w:start w:val="1"/>
      <w:numFmt w:val="bullet"/>
      <w:lvlText w:val=""/>
      <w:lvlJc w:val="left"/>
      <w:pPr>
        <w:ind w:left="1440" w:hanging="360"/>
      </w:pPr>
      <w:rPr>
        <w:rFonts w:ascii="Symbol" w:hAnsi="Symbol" w:hint="default"/>
        <w:color w:val="1EB53A"/>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A5323E1"/>
    <w:multiLevelType w:val="hybridMultilevel"/>
    <w:tmpl w:val="C98EDFCC"/>
    <w:lvl w:ilvl="0" w:tplc="00446CF0">
      <w:start w:val="1"/>
      <w:numFmt w:val="bullet"/>
      <w:lvlText w:val=""/>
      <w:lvlJc w:val="left"/>
      <w:pPr>
        <w:ind w:left="360" w:hanging="360"/>
      </w:pPr>
      <w:rPr>
        <w:rFonts w:ascii="Symbol" w:hAnsi="Symbol" w:hint="default"/>
        <w:color w:val="1EB53A"/>
        <w:sz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4ACA69B7"/>
    <w:multiLevelType w:val="hybridMultilevel"/>
    <w:tmpl w:val="2030579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CA64B9A"/>
    <w:multiLevelType w:val="hybridMultilevel"/>
    <w:tmpl w:val="1E4EEDB4"/>
    <w:lvl w:ilvl="0" w:tplc="00446CF0">
      <w:start w:val="1"/>
      <w:numFmt w:val="bullet"/>
      <w:lvlText w:val=""/>
      <w:lvlJc w:val="left"/>
      <w:pPr>
        <w:ind w:left="360" w:hanging="360"/>
      </w:pPr>
      <w:rPr>
        <w:rFonts w:ascii="Symbol" w:hAnsi="Symbol" w:hint="default"/>
        <w:color w:val="1EB53A"/>
        <w:sz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E3C25A8"/>
    <w:multiLevelType w:val="multilevel"/>
    <w:tmpl w:val="23BADD9C"/>
    <w:lvl w:ilvl="0">
      <w:start w:val="1"/>
      <w:numFmt w:val="decimal"/>
      <w:lvlText w:val="%1"/>
      <w:lvlJc w:val="left"/>
      <w:pPr>
        <w:tabs>
          <w:tab w:val="num" w:pos="3"/>
        </w:tabs>
        <w:ind w:left="0" w:hanging="357"/>
      </w:pPr>
    </w:lvl>
    <w:lvl w:ilvl="1">
      <w:start w:val="8"/>
      <w:numFmt w:val="upperLetter"/>
      <w:lvlText w:val="%2"/>
      <w:lvlJc w:val="left"/>
      <w:pPr>
        <w:tabs>
          <w:tab w:val="num" w:pos="3"/>
        </w:tabs>
        <w:ind w:left="0" w:hanging="357"/>
      </w:pPr>
    </w:lvl>
    <w:lvl w:ilvl="2">
      <w:start w:val="1"/>
      <w:numFmt w:val="none"/>
      <w:suff w:val="nothing"/>
      <w:lvlText w:val="%3"/>
      <w:lvlJc w:val="left"/>
      <w:pPr>
        <w:ind w:left="0" w:firstLine="0"/>
      </w:pPr>
    </w:lvl>
    <w:lvl w:ilvl="3">
      <w:start w:val="1"/>
      <w:numFmt w:val="decimal"/>
      <w:pStyle w:val="AliNormalNum"/>
      <w:lvlText w:val="%4"/>
      <w:lvlJc w:val="left"/>
      <w:pPr>
        <w:tabs>
          <w:tab w:val="num" w:pos="360"/>
        </w:tabs>
        <w:ind w:left="0" w:firstLine="0"/>
      </w:pPr>
    </w:lvl>
    <w:lvl w:ilvl="4">
      <w:start w:val="1"/>
      <w:numFmt w:val="decimalZero"/>
      <w:pStyle w:val="AlineaNum"/>
      <w:lvlText w:val="%1%5"/>
      <w:lvlJc w:val="left"/>
      <w:pPr>
        <w:tabs>
          <w:tab w:val="num" w:pos="360"/>
        </w:tabs>
        <w:ind w:left="0" w:firstLine="0"/>
      </w:pPr>
    </w:lvl>
    <w:lvl w:ilvl="5">
      <w:start w:val="1"/>
      <w:numFmt w:val="decimal"/>
      <w:pStyle w:val="AliBijlageNum"/>
      <w:lvlText w:val="%6"/>
      <w:lvlJc w:val="left"/>
      <w:pPr>
        <w:tabs>
          <w:tab w:val="num" w:pos="360"/>
        </w:tabs>
        <w:ind w:left="0" w:firstLine="0"/>
      </w:pPr>
    </w:lvl>
    <w:lvl w:ilvl="6">
      <w:start w:val="1"/>
      <w:numFmt w:val="lowerLetter"/>
      <w:pStyle w:val="Bullet1"/>
      <w:lvlText w:val="(%7)"/>
      <w:lvlJc w:val="left"/>
      <w:pPr>
        <w:tabs>
          <w:tab w:val="num" w:pos="720"/>
        </w:tabs>
        <w:ind w:left="720" w:hanging="720"/>
      </w:pPr>
    </w:lvl>
    <w:lvl w:ilvl="7">
      <w:start w:val="1"/>
      <w:numFmt w:val="lowerRoman"/>
      <w:pStyle w:val="Bullet2"/>
      <w:lvlText w:val="(%8)"/>
      <w:lvlJc w:val="left"/>
      <w:pPr>
        <w:tabs>
          <w:tab w:val="num" w:pos="1800"/>
        </w:tabs>
        <w:ind w:left="1440" w:hanging="720"/>
      </w:pPr>
    </w:lvl>
    <w:lvl w:ilvl="8">
      <w:start w:val="1"/>
      <w:numFmt w:val="bullet"/>
      <w:pStyle w:val="Bullet2"/>
      <w:lvlText w:val=""/>
      <w:lvlJc w:val="left"/>
      <w:pPr>
        <w:tabs>
          <w:tab w:val="num" w:pos="2160"/>
        </w:tabs>
        <w:ind w:left="2160" w:hanging="720"/>
      </w:pPr>
      <w:rPr>
        <w:rFonts w:ascii="Symbol" w:hAnsi="Symbol" w:hint="default"/>
      </w:rPr>
    </w:lvl>
  </w:abstractNum>
  <w:abstractNum w:abstractNumId="27" w15:restartNumberingAfterBreak="0">
    <w:nsid w:val="566D5608"/>
    <w:multiLevelType w:val="hybridMultilevel"/>
    <w:tmpl w:val="0CEC3D26"/>
    <w:lvl w:ilvl="0" w:tplc="ED08D4EA">
      <w:start w:val="1"/>
      <w:numFmt w:val="bullet"/>
      <w:pStyle w:val="bullet"/>
      <w:lvlText w:val=""/>
      <w:lvlJc w:val="left"/>
      <w:pPr>
        <w:tabs>
          <w:tab w:val="num" w:pos="360"/>
        </w:tabs>
        <w:ind w:left="227" w:hanging="227"/>
      </w:pPr>
      <w:rPr>
        <w:rFonts w:ascii="Symbol" w:hAnsi="Symbol" w:hint="default"/>
      </w:rPr>
    </w:lvl>
    <w:lvl w:ilvl="1" w:tplc="EA10098E">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B34B98"/>
    <w:multiLevelType w:val="hybridMultilevel"/>
    <w:tmpl w:val="6936BEBE"/>
    <w:lvl w:ilvl="0" w:tplc="211E0270">
      <w:start w:val="1"/>
      <w:numFmt w:val="bullet"/>
      <w:pStyle w:val="FormLabel"/>
      <w:lvlText w:val=""/>
      <w:lvlJc w:val="left"/>
      <w:pPr>
        <w:tabs>
          <w:tab w:val="num" w:pos="1080"/>
        </w:tabs>
        <w:ind w:left="1080" w:hanging="360"/>
      </w:pPr>
      <w:rPr>
        <w:rFonts w:ascii="Wingdings" w:hAnsi="Wingdings" w:hint="default"/>
        <w:sz w:val="12"/>
      </w:rPr>
    </w:lvl>
    <w:lvl w:ilvl="1" w:tplc="C4A0C406">
      <w:numFmt w:val="decimal"/>
      <w:lvlText w:val=""/>
      <w:lvlJc w:val="left"/>
    </w:lvl>
    <w:lvl w:ilvl="2" w:tplc="9926E588">
      <w:numFmt w:val="decimal"/>
      <w:lvlText w:val=""/>
      <w:lvlJc w:val="left"/>
    </w:lvl>
    <w:lvl w:ilvl="3" w:tplc="0DA0F504">
      <w:numFmt w:val="decimal"/>
      <w:lvlText w:val=""/>
      <w:lvlJc w:val="left"/>
    </w:lvl>
    <w:lvl w:ilvl="4" w:tplc="2DF2E50A">
      <w:numFmt w:val="decimal"/>
      <w:lvlText w:val=""/>
      <w:lvlJc w:val="left"/>
    </w:lvl>
    <w:lvl w:ilvl="5" w:tplc="5C70BEB2">
      <w:numFmt w:val="decimal"/>
      <w:lvlText w:val=""/>
      <w:lvlJc w:val="left"/>
    </w:lvl>
    <w:lvl w:ilvl="6" w:tplc="5C409F04">
      <w:numFmt w:val="decimal"/>
      <w:lvlText w:val=""/>
      <w:lvlJc w:val="left"/>
    </w:lvl>
    <w:lvl w:ilvl="7" w:tplc="CF020C32">
      <w:numFmt w:val="decimal"/>
      <w:lvlText w:val=""/>
      <w:lvlJc w:val="left"/>
    </w:lvl>
    <w:lvl w:ilvl="8" w:tplc="4D1ECA0E">
      <w:numFmt w:val="decimal"/>
      <w:lvlText w:val=""/>
      <w:lvlJc w:val="left"/>
    </w:lvl>
  </w:abstractNum>
  <w:abstractNum w:abstractNumId="29" w15:restartNumberingAfterBreak="0">
    <w:nsid w:val="62D26144"/>
    <w:multiLevelType w:val="hybridMultilevel"/>
    <w:tmpl w:val="479A5396"/>
    <w:lvl w:ilvl="0" w:tplc="6F101384">
      <w:start w:val="5"/>
      <w:numFmt w:val="bullet"/>
      <w:pStyle w:val="Opsomming"/>
      <w:lvlText w:val=""/>
      <w:lvlJc w:val="left"/>
      <w:pPr>
        <w:tabs>
          <w:tab w:val="num" w:pos="360"/>
        </w:tabs>
        <w:ind w:left="360" w:hanging="360"/>
      </w:pPr>
      <w:rPr>
        <w:rFonts w:ascii="Wingdings" w:hAnsi="Wingdings" w:hint="default"/>
      </w:rPr>
    </w:lvl>
    <w:lvl w:ilvl="1" w:tplc="1144DD14">
      <w:numFmt w:val="decimal"/>
      <w:lvlText w:val=""/>
      <w:lvlJc w:val="left"/>
    </w:lvl>
    <w:lvl w:ilvl="2" w:tplc="E2A0C6AE">
      <w:numFmt w:val="decimal"/>
      <w:lvlText w:val=""/>
      <w:lvlJc w:val="left"/>
    </w:lvl>
    <w:lvl w:ilvl="3" w:tplc="B3400B90">
      <w:numFmt w:val="decimal"/>
      <w:lvlText w:val=""/>
      <w:lvlJc w:val="left"/>
    </w:lvl>
    <w:lvl w:ilvl="4" w:tplc="FDA8E200">
      <w:numFmt w:val="decimal"/>
      <w:lvlText w:val=""/>
      <w:lvlJc w:val="left"/>
    </w:lvl>
    <w:lvl w:ilvl="5" w:tplc="D72C6A0E">
      <w:numFmt w:val="decimal"/>
      <w:lvlText w:val=""/>
      <w:lvlJc w:val="left"/>
    </w:lvl>
    <w:lvl w:ilvl="6" w:tplc="1C48616E">
      <w:numFmt w:val="decimal"/>
      <w:lvlText w:val=""/>
      <w:lvlJc w:val="left"/>
    </w:lvl>
    <w:lvl w:ilvl="7" w:tplc="47423BBE">
      <w:numFmt w:val="decimal"/>
      <w:lvlText w:val=""/>
      <w:lvlJc w:val="left"/>
    </w:lvl>
    <w:lvl w:ilvl="8" w:tplc="50286308">
      <w:numFmt w:val="decimal"/>
      <w:lvlText w:val=""/>
      <w:lvlJc w:val="left"/>
    </w:lvl>
  </w:abstractNum>
  <w:abstractNum w:abstractNumId="30" w15:restartNumberingAfterBreak="0">
    <w:nsid w:val="69262E02"/>
    <w:multiLevelType w:val="hybridMultilevel"/>
    <w:tmpl w:val="BC5C956E"/>
    <w:lvl w:ilvl="0" w:tplc="FFFFFFFF">
      <w:start w:val="1"/>
      <w:numFmt w:val="bullet"/>
      <w:lvlText w:val=""/>
      <w:lvlJc w:val="left"/>
      <w:pPr>
        <w:ind w:left="720" w:hanging="360"/>
      </w:pPr>
      <w:rPr>
        <w:rFonts w:ascii="Symbol" w:hAnsi="Symbol" w:hint="default"/>
        <w:color w:val="FFC000"/>
      </w:rPr>
    </w:lvl>
    <w:lvl w:ilvl="1" w:tplc="1584D4EC">
      <w:start w:val="1"/>
      <w:numFmt w:val="bullet"/>
      <w:lvlText w:val=""/>
      <w:lvlJc w:val="left"/>
      <w:pPr>
        <w:ind w:left="1440" w:hanging="360"/>
      </w:pPr>
      <w:rPr>
        <w:rFonts w:ascii="Symbol" w:hAnsi="Symbol" w:hint="default"/>
        <w:color w:val="1EB53A"/>
      </w:rPr>
    </w:lvl>
    <w:lvl w:ilvl="2" w:tplc="0F7C63D4">
      <w:numFmt w:val="bullet"/>
      <w:lvlText w:val="•"/>
      <w:lvlJc w:val="left"/>
      <w:pPr>
        <w:ind w:left="2160" w:hanging="360"/>
      </w:pPr>
      <w:rPr>
        <w:rFonts w:ascii="Arial" w:eastAsia="Calibri" w:hAnsi="Arial" w:cs="Aria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C1D6D7D"/>
    <w:multiLevelType w:val="multilevel"/>
    <w:tmpl w:val="29006868"/>
    <w:lvl w:ilvl="0">
      <w:start w:val="1"/>
      <w:numFmt w:val="decimal"/>
      <w:pStyle w:val="Kop1"/>
      <w:lvlText w:val="Hoofdstuk %1"/>
      <w:lvlJc w:val="left"/>
      <w:pPr>
        <w:tabs>
          <w:tab w:val="num" w:pos="2552"/>
        </w:tabs>
        <w:ind w:left="2552" w:hanging="2552"/>
      </w:pPr>
      <w:rPr>
        <w:rFonts w:ascii="Segoe UI Light" w:hAnsi="Segoe UI Light" w:cs="Segoe UI Light" w:hint="default"/>
        <w:b w:val="0"/>
        <w:color w:val="1EB53A"/>
        <w:sz w:val="40"/>
        <w:szCs w:val="40"/>
      </w:rPr>
    </w:lvl>
    <w:lvl w:ilvl="1">
      <w:start w:val="1"/>
      <w:numFmt w:val="decimal"/>
      <w:pStyle w:val="Kop2"/>
      <w:lvlText w:val="%1.%2"/>
      <w:lvlJc w:val="left"/>
      <w:pPr>
        <w:tabs>
          <w:tab w:val="num" w:pos="2835"/>
        </w:tabs>
        <w:ind w:left="2835" w:hanging="851"/>
      </w:pPr>
      <w:rPr>
        <w:b w:val="0"/>
        <w:sz w:val="28"/>
      </w:rPr>
    </w:lvl>
    <w:lvl w:ilvl="2">
      <w:start w:val="1"/>
      <w:numFmt w:val="decimal"/>
      <w:pStyle w:val="Kop3"/>
      <w:lvlText w:val="%1.%2.%3"/>
      <w:lvlJc w:val="left"/>
      <w:pPr>
        <w:tabs>
          <w:tab w:val="num" w:pos="851"/>
        </w:tabs>
        <w:ind w:left="851" w:hanging="851"/>
      </w:pPr>
      <w:rPr>
        <w:rFonts w:ascii="Segoe UI" w:hAnsi="Segoe UI" w:cs="Segoe UI" w:hint="default"/>
        <w:color w:val="404040"/>
      </w:rPr>
    </w:lvl>
    <w:lvl w:ilvl="3">
      <w:start w:val="1"/>
      <w:numFmt w:val="decimal"/>
      <w:pStyle w:val="Kop4"/>
      <w:lvlText w:val="%1.%2.%3.%4"/>
      <w:lvlJc w:val="left"/>
      <w:pPr>
        <w:tabs>
          <w:tab w:val="num" w:pos="851"/>
        </w:tabs>
        <w:ind w:left="851" w:hanging="851"/>
      </w:pPr>
      <w:rPr>
        <w:rFonts w:hint="default"/>
      </w:rPr>
    </w:lvl>
    <w:lvl w:ilvl="4">
      <w:start w:val="1"/>
      <w:numFmt w:val="none"/>
      <w:pStyle w:val="Kop5"/>
      <w:suff w:val="nothing"/>
      <w:lvlText w:val=""/>
      <w:lvlJc w:val="left"/>
      <w:pPr>
        <w:ind w:left="0" w:firstLine="0"/>
      </w:pPr>
      <w:rPr>
        <w:rFonts w:hint="default"/>
      </w:rPr>
    </w:lvl>
    <w:lvl w:ilvl="5">
      <w:start w:val="1"/>
      <w:numFmt w:val="none"/>
      <w:pStyle w:val="Kop6"/>
      <w:suff w:val="nothing"/>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suff w:val="nothing"/>
      <w:lvlText w:val=""/>
      <w:lvlJc w:val="left"/>
      <w:pPr>
        <w:ind w:left="0" w:firstLine="0"/>
      </w:pPr>
      <w:rPr>
        <w:rFonts w:hint="default"/>
      </w:rPr>
    </w:lvl>
    <w:lvl w:ilvl="8">
      <w:start w:val="1"/>
      <w:numFmt w:val="none"/>
      <w:pStyle w:val="Kop9"/>
      <w:suff w:val="nothing"/>
      <w:lvlText w:val=""/>
      <w:lvlJc w:val="left"/>
      <w:pPr>
        <w:ind w:left="0" w:firstLine="0"/>
      </w:pPr>
      <w:rPr>
        <w:rFonts w:hint="default"/>
      </w:rPr>
    </w:lvl>
  </w:abstractNum>
  <w:abstractNum w:abstractNumId="32" w15:restartNumberingAfterBreak="0">
    <w:nsid w:val="79C004DE"/>
    <w:multiLevelType w:val="hybridMultilevel"/>
    <w:tmpl w:val="15803DCA"/>
    <w:lvl w:ilvl="0" w:tplc="5B9E370E">
      <w:start w:val="1"/>
      <w:numFmt w:val="upperLetter"/>
      <w:pStyle w:val="Bijlagen"/>
      <w:lvlText w:val="Bijlage %1."/>
      <w:lvlJc w:val="left"/>
      <w:pPr>
        <w:tabs>
          <w:tab w:val="num" w:pos="1080"/>
        </w:tabs>
        <w:ind w:left="360" w:hanging="360"/>
      </w:pPr>
    </w:lvl>
    <w:lvl w:ilvl="1" w:tplc="6B96E618">
      <w:numFmt w:val="decimal"/>
      <w:lvlText w:val=""/>
      <w:lvlJc w:val="left"/>
    </w:lvl>
    <w:lvl w:ilvl="2" w:tplc="AC5E267A">
      <w:numFmt w:val="decimal"/>
      <w:lvlText w:val=""/>
      <w:lvlJc w:val="left"/>
    </w:lvl>
    <w:lvl w:ilvl="3" w:tplc="58A29076">
      <w:numFmt w:val="decimal"/>
      <w:lvlText w:val=""/>
      <w:lvlJc w:val="left"/>
    </w:lvl>
    <w:lvl w:ilvl="4" w:tplc="8C4A95D6">
      <w:numFmt w:val="decimal"/>
      <w:lvlText w:val=""/>
      <w:lvlJc w:val="left"/>
    </w:lvl>
    <w:lvl w:ilvl="5" w:tplc="CF98B73A">
      <w:numFmt w:val="decimal"/>
      <w:lvlText w:val=""/>
      <w:lvlJc w:val="left"/>
    </w:lvl>
    <w:lvl w:ilvl="6" w:tplc="E1B6BFFA">
      <w:numFmt w:val="decimal"/>
      <w:lvlText w:val=""/>
      <w:lvlJc w:val="left"/>
    </w:lvl>
    <w:lvl w:ilvl="7" w:tplc="4FD04CDE">
      <w:numFmt w:val="decimal"/>
      <w:lvlText w:val=""/>
      <w:lvlJc w:val="left"/>
    </w:lvl>
    <w:lvl w:ilvl="8" w:tplc="5C78CC6C">
      <w:numFmt w:val="decimal"/>
      <w:lvlText w:val=""/>
      <w:lvlJc w:val="left"/>
    </w:lvl>
  </w:abstractNum>
  <w:abstractNum w:abstractNumId="33" w15:restartNumberingAfterBreak="0">
    <w:nsid w:val="7C91268E"/>
    <w:multiLevelType w:val="hybridMultilevel"/>
    <w:tmpl w:val="D5A6CD72"/>
    <w:lvl w:ilvl="0" w:tplc="221255A0">
      <w:start w:val="1"/>
      <w:numFmt w:val="bullet"/>
      <w:lvlText w:val=""/>
      <w:lvlJc w:val="left"/>
      <w:pPr>
        <w:ind w:left="720" w:hanging="360"/>
      </w:pPr>
      <w:rPr>
        <w:rFonts w:ascii="Symbol" w:hAnsi="Symbol" w:hint="default"/>
        <w:color w:val="1EB53A"/>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D4805EF"/>
    <w:multiLevelType w:val="hybridMultilevel"/>
    <w:tmpl w:val="A818385A"/>
    <w:lvl w:ilvl="0" w:tplc="5C76B6A0">
      <w:start w:val="1"/>
      <w:numFmt w:val="bullet"/>
      <w:lvlText w:val="-"/>
      <w:lvlJc w:val="left"/>
      <w:pPr>
        <w:ind w:left="720" w:hanging="360"/>
      </w:pPr>
      <w:rPr>
        <w:rFonts w:ascii="Calibri" w:hAnsi="Calibri" w:hint="default"/>
      </w:rPr>
    </w:lvl>
    <w:lvl w:ilvl="1" w:tplc="C11005E6">
      <w:start w:val="1"/>
      <w:numFmt w:val="bullet"/>
      <w:lvlText w:val="o"/>
      <w:lvlJc w:val="left"/>
      <w:pPr>
        <w:ind w:left="1440" w:hanging="360"/>
      </w:pPr>
      <w:rPr>
        <w:rFonts w:ascii="Courier New" w:hAnsi="Courier New" w:hint="default"/>
      </w:rPr>
    </w:lvl>
    <w:lvl w:ilvl="2" w:tplc="8FFC1DC2">
      <w:start w:val="1"/>
      <w:numFmt w:val="bullet"/>
      <w:lvlText w:val=""/>
      <w:lvlJc w:val="left"/>
      <w:pPr>
        <w:ind w:left="2160" w:hanging="360"/>
      </w:pPr>
      <w:rPr>
        <w:rFonts w:ascii="Wingdings" w:hAnsi="Wingdings" w:hint="default"/>
      </w:rPr>
    </w:lvl>
    <w:lvl w:ilvl="3" w:tplc="0B262DF2">
      <w:start w:val="1"/>
      <w:numFmt w:val="bullet"/>
      <w:lvlText w:val=""/>
      <w:lvlJc w:val="left"/>
      <w:pPr>
        <w:ind w:left="2880" w:hanging="360"/>
      </w:pPr>
      <w:rPr>
        <w:rFonts w:ascii="Symbol" w:hAnsi="Symbol" w:hint="default"/>
      </w:rPr>
    </w:lvl>
    <w:lvl w:ilvl="4" w:tplc="220EC4C0">
      <w:start w:val="1"/>
      <w:numFmt w:val="bullet"/>
      <w:lvlText w:val="o"/>
      <w:lvlJc w:val="left"/>
      <w:pPr>
        <w:ind w:left="3600" w:hanging="360"/>
      </w:pPr>
      <w:rPr>
        <w:rFonts w:ascii="Courier New" w:hAnsi="Courier New" w:hint="default"/>
      </w:rPr>
    </w:lvl>
    <w:lvl w:ilvl="5" w:tplc="B40A6C68">
      <w:start w:val="1"/>
      <w:numFmt w:val="bullet"/>
      <w:lvlText w:val=""/>
      <w:lvlJc w:val="left"/>
      <w:pPr>
        <w:ind w:left="4320" w:hanging="360"/>
      </w:pPr>
      <w:rPr>
        <w:rFonts w:ascii="Wingdings" w:hAnsi="Wingdings" w:hint="default"/>
      </w:rPr>
    </w:lvl>
    <w:lvl w:ilvl="6" w:tplc="6AA26B0A">
      <w:start w:val="1"/>
      <w:numFmt w:val="bullet"/>
      <w:lvlText w:val=""/>
      <w:lvlJc w:val="left"/>
      <w:pPr>
        <w:ind w:left="5040" w:hanging="360"/>
      </w:pPr>
      <w:rPr>
        <w:rFonts w:ascii="Symbol" w:hAnsi="Symbol" w:hint="default"/>
      </w:rPr>
    </w:lvl>
    <w:lvl w:ilvl="7" w:tplc="CC64BEDC">
      <w:start w:val="1"/>
      <w:numFmt w:val="bullet"/>
      <w:lvlText w:val="o"/>
      <w:lvlJc w:val="left"/>
      <w:pPr>
        <w:ind w:left="5760" w:hanging="360"/>
      </w:pPr>
      <w:rPr>
        <w:rFonts w:ascii="Courier New" w:hAnsi="Courier New" w:hint="default"/>
      </w:rPr>
    </w:lvl>
    <w:lvl w:ilvl="8" w:tplc="7E481E00">
      <w:start w:val="1"/>
      <w:numFmt w:val="bullet"/>
      <w:lvlText w:val=""/>
      <w:lvlJc w:val="left"/>
      <w:pPr>
        <w:ind w:left="6480" w:hanging="360"/>
      </w:pPr>
      <w:rPr>
        <w:rFonts w:ascii="Wingdings" w:hAnsi="Wingdings" w:hint="default"/>
      </w:rPr>
    </w:lvl>
  </w:abstractNum>
  <w:abstractNum w:abstractNumId="35" w15:restartNumberingAfterBreak="0">
    <w:nsid w:val="7D532CA1"/>
    <w:multiLevelType w:val="hybridMultilevel"/>
    <w:tmpl w:val="E202285E"/>
    <w:lvl w:ilvl="0" w:tplc="1AF0D714">
      <w:start w:val="1"/>
      <w:numFmt w:val="lowerLetter"/>
      <w:lvlText w:val="%1."/>
      <w:lvlJc w:val="left"/>
      <w:pPr>
        <w:tabs>
          <w:tab w:val="num" w:pos="720"/>
        </w:tabs>
        <w:ind w:left="720" w:hanging="360"/>
      </w:pPr>
    </w:lvl>
    <w:lvl w:ilvl="1" w:tplc="A58C9DC8">
      <w:start w:val="1"/>
      <w:numFmt w:val="lowerLetter"/>
      <w:pStyle w:val="uitzend3"/>
      <w:lvlText w:val="%2."/>
      <w:lvlJc w:val="left"/>
      <w:pPr>
        <w:tabs>
          <w:tab w:val="num" w:pos="1440"/>
        </w:tabs>
        <w:ind w:left="1440" w:hanging="360"/>
      </w:pPr>
    </w:lvl>
    <w:lvl w:ilvl="2" w:tplc="91EEF01A">
      <w:start w:val="1"/>
      <w:numFmt w:val="lowerRoman"/>
      <w:lvlText w:val="%3."/>
      <w:lvlJc w:val="right"/>
      <w:pPr>
        <w:tabs>
          <w:tab w:val="num" w:pos="2160"/>
        </w:tabs>
        <w:ind w:left="2160" w:hanging="180"/>
      </w:pPr>
    </w:lvl>
    <w:lvl w:ilvl="3" w:tplc="C4FEF918" w:tentative="1">
      <w:start w:val="1"/>
      <w:numFmt w:val="decimal"/>
      <w:lvlText w:val="%4."/>
      <w:lvlJc w:val="left"/>
      <w:pPr>
        <w:tabs>
          <w:tab w:val="num" w:pos="2880"/>
        </w:tabs>
        <w:ind w:left="2880" w:hanging="360"/>
      </w:pPr>
    </w:lvl>
    <w:lvl w:ilvl="4" w:tplc="B9F686B2" w:tentative="1">
      <w:start w:val="1"/>
      <w:numFmt w:val="lowerLetter"/>
      <w:lvlText w:val="%5."/>
      <w:lvlJc w:val="left"/>
      <w:pPr>
        <w:tabs>
          <w:tab w:val="num" w:pos="3600"/>
        </w:tabs>
        <w:ind w:left="3600" w:hanging="360"/>
      </w:pPr>
    </w:lvl>
    <w:lvl w:ilvl="5" w:tplc="D1009F00" w:tentative="1">
      <w:start w:val="1"/>
      <w:numFmt w:val="lowerRoman"/>
      <w:lvlText w:val="%6."/>
      <w:lvlJc w:val="right"/>
      <w:pPr>
        <w:tabs>
          <w:tab w:val="num" w:pos="4320"/>
        </w:tabs>
        <w:ind w:left="4320" w:hanging="180"/>
      </w:pPr>
    </w:lvl>
    <w:lvl w:ilvl="6" w:tplc="5E263690" w:tentative="1">
      <w:start w:val="1"/>
      <w:numFmt w:val="decimal"/>
      <w:lvlText w:val="%7."/>
      <w:lvlJc w:val="left"/>
      <w:pPr>
        <w:tabs>
          <w:tab w:val="num" w:pos="5040"/>
        </w:tabs>
        <w:ind w:left="5040" w:hanging="360"/>
      </w:pPr>
    </w:lvl>
    <w:lvl w:ilvl="7" w:tplc="B8F2AFBA" w:tentative="1">
      <w:start w:val="1"/>
      <w:numFmt w:val="lowerLetter"/>
      <w:lvlText w:val="%8."/>
      <w:lvlJc w:val="left"/>
      <w:pPr>
        <w:tabs>
          <w:tab w:val="num" w:pos="5760"/>
        </w:tabs>
        <w:ind w:left="5760" w:hanging="360"/>
      </w:pPr>
    </w:lvl>
    <w:lvl w:ilvl="8" w:tplc="FAC05076" w:tentative="1">
      <w:start w:val="1"/>
      <w:numFmt w:val="lowerRoman"/>
      <w:lvlText w:val="%9."/>
      <w:lvlJc w:val="right"/>
      <w:pPr>
        <w:tabs>
          <w:tab w:val="num" w:pos="6480"/>
        </w:tabs>
        <w:ind w:left="6480" w:hanging="180"/>
      </w:pPr>
    </w:lvl>
  </w:abstractNum>
  <w:abstractNum w:abstractNumId="36" w15:restartNumberingAfterBreak="0">
    <w:nsid w:val="7D894970"/>
    <w:multiLevelType w:val="hybridMultilevel"/>
    <w:tmpl w:val="324267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2"/>
  </w:num>
  <w:num w:numId="2">
    <w:abstractNumId w:val="31"/>
  </w:num>
  <w:num w:numId="3">
    <w:abstractNumId w:val="10"/>
  </w:num>
  <w:num w:numId="4">
    <w:abstractNumId w:val="28"/>
  </w:num>
  <w:num w:numId="5">
    <w:abstractNumId w:val="3"/>
  </w:num>
  <w:num w:numId="6">
    <w:abstractNumId w:val="26"/>
  </w:num>
  <w:num w:numId="7">
    <w:abstractNumId w:val="35"/>
  </w:num>
  <w:num w:numId="8">
    <w:abstractNumId w:val="29"/>
  </w:num>
  <w:num w:numId="9">
    <w:abstractNumId w:val="16"/>
  </w:num>
  <w:num w:numId="10">
    <w:abstractNumId w:val="7"/>
  </w:num>
  <w:num w:numId="11">
    <w:abstractNumId w:val="36"/>
  </w:num>
  <w:num w:numId="12">
    <w:abstractNumId w:val="13"/>
  </w:num>
  <w:num w:numId="13">
    <w:abstractNumId w:val="11"/>
  </w:num>
  <w:num w:numId="14">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5">
    <w:abstractNumId w:val="32"/>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20"/>
  </w:num>
  <w:num w:numId="19">
    <w:abstractNumId w:val="17"/>
  </w:num>
  <w:num w:numId="20">
    <w:abstractNumId w:val="6"/>
  </w:num>
  <w:num w:numId="21">
    <w:abstractNumId w:val="25"/>
  </w:num>
  <w:num w:numId="22">
    <w:abstractNumId w:val="27"/>
  </w:num>
  <w:num w:numId="23">
    <w:abstractNumId w:val="30"/>
  </w:num>
  <w:num w:numId="24">
    <w:abstractNumId w:val="22"/>
  </w:num>
  <w:num w:numId="25">
    <w:abstractNumId w:val="33"/>
  </w:num>
  <w:num w:numId="26">
    <w:abstractNumId w:val="24"/>
  </w:num>
  <w:num w:numId="27">
    <w:abstractNumId w:val="18"/>
  </w:num>
  <w:num w:numId="28">
    <w:abstractNumId w:val="15"/>
  </w:num>
  <w:num w:numId="29">
    <w:abstractNumId w:val="7"/>
  </w:num>
  <w:num w:numId="30">
    <w:abstractNumId w:val="7"/>
  </w:num>
  <w:num w:numId="31">
    <w:abstractNumId w:val="7"/>
  </w:num>
  <w:num w:numId="32">
    <w:abstractNumId w:val="7"/>
  </w:num>
  <w:num w:numId="33">
    <w:abstractNumId w:val="7"/>
  </w:num>
  <w:num w:numId="34">
    <w:abstractNumId w:val="4"/>
  </w:num>
  <w:num w:numId="35">
    <w:abstractNumId w:val="31"/>
  </w:num>
  <w:num w:numId="36">
    <w:abstractNumId w:val="31"/>
  </w:num>
  <w:num w:numId="37">
    <w:abstractNumId w:val="31"/>
  </w:num>
  <w:num w:numId="38">
    <w:abstractNumId w:val="31"/>
  </w:num>
  <w:num w:numId="39">
    <w:abstractNumId w:val="19"/>
  </w:num>
  <w:num w:numId="40">
    <w:abstractNumId w:val="5"/>
  </w:num>
  <w:num w:numId="41">
    <w:abstractNumId w:val="14"/>
  </w:num>
  <w:num w:numId="42">
    <w:abstractNumId w:val="9"/>
  </w:num>
  <w:num w:numId="43">
    <w:abstractNumId w:val="8"/>
  </w:num>
  <w:num w:numId="44">
    <w:abstractNumId w:val="34"/>
  </w:num>
  <w:num w:numId="45">
    <w:abstractNumId w:val="1"/>
  </w:num>
  <w:num w:numId="46">
    <w:abstractNumId w:val="21"/>
  </w:num>
  <w:num w:numId="47">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6BD"/>
    <w:rsid w:val="000012B0"/>
    <w:rsid w:val="0000165D"/>
    <w:rsid w:val="000018A5"/>
    <w:rsid w:val="0000238F"/>
    <w:rsid w:val="00002E45"/>
    <w:rsid w:val="00003209"/>
    <w:rsid w:val="00003774"/>
    <w:rsid w:val="00003E23"/>
    <w:rsid w:val="00005A92"/>
    <w:rsid w:val="00006430"/>
    <w:rsid w:val="000072F6"/>
    <w:rsid w:val="00007DE1"/>
    <w:rsid w:val="00010A00"/>
    <w:rsid w:val="00011BFC"/>
    <w:rsid w:val="00014058"/>
    <w:rsid w:val="000140CF"/>
    <w:rsid w:val="00014C55"/>
    <w:rsid w:val="00015914"/>
    <w:rsid w:val="00015D3B"/>
    <w:rsid w:val="00015E73"/>
    <w:rsid w:val="00016367"/>
    <w:rsid w:val="00017A93"/>
    <w:rsid w:val="00017CF8"/>
    <w:rsid w:val="000201E5"/>
    <w:rsid w:val="0002095A"/>
    <w:rsid w:val="00021D59"/>
    <w:rsid w:val="00023C46"/>
    <w:rsid w:val="00023EEC"/>
    <w:rsid w:val="00024C2E"/>
    <w:rsid w:val="000257A4"/>
    <w:rsid w:val="000266BF"/>
    <w:rsid w:val="000275FA"/>
    <w:rsid w:val="00027D4A"/>
    <w:rsid w:val="0003014B"/>
    <w:rsid w:val="000309A8"/>
    <w:rsid w:val="0003194C"/>
    <w:rsid w:val="000325D4"/>
    <w:rsid w:val="000327A5"/>
    <w:rsid w:val="00032A51"/>
    <w:rsid w:val="00032E52"/>
    <w:rsid w:val="00032FB4"/>
    <w:rsid w:val="00033F83"/>
    <w:rsid w:val="00034A09"/>
    <w:rsid w:val="00034AF5"/>
    <w:rsid w:val="00034F9D"/>
    <w:rsid w:val="00035997"/>
    <w:rsid w:val="00035C75"/>
    <w:rsid w:val="00037346"/>
    <w:rsid w:val="00037D22"/>
    <w:rsid w:val="00037ED5"/>
    <w:rsid w:val="000423B9"/>
    <w:rsid w:val="000423C8"/>
    <w:rsid w:val="00043A69"/>
    <w:rsid w:val="00045ECF"/>
    <w:rsid w:val="00046C66"/>
    <w:rsid w:val="00047501"/>
    <w:rsid w:val="00050724"/>
    <w:rsid w:val="00050B1F"/>
    <w:rsid w:val="00050BCA"/>
    <w:rsid w:val="00051F6A"/>
    <w:rsid w:val="00053A56"/>
    <w:rsid w:val="00054516"/>
    <w:rsid w:val="00055573"/>
    <w:rsid w:val="000556C3"/>
    <w:rsid w:val="00055999"/>
    <w:rsid w:val="00055D31"/>
    <w:rsid w:val="00057F3B"/>
    <w:rsid w:val="0006007D"/>
    <w:rsid w:val="00060543"/>
    <w:rsid w:val="00060808"/>
    <w:rsid w:val="000616D6"/>
    <w:rsid w:val="00061E64"/>
    <w:rsid w:val="00063681"/>
    <w:rsid w:val="00063A37"/>
    <w:rsid w:val="00065C28"/>
    <w:rsid w:val="000672C0"/>
    <w:rsid w:val="00067353"/>
    <w:rsid w:val="0006751C"/>
    <w:rsid w:val="000676E9"/>
    <w:rsid w:val="00070B77"/>
    <w:rsid w:val="00070EFF"/>
    <w:rsid w:val="00071A85"/>
    <w:rsid w:val="00072551"/>
    <w:rsid w:val="000727D0"/>
    <w:rsid w:val="000727EE"/>
    <w:rsid w:val="000728ED"/>
    <w:rsid w:val="00072934"/>
    <w:rsid w:val="00072B4A"/>
    <w:rsid w:val="000730BC"/>
    <w:rsid w:val="0007441A"/>
    <w:rsid w:val="000748ED"/>
    <w:rsid w:val="00075A28"/>
    <w:rsid w:val="00075B43"/>
    <w:rsid w:val="00075D5A"/>
    <w:rsid w:val="00076E69"/>
    <w:rsid w:val="00076E9E"/>
    <w:rsid w:val="00077BD5"/>
    <w:rsid w:val="00080F0F"/>
    <w:rsid w:val="0008210D"/>
    <w:rsid w:val="000823A4"/>
    <w:rsid w:val="00082716"/>
    <w:rsid w:val="0008340D"/>
    <w:rsid w:val="00083D37"/>
    <w:rsid w:val="00084E49"/>
    <w:rsid w:val="00085089"/>
    <w:rsid w:val="00085710"/>
    <w:rsid w:val="00085738"/>
    <w:rsid w:val="00085782"/>
    <w:rsid w:val="000857D6"/>
    <w:rsid w:val="000857D9"/>
    <w:rsid w:val="00086065"/>
    <w:rsid w:val="00086E90"/>
    <w:rsid w:val="00086EB0"/>
    <w:rsid w:val="00090602"/>
    <w:rsid w:val="00090C73"/>
    <w:rsid w:val="00090EA7"/>
    <w:rsid w:val="00091D49"/>
    <w:rsid w:val="00092292"/>
    <w:rsid w:val="000922D5"/>
    <w:rsid w:val="00093333"/>
    <w:rsid w:val="0009364B"/>
    <w:rsid w:val="00093D74"/>
    <w:rsid w:val="000945E9"/>
    <w:rsid w:val="00094DE6"/>
    <w:rsid w:val="0009548F"/>
    <w:rsid w:val="000960A7"/>
    <w:rsid w:val="0009611E"/>
    <w:rsid w:val="0009612E"/>
    <w:rsid w:val="000967AA"/>
    <w:rsid w:val="00097229"/>
    <w:rsid w:val="000A078D"/>
    <w:rsid w:val="000A0804"/>
    <w:rsid w:val="000A180B"/>
    <w:rsid w:val="000A186F"/>
    <w:rsid w:val="000A1D6D"/>
    <w:rsid w:val="000A2BA8"/>
    <w:rsid w:val="000A2E42"/>
    <w:rsid w:val="000A31D0"/>
    <w:rsid w:val="000A333A"/>
    <w:rsid w:val="000A3D47"/>
    <w:rsid w:val="000A44E9"/>
    <w:rsid w:val="000A4585"/>
    <w:rsid w:val="000A4D0F"/>
    <w:rsid w:val="000A6064"/>
    <w:rsid w:val="000A6527"/>
    <w:rsid w:val="000A6E8F"/>
    <w:rsid w:val="000A7623"/>
    <w:rsid w:val="000A76ED"/>
    <w:rsid w:val="000A7D71"/>
    <w:rsid w:val="000B0465"/>
    <w:rsid w:val="000B0A46"/>
    <w:rsid w:val="000B0F90"/>
    <w:rsid w:val="000B1536"/>
    <w:rsid w:val="000B1985"/>
    <w:rsid w:val="000B1D84"/>
    <w:rsid w:val="000B2137"/>
    <w:rsid w:val="000B2BFA"/>
    <w:rsid w:val="000B349D"/>
    <w:rsid w:val="000B58E0"/>
    <w:rsid w:val="000B6D75"/>
    <w:rsid w:val="000B7B43"/>
    <w:rsid w:val="000C16CF"/>
    <w:rsid w:val="000C2EE2"/>
    <w:rsid w:val="000C320B"/>
    <w:rsid w:val="000C3857"/>
    <w:rsid w:val="000C3DFC"/>
    <w:rsid w:val="000C4B0D"/>
    <w:rsid w:val="000C53C3"/>
    <w:rsid w:val="000C56DD"/>
    <w:rsid w:val="000C5FF6"/>
    <w:rsid w:val="000C6699"/>
    <w:rsid w:val="000C66D2"/>
    <w:rsid w:val="000C7201"/>
    <w:rsid w:val="000C7AD2"/>
    <w:rsid w:val="000D035D"/>
    <w:rsid w:val="000D1BF1"/>
    <w:rsid w:val="000D2137"/>
    <w:rsid w:val="000D2532"/>
    <w:rsid w:val="000D3E56"/>
    <w:rsid w:val="000D7AB7"/>
    <w:rsid w:val="000E02EF"/>
    <w:rsid w:val="000E0461"/>
    <w:rsid w:val="000E08F2"/>
    <w:rsid w:val="000E0B3B"/>
    <w:rsid w:val="000E1023"/>
    <w:rsid w:val="000E11DD"/>
    <w:rsid w:val="000E144E"/>
    <w:rsid w:val="000E183B"/>
    <w:rsid w:val="000E323B"/>
    <w:rsid w:val="000E4C80"/>
    <w:rsid w:val="000E584B"/>
    <w:rsid w:val="000E6D6D"/>
    <w:rsid w:val="000E7CD6"/>
    <w:rsid w:val="000E7D3C"/>
    <w:rsid w:val="000E7E66"/>
    <w:rsid w:val="000F032E"/>
    <w:rsid w:val="000F070E"/>
    <w:rsid w:val="000F1636"/>
    <w:rsid w:val="000F1642"/>
    <w:rsid w:val="000F1A37"/>
    <w:rsid w:val="000F2446"/>
    <w:rsid w:val="000F333E"/>
    <w:rsid w:val="000F3ADF"/>
    <w:rsid w:val="000F4393"/>
    <w:rsid w:val="000F480C"/>
    <w:rsid w:val="000F48D4"/>
    <w:rsid w:val="000F540C"/>
    <w:rsid w:val="000F5D09"/>
    <w:rsid w:val="000F5F5A"/>
    <w:rsid w:val="000F64E7"/>
    <w:rsid w:val="000F6982"/>
    <w:rsid w:val="000F6E6A"/>
    <w:rsid w:val="00101995"/>
    <w:rsid w:val="00101F69"/>
    <w:rsid w:val="00102196"/>
    <w:rsid w:val="001033A5"/>
    <w:rsid w:val="00104134"/>
    <w:rsid w:val="00104ACC"/>
    <w:rsid w:val="00104AD4"/>
    <w:rsid w:val="001058C4"/>
    <w:rsid w:val="001066AE"/>
    <w:rsid w:val="0010766E"/>
    <w:rsid w:val="00107701"/>
    <w:rsid w:val="0011149A"/>
    <w:rsid w:val="00111B15"/>
    <w:rsid w:val="00111D6C"/>
    <w:rsid w:val="00113097"/>
    <w:rsid w:val="00113FB0"/>
    <w:rsid w:val="001146C8"/>
    <w:rsid w:val="001149EE"/>
    <w:rsid w:val="001157BE"/>
    <w:rsid w:val="00115DCF"/>
    <w:rsid w:val="00116D9D"/>
    <w:rsid w:val="0011711D"/>
    <w:rsid w:val="00121041"/>
    <w:rsid w:val="0012113E"/>
    <w:rsid w:val="00121528"/>
    <w:rsid w:val="00123065"/>
    <w:rsid w:val="001231EC"/>
    <w:rsid w:val="00123741"/>
    <w:rsid w:val="0012394A"/>
    <w:rsid w:val="00124BAE"/>
    <w:rsid w:val="00124BC9"/>
    <w:rsid w:val="00125D15"/>
    <w:rsid w:val="001261A0"/>
    <w:rsid w:val="00126E6A"/>
    <w:rsid w:val="001273AA"/>
    <w:rsid w:val="001275FD"/>
    <w:rsid w:val="00132406"/>
    <w:rsid w:val="00132D97"/>
    <w:rsid w:val="0013364D"/>
    <w:rsid w:val="00133EDB"/>
    <w:rsid w:val="00134A30"/>
    <w:rsid w:val="00140E8B"/>
    <w:rsid w:val="00140EAF"/>
    <w:rsid w:val="00141845"/>
    <w:rsid w:val="001447D3"/>
    <w:rsid w:val="00144EF0"/>
    <w:rsid w:val="00144EFB"/>
    <w:rsid w:val="00144F75"/>
    <w:rsid w:val="001455D8"/>
    <w:rsid w:val="00145901"/>
    <w:rsid w:val="00145A1F"/>
    <w:rsid w:val="00145BC1"/>
    <w:rsid w:val="00145C7A"/>
    <w:rsid w:val="001473D1"/>
    <w:rsid w:val="00150688"/>
    <w:rsid w:val="001506E5"/>
    <w:rsid w:val="001513AB"/>
    <w:rsid w:val="001515BC"/>
    <w:rsid w:val="00151A36"/>
    <w:rsid w:val="0015425C"/>
    <w:rsid w:val="001548F4"/>
    <w:rsid w:val="00154A3F"/>
    <w:rsid w:val="00155A30"/>
    <w:rsid w:val="00156A8D"/>
    <w:rsid w:val="00156DB5"/>
    <w:rsid w:val="00157403"/>
    <w:rsid w:val="00160A14"/>
    <w:rsid w:val="00161543"/>
    <w:rsid w:val="0016428E"/>
    <w:rsid w:val="00164C9C"/>
    <w:rsid w:val="00166210"/>
    <w:rsid w:val="00167659"/>
    <w:rsid w:val="00167DDE"/>
    <w:rsid w:val="0017037E"/>
    <w:rsid w:val="001708BF"/>
    <w:rsid w:val="00171501"/>
    <w:rsid w:val="001715E9"/>
    <w:rsid w:val="00171CAC"/>
    <w:rsid w:val="00173092"/>
    <w:rsid w:val="00173462"/>
    <w:rsid w:val="00174497"/>
    <w:rsid w:val="001747B3"/>
    <w:rsid w:val="00174A1F"/>
    <w:rsid w:val="00174DE6"/>
    <w:rsid w:val="00175629"/>
    <w:rsid w:val="00175D88"/>
    <w:rsid w:val="00176BF5"/>
    <w:rsid w:val="001776C0"/>
    <w:rsid w:val="0017775E"/>
    <w:rsid w:val="00180479"/>
    <w:rsid w:val="00182C07"/>
    <w:rsid w:val="001834F1"/>
    <w:rsid w:val="00183BBA"/>
    <w:rsid w:val="00183C42"/>
    <w:rsid w:val="0018465B"/>
    <w:rsid w:val="00185399"/>
    <w:rsid w:val="0018620F"/>
    <w:rsid w:val="001871B9"/>
    <w:rsid w:val="001879AD"/>
    <w:rsid w:val="00187A94"/>
    <w:rsid w:val="00187D96"/>
    <w:rsid w:val="00191179"/>
    <w:rsid w:val="001912B8"/>
    <w:rsid w:val="001924AC"/>
    <w:rsid w:val="00193301"/>
    <w:rsid w:val="00194584"/>
    <w:rsid w:val="00194DB5"/>
    <w:rsid w:val="00195222"/>
    <w:rsid w:val="00195BC3"/>
    <w:rsid w:val="001965E8"/>
    <w:rsid w:val="001967D4"/>
    <w:rsid w:val="00196895"/>
    <w:rsid w:val="00197CBC"/>
    <w:rsid w:val="00197EA9"/>
    <w:rsid w:val="001A09AF"/>
    <w:rsid w:val="001A1B98"/>
    <w:rsid w:val="001A2933"/>
    <w:rsid w:val="001A2A95"/>
    <w:rsid w:val="001A3985"/>
    <w:rsid w:val="001A3BC2"/>
    <w:rsid w:val="001A55A3"/>
    <w:rsid w:val="001A6558"/>
    <w:rsid w:val="001A7268"/>
    <w:rsid w:val="001A76AA"/>
    <w:rsid w:val="001B11BC"/>
    <w:rsid w:val="001B20DC"/>
    <w:rsid w:val="001B257C"/>
    <w:rsid w:val="001B2BC0"/>
    <w:rsid w:val="001B2CD0"/>
    <w:rsid w:val="001B3F23"/>
    <w:rsid w:val="001B401E"/>
    <w:rsid w:val="001B4A2D"/>
    <w:rsid w:val="001B5198"/>
    <w:rsid w:val="001B5DE0"/>
    <w:rsid w:val="001B714E"/>
    <w:rsid w:val="001B7DB0"/>
    <w:rsid w:val="001C1108"/>
    <w:rsid w:val="001C1ED7"/>
    <w:rsid w:val="001C1EF1"/>
    <w:rsid w:val="001C26F4"/>
    <w:rsid w:val="001C3008"/>
    <w:rsid w:val="001C31DE"/>
    <w:rsid w:val="001C43B8"/>
    <w:rsid w:val="001C441D"/>
    <w:rsid w:val="001C4D22"/>
    <w:rsid w:val="001C593A"/>
    <w:rsid w:val="001C5AE9"/>
    <w:rsid w:val="001C5EDE"/>
    <w:rsid w:val="001C7F67"/>
    <w:rsid w:val="001D05B5"/>
    <w:rsid w:val="001D22E8"/>
    <w:rsid w:val="001D28B3"/>
    <w:rsid w:val="001D2E5F"/>
    <w:rsid w:val="001D3474"/>
    <w:rsid w:val="001D3BE9"/>
    <w:rsid w:val="001D5120"/>
    <w:rsid w:val="001D6013"/>
    <w:rsid w:val="001D656C"/>
    <w:rsid w:val="001D701F"/>
    <w:rsid w:val="001D790F"/>
    <w:rsid w:val="001E0ED0"/>
    <w:rsid w:val="001E1764"/>
    <w:rsid w:val="001E1B4B"/>
    <w:rsid w:val="001E1B51"/>
    <w:rsid w:val="001E1B5D"/>
    <w:rsid w:val="001E268A"/>
    <w:rsid w:val="001E2D2A"/>
    <w:rsid w:val="001E3F53"/>
    <w:rsid w:val="001E50F8"/>
    <w:rsid w:val="001E6903"/>
    <w:rsid w:val="001E6945"/>
    <w:rsid w:val="001E7405"/>
    <w:rsid w:val="001E7B67"/>
    <w:rsid w:val="001E7FE7"/>
    <w:rsid w:val="001F14CA"/>
    <w:rsid w:val="001F1D15"/>
    <w:rsid w:val="001F228A"/>
    <w:rsid w:val="001F2C31"/>
    <w:rsid w:val="001F382E"/>
    <w:rsid w:val="001F3A72"/>
    <w:rsid w:val="001F571F"/>
    <w:rsid w:val="001F5B3C"/>
    <w:rsid w:val="001F5B54"/>
    <w:rsid w:val="001F6249"/>
    <w:rsid w:val="001F640E"/>
    <w:rsid w:val="001F6DC4"/>
    <w:rsid w:val="001F7670"/>
    <w:rsid w:val="001F7C45"/>
    <w:rsid w:val="00200151"/>
    <w:rsid w:val="00200711"/>
    <w:rsid w:val="00201B58"/>
    <w:rsid w:val="00201CB1"/>
    <w:rsid w:val="00201D74"/>
    <w:rsid w:val="00202D9B"/>
    <w:rsid w:val="0020441D"/>
    <w:rsid w:val="00204503"/>
    <w:rsid w:val="00204D8F"/>
    <w:rsid w:val="00206309"/>
    <w:rsid w:val="002074A4"/>
    <w:rsid w:val="00207C1F"/>
    <w:rsid w:val="002101B2"/>
    <w:rsid w:val="00210384"/>
    <w:rsid w:val="00211B50"/>
    <w:rsid w:val="00211C96"/>
    <w:rsid w:val="00212F38"/>
    <w:rsid w:val="0021306B"/>
    <w:rsid w:val="00216648"/>
    <w:rsid w:val="0021693B"/>
    <w:rsid w:val="00216A9A"/>
    <w:rsid w:val="00216BE1"/>
    <w:rsid w:val="002174BD"/>
    <w:rsid w:val="0021759C"/>
    <w:rsid w:val="002175DB"/>
    <w:rsid w:val="00217703"/>
    <w:rsid w:val="00217BD1"/>
    <w:rsid w:val="0022094E"/>
    <w:rsid w:val="00220C33"/>
    <w:rsid w:val="0022130E"/>
    <w:rsid w:val="002222BA"/>
    <w:rsid w:val="002228FB"/>
    <w:rsid w:val="002230E2"/>
    <w:rsid w:val="002232A1"/>
    <w:rsid w:val="00224E35"/>
    <w:rsid w:val="00224FCF"/>
    <w:rsid w:val="00225E76"/>
    <w:rsid w:val="00227E03"/>
    <w:rsid w:val="0023122F"/>
    <w:rsid w:val="00231B78"/>
    <w:rsid w:val="00234131"/>
    <w:rsid w:val="00235130"/>
    <w:rsid w:val="00235E5C"/>
    <w:rsid w:val="00235EE5"/>
    <w:rsid w:val="002366EA"/>
    <w:rsid w:val="002409CE"/>
    <w:rsid w:val="00241B80"/>
    <w:rsid w:val="002421AE"/>
    <w:rsid w:val="00243082"/>
    <w:rsid w:val="0024347B"/>
    <w:rsid w:val="00243CA4"/>
    <w:rsid w:val="00245DDC"/>
    <w:rsid w:val="00246111"/>
    <w:rsid w:val="00246AA3"/>
    <w:rsid w:val="00246DE2"/>
    <w:rsid w:val="0024700F"/>
    <w:rsid w:val="00247FA4"/>
    <w:rsid w:val="00250021"/>
    <w:rsid w:val="00250BB9"/>
    <w:rsid w:val="0025111C"/>
    <w:rsid w:val="002516EC"/>
    <w:rsid w:val="00252FD8"/>
    <w:rsid w:val="002537FF"/>
    <w:rsid w:val="00255B4D"/>
    <w:rsid w:val="00257147"/>
    <w:rsid w:val="002571F4"/>
    <w:rsid w:val="0025748F"/>
    <w:rsid w:val="002615F9"/>
    <w:rsid w:val="00261901"/>
    <w:rsid w:val="00261B89"/>
    <w:rsid w:val="00261E7B"/>
    <w:rsid w:val="00262D99"/>
    <w:rsid w:val="00263907"/>
    <w:rsid w:val="00263DA2"/>
    <w:rsid w:val="00264450"/>
    <w:rsid w:val="00264AA0"/>
    <w:rsid w:val="002659A9"/>
    <w:rsid w:val="00265F7E"/>
    <w:rsid w:val="00266465"/>
    <w:rsid w:val="00267E41"/>
    <w:rsid w:val="00271157"/>
    <w:rsid w:val="00271F5E"/>
    <w:rsid w:val="002723E8"/>
    <w:rsid w:val="0027346E"/>
    <w:rsid w:val="00274DFC"/>
    <w:rsid w:val="00274F87"/>
    <w:rsid w:val="002752EB"/>
    <w:rsid w:val="00275B5C"/>
    <w:rsid w:val="00275E95"/>
    <w:rsid w:val="002760CA"/>
    <w:rsid w:val="002767CA"/>
    <w:rsid w:val="00280D01"/>
    <w:rsid w:val="00281996"/>
    <w:rsid w:val="00282168"/>
    <w:rsid w:val="00282B1F"/>
    <w:rsid w:val="002831C0"/>
    <w:rsid w:val="002832E5"/>
    <w:rsid w:val="00283F69"/>
    <w:rsid w:val="00283FE8"/>
    <w:rsid w:val="002848FC"/>
    <w:rsid w:val="00285418"/>
    <w:rsid w:val="00285C8D"/>
    <w:rsid w:val="0028662F"/>
    <w:rsid w:val="00287900"/>
    <w:rsid w:val="0028797B"/>
    <w:rsid w:val="00287AF5"/>
    <w:rsid w:val="00291289"/>
    <w:rsid w:val="002914EB"/>
    <w:rsid w:val="00291793"/>
    <w:rsid w:val="00291AB6"/>
    <w:rsid w:val="00291C4B"/>
    <w:rsid w:val="00292AD6"/>
    <w:rsid w:val="00292E04"/>
    <w:rsid w:val="002943AA"/>
    <w:rsid w:val="00294922"/>
    <w:rsid w:val="00294E2F"/>
    <w:rsid w:val="0029770C"/>
    <w:rsid w:val="00297B4C"/>
    <w:rsid w:val="002A0C02"/>
    <w:rsid w:val="002A0F98"/>
    <w:rsid w:val="002A124C"/>
    <w:rsid w:val="002A15FB"/>
    <w:rsid w:val="002A1AE9"/>
    <w:rsid w:val="002A2859"/>
    <w:rsid w:val="002A2F1B"/>
    <w:rsid w:val="002A3FC7"/>
    <w:rsid w:val="002A42C7"/>
    <w:rsid w:val="002A49E9"/>
    <w:rsid w:val="002A628F"/>
    <w:rsid w:val="002A6503"/>
    <w:rsid w:val="002A6A89"/>
    <w:rsid w:val="002A7511"/>
    <w:rsid w:val="002B0045"/>
    <w:rsid w:val="002B019D"/>
    <w:rsid w:val="002B05C1"/>
    <w:rsid w:val="002B18FC"/>
    <w:rsid w:val="002B1F3D"/>
    <w:rsid w:val="002B2269"/>
    <w:rsid w:val="002B3834"/>
    <w:rsid w:val="002B3C1B"/>
    <w:rsid w:val="002B4C1C"/>
    <w:rsid w:val="002B5132"/>
    <w:rsid w:val="002B5C23"/>
    <w:rsid w:val="002B5FE5"/>
    <w:rsid w:val="002B6117"/>
    <w:rsid w:val="002B69C3"/>
    <w:rsid w:val="002B6ACC"/>
    <w:rsid w:val="002B74BD"/>
    <w:rsid w:val="002B772C"/>
    <w:rsid w:val="002C1883"/>
    <w:rsid w:val="002C1E62"/>
    <w:rsid w:val="002C2903"/>
    <w:rsid w:val="002C3251"/>
    <w:rsid w:val="002C3570"/>
    <w:rsid w:val="002C3FDF"/>
    <w:rsid w:val="002C4736"/>
    <w:rsid w:val="002C4B1C"/>
    <w:rsid w:val="002C5CCE"/>
    <w:rsid w:val="002C664E"/>
    <w:rsid w:val="002C719F"/>
    <w:rsid w:val="002C71A9"/>
    <w:rsid w:val="002C7687"/>
    <w:rsid w:val="002C7B78"/>
    <w:rsid w:val="002D0108"/>
    <w:rsid w:val="002D0396"/>
    <w:rsid w:val="002D137D"/>
    <w:rsid w:val="002D1EE0"/>
    <w:rsid w:val="002D2489"/>
    <w:rsid w:val="002D30BE"/>
    <w:rsid w:val="002D3F20"/>
    <w:rsid w:val="002D45B0"/>
    <w:rsid w:val="002D4C00"/>
    <w:rsid w:val="002D4FB9"/>
    <w:rsid w:val="002D50DD"/>
    <w:rsid w:val="002D5AB4"/>
    <w:rsid w:val="002D5DD4"/>
    <w:rsid w:val="002D68FA"/>
    <w:rsid w:val="002D7AF0"/>
    <w:rsid w:val="002D7B0B"/>
    <w:rsid w:val="002D7F0A"/>
    <w:rsid w:val="002D7F30"/>
    <w:rsid w:val="002E08FE"/>
    <w:rsid w:val="002E11C1"/>
    <w:rsid w:val="002E17D9"/>
    <w:rsid w:val="002E19DC"/>
    <w:rsid w:val="002E26D3"/>
    <w:rsid w:val="002E29E6"/>
    <w:rsid w:val="002E2BB0"/>
    <w:rsid w:val="002E36D3"/>
    <w:rsid w:val="002E55B4"/>
    <w:rsid w:val="002E56E3"/>
    <w:rsid w:val="002E6F3F"/>
    <w:rsid w:val="002E7049"/>
    <w:rsid w:val="002E72E5"/>
    <w:rsid w:val="002F093A"/>
    <w:rsid w:val="002F18E0"/>
    <w:rsid w:val="002F1F71"/>
    <w:rsid w:val="002F252E"/>
    <w:rsid w:val="002F359D"/>
    <w:rsid w:val="002F7EF8"/>
    <w:rsid w:val="0030126C"/>
    <w:rsid w:val="00301488"/>
    <w:rsid w:val="00303744"/>
    <w:rsid w:val="00303B83"/>
    <w:rsid w:val="0030514A"/>
    <w:rsid w:val="00307256"/>
    <w:rsid w:val="00309D65"/>
    <w:rsid w:val="0031076A"/>
    <w:rsid w:val="0031205B"/>
    <w:rsid w:val="003127EC"/>
    <w:rsid w:val="00312DF9"/>
    <w:rsid w:val="00313213"/>
    <w:rsid w:val="00314F2B"/>
    <w:rsid w:val="0031527C"/>
    <w:rsid w:val="00315C5A"/>
    <w:rsid w:val="00316E5F"/>
    <w:rsid w:val="0032019D"/>
    <w:rsid w:val="003212D1"/>
    <w:rsid w:val="0032169F"/>
    <w:rsid w:val="00321CF1"/>
    <w:rsid w:val="00321FDF"/>
    <w:rsid w:val="00323FAE"/>
    <w:rsid w:val="00324954"/>
    <w:rsid w:val="00324D2C"/>
    <w:rsid w:val="00325029"/>
    <w:rsid w:val="0032608D"/>
    <w:rsid w:val="00326B8D"/>
    <w:rsid w:val="00330078"/>
    <w:rsid w:val="0033022D"/>
    <w:rsid w:val="003314C7"/>
    <w:rsid w:val="00331BBD"/>
    <w:rsid w:val="00335C26"/>
    <w:rsid w:val="00336532"/>
    <w:rsid w:val="00337142"/>
    <w:rsid w:val="00337749"/>
    <w:rsid w:val="003405A8"/>
    <w:rsid w:val="00340737"/>
    <w:rsid w:val="00340FA2"/>
    <w:rsid w:val="00341409"/>
    <w:rsid w:val="00341C49"/>
    <w:rsid w:val="003425C0"/>
    <w:rsid w:val="00343110"/>
    <w:rsid w:val="00343189"/>
    <w:rsid w:val="003437EB"/>
    <w:rsid w:val="00343FBE"/>
    <w:rsid w:val="00344BE1"/>
    <w:rsid w:val="003450F3"/>
    <w:rsid w:val="00345B22"/>
    <w:rsid w:val="00346186"/>
    <w:rsid w:val="003464DE"/>
    <w:rsid w:val="00346742"/>
    <w:rsid w:val="00346D05"/>
    <w:rsid w:val="00346E07"/>
    <w:rsid w:val="0034735C"/>
    <w:rsid w:val="0034741A"/>
    <w:rsid w:val="0035087A"/>
    <w:rsid w:val="00350A0D"/>
    <w:rsid w:val="00352BA8"/>
    <w:rsid w:val="003532B4"/>
    <w:rsid w:val="00353E97"/>
    <w:rsid w:val="003558A0"/>
    <w:rsid w:val="00355FF7"/>
    <w:rsid w:val="00357A0B"/>
    <w:rsid w:val="00357ED1"/>
    <w:rsid w:val="00360AB9"/>
    <w:rsid w:val="003612F0"/>
    <w:rsid w:val="0036152D"/>
    <w:rsid w:val="00362271"/>
    <w:rsid w:val="003625A9"/>
    <w:rsid w:val="00363D17"/>
    <w:rsid w:val="00364F74"/>
    <w:rsid w:val="00365071"/>
    <w:rsid w:val="003650F3"/>
    <w:rsid w:val="0036564A"/>
    <w:rsid w:val="00367A73"/>
    <w:rsid w:val="00367A7E"/>
    <w:rsid w:val="00367CFF"/>
    <w:rsid w:val="00367FC4"/>
    <w:rsid w:val="00370578"/>
    <w:rsid w:val="00370A22"/>
    <w:rsid w:val="00370C52"/>
    <w:rsid w:val="00370E9C"/>
    <w:rsid w:val="003718DA"/>
    <w:rsid w:val="0037221F"/>
    <w:rsid w:val="0037248F"/>
    <w:rsid w:val="003724AD"/>
    <w:rsid w:val="003727A9"/>
    <w:rsid w:val="00372B9F"/>
    <w:rsid w:val="00372D9F"/>
    <w:rsid w:val="003743E7"/>
    <w:rsid w:val="00374962"/>
    <w:rsid w:val="00374AC4"/>
    <w:rsid w:val="00374CAD"/>
    <w:rsid w:val="00375AC4"/>
    <w:rsid w:val="00376BED"/>
    <w:rsid w:val="003770F4"/>
    <w:rsid w:val="0037728A"/>
    <w:rsid w:val="00377356"/>
    <w:rsid w:val="003777F6"/>
    <w:rsid w:val="00380290"/>
    <w:rsid w:val="0038045B"/>
    <w:rsid w:val="003814DE"/>
    <w:rsid w:val="00382137"/>
    <w:rsid w:val="00382BED"/>
    <w:rsid w:val="003835F7"/>
    <w:rsid w:val="0038395B"/>
    <w:rsid w:val="00383C03"/>
    <w:rsid w:val="003850E3"/>
    <w:rsid w:val="003879A3"/>
    <w:rsid w:val="00387A45"/>
    <w:rsid w:val="00390586"/>
    <w:rsid w:val="00390CEB"/>
    <w:rsid w:val="00391083"/>
    <w:rsid w:val="00391AD2"/>
    <w:rsid w:val="00392166"/>
    <w:rsid w:val="00392A6E"/>
    <w:rsid w:val="0039336E"/>
    <w:rsid w:val="00393E91"/>
    <w:rsid w:val="0039517A"/>
    <w:rsid w:val="00396FB7"/>
    <w:rsid w:val="003978A8"/>
    <w:rsid w:val="003978BA"/>
    <w:rsid w:val="00397B00"/>
    <w:rsid w:val="003A020E"/>
    <w:rsid w:val="003A0763"/>
    <w:rsid w:val="003A1551"/>
    <w:rsid w:val="003A20FE"/>
    <w:rsid w:val="003A2CB7"/>
    <w:rsid w:val="003A2D3D"/>
    <w:rsid w:val="003A3091"/>
    <w:rsid w:val="003A320A"/>
    <w:rsid w:val="003A3AE8"/>
    <w:rsid w:val="003A3B2C"/>
    <w:rsid w:val="003A4680"/>
    <w:rsid w:val="003A64FF"/>
    <w:rsid w:val="003A6D60"/>
    <w:rsid w:val="003A7444"/>
    <w:rsid w:val="003A752B"/>
    <w:rsid w:val="003B0408"/>
    <w:rsid w:val="003B07EF"/>
    <w:rsid w:val="003B0EFB"/>
    <w:rsid w:val="003B1C07"/>
    <w:rsid w:val="003B2030"/>
    <w:rsid w:val="003B2345"/>
    <w:rsid w:val="003B34A2"/>
    <w:rsid w:val="003B35C3"/>
    <w:rsid w:val="003B386E"/>
    <w:rsid w:val="003B6A0D"/>
    <w:rsid w:val="003B6D29"/>
    <w:rsid w:val="003B7B0F"/>
    <w:rsid w:val="003C105E"/>
    <w:rsid w:val="003C110D"/>
    <w:rsid w:val="003C2974"/>
    <w:rsid w:val="003C2B90"/>
    <w:rsid w:val="003C3E5E"/>
    <w:rsid w:val="003C3F2F"/>
    <w:rsid w:val="003C4DF2"/>
    <w:rsid w:val="003C66C6"/>
    <w:rsid w:val="003C7645"/>
    <w:rsid w:val="003C7D3B"/>
    <w:rsid w:val="003D013A"/>
    <w:rsid w:val="003D1BBF"/>
    <w:rsid w:val="003D2087"/>
    <w:rsid w:val="003D23BE"/>
    <w:rsid w:val="003D3677"/>
    <w:rsid w:val="003D4162"/>
    <w:rsid w:val="003D41A6"/>
    <w:rsid w:val="003D45F1"/>
    <w:rsid w:val="003D4940"/>
    <w:rsid w:val="003D54EA"/>
    <w:rsid w:val="003D66B0"/>
    <w:rsid w:val="003D68C2"/>
    <w:rsid w:val="003D7376"/>
    <w:rsid w:val="003D7D20"/>
    <w:rsid w:val="003D7ECF"/>
    <w:rsid w:val="003E058D"/>
    <w:rsid w:val="003E1245"/>
    <w:rsid w:val="003E17CE"/>
    <w:rsid w:val="003E2333"/>
    <w:rsid w:val="003E302D"/>
    <w:rsid w:val="003E5223"/>
    <w:rsid w:val="003E52EE"/>
    <w:rsid w:val="003E5AC2"/>
    <w:rsid w:val="003E5B89"/>
    <w:rsid w:val="003E6158"/>
    <w:rsid w:val="003E70F1"/>
    <w:rsid w:val="003E7A1C"/>
    <w:rsid w:val="003E7D17"/>
    <w:rsid w:val="003F071F"/>
    <w:rsid w:val="003F078E"/>
    <w:rsid w:val="003F081C"/>
    <w:rsid w:val="003F175F"/>
    <w:rsid w:val="003F2BB5"/>
    <w:rsid w:val="003F2E1D"/>
    <w:rsid w:val="003F2E50"/>
    <w:rsid w:val="003F3602"/>
    <w:rsid w:val="003F38CA"/>
    <w:rsid w:val="003F4676"/>
    <w:rsid w:val="003F4A14"/>
    <w:rsid w:val="003F4DEA"/>
    <w:rsid w:val="003F52F5"/>
    <w:rsid w:val="003F542A"/>
    <w:rsid w:val="003F59D4"/>
    <w:rsid w:val="003F66F7"/>
    <w:rsid w:val="003F6C90"/>
    <w:rsid w:val="003F740D"/>
    <w:rsid w:val="003F774B"/>
    <w:rsid w:val="00400722"/>
    <w:rsid w:val="004013C4"/>
    <w:rsid w:val="00401ED4"/>
    <w:rsid w:val="00402FCA"/>
    <w:rsid w:val="0040350B"/>
    <w:rsid w:val="0040417E"/>
    <w:rsid w:val="0040535F"/>
    <w:rsid w:val="00406E59"/>
    <w:rsid w:val="00407F61"/>
    <w:rsid w:val="004101DE"/>
    <w:rsid w:val="00410238"/>
    <w:rsid w:val="00412A3C"/>
    <w:rsid w:val="00412FAB"/>
    <w:rsid w:val="00413087"/>
    <w:rsid w:val="00414C30"/>
    <w:rsid w:val="004163F4"/>
    <w:rsid w:val="0041672D"/>
    <w:rsid w:val="00417673"/>
    <w:rsid w:val="0042291D"/>
    <w:rsid w:val="00423866"/>
    <w:rsid w:val="004247B6"/>
    <w:rsid w:val="0042491B"/>
    <w:rsid w:val="00424E18"/>
    <w:rsid w:val="00425EF9"/>
    <w:rsid w:val="0042689D"/>
    <w:rsid w:val="00426C5A"/>
    <w:rsid w:val="0042762E"/>
    <w:rsid w:val="004276C5"/>
    <w:rsid w:val="00430429"/>
    <w:rsid w:val="00430ACC"/>
    <w:rsid w:val="00431224"/>
    <w:rsid w:val="00433D0D"/>
    <w:rsid w:val="00434705"/>
    <w:rsid w:val="0043515C"/>
    <w:rsid w:val="00435980"/>
    <w:rsid w:val="00435F76"/>
    <w:rsid w:val="004371C4"/>
    <w:rsid w:val="00441FF8"/>
    <w:rsid w:val="004423EF"/>
    <w:rsid w:val="004431A8"/>
    <w:rsid w:val="004433CF"/>
    <w:rsid w:val="0044434E"/>
    <w:rsid w:val="00444D5C"/>
    <w:rsid w:val="00446A77"/>
    <w:rsid w:val="00451050"/>
    <w:rsid w:val="004516F7"/>
    <w:rsid w:val="00451965"/>
    <w:rsid w:val="00451976"/>
    <w:rsid w:val="00451B6C"/>
    <w:rsid w:val="00451E6F"/>
    <w:rsid w:val="004520CA"/>
    <w:rsid w:val="004535FA"/>
    <w:rsid w:val="004539EA"/>
    <w:rsid w:val="004540B5"/>
    <w:rsid w:val="00454BE9"/>
    <w:rsid w:val="00456D3F"/>
    <w:rsid w:val="00460DF5"/>
    <w:rsid w:val="00461615"/>
    <w:rsid w:val="004617AA"/>
    <w:rsid w:val="00461914"/>
    <w:rsid w:val="00461C91"/>
    <w:rsid w:val="004623F9"/>
    <w:rsid w:val="004630FB"/>
    <w:rsid w:val="004634A7"/>
    <w:rsid w:val="0046362B"/>
    <w:rsid w:val="004636E8"/>
    <w:rsid w:val="00464C00"/>
    <w:rsid w:val="00466BC4"/>
    <w:rsid w:val="00470154"/>
    <w:rsid w:val="004701C4"/>
    <w:rsid w:val="00470A9E"/>
    <w:rsid w:val="00472268"/>
    <w:rsid w:val="00476922"/>
    <w:rsid w:val="00476B96"/>
    <w:rsid w:val="00476D59"/>
    <w:rsid w:val="004816B0"/>
    <w:rsid w:val="00481A03"/>
    <w:rsid w:val="00482702"/>
    <w:rsid w:val="004832B9"/>
    <w:rsid w:val="004834F6"/>
    <w:rsid w:val="004837E1"/>
    <w:rsid w:val="004841AF"/>
    <w:rsid w:val="004855AB"/>
    <w:rsid w:val="004860DB"/>
    <w:rsid w:val="00486D2B"/>
    <w:rsid w:val="004876B7"/>
    <w:rsid w:val="00487C34"/>
    <w:rsid w:val="0049069B"/>
    <w:rsid w:val="00491A6D"/>
    <w:rsid w:val="00491FEC"/>
    <w:rsid w:val="004931EC"/>
    <w:rsid w:val="00493E40"/>
    <w:rsid w:val="00493F19"/>
    <w:rsid w:val="00493FFC"/>
    <w:rsid w:val="00497633"/>
    <w:rsid w:val="00497C52"/>
    <w:rsid w:val="004A06BA"/>
    <w:rsid w:val="004A0829"/>
    <w:rsid w:val="004A1746"/>
    <w:rsid w:val="004A27E1"/>
    <w:rsid w:val="004A2853"/>
    <w:rsid w:val="004A2C66"/>
    <w:rsid w:val="004A393F"/>
    <w:rsid w:val="004A3A0E"/>
    <w:rsid w:val="004A3AC9"/>
    <w:rsid w:val="004A4880"/>
    <w:rsid w:val="004A4BE4"/>
    <w:rsid w:val="004A7E26"/>
    <w:rsid w:val="004A7E61"/>
    <w:rsid w:val="004B0683"/>
    <w:rsid w:val="004B0748"/>
    <w:rsid w:val="004B09F5"/>
    <w:rsid w:val="004B1170"/>
    <w:rsid w:val="004B1921"/>
    <w:rsid w:val="004B332F"/>
    <w:rsid w:val="004B3FD1"/>
    <w:rsid w:val="004B5541"/>
    <w:rsid w:val="004B576C"/>
    <w:rsid w:val="004B577F"/>
    <w:rsid w:val="004B5A66"/>
    <w:rsid w:val="004B5CCB"/>
    <w:rsid w:val="004B695B"/>
    <w:rsid w:val="004B6FF6"/>
    <w:rsid w:val="004B752D"/>
    <w:rsid w:val="004B7917"/>
    <w:rsid w:val="004B7BEE"/>
    <w:rsid w:val="004C1605"/>
    <w:rsid w:val="004C170E"/>
    <w:rsid w:val="004C20A0"/>
    <w:rsid w:val="004C27CF"/>
    <w:rsid w:val="004C29D4"/>
    <w:rsid w:val="004C2C43"/>
    <w:rsid w:val="004C2D6B"/>
    <w:rsid w:val="004C3F76"/>
    <w:rsid w:val="004C46B7"/>
    <w:rsid w:val="004C526E"/>
    <w:rsid w:val="004C5BD6"/>
    <w:rsid w:val="004C6627"/>
    <w:rsid w:val="004C7D94"/>
    <w:rsid w:val="004C7EA1"/>
    <w:rsid w:val="004D00EF"/>
    <w:rsid w:val="004D1398"/>
    <w:rsid w:val="004D13B4"/>
    <w:rsid w:val="004D16D7"/>
    <w:rsid w:val="004D3112"/>
    <w:rsid w:val="004D3BD2"/>
    <w:rsid w:val="004D4277"/>
    <w:rsid w:val="004D42B5"/>
    <w:rsid w:val="004D42C1"/>
    <w:rsid w:val="004D5664"/>
    <w:rsid w:val="004D67AC"/>
    <w:rsid w:val="004D6DCA"/>
    <w:rsid w:val="004D724D"/>
    <w:rsid w:val="004D7A70"/>
    <w:rsid w:val="004E3C9C"/>
    <w:rsid w:val="004E442E"/>
    <w:rsid w:val="004E4FB7"/>
    <w:rsid w:val="004E502F"/>
    <w:rsid w:val="004E554B"/>
    <w:rsid w:val="004E566F"/>
    <w:rsid w:val="004E5A06"/>
    <w:rsid w:val="004E6B7E"/>
    <w:rsid w:val="004E6C86"/>
    <w:rsid w:val="004F08A2"/>
    <w:rsid w:val="004F0A13"/>
    <w:rsid w:val="004F1045"/>
    <w:rsid w:val="004F111D"/>
    <w:rsid w:val="004F13AE"/>
    <w:rsid w:val="004F1EFF"/>
    <w:rsid w:val="004F46DA"/>
    <w:rsid w:val="004F4A0C"/>
    <w:rsid w:val="004F4F85"/>
    <w:rsid w:val="004F5939"/>
    <w:rsid w:val="004F5C87"/>
    <w:rsid w:val="004F68B3"/>
    <w:rsid w:val="004F6B5F"/>
    <w:rsid w:val="004F6EC2"/>
    <w:rsid w:val="004F7239"/>
    <w:rsid w:val="00500039"/>
    <w:rsid w:val="0050053A"/>
    <w:rsid w:val="00501806"/>
    <w:rsid w:val="00501CDD"/>
    <w:rsid w:val="0050247C"/>
    <w:rsid w:val="005040BA"/>
    <w:rsid w:val="005043B0"/>
    <w:rsid w:val="005043B7"/>
    <w:rsid w:val="005048EC"/>
    <w:rsid w:val="005049D2"/>
    <w:rsid w:val="00504E6B"/>
    <w:rsid w:val="0050538D"/>
    <w:rsid w:val="0050577C"/>
    <w:rsid w:val="00505DFF"/>
    <w:rsid w:val="005063FB"/>
    <w:rsid w:val="0050788B"/>
    <w:rsid w:val="00511BCB"/>
    <w:rsid w:val="005120CA"/>
    <w:rsid w:val="0051482E"/>
    <w:rsid w:val="005152D0"/>
    <w:rsid w:val="005153EA"/>
    <w:rsid w:val="0051619B"/>
    <w:rsid w:val="00516398"/>
    <w:rsid w:val="00516856"/>
    <w:rsid w:val="00516873"/>
    <w:rsid w:val="00517214"/>
    <w:rsid w:val="005174DB"/>
    <w:rsid w:val="0051797A"/>
    <w:rsid w:val="0052188A"/>
    <w:rsid w:val="00522141"/>
    <w:rsid w:val="00522233"/>
    <w:rsid w:val="0052380A"/>
    <w:rsid w:val="005247BD"/>
    <w:rsid w:val="005251ED"/>
    <w:rsid w:val="00526716"/>
    <w:rsid w:val="00527422"/>
    <w:rsid w:val="005277E7"/>
    <w:rsid w:val="0052791F"/>
    <w:rsid w:val="00527C06"/>
    <w:rsid w:val="00527F94"/>
    <w:rsid w:val="00531342"/>
    <w:rsid w:val="0053194A"/>
    <w:rsid w:val="005329C9"/>
    <w:rsid w:val="00532B20"/>
    <w:rsid w:val="00532C5F"/>
    <w:rsid w:val="00532F65"/>
    <w:rsid w:val="005333A3"/>
    <w:rsid w:val="005339A3"/>
    <w:rsid w:val="00534E48"/>
    <w:rsid w:val="005371D8"/>
    <w:rsid w:val="00540022"/>
    <w:rsid w:val="00540107"/>
    <w:rsid w:val="0054059E"/>
    <w:rsid w:val="00540CAD"/>
    <w:rsid w:val="00541544"/>
    <w:rsid w:val="00542351"/>
    <w:rsid w:val="00542BE5"/>
    <w:rsid w:val="00543A85"/>
    <w:rsid w:val="005454F8"/>
    <w:rsid w:val="0054550E"/>
    <w:rsid w:val="005457B2"/>
    <w:rsid w:val="00545820"/>
    <w:rsid w:val="00545D1A"/>
    <w:rsid w:val="00547BE8"/>
    <w:rsid w:val="00547D64"/>
    <w:rsid w:val="0055057F"/>
    <w:rsid w:val="00550955"/>
    <w:rsid w:val="00550E9B"/>
    <w:rsid w:val="00552DDB"/>
    <w:rsid w:val="005536B0"/>
    <w:rsid w:val="00553AE9"/>
    <w:rsid w:val="00553B19"/>
    <w:rsid w:val="005550DA"/>
    <w:rsid w:val="0055730D"/>
    <w:rsid w:val="0055796F"/>
    <w:rsid w:val="005603C7"/>
    <w:rsid w:val="005612FF"/>
    <w:rsid w:val="005613AF"/>
    <w:rsid w:val="00561542"/>
    <w:rsid w:val="00561D73"/>
    <w:rsid w:val="00561F6C"/>
    <w:rsid w:val="005624A0"/>
    <w:rsid w:val="00562C18"/>
    <w:rsid w:val="00563794"/>
    <w:rsid w:val="00565917"/>
    <w:rsid w:val="005709C4"/>
    <w:rsid w:val="005724BE"/>
    <w:rsid w:val="00572F2A"/>
    <w:rsid w:val="00573CB4"/>
    <w:rsid w:val="00573F6F"/>
    <w:rsid w:val="00574B4F"/>
    <w:rsid w:val="00574F1F"/>
    <w:rsid w:val="005754BC"/>
    <w:rsid w:val="00575520"/>
    <w:rsid w:val="00576088"/>
    <w:rsid w:val="00576353"/>
    <w:rsid w:val="00577375"/>
    <w:rsid w:val="0057795B"/>
    <w:rsid w:val="00577BD5"/>
    <w:rsid w:val="005814B0"/>
    <w:rsid w:val="0058166B"/>
    <w:rsid w:val="005819CF"/>
    <w:rsid w:val="00581A1F"/>
    <w:rsid w:val="00581F96"/>
    <w:rsid w:val="00582C81"/>
    <w:rsid w:val="00583030"/>
    <w:rsid w:val="00584191"/>
    <w:rsid w:val="00584284"/>
    <w:rsid w:val="005854B5"/>
    <w:rsid w:val="0058598B"/>
    <w:rsid w:val="00586425"/>
    <w:rsid w:val="00586F09"/>
    <w:rsid w:val="0059010D"/>
    <w:rsid w:val="005904FE"/>
    <w:rsid w:val="005907A5"/>
    <w:rsid w:val="00590EA4"/>
    <w:rsid w:val="00591CF4"/>
    <w:rsid w:val="00592D00"/>
    <w:rsid w:val="005931B2"/>
    <w:rsid w:val="00594A23"/>
    <w:rsid w:val="005956D8"/>
    <w:rsid w:val="00595E88"/>
    <w:rsid w:val="005963FF"/>
    <w:rsid w:val="005974CA"/>
    <w:rsid w:val="00597F11"/>
    <w:rsid w:val="005A084C"/>
    <w:rsid w:val="005A158E"/>
    <w:rsid w:val="005A18E3"/>
    <w:rsid w:val="005A2A34"/>
    <w:rsid w:val="005A38CC"/>
    <w:rsid w:val="005A3923"/>
    <w:rsid w:val="005A415A"/>
    <w:rsid w:val="005A44D6"/>
    <w:rsid w:val="005A4C2F"/>
    <w:rsid w:val="005A5C90"/>
    <w:rsid w:val="005A62D3"/>
    <w:rsid w:val="005A7B35"/>
    <w:rsid w:val="005B218C"/>
    <w:rsid w:val="005B254A"/>
    <w:rsid w:val="005B3904"/>
    <w:rsid w:val="005B4526"/>
    <w:rsid w:val="005B4AA4"/>
    <w:rsid w:val="005B4EA7"/>
    <w:rsid w:val="005B50A4"/>
    <w:rsid w:val="005B63AD"/>
    <w:rsid w:val="005B7133"/>
    <w:rsid w:val="005B73D7"/>
    <w:rsid w:val="005B7AF1"/>
    <w:rsid w:val="005C00DB"/>
    <w:rsid w:val="005C03F7"/>
    <w:rsid w:val="005C073F"/>
    <w:rsid w:val="005C0910"/>
    <w:rsid w:val="005C0B63"/>
    <w:rsid w:val="005C26A3"/>
    <w:rsid w:val="005C32C7"/>
    <w:rsid w:val="005C33D4"/>
    <w:rsid w:val="005C3831"/>
    <w:rsid w:val="005C4E0B"/>
    <w:rsid w:val="005C6192"/>
    <w:rsid w:val="005C6791"/>
    <w:rsid w:val="005C7075"/>
    <w:rsid w:val="005C7EDE"/>
    <w:rsid w:val="005D05FF"/>
    <w:rsid w:val="005D0782"/>
    <w:rsid w:val="005D0917"/>
    <w:rsid w:val="005D1C61"/>
    <w:rsid w:val="005D1CD0"/>
    <w:rsid w:val="005D263C"/>
    <w:rsid w:val="005D42FE"/>
    <w:rsid w:val="005D4B06"/>
    <w:rsid w:val="005D4E1D"/>
    <w:rsid w:val="005D4F91"/>
    <w:rsid w:val="005D6160"/>
    <w:rsid w:val="005D6D37"/>
    <w:rsid w:val="005D6D95"/>
    <w:rsid w:val="005D7118"/>
    <w:rsid w:val="005D7549"/>
    <w:rsid w:val="005D77C4"/>
    <w:rsid w:val="005D7B81"/>
    <w:rsid w:val="005E0488"/>
    <w:rsid w:val="005E06E4"/>
    <w:rsid w:val="005E1077"/>
    <w:rsid w:val="005E1415"/>
    <w:rsid w:val="005E2B2E"/>
    <w:rsid w:val="005E3C4E"/>
    <w:rsid w:val="005E53D7"/>
    <w:rsid w:val="005E55A9"/>
    <w:rsid w:val="005E5947"/>
    <w:rsid w:val="005E5E2A"/>
    <w:rsid w:val="005E6226"/>
    <w:rsid w:val="005E68E4"/>
    <w:rsid w:val="005E69AD"/>
    <w:rsid w:val="005F031F"/>
    <w:rsid w:val="005F18E1"/>
    <w:rsid w:val="005F20D1"/>
    <w:rsid w:val="005F280E"/>
    <w:rsid w:val="005F2A70"/>
    <w:rsid w:val="005F2BA0"/>
    <w:rsid w:val="005F2C2A"/>
    <w:rsid w:val="005F2EA1"/>
    <w:rsid w:val="005F38A6"/>
    <w:rsid w:val="005F3B52"/>
    <w:rsid w:val="005F3B59"/>
    <w:rsid w:val="005F45A7"/>
    <w:rsid w:val="005F5DD2"/>
    <w:rsid w:val="005F61B7"/>
    <w:rsid w:val="005F656C"/>
    <w:rsid w:val="005F67B7"/>
    <w:rsid w:val="005F6B27"/>
    <w:rsid w:val="005F7543"/>
    <w:rsid w:val="006015B5"/>
    <w:rsid w:val="00601CF4"/>
    <w:rsid w:val="006021AE"/>
    <w:rsid w:val="00602A06"/>
    <w:rsid w:val="00603133"/>
    <w:rsid w:val="00604125"/>
    <w:rsid w:val="0060517E"/>
    <w:rsid w:val="00605417"/>
    <w:rsid w:val="0060594D"/>
    <w:rsid w:val="00605A82"/>
    <w:rsid w:val="00606519"/>
    <w:rsid w:val="006072E9"/>
    <w:rsid w:val="00607740"/>
    <w:rsid w:val="00607FC7"/>
    <w:rsid w:val="006102EB"/>
    <w:rsid w:val="00610DBE"/>
    <w:rsid w:val="00612AFC"/>
    <w:rsid w:val="00612FB2"/>
    <w:rsid w:val="006135BA"/>
    <w:rsid w:val="00613C26"/>
    <w:rsid w:val="00617FC4"/>
    <w:rsid w:val="00617FE6"/>
    <w:rsid w:val="0062056B"/>
    <w:rsid w:val="00620EB7"/>
    <w:rsid w:val="00621054"/>
    <w:rsid w:val="00621D79"/>
    <w:rsid w:val="00622502"/>
    <w:rsid w:val="006228F1"/>
    <w:rsid w:val="00622F60"/>
    <w:rsid w:val="00624358"/>
    <w:rsid w:val="006255E9"/>
    <w:rsid w:val="00626257"/>
    <w:rsid w:val="006265B9"/>
    <w:rsid w:val="0062687B"/>
    <w:rsid w:val="00626B75"/>
    <w:rsid w:val="00627B5C"/>
    <w:rsid w:val="006301B2"/>
    <w:rsid w:val="006305F1"/>
    <w:rsid w:val="00630AC6"/>
    <w:rsid w:val="00630EB4"/>
    <w:rsid w:val="00631839"/>
    <w:rsid w:val="0063305C"/>
    <w:rsid w:val="006356BA"/>
    <w:rsid w:val="006356C5"/>
    <w:rsid w:val="00635996"/>
    <w:rsid w:val="00636EF4"/>
    <w:rsid w:val="00637230"/>
    <w:rsid w:val="006424F8"/>
    <w:rsid w:val="00643184"/>
    <w:rsid w:val="006437AF"/>
    <w:rsid w:val="00643DC4"/>
    <w:rsid w:val="006448A8"/>
    <w:rsid w:val="0064524F"/>
    <w:rsid w:val="006453FE"/>
    <w:rsid w:val="006470CD"/>
    <w:rsid w:val="0065116F"/>
    <w:rsid w:val="006513BE"/>
    <w:rsid w:val="00651486"/>
    <w:rsid w:val="00651A62"/>
    <w:rsid w:val="00651CC8"/>
    <w:rsid w:val="006530FB"/>
    <w:rsid w:val="0065380D"/>
    <w:rsid w:val="006546FD"/>
    <w:rsid w:val="006548B4"/>
    <w:rsid w:val="00655074"/>
    <w:rsid w:val="00655F9D"/>
    <w:rsid w:val="00656308"/>
    <w:rsid w:val="0065653F"/>
    <w:rsid w:val="006565E9"/>
    <w:rsid w:val="0065700A"/>
    <w:rsid w:val="00660757"/>
    <w:rsid w:val="0066146A"/>
    <w:rsid w:val="006623BE"/>
    <w:rsid w:val="006631F1"/>
    <w:rsid w:val="00663ADF"/>
    <w:rsid w:val="00664563"/>
    <w:rsid w:val="006648A6"/>
    <w:rsid w:val="00664F2C"/>
    <w:rsid w:val="00664F30"/>
    <w:rsid w:val="00664F52"/>
    <w:rsid w:val="006659F8"/>
    <w:rsid w:val="006662C8"/>
    <w:rsid w:val="006666A2"/>
    <w:rsid w:val="006678A5"/>
    <w:rsid w:val="00670D30"/>
    <w:rsid w:val="00671739"/>
    <w:rsid w:val="00671E90"/>
    <w:rsid w:val="00673460"/>
    <w:rsid w:val="0067369F"/>
    <w:rsid w:val="00673794"/>
    <w:rsid w:val="006738E0"/>
    <w:rsid w:val="00673D27"/>
    <w:rsid w:val="00676699"/>
    <w:rsid w:val="0067747E"/>
    <w:rsid w:val="006776D9"/>
    <w:rsid w:val="006776E5"/>
    <w:rsid w:val="00680447"/>
    <w:rsid w:val="00680508"/>
    <w:rsid w:val="00680A5E"/>
    <w:rsid w:val="006812AC"/>
    <w:rsid w:val="00682580"/>
    <w:rsid w:val="006841B6"/>
    <w:rsid w:val="006842D9"/>
    <w:rsid w:val="00685045"/>
    <w:rsid w:val="00685467"/>
    <w:rsid w:val="00685EC3"/>
    <w:rsid w:val="006865F2"/>
    <w:rsid w:val="006872A7"/>
    <w:rsid w:val="006874C2"/>
    <w:rsid w:val="00690479"/>
    <w:rsid w:val="0069152F"/>
    <w:rsid w:val="00691F35"/>
    <w:rsid w:val="006945ED"/>
    <w:rsid w:val="006953C1"/>
    <w:rsid w:val="00695580"/>
    <w:rsid w:val="00695718"/>
    <w:rsid w:val="00695E68"/>
    <w:rsid w:val="006973A5"/>
    <w:rsid w:val="006A0A69"/>
    <w:rsid w:val="006A0B3B"/>
    <w:rsid w:val="006A1BE2"/>
    <w:rsid w:val="006A1E72"/>
    <w:rsid w:val="006A2D67"/>
    <w:rsid w:val="006A2FEC"/>
    <w:rsid w:val="006A3538"/>
    <w:rsid w:val="006A356B"/>
    <w:rsid w:val="006A4177"/>
    <w:rsid w:val="006A45C4"/>
    <w:rsid w:val="006A59E2"/>
    <w:rsid w:val="006A5F9E"/>
    <w:rsid w:val="006A6249"/>
    <w:rsid w:val="006A6EDB"/>
    <w:rsid w:val="006A7503"/>
    <w:rsid w:val="006B0493"/>
    <w:rsid w:val="006B0E49"/>
    <w:rsid w:val="006B11E7"/>
    <w:rsid w:val="006B1BC1"/>
    <w:rsid w:val="006B34A5"/>
    <w:rsid w:val="006C0791"/>
    <w:rsid w:val="006C1174"/>
    <w:rsid w:val="006C128A"/>
    <w:rsid w:val="006C1936"/>
    <w:rsid w:val="006C2DB8"/>
    <w:rsid w:val="006C42F6"/>
    <w:rsid w:val="006C50EC"/>
    <w:rsid w:val="006C513C"/>
    <w:rsid w:val="006C5200"/>
    <w:rsid w:val="006C5262"/>
    <w:rsid w:val="006C7AF5"/>
    <w:rsid w:val="006C7DAA"/>
    <w:rsid w:val="006D0016"/>
    <w:rsid w:val="006D010C"/>
    <w:rsid w:val="006D0355"/>
    <w:rsid w:val="006D03A3"/>
    <w:rsid w:val="006D0421"/>
    <w:rsid w:val="006D0D96"/>
    <w:rsid w:val="006D0F57"/>
    <w:rsid w:val="006D1D4D"/>
    <w:rsid w:val="006D2008"/>
    <w:rsid w:val="006D25D6"/>
    <w:rsid w:val="006D2EFC"/>
    <w:rsid w:val="006D3A94"/>
    <w:rsid w:val="006D3B7B"/>
    <w:rsid w:val="006D40A8"/>
    <w:rsid w:val="006D50C3"/>
    <w:rsid w:val="006D54DC"/>
    <w:rsid w:val="006D5500"/>
    <w:rsid w:val="006D5CBD"/>
    <w:rsid w:val="006D7075"/>
    <w:rsid w:val="006E05D0"/>
    <w:rsid w:val="006E0CD1"/>
    <w:rsid w:val="006E12BC"/>
    <w:rsid w:val="006E1355"/>
    <w:rsid w:val="006E1B55"/>
    <w:rsid w:val="006E37AF"/>
    <w:rsid w:val="006E4D07"/>
    <w:rsid w:val="006E4EC9"/>
    <w:rsid w:val="006E6B72"/>
    <w:rsid w:val="006E6F18"/>
    <w:rsid w:val="006E7255"/>
    <w:rsid w:val="006F013F"/>
    <w:rsid w:val="006F01E7"/>
    <w:rsid w:val="006F0753"/>
    <w:rsid w:val="006F075A"/>
    <w:rsid w:val="006F499F"/>
    <w:rsid w:val="006F4D4D"/>
    <w:rsid w:val="006F4F76"/>
    <w:rsid w:val="006F5088"/>
    <w:rsid w:val="006F51BE"/>
    <w:rsid w:val="006F5B1C"/>
    <w:rsid w:val="006F601D"/>
    <w:rsid w:val="006F6320"/>
    <w:rsid w:val="006F667D"/>
    <w:rsid w:val="006F70F0"/>
    <w:rsid w:val="006F7125"/>
    <w:rsid w:val="006F73B6"/>
    <w:rsid w:val="006F7712"/>
    <w:rsid w:val="006F7994"/>
    <w:rsid w:val="006F79A2"/>
    <w:rsid w:val="0070225D"/>
    <w:rsid w:val="00702CA9"/>
    <w:rsid w:val="00703A10"/>
    <w:rsid w:val="007047FA"/>
    <w:rsid w:val="00705117"/>
    <w:rsid w:val="00705DD3"/>
    <w:rsid w:val="0070682F"/>
    <w:rsid w:val="00707550"/>
    <w:rsid w:val="00707E53"/>
    <w:rsid w:val="00710321"/>
    <w:rsid w:val="007106B4"/>
    <w:rsid w:val="007118B5"/>
    <w:rsid w:val="00712735"/>
    <w:rsid w:val="00712DF4"/>
    <w:rsid w:val="007136EC"/>
    <w:rsid w:val="0071404D"/>
    <w:rsid w:val="00714667"/>
    <w:rsid w:val="00714A1C"/>
    <w:rsid w:val="00714BBD"/>
    <w:rsid w:val="00714DFF"/>
    <w:rsid w:val="00714ED3"/>
    <w:rsid w:val="00716112"/>
    <w:rsid w:val="00716147"/>
    <w:rsid w:val="007165AF"/>
    <w:rsid w:val="00716B4C"/>
    <w:rsid w:val="00717932"/>
    <w:rsid w:val="0072011D"/>
    <w:rsid w:val="00720356"/>
    <w:rsid w:val="00722EDD"/>
    <w:rsid w:val="00724346"/>
    <w:rsid w:val="0072546B"/>
    <w:rsid w:val="00725678"/>
    <w:rsid w:val="00726765"/>
    <w:rsid w:val="0073168F"/>
    <w:rsid w:val="007318AB"/>
    <w:rsid w:val="0073217A"/>
    <w:rsid w:val="00732982"/>
    <w:rsid w:val="007336DC"/>
    <w:rsid w:val="00733EFA"/>
    <w:rsid w:val="0073573E"/>
    <w:rsid w:val="00735B65"/>
    <w:rsid w:val="0073754E"/>
    <w:rsid w:val="00737AA7"/>
    <w:rsid w:val="00741998"/>
    <w:rsid w:val="00741A12"/>
    <w:rsid w:val="00741B09"/>
    <w:rsid w:val="00741EE5"/>
    <w:rsid w:val="007422C0"/>
    <w:rsid w:val="007423BB"/>
    <w:rsid w:val="00743BD2"/>
    <w:rsid w:val="0074432E"/>
    <w:rsid w:val="00744BB6"/>
    <w:rsid w:val="00745499"/>
    <w:rsid w:val="007458C4"/>
    <w:rsid w:val="007472DD"/>
    <w:rsid w:val="00747523"/>
    <w:rsid w:val="00750294"/>
    <w:rsid w:val="0075106B"/>
    <w:rsid w:val="00752EB3"/>
    <w:rsid w:val="00754370"/>
    <w:rsid w:val="00755396"/>
    <w:rsid w:val="00755555"/>
    <w:rsid w:val="0075565B"/>
    <w:rsid w:val="00755C41"/>
    <w:rsid w:val="00755CB8"/>
    <w:rsid w:val="007566FB"/>
    <w:rsid w:val="00756D9D"/>
    <w:rsid w:val="00760B83"/>
    <w:rsid w:val="00761280"/>
    <w:rsid w:val="0076168B"/>
    <w:rsid w:val="0076376F"/>
    <w:rsid w:val="007645FF"/>
    <w:rsid w:val="00764B0B"/>
    <w:rsid w:val="00765310"/>
    <w:rsid w:val="00765348"/>
    <w:rsid w:val="00766CC0"/>
    <w:rsid w:val="0077009B"/>
    <w:rsid w:val="007702A2"/>
    <w:rsid w:val="00772A50"/>
    <w:rsid w:val="00773BFC"/>
    <w:rsid w:val="0077529B"/>
    <w:rsid w:val="00776557"/>
    <w:rsid w:val="00776812"/>
    <w:rsid w:val="00780B5D"/>
    <w:rsid w:val="00780C22"/>
    <w:rsid w:val="007816FC"/>
    <w:rsid w:val="00781C68"/>
    <w:rsid w:val="00781D60"/>
    <w:rsid w:val="00781E7A"/>
    <w:rsid w:val="0078228E"/>
    <w:rsid w:val="00782BCF"/>
    <w:rsid w:val="00782E11"/>
    <w:rsid w:val="00782F9C"/>
    <w:rsid w:val="0078572D"/>
    <w:rsid w:val="00785DE3"/>
    <w:rsid w:val="0078796A"/>
    <w:rsid w:val="0079133A"/>
    <w:rsid w:val="00792282"/>
    <w:rsid w:val="0079283F"/>
    <w:rsid w:val="007928A8"/>
    <w:rsid w:val="00792C40"/>
    <w:rsid w:val="0079365F"/>
    <w:rsid w:val="00793CCA"/>
    <w:rsid w:val="0079424B"/>
    <w:rsid w:val="00795880"/>
    <w:rsid w:val="00796399"/>
    <w:rsid w:val="00796EC9"/>
    <w:rsid w:val="00797002"/>
    <w:rsid w:val="0079767D"/>
    <w:rsid w:val="00797A4A"/>
    <w:rsid w:val="00797B0F"/>
    <w:rsid w:val="00797CC5"/>
    <w:rsid w:val="00797D1C"/>
    <w:rsid w:val="00797D37"/>
    <w:rsid w:val="007A0378"/>
    <w:rsid w:val="007A0B53"/>
    <w:rsid w:val="007A16AF"/>
    <w:rsid w:val="007A289D"/>
    <w:rsid w:val="007A2B8B"/>
    <w:rsid w:val="007A31D5"/>
    <w:rsid w:val="007A380D"/>
    <w:rsid w:val="007A39B8"/>
    <w:rsid w:val="007A4339"/>
    <w:rsid w:val="007A46A3"/>
    <w:rsid w:val="007A477C"/>
    <w:rsid w:val="007A5A2E"/>
    <w:rsid w:val="007A5F2D"/>
    <w:rsid w:val="007A6EA3"/>
    <w:rsid w:val="007A7D54"/>
    <w:rsid w:val="007A7E4E"/>
    <w:rsid w:val="007B08AC"/>
    <w:rsid w:val="007B09AD"/>
    <w:rsid w:val="007B0D17"/>
    <w:rsid w:val="007B0FA0"/>
    <w:rsid w:val="007B188C"/>
    <w:rsid w:val="007B3F28"/>
    <w:rsid w:val="007B5106"/>
    <w:rsid w:val="007B7534"/>
    <w:rsid w:val="007B79C2"/>
    <w:rsid w:val="007BA98D"/>
    <w:rsid w:val="007C041B"/>
    <w:rsid w:val="007C05EC"/>
    <w:rsid w:val="007C0794"/>
    <w:rsid w:val="007C096D"/>
    <w:rsid w:val="007C0CD8"/>
    <w:rsid w:val="007C11D2"/>
    <w:rsid w:val="007C1A09"/>
    <w:rsid w:val="007C2333"/>
    <w:rsid w:val="007C2CA3"/>
    <w:rsid w:val="007C3619"/>
    <w:rsid w:val="007C4167"/>
    <w:rsid w:val="007C444E"/>
    <w:rsid w:val="007C482A"/>
    <w:rsid w:val="007C4BD9"/>
    <w:rsid w:val="007C5120"/>
    <w:rsid w:val="007C57CC"/>
    <w:rsid w:val="007C7351"/>
    <w:rsid w:val="007C76BC"/>
    <w:rsid w:val="007C7F35"/>
    <w:rsid w:val="007D0683"/>
    <w:rsid w:val="007D09AD"/>
    <w:rsid w:val="007D10A4"/>
    <w:rsid w:val="007D261E"/>
    <w:rsid w:val="007D265A"/>
    <w:rsid w:val="007D27EA"/>
    <w:rsid w:val="007D3327"/>
    <w:rsid w:val="007D3D71"/>
    <w:rsid w:val="007D4E1D"/>
    <w:rsid w:val="007D4E48"/>
    <w:rsid w:val="007D5337"/>
    <w:rsid w:val="007D5455"/>
    <w:rsid w:val="007D66F1"/>
    <w:rsid w:val="007D6A30"/>
    <w:rsid w:val="007D6B37"/>
    <w:rsid w:val="007D7076"/>
    <w:rsid w:val="007D7D55"/>
    <w:rsid w:val="007E05C4"/>
    <w:rsid w:val="007E0802"/>
    <w:rsid w:val="007E091F"/>
    <w:rsid w:val="007E0AC5"/>
    <w:rsid w:val="007E13A8"/>
    <w:rsid w:val="007E252A"/>
    <w:rsid w:val="007E2D4F"/>
    <w:rsid w:val="007E2E0A"/>
    <w:rsid w:val="007E3274"/>
    <w:rsid w:val="007E4476"/>
    <w:rsid w:val="007E4798"/>
    <w:rsid w:val="007E49C4"/>
    <w:rsid w:val="007E4BBB"/>
    <w:rsid w:val="007E505C"/>
    <w:rsid w:val="007E52EE"/>
    <w:rsid w:val="007E60A2"/>
    <w:rsid w:val="007E6B73"/>
    <w:rsid w:val="007E7742"/>
    <w:rsid w:val="007E7A7E"/>
    <w:rsid w:val="007F020A"/>
    <w:rsid w:val="007F0257"/>
    <w:rsid w:val="007F09DC"/>
    <w:rsid w:val="007F12DD"/>
    <w:rsid w:val="007F31D1"/>
    <w:rsid w:val="007F4EA1"/>
    <w:rsid w:val="007F58D2"/>
    <w:rsid w:val="007F5965"/>
    <w:rsid w:val="007F6015"/>
    <w:rsid w:val="007F6025"/>
    <w:rsid w:val="007F632F"/>
    <w:rsid w:val="007F6E17"/>
    <w:rsid w:val="007F6FDF"/>
    <w:rsid w:val="007F7191"/>
    <w:rsid w:val="007F7BC6"/>
    <w:rsid w:val="007F7C54"/>
    <w:rsid w:val="00801F0C"/>
    <w:rsid w:val="008024DE"/>
    <w:rsid w:val="008026AF"/>
    <w:rsid w:val="008036D3"/>
    <w:rsid w:val="00803A5C"/>
    <w:rsid w:val="008040FE"/>
    <w:rsid w:val="008042DB"/>
    <w:rsid w:val="008044AD"/>
    <w:rsid w:val="00805102"/>
    <w:rsid w:val="0080634B"/>
    <w:rsid w:val="0080653C"/>
    <w:rsid w:val="00807103"/>
    <w:rsid w:val="00807511"/>
    <w:rsid w:val="0080779E"/>
    <w:rsid w:val="008135A4"/>
    <w:rsid w:val="00814BBE"/>
    <w:rsid w:val="008153DA"/>
    <w:rsid w:val="00815B9E"/>
    <w:rsid w:val="00815FC1"/>
    <w:rsid w:val="00816331"/>
    <w:rsid w:val="008201C4"/>
    <w:rsid w:val="00820A56"/>
    <w:rsid w:val="00821292"/>
    <w:rsid w:val="008229A1"/>
    <w:rsid w:val="0082326F"/>
    <w:rsid w:val="00823B3A"/>
    <w:rsid w:val="0082550E"/>
    <w:rsid w:val="00826CBF"/>
    <w:rsid w:val="008271C8"/>
    <w:rsid w:val="00827320"/>
    <w:rsid w:val="00827813"/>
    <w:rsid w:val="008301FB"/>
    <w:rsid w:val="008307FD"/>
    <w:rsid w:val="00830B8A"/>
    <w:rsid w:val="00831212"/>
    <w:rsid w:val="0083134B"/>
    <w:rsid w:val="00832665"/>
    <w:rsid w:val="008338BF"/>
    <w:rsid w:val="008355F8"/>
    <w:rsid w:val="008360D9"/>
    <w:rsid w:val="00836121"/>
    <w:rsid w:val="008372F3"/>
    <w:rsid w:val="00837A28"/>
    <w:rsid w:val="00837BDB"/>
    <w:rsid w:val="0084025C"/>
    <w:rsid w:val="008404A3"/>
    <w:rsid w:val="008409B2"/>
    <w:rsid w:val="0084110E"/>
    <w:rsid w:val="00842AA5"/>
    <w:rsid w:val="00842EE8"/>
    <w:rsid w:val="0084355B"/>
    <w:rsid w:val="00843BB3"/>
    <w:rsid w:val="0084439E"/>
    <w:rsid w:val="0084473F"/>
    <w:rsid w:val="00844E59"/>
    <w:rsid w:val="00845225"/>
    <w:rsid w:val="008458FE"/>
    <w:rsid w:val="00845A0E"/>
    <w:rsid w:val="00845A29"/>
    <w:rsid w:val="00845A2D"/>
    <w:rsid w:val="00845F13"/>
    <w:rsid w:val="008474B3"/>
    <w:rsid w:val="00847EAA"/>
    <w:rsid w:val="008500F8"/>
    <w:rsid w:val="008504AB"/>
    <w:rsid w:val="0085113F"/>
    <w:rsid w:val="00851642"/>
    <w:rsid w:val="00851E90"/>
    <w:rsid w:val="00852867"/>
    <w:rsid w:val="00853766"/>
    <w:rsid w:val="00854444"/>
    <w:rsid w:val="00854F89"/>
    <w:rsid w:val="008550CA"/>
    <w:rsid w:val="00855A24"/>
    <w:rsid w:val="00857E61"/>
    <w:rsid w:val="00860454"/>
    <w:rsid w:val="008615AB"/>
    <w:rsid w:val="00861D1B"/>
    <w:rsid w:val="00862051"/>
    <w:rsid w:val="00862BAE"/>
    <w:rsid w:val="00863885"/>
    <w:rsid w:val="008641C2"/>
    <w:rsid w:val="00864422"/>
    <w:rsid w:val="00864846"/>
    <w:rsid w:val="008657CC"/>
    <w:rsid w:val="00866D1D"/>
    <w:rsid w:val="008679A1"/>
    <w:rsid w:val="0087019B"/>
    <w:rsid w:val="008708E9"/>
    <w:rsid w:val="00870DCC"/>
    <w:rsid w:val="00870E67"/>
    <w:rsid w:val="00871A2A"/>
    <w:rsid w:val="00872F14"/>
    <w:rsid w:val="00872F22"/>
    <w:rsid w:val="00875670"/>
    <w:rsid w:val="00875E6A"/>
    <w:rsid w:val="00875F9F"/>
    <w:rsid w:val="008764D6"/>
    <w:rsid w:val="00876772"/>
    <w:rsid w:val="008776D6"/>
    <w:rsid w:val="0088091A"/>
    <w:rsid w:val="00881611"/>
    <w:rsid w:val="0088180B"/>
    <w:rsid w:val="0088183A"/>
    <w:rsid w:val="0088327B"/>
    <w:rsid w:val="008847EA"/>
    <w:rsid w:val="00884B6A"/>
    <w:rsid w:val="00885007"/>
    <w:rsid w:val="00886316"/>
    <w:rsid w:val="00886B3E"/>
    <w:rsid w:val="008877CA"/>
    <w:rsid w:val="0089105E"/>
    <w:rsid w:val="0089113B"/>
    <w:rsid w:val="008928A6"/>
    <w:rsid w:val="00893879"/>
    <w:rsid w:val="008943E3"/>
    <w:rsid w:val="008965C5"/>
    <w:rsid w:val="00896B05"/>
    <w:rsid w:val="00897D93"/>
    <w:rsid w:val="008A0484"/>
    <w:rsid w:val="008A0709"/>
    <w:rsid w:val="008A1D9C"/>
    <w:rsid w:val="008A25BA"/>
    <w:rsid w:val="008A2909"/>
    <w:rsid w:val="008A2D01"/>
    <w:rsid w:val="008A2DA7"/>
    <w:rsid w:val="008A2DD3"/>
    <w:rsid w:val="008A34DC"/>
    <w:rsid w:val="008A3588"/>
    <w:rsid w:val="008A35D7"/>
    <w:rsid w:val="008A3BE7"/>
    <w:rsid w:val="008A4039"/>
    <w:rsid w:val="008A4723"/>
    <w:rsid w:val="008A4B11"/>
    <w:rsid w:val="008A4DFC"/>
    <w:rsid w:val="008A50F8"/>
    <w:rsid w:val="008A5B15"/>
    <w:rsid w:val="008A5CC1"/>
    <w:rsid w:val="008A61FF"/>
    <w:rsid w:val="008A7539"/>
    <w:rsid w:val="008B08D2"/>
    <w:rsid w:val="008B113E"/>
    <w:rsid w:val="008B261E"/>
    <w:rsid w:val="008B2D6E"/>
    <w:rsid w:val="008B3AE0"/>
    <w:rsid w:val="008B3CCD"/>
    <w:rsid w:val="008B41F3"/>
    <w:rsid w:val="008B4555"/>
    <w:rsid w:val="008B5E3A"/>
    <w:rsid w:val="008B5F94"/>
    <w:rsid w:val="008B6434"/>
    <w:rsid w:val="008B672F"/>
    <w:rsid w:val="008B693D"/>
    <w:rsid w:val="008B6C80"/>
    <w:rsid w:val="008B755B"/>
    <w:rsid w:val="008B7C83"/>
    <w:rsid w:val="008C02A3"/>
    <w:rsid w:val="008C043C"/>
    <w:rsid w:val="008C0825"/>
    <w:rsid w:val="008C0A39"/>
    <w:rsid w:val="008C0A93"/>
    <w:rsid w:val="008C12F9"/>
    <w:rsid w:val="008C21A3"/>
    <w:rsid w:val="008C2519"/>
    <w:rsid w:val="008C281C"/>
    <w:rsid w:val="008C29EB"/>
    <w:rsid w:val="008C2CA9"/>
    <w:rsid w:val="008C3346"/>
    <w:rsid w:val="008C33A4"/>
    <w:rsid w:val="008C3EB0"/>
    <w:rsid w:val="008C4277"/>
    <w:rsid w:val="008C43BC"/>
    <w:rsid w:val="008C4EAC"/>
    <w:rsid w:val="008C4F19"/>
    <w:rsid w:val="008C5D05"/>
    <w:rsid w:val="008C657E"/>
    <w:rsid w:val="008C6CD4"/>
    <w:rsid w:val="008C6DF3"/>
    <w:rsid w:val="008C6E27"/>
    <w:rsid w:val="008C6EA8"/>
    <w:rsid w:val="008C71E9"/>
    <w:rsid w:val="008C728C"/>
    <w:rsid w:val="008C775B"/>
    <w:rsid w:val="008C7CB8"/>
    <w:rsid w:val="008D0319"/>
    <w:rsid w:val="008D3B10"/>
    <w:rsid w:val="008D41E0"/>
    <w:rsid w:val="008D4272"/>
    <w:rsid w:val="008D56A6"/>
    <w:rsid w:val="008D56A7"/>
    <w:rsid w:val="008D5A2C"/>
    <w:rsid w:val="008D5D50"/>
    <w:rsid w:val="008D655D"/>
    <w:rsid w:val="008D6667"/>
    <w:rsid w:val="008D678C"/>
    <w:rsid w:val="008D76C7"/>
    <w:rsid w:val="008D7E2D"/>
    <w:rsid w:val="008E0027"/>
    <w:rsid w:val="008E146B"/>
    <w:rsid w:val="008E1B6B"/>
    <w:rsid w:val="008E3119"/>
    <w:rsid w:val="008E32F8"/>
    <w:rsid w:val="008E33D0"/>
    <w:rsid w:val="008E4567"/>
    <w:rsid w:val="008E4CA5"/>
    <w:rsid w:val="008E5C2D"/>
    <w:rsid w:val="008E63E6"/>
    <w:rsid w:val="008E710F"/>
    <w:rsid w:val="008E7494"/>
    <w:rsid w:val="008E78D4"/>
    <w:rsid w:val="008F093B"/>
    <w:rsid w:val="008F133E"/>
    <w:rsid w:val="008F16AA"/>
    <w:rsid w:val="008F173A"/>
    <w:rsid w:val="008F2C13"/>
    <w:rsid w:val="008F33D4"/>
    <w:rsid w:val="008F3D1E"/>
    <w:rsid w:val="008F606A"/>
    <w:rsid w:val="008F63D4"/>
    <w:rsid w:val="008F6641"/>
    <w:rsid w:val="008F67F8"/>
    <w:rsid w:val="008F6B99"/>
    <w:rsid w:val="008F7291"/>
    <w:rsid w:val="008F76A4"/>
    <w:rsid w:val="008F7D4E"/>
    <w:rsid w:val="009005CA"/>
    <w:rsid w:val="00900C8E"/>
    <w:rsid w:val="009011B2"/>
    <w:rsid w:val="0090243C"/>
    <w:rsid w:val="00902C7C"/>
    <w:rsid w:val="00903430"/>
    <w:rsid w:val="00904914"/>
    <w:rsid w:val="00904AC4"/>
    <w:rsid w:val="00905204"/>
    <w:rsid w:val="00905891"/>
    <w:rsid w:val="00906837"/>
    <w:rsid w:val="00906C1D"/>
    <w:rsid w:val="00906DCC"/>
    <w:rsid w:val="00907584"/>
    <w:rsid w:val="009108EB"/>
    <w:rsid w:val="00911F4A"/>
    <w:rsid w:val="009126DB"/>
    <w:rsid w:val="00912F9C"/>
    <w:rsid w:val="00915067"/>
    <w:rsid w:val="00915268"/>
    <w:rsid w:val="00915D20"/>
    <w:rsid w:val="00916E98"/>
    <w:rsid w:val="00917E9B"/>
    <w:rsid w:val="00921512"/>
    <w:rsid w:val="00922261"/>
    <w:rsid w:val="00922673"/>
    <w:rsid w:val="0092273A"/>
    <w:rsid w:val="00924CEF"/>
    <w:rsid w:val="009254C7"/>
    <w:rsid w:val="00925F5C"/>
    <w:rsid w:val="00926713"/>
    <w:rsid w:val="0092746A"/>
    <w:rsid w:val="00927A63"/>
    <w:rsid w:val="00930224"/>
    <w:rsid w:val="009302B2"/>
    <w:rsid w:val="00930518"/>
    <w:rsid w:val="00930F00"/>
    <w:rsid w:val="009316AE"/>
    <w:rsid w:val="00931857"/>
    <w:rsid w:val="00932BC0"/>
    <w:rsid w:val="00932CE5"/>
    <w:rsid w:val="00933D41"/>
    <w:rsid w:val="00933FFB"/>
    <w:rsid w:val="00934C40"/>
    <w:rsid w:val="009350D2"/>
    <w:rsid w:val="00936436"/>
    <w:rsid w:val="00936B91"/>
    <w:rsid w:val="00937740"/>
    <w:rsid w:val="009406C3"/>
    <w:rsid w:val="0094089D"/>
    <w:rsid w:val="00940AA9"/>
    <w:rsid w:val="00941377"/>
    <w:rsid w:val="00943055"/>
    <w:rsid w:val="009439F8"/>
    <w:rsid w:val="009440D0"/>
    <w:rsid w:val="00944494"/>
    <w:rsid w:val="0094490D"/>
    <w:rsid w:val="0094570B"/>
    <w:rsid w:val="00945C64"/>
    <w:rsid w:val="009469FD"/>
    <w:rsid w:val="0095049A"/>
    <w:rsid w:val="00950AF8"/>
    <w:rsid w:val="00953903"/>
    <w:rsid w:val="00954C50"/>
    <w:rsid w:val="009556AC"/>
    <w:rsid w:val="0095572B"/>
    <w:rsid w:val="0095746A"/>
    <w:rsid w:val="00960251"/>
    <w:rsid w:val="00960E6B"/>
    <w:rsid w:val="00961595"/>
    <w:rsid w:val="0096205D"/>
    <w:rsid w:val="00962644"/>
    <w:rsid w:val="00962D2F"/>
    <w:rsid w:val="00963DF4"/>
    <w:rsid w:val="009647AE"/>
    <w:rsid w:val="00966B9E"/>
    <w:rsid w:val="00966C9F"/>
    <w:rsid w:val="00967ADB"/>
    <w:rsid w:val="00971657"/>
    <w:rsid w:val="00971873"/>
    <w:rsid w:val="009721B4"/>
    <w:rsid w:val="00972A7F"/>
    <w:rsid w:val="00972B80"/>
    <w:rsid w:val="00972EBE"/>
    <w:rsid w:val="0097385B"/>
    <w:rsid w:val="00973E0B"/>
    <w:rsid w:val="00974012"/>
    <w:rsid w:val="00974746"/>
    <w:rsid w:val="00974B95"/>
    <w:rsid w:val="00974CED"/>
    <w:rsid w:val="00975506"/>
    <w:rsid w:val="00976A88"/>
    <w:rsid w:val="009770A2"/>
    <w:rsid w:val="009774B2"/>
    <w:rsid w:val="00980F3B"/>
    <w:rsid w:val="00981216"/>
    <w:rsid w:val="00982919"/>
    <w:rsid w:val="00982C72"/>
    <w:rsid w:val="00982F79"/>
    <w:rsid w:val="00982FBF"/>
    <w:rsid w:val="009846DA"/>
    <w:rsid w:val="00985051"/>
    <w:rsid w:val="00986A32"/>
    <w:rsid w:val="009870C0"/>
    <w:rsid w:val="00987135"/>
    <w:rsid w:val="009872D8"/>
    <w:rsid w:val="00987CCD"/>
    <w:rsid w:val="00987DF1"/>
    <w:rsid w:val="0099133F"/>
    <w:rsid w:val="0099161A"/>
    <w:rsid w:val="00991B0B"/>
    <w:rsid w:val="00992B07"/>
    <w:rsid w:val="00993041"/>
    <w:rsid w:val="00993595"/>
    <w:rsid w:val="009938D6"/>
    <w:rsid w:val="00994E02"/>
    <w:rsid w:val="00995160"/>
    <w:rsid w:val="009957B8"/>
    <w:rsid w:val="00997731"/>
    <w:rsid w:val="009A0375"/>
    <w:rsid w:val="009A0712"/>
    <w:rsid w:val="009A0E9F"/>
    <w:rsid w:val="009A1C8E"/>
    <w:rsid w:val="009A3700"/>
    <w:rsid w:val="009A415D"/>
    <w:rsid w:val="009A64E7"/>
    <w:rsid w:val="009A6781"/>
    <w:rsid w:val="009A7967"/>
    <w:rsid w:val="009A7C61"/>
    <w:rsid w:val="009B04F1"/>
    <w:rsid w:val="009B0706"/>
    <w:rsid w:val="009B0F41"/>
    <w:rsid w:val="009B11EB"/>
    <w:rsid w:val="009B383A"/>
    <w:rsid w:val="009B3902"/>
    <w:rsid w:val="009B3D2D"/>
    <w:rsid w:val="009B4D8F"/>
    <w:rsid w:val="009B5B8A"/>
    <w:rsid w:val="009B5C6C"/>
    <w:rsid w:val="009B692E"/>
    <w:rsid w:val="009B787C"/>
    <w:rsid w:val="009C06AB"/>
    <w:rsid w:val="009C14CF"/>
    <w:rsid w:val="009C3165"/>
    <w:rsid w:val="009C4324"/>
    <w:rsid w:val="009C49DC"/>
    <w:rsid w:val="009C4DD5"/>
    <w:rsid w:val="009C51F5"/>
    <w:rsid w:val="009C521B"/>
    <w:rsid w:val="009C713A"/>
    <w:rsid w:val="009C7486"/>
    <w:rsid w:val="009D0072"/>
    <w:rsid w:val="009D0102"/>
    <w:rsid w:val="009D14D5"/>
    <w:rsid w:val="009D14FD"/>
    <w:rsid w:val="009D17B5"/>
    <w:rsid w:val="009D1DD3"/>
    <w:rsid w:val="009D1F2A"/>
    <w:rsid w:val="009D209A"/>
    <w:rsid w:val="009D3217"/>
    <w:rsid w:val="009D4D78"/>
    <w:rsid w:val="009D50BE"/>
    <w:rsid w:val="009D5709"/>
    <w:rsid w:val="009D6110"/>
    <w:rsid w:val="009D64E4"/>
    <w:rsid w:val="009D66A5"/>
    <w:rsid w:val="009D7269"/>
    <w:rsid w:val="009D7C83"/>
    <w:rsid w:val="009D7DEE"/>
    <w:rsid w:val="009E0879"/>
    <w:rsid w:val="009E17C1"/>
    <w:rsid w:val="009E1BBB"/>
    <w:rsid w:val="009E32DE"/>
    <w:rsid w:val="009E3423"/>
    <w:rsid w:val="009E364F"/>
    <w:rsid w:val="009E3F10"/>
    <w:rsid w:val="009E4084"/>
    <w:rsid w:val="009E40DC"/>
    <w:rsid w:val="009E4A2B"/>
    <w:rsid w:val="009E4F10"/>
    <w:rsid w:val="009E54D8"/>
    <w:rsid w:val="009E5817"/>
    <w:rsid w:val="009E5B08"/>
    <w:rsid w:val="009E6CD7"/>
    <w:rsid w:val="009E716F"/>
    <w:rsid w:val="009E8830"/>
    <w:rsid w:val="009F0BB6"/>
    <w:rsid w:val="009F120E"/>
    <w:rsid w:val="009F19D0"/>
    <w:rsid w:val="009F44EB"/>
    <w:rsid w:val="009F460D"/>
    <w:rsid w:val="009F4DC5"/>
    <w:rsid w:val="009F53E0"/>
    <w:rsid w:val="009F5A00"/>
    <w:rsid w:val="009F6BAE"/>
    <w:rsid w:val="009F6EB0"/>
    <w:rsid w:val="009F78EB"/>
    <w:rsid w:val="009F7902"/>
    <w:rsid w:val="00A0070B"/>
    <w:rsid w:val="00A0154A"/>
    <w:rsid w:val="00A015D9"/>
    <w:rsid w:val="00A0168E"/>
    <w:rsid w:val="00A01DBC"/>
    <w:rsid w:val="00A02425"/>
    <w:rsid w:val="00A027A6"/>
    <w:rsid w:val="00A02909"/>
    <w:rsid w:val="00A02ABE"/>
    <w:rsid w:val="00A035DA"/>
    <w:rsid w:val="00A0363E"/>
    <w:rsid w:val="00A037FB"/>
    <w:rsid w:val="00A0413D"/>
    <w:rsid w:val="00A04F0C"/>
    <w:rsid w:val="00A0679D"/>
    <w:rsid w:val="00A0698D"/>
    <w:rsid w:val="00A07118"/>
    <w:rsid w:val="00A100ED"/>
    <w:rsid w:val="00A10A8E"/>
    <w:rsid w:val="00A10FEB"/>
    <w:rsid w:val="00A11740"/>
    <w:rsid w:val="00A1184B"/>
    <w:rsid w:val="00A14ADD"/>
    <w:rsid w:val="00A14E82"/>
    <w:rsid w:val="00A157B2"/>
    <w:rsid w:val="00A167C5"/>
    <w:rsid w:val="00A1735B"/>
    <w:rsid w:val="00A20669"/>
    <w:rsid w:val="00A20730"/>
    <w:rsid w:val="00A213BD"/>
    <w:rsid w:val="00A217DE"/>
    <w:rsid w:val="00A21C72"/>
    <w:rsid w:val="00A21DCF"/>
    <w:rsid w:val="00A22224"/>
    <w:rsid w:val="00A236E3"/>
    <w:rsid w:val="00A23BC5"/>
    <w:rsid w:val="00A23E3C"/>
    <w:rsid w:val="00A24A0A"/>
    <w:rsid w:val="00A25098"/>
    <w:rsid w:val="00A25EBE"/>
    <w:rsid w:val="00A2635E"/>
    <w:rsid w:val="00A26543"/>
    <w:rsid w:val="00A269E1"/>
    <w:rsid w:val="00A27845"/>
    <w:rsid w:val="00A3091E"/>
    <w:rsid w:val="00A324D6"/>
    <w:rsid w:val="00A32519"/>
    <w:rsid w:val="00A3304B"/>
    <w:rsid w:val="00A341A7"/>
    <w:rsid w:val="00A34BE3"/>
    <w:rsid w:val="00A35637"/>
    <w:rsid w:val="00A35E86"/>
    <w:rsid w:val="00A36A35"/>
    <w:rsid w:val="00A37284"/>
    <w:rsid w:val="00A372D5"/>
    <w:rsid w:val="00A40115"/>
    <w:rsid w:val="00A40221"/>
    <w:rsid w:val="00A40E41"/>
    <w:rsid w:val="00A41840"/>
    <w:rsid w:val="00A41DE1"/>
    <w:rsid w:val="00A42018"/>
    <w:rsid w:val="00A42786"/>
    <w:rsid w:val="00A429E0"/>
    <w:rsid w:val="00A42EB0"/>
    <w:rsid w:val="00A438C5"/>
    <w:rsid w:val="00A44D57"/>
    <w:rsid w:val="00A45228"/>
    <w:rsid w:val="00A460C4"/>
    <w:rsid w:val="00A4699B"/>
    <w:rsid w:val="00A46A90"/>
    <w:rsid w:val="00A46E2A"/>
    <w:rsid w:val="00A50467"/>
    <w:rsid w:val="00A505B3"/>
    <w:rsid w:val="00A51A0A"/>
    <w:rsid w:val="00A5266B"/>
    <w:rsid w:val="00A52835"/>
    <w:rsid w:val="00A5287B"/>
    <w:rsid w:val="00A55320"/>
    <w:rsid w:val="00A563B3"/>
    <w:rsid w:val="00A56419"/>
    <w:rsid w:val="00A577CF"/>
    <w:rsid w:val="00A57C28"/>
    <w:rsid w:val="00A604F4"/>
    <w:rsid w:val="00A6087F"/>
    <w:rsid w:val="00A616CC"/>
    <w:rsid w:val="00A616EC"/>
    <w:rsid w:val="00A61861"/>
    <w:rsid w:val="00A626BD"/>
    <w:rsid w:val="00A6420C"/>
    <w:rsid w:val="00A6449C"/>
    <w:rsid w:val="00A646EF"/>
    <w:rsid w:val="00A6473F"/>
    <w:rsid w:val="00A66412"/>
    <w:rsid w:val="00A66DFB"/>
    <w:rsid w:val="00A7039E"/>
    <w:rsid w:val="00A70F08"/>
    <w:rsid w:val="00A712AC"/>
    <w:rsid w:val="00A714B6"/>
    <w:rsid w:val="00A73EB0"/>
    <w:rsid w:val="00A743A5"/>
    <w:rsid w:val="00A7443F"/>
    <w:rsid w:val="00A749BB"/>
    <w:rsid w:val="00A74FE1"/>
    <w:rsid w:val="00A75198"/>
    <w:rsid w:val="00A7528B"/>
    <w:rsid w:val="00A75B3C"/>
    <w:rsid w:val="00A75B87"/>
    <w:rsid w:val="00A75DCF"/>
    <w:rsid w:val="00A776E1"/>
    <w:rsid w:val="00A777BF"/>
    <w:rsid w:val="00A77B0B"/>
    <w:rsid w:val="00A77B3A"/>
    <w:rsid w:val="00A77C48"/>
    <w:rsid w:val="00A77D0A"/>
    <w:rsid w:val="00A77DB6"/>
    <w:rsid w:val="00A80129"/>
    <w:rsid w:val="00A838B9"/>
    <w:rsid w:val="00A85229"/>
    <w:rsid w:val="00A858C2"/>
    <w:rsid w:val="00A864BC"/>
    <w:rsid w:val="00A8672E"/>
    <w:rsid w:val="00A867C0"/>
    <w:rsid w:val="00A87642"/>
    <w:rsid w:val="00A87846"/>
    <w:rsid w:val="00A90965"/>
    <w:rsid w:val="00A91B2B"/>
    <w:rsid w:val="00A91C8B"/>
    <w:rsid w:val="00A949EE"/>
    <w:rsid w:val="00A94DC5"/>
    <w:rsid w:val="00A95812"/>
    <w:rsid w:val="00A959D6"/>
    <w:rsid w:val="00A95AC9"/>
    <w:rsid w:val="00A97AA8"/>
    <w:rsid w:val="00AA0270"/>
    <w:rsid w:val="00AA0D9F"/>
    <w:rsid w:val="00AA28BC"/>
    <w:rsid w:val="00AA3864"/>
    <w:rsid w:val="00AA4ACE"/>
    <w:rsid w:val="00AA5244"/>
    <w:rsid w:val="00AA66EA"/>
    <w:rsid w:val="00AA6FEA"/>
    <w:rsid w:val="00AA70DA"/>
    <w:rsid w:val="00AB0305"/>
    <w:rsid w:val="00AB05AF"/>
    <w:rsid w:val="00AB0B42"/>
    <w:rsid w:val="00AB15CC"/>
    <w:rsid w:val="00AB177D"/>
    <w:rsid w:val="00AB1B62"/>
    <w:rsid w:val="00AB1BE2"/>
    <w:rsid w:val="00AB2261"/>
    <w:rsid w:val="00AB28D7"/>
    <w:rsid w:val="00AB2AB3"/>
    <w:rsid w:val="00AB3379"/>
    <w:rsid w:val="00AB4E9C"/>
    <w:rsid w:val="00AB5A1D"/>
    <w:rsid w:val="00AB5CD6"/>
    <w:rsid w:val="00AB6856"/>
    <w:rsid w:val="00AB6C57"/>
    <w:rsid w:val="00AB77BD"/>
    <w:rsid w:val="00AC0520"/>
    <w:rsid w:val="00AC118C"/>
    <w:rsid w:val="00AC1D3D"/>
    <w:rsid w:val="00AC283A"/>
    <w:rsid w:val="00AC34DD"/>
    <w:rsid w:val="00AC3B2A"/>
    <w:rsid w:val="00AC3F8A"/>
    <w:rsid w:val="00AC3FD9"/>
    <w:rsid w:val="00AC4570"/>
    <w:rsid w:val="00AD031D"/>
    <w:rsid w:val="00AD0727"/>
    <w:rsid w:val="00AD0790"/>
    <w:rsid w:val="00AD1B2A"/>
    <w:rsid w:val="00AD2E3D"/>
    <w:rsid w:val="00AD3468"/>
    <w:rsid w:val="00AD40E2"/>
    <w:rsid w:val="00AD411C"/>
    <w:rsid w:val="00AD44D3"/>
    <w:rsid w:val="00AD4C9F"/>
    <w:rsid w:val="00AD52B4"/>
    <w:rsid w:val="00AD5B73"/>
    <w:rsid w:val="00AD5D11"/>
    <w:rsid w:val="00AD6995"/>
    <w:rsid w:val="00AD6A75"/>
    <w:rsid w:val="00AD6E3D"/>
    <w:rsid w:val="00AD7775"/>
    <w:rsid w:val="00AD7F35"/>
    <w:rsid w:val="00AE0434"/>
    <w:rsid w:val="00AE0B0C"/>
    <w:rsid w:val="00AE1A6A"/>
    <w:rsid w:val="00AE3908"/>
    <w:rsid w:val="00AE40AC"/>
    <w:rsid w:val="00AE52CF"/>
    <w:rsid w:val="00AF1292"/>
    <w:rsid w:val="00AF1BEB"/>
    <w:rsid w:val="00AF2B68"/>
    <w:rsid w:val="00AF374E"/>
    <w:rsid w:val="00AF44C4"/>
    <w:rsid w:val="00AF4614"/>
    <w:rsid w:val="00AF467B"/>
    <w:rsid w:val="00AF64B3"/>
    <w:rsid w:val="00B0063A"/>
    <w:rsid w:val="00B00C40"/>
    <w:rsid w:val="00B00C77"/>
    <w:rsid w:val="00B012AE"/>
    <w:rsid w:val="00B01AA1"/>
    <w:rsid w:val="00B01C7D"/>
    <w:rsid w:val="00B0392F"/>
    <w:rsid w:val="00B03CC7"/>
    <w:rsid w:val="00B04E20"/>
    <w:rsid w:val="00B05873"/>
    <w:rsid w:val="00B077CB"/>
    <w:rsid w:val="00B11857"/>
    <w:rsid w:val="00B11B30"/>
    <w:rsid w:val="00B11CB4"/>
    <w:rsid w:val="00B121AD"/>
    <w:rsid w:val="00B13CBF"/>
    <w:rsid w:val="00B14659"/>
    <w:rsid w:val="00B1486B"/>
    <w:rsid w:val="00B16487"/>
    <w:rsid w:val="00B1730E"/>
    <w:rsid w:val="00B1749A"/>
    <w:rsid w:val="00B203A6"/>
    <w:rsid w:val="00B20A7F"/>
    <w:rsid w:val="00B20AEC"/>
    <w:rsid w:val="00B20CBE"/>
    <w:rsid w:val="00B20F18"/>
    <w:rsid w:val="00B20F7C"/>
    <w:rsid w:val="00B20FFF"/>
    <w:rsid w:val="00B211AE"/>
    <w:rsid w:val="00B21329"/>
    <w:rsid w:val="00B22342"/>
    <w:rsid w:val="00B22AE0"/>
    <w:rsid w:val="00B23469"/>
    <w:rsid w:val="00B25F80"/>
    <w:rsid w:val="00B26045"/>
    <w:rsid w:val="00B261FC"/>
    <w:rsid w:val="00B26A58"/>
    <w:rsid w:val="00B279AD"/>
    <w:rsid w:val="00B3029C"/>
    <w:rsid w:val="00B30A60"/>
    <w:rsid w:val="00B330BA"/>
    <w:rsid w:val="00B3347E"/>
    <w:rsid w:val="00B335A2"/>
    <w:rsid w:val="00B336F4"/>
    <w:rsid w:val="00B33EED"/>
    <w:rsid w:val="00B3474D"/>
    <w:rsid w:val="00B368B9"/>
    <w:rsid w:val="00B37896"/>
    <w:rsid w:val="00B37DB3"/>
    <w:rsid w:val="00B4281C"/>
    <w:rsid w:val="00B434CC"/>
    <w:rsid w:val="00B43C38"/>
    <w:rsid w:val="00B46C24"/>
    <w:rsid w:val="00B473BC"/>
    <w:rsid w:val="00B473D6"/>
    <w:rsid w:val="00B52F28"/>
    <w:rsid w:val="00B5328B"/>
    <w:rsid w:val="00B53C8E"/>
    <w:rsid w:val="00B5409F"/>
    <w:rsid w:val="00B5508A"/>
    <w:rsid w:val="00B55515"/>
    <w:rsid w:val="00B55FA2"/>
    <w:rsid w:val="00B55FAC"/>
    <w:rsid w:val="00B57072"/>
    <w:rsid w:val="00B5757D"/>
    <w:rsid w:val="00B5794E"/>
    <w:rsid w:val="00B57A21"/>
    <w:rsid w:val="00B60ADD"/>
    <w:rsid w:val="00B610A5"/>
    <w:rsid w:val="00B615D2"/>
    <w:rsid w:val="00B61BC8"/>
    <w:rsid w:val="00B62141"/>
    <w:rsid w:val="00B62C1A"/>
    <w:rsid w:val="00B62C1E"/>
    <w:rsid w:val="00B62D6E"/>
    <w:rsid w:val="00B634D4"/>
    <w:rsid w:val="00B63C77"/>
    <w:rsid w:val="00B64700"/>
    <w:rsid w:val="00B652C7"/>
    <w:rsid w:val="00B66022"/>
    <w:rsid w:val="00B6614F"/>
    <w:rsid w:val="00B668C2"/>
    <w:rsid w:val="00B679D3"/>
    <w:rsid w:val="00B7099F"/>
    <w:rsid w:val="00B70C21"/>
    <w:rsid w:val="00B71F2C"/>
    <w:rsid w:val="00B72D98"/>
    <w:rsid w:val="00B72F0F"/>
    <w:rsid w:val="00B737E7"/>
    <w:rsid w:val="00B73ACD"/>
    <w:rsid w:val="00B73E50"/>
    <w:rsid w:val="00B74273"/>
    <w:rsid w:val="00B747B1"/>
    <w:rsid w:val="00B74F4B"/>
    <w:rsid w:val="00B7561E"/>
    <w:rsid w:val="00B75A27"/>
    <w:rsid w:val="00B763CB"/>
    <w:rsid w:val="00B76DFE"/>
    <w:rsid w:val="00B76E61"/>
    <w:rsid w:val="00B7711C"/>
    <w:rsid w:val="00B808D6"/>
    <w:rsid w:val="00B81291"/>
    <w:rsid w:val="00B81958"/>
    <w:rsid w:val="00B82E33"/>
    <w:rsid w:val="00B83A3C"/>
    <w:rsid w:val="00B83CD7"/>
    <w:rsid w:val="00B84E2F"/>
    <w:rsid w:val="00B85126"/>
    <w:rsid w:val="00B85534"/>
    <w:rsid w:val="00B85858"/>
    <w:rsid w:val="00B85D09"/>
    <w:rsid w:val="00B85DAE"/>
    <w:rsid w:val="00B863F4"/>
    <w:rsid w:val="00B86A78"/>
    <w:rsid w:val="00B878FE"/>
    <w:rsid w:val="00B919C4"/>
    <w:rsid w:val="00B921EE"/>
    <w:rsid w:val="00B92CFE"/>
    <w:rsid w:val="00B94EAD"/>
    <w:rsid w:val="00B9599E"/>
    <w:rsid w:val="00B95B7B"/>
    <w:rsid w:val="00B96ABA"/>
    <w:rsid w:val="00B971CF"/>
    <w:rsid w:val="00B97616"/>
    <w:rsid w:val="00B97665"/>
    <w:rsid w:val="00BA07D9"/>
    <w:rsid w:val="00BA14D9"/>
    <w:rsid w:val="00BA1FD4"/>
    <w:rsid w:val="00BA219F"/>
    <w:rsid w:val="00BA2657"/>
    <w:rsid w:val="00BA2887"/>
    <w:rsid w:val="00BA377D"/>
    <w:rsid w:val="00BA37A6"/>
    <w:rsid w:val="00BA42B2"/>
    <w:rsid w:val="00BA55E7"/>
    <w:rsid w:val="00BA59EE"/>
    <w:rsid w:val="00BA6B21"/>
    <w:rsid w:val="00BA776C"/>
    <w:rsid w:val="00BA79FD"/>
    <w:rsid w:val="00BA7AB3"/>
    <w:rsid w:val="00BB0C80"/>
    <w:rsid w:val="00BB0D8A"/>
    <w:rsid w:val="00BB0DC8"/>
    <w:rsid w:val="00BB0E6A"/>
    <w:rsid w:val="00BB3AB2"/>
    <w:rsid w:val="00BB47EC"/>
    <w:rsid w:val="00BB48F1"/>
    <w:rsid w:val="00BB4CC1"/>
    <w:rsid w:val="00BB6690"/>
    <w:rsid w:val="00BC0172"/>
    <w:rsid w:val="00BC0494"/>
    <w:rsid w:val="00BC0780"/>
    <w:rsid w:val="00BC1FCC"/>
    <w:rsid w:val="00BC2AA0"/>
    <w:rsid w:val="00BC2F71"/>
    <w:rsid w:val="00BC32E0"/>
    <w:rsid w:val="00BC5E03"/>
    <w:rsid w:val="00BC6EF8"/>
    <w:rsid w:val="00BC7192"/>
    <w:rsid w:val="00BC7285"/>
    <w:rsid w:val="00BC7679"/>
    <w:rsid w:val="00BD009E"/>
    <w:rsid w:val="00BD1E90"/>
    <w:rsid w:val="00BD20A7"/>
    <w:rsid w:val="00BD284D"/>
    <w:rsid w:val="00BD2A60"/>
    <w:rsid w:val="00BD32A4"/>
    <w:rsid w:val="00BD3DD3"/>
    <w:rsid w:val="00BD50C7"/>
    <w:rsid w:val="00BD5E93"/>
    <w:rsid w:val="00BD648E"/>
    <w:rsid w:val="00BD7B60"/>
    <w:rsid w:val="00BE079F"/>
    <w:rsid w:val="00BE157F"/>
    <w:rsid w:val="00BE1D02"/>
    <w:rsid w:val="00BE1DBA"/>
    <w:rsid w:val="00BE2C50"/>
    <w:rsid w:val="00BE30AC"/>
    <w:rsid w:val="00BE3EF2"/>
    <w:rsid w:val="00BE4A37"/>
    <w:rsid w:val="00BE5017"/>
    <w:rsid w:val="00BE50B0"/>
    <w:rsid w:val="00BE51FB"/>
    <w:rsid w:val="00BE5366"/>
    <w:rsid w:val="00BE57C7"/>
    <w:rsid w:val="00BE68DC"/>
    <w:rsid w:val="00BE7707"/>
    <w:rsid w:val="00BE7934"/>
    <w:rsid w:val="00BE7E41"/>
    <w:rsid w:val="00BF00D4"/>
    <w:rsid w:val="00BF0340"/>
    <w:rsid w:val="00BF0AA6"/>
    <w:rsid w:val="00BF0CBF"/>
    <w:rsid w:val="00BF26C8"/>
    <w:rsid w:val="00BF28C9"/>
    <w:rsid w:val="00BF3AE0"/>
    <w:rsid w:val="00BF4769"/>
    <w:rsid w:val="00BF5EA3"/>
    <w:rsid w:val="00BF64E5"/>
    <w:rsid w:val="00BF6CB8"/>
    <w:rsid w:val="00C0097B"/>
    <w:rsid w:val="00C0218C"/>
    <w:rsid w:val="00C02945"/>
    <w:rsid w:val="00C03EB8"/>
    <w:rsid w:val="00C03F60"/>
    <w:rsid w:val="00C04C79"/>
    <w:rsid w:val="00C05351"/>
    <w:rsid w:val="00C05644"/>
    <w:rsid w:val="00C05D5A"/>
    <w:rsid w:val="00C06460"/>
    <w:rsid w:val="00C067ED"/>
    <w:rsid w:val="00C0681D"/>
    <w:rsid w:val="00C0704B"/>
    <w:rsid w:val="00C10510"/>
    <w:rsid w:val="00C10676"/>
    <w:rsid w:val="00C11CAB"/>
    <w:rsid w:val="00C1258A"/>
    <w:rsid w:val="00C12BAB"/>
    <w:rsid w:val="00C13FED"/>
    <w:rsid w:val="00C1461F"/>
    <w:rsid w:val="00C1470A"/>
    <w:rsid w:val="00C16076"/>
    <w:rsid w:val="00C160BE"/>
    <w:rsid w:val="00C166EC"/>
    <w:rsid w:val="00C16BF9"/>
    <w:rsid w:val="00C179C2"/>
    <w:rsid w:val="00C20372"/>
    <w:rsid w:val="00C205B5"/>
    <w:rsid w:val="00C20657"/>
    <w:rsid w:val="00C208B7"/>
    <w:rsid w:val="00C20BFA"/>
    <w:rsid w:val="00C215E3"/>
    <w:rsid w:val="00C22676"/>
    <w:rsid w:val="00C22FC9"/>
    <w:rsid w:val="00C2310E"/>
    <w:rsid w:val="00C24289"/>
    <w:rsid w:val="00C24A1A"/>
    <w:rsid w:val="00C2507B"/>
    <w:rsid w:val="00C251E9"/>
    <w:rsid w:val="00C26CE0"/>
    <w:rsid w:val="00C27680"/>
    <w:rsid w:val="00C278E2"/>
    <w:rsid w:val="00C307B8"/>
    <w:rsid w:val="00C30E96"/>
    <w:rsid w:val="00C317D8"/>
    <w:rsid w:val="00C321AA"/>
    <w:rsid w:val="00C32655"/>
    <w:rsid w:val="00C34B1B"/>
    <w:rsid w:val="00C3507B"/>
    <w:rsid w:val="00C35E98"/>
    <w:rsid w:val="00C36740"/>
    <w:rsid w:val="00C402D5"/>
    <w:rsid w:val="00C4068E"/>
    <w:rsid w:val="00C40C6C"/>
    <w:rsid w:val="00C4145C"/>
    <w:rsid w:val="00C4153C"/>
    <w:rsid w:val="00C41677"/>
    <w:rsid w:val="00C41B62"/>
    <w:rsid w:val="00C41BA7"/>
    <w:rsid w:val="00C4279C"/>
    <w:rsid w:val="00C43DB7"/>
    <w:rsid w:val="00C442B2"/>
    <w:rsid w:val="00C45597"/>
    <w:rsid w:val="00C458C2"/>
    <w:rsid w:val="00C45C6F"/>
    <w:rsid w:val="00C47094"/>
    <w:rsid w:val="00C4750A"/>
    <w:rsid w:val="00C4766D"/>
    <w:rsid w:val="00C50411"/>
    <w:rsid w:val="00C505DC"/>
    <w:rsid w:val="00C50D19"/>
    <w:rsid w:val="00C51209"/>
    <w:rsid w:val="00C52198"/>
    <w:rsid w:val="00C52A69"/>
    <w:rsid w:val="00C53625"/>
    <w:rsid w:val="00C536BE"/>
    <w:rsid w:val="00C54C15"/>
    <w:rsid w:val="00C55696"/>
    <w:rsid w:val="00C55756"/>
    <w:rsid w:val="00C55B77"/>
    <w:rsid w:val="00C5610F"/>
    <w:rsid w:val="00C6004F"/>
    <w:rsid w:val="00C60FFC"/>
    <w:rsid w:val="00C61FAB"/>
    <w:rsid w:val="00C625DE"/>
    <w:rsid w:val="00C62E53"/>
    <w:rsid w:val="00C63CA2"/>
    <w:rsid w:val="00C64018"/>
    <w:rsid w:val="00C648A0"/>
    <w:rsid w:val="00C653A7"/>
    <w:rsid w:val="00C66E38"/>
    <w:rsid w:val="00C6798F"/>
    <w:rsid w:val="00C70280"/>
    <w:rsid w:val="00C71D02"/>
    <w:rsid w:val="00C74113"/>
    <w:rsid w:val="00C74366"/>
    <w:rsid w:val="00C74E78"/>
    <w:rsid w:val="00C763D2"/>
    <w:rsid w:val="00C764EC"/>
    <w:rsid w:val="00C76CE9"/>
    <w:rsid w:val="00C803AA"/>
    <w:rsid w:val="00C805B6"/>
    <w:rsid w:val="00C80F1D"/>
    <w:rsid w:val="00C81413"/>
    <w:rsid w:val="00C8279C"/>
    <w:rsid w:val="00C8329A"/>
    <w:rsid w:val="00C83BF5"/>
    <w:rsid w:val="00C83F09"/>
    <w:rsid w:val="00C8499F"/>
    <w:rsid w:val="00C86446"/>
    <w:rsid w:val="00C86C00"/>
    <w:rsid w:val="00C87B86"/>
    <w:rsid w:val="00C9090A"/>
    <w:rsid w:val="00C90BA3"/>
    <w:rsid w:val="00C91276"/>
    <w:rsid w:val="00C91D3F"/>
    <w:rsid w:val="00C92A55"/>
    <w:rsid w:val="00C92CB7"/>
    <w:rsid w:val="00C92F65"/>
    <w:rsid w:val="00C931F3"/>
    <w:rsid w:val="00C938E1"/>
    <w:rsid w:val="00C94064"/>
    <w:rsid w:val="00C94AFD"/>
    <w:rsid w:val="00C94DF3"/>
    <w:rsid w:val="00C958E9"/>
    <w:rsid w:val="00C97441"/>
    <w:rsid w:val="00CA02F1"/>
    <w:rsid w:val="00CA0A25"/>
    <w:rsid w:val="00CA105D"/>
    <w:rsid w:val="00CA1413"/>
    <w:rsid w:val="00CA1647"/>
    <w:rsid w:val="00CA1F81"/>
    <w:rsid w:val="00CA2186"/>
    <w:rsid w:val="00CA2FCA"/>
    <w:rsid w:val="00CA49BE"/>
    <w:rsid w:val="00CA4AD7"/>
    <w:rsid w:val="00CA4AD8"/>
    <w:rsid w:val="00CA4F4D"/>
    <w:rsid w:val="00CA5179"/>
    <w:rsid w:val="00CA524D"/>
    <w:rsid w:val="00CA5655"/>
    <w:rsid w:val="00CA601B"/>
    <w:rsid w:val="00CA6756"/>
    <w:rsid w:val="00CA6A1F"/>
    <w:rsid w:val="00CB1300"/>
    <w:rsid w:val="00CB2B0C"/>
    <w:rsid w:val="00CB2D31"/>
    <w:rsid w:val="00CB32E7"/>
    <w:rsid w:val="00CB53CB"/>
    <w:rsid w:val="00CB6576"/>
    <w:rsid w:val="00CB7C79"/>
    <w:rsid w:val="00CC00BB"/>
    <w:rsid w:val="00CC29A3"/>
    <w:rsid w:val="00CC43EE"/>
    <w:rsid w:val="00CC54A0"/>
    <w:rsid w:val="00CC5B47"/>
    <w:rsid w:val="00CC6952"/>
    <w:rsid w:val="00CC6DC8"/>
    <w:rsid w:val="00CC6F8C"/>
    <w:rsid w:val="00CC74CA"/>
    <w:rsid w:val="00CC750F"/>
    <w:rsid w:val="00CD00D2"/>
    <w:rsid w:val="00CD195E"/>
    <w:rsid w:val="00CD2031"/>
    <w:rsid w:val="00CD25BA"/>
    <w:rsid w:val="00CD2C4C"/>
    <w:rsid w:val="00CD2D2B"/>
    <w:rsid w:val="00CD3017"/>
    <w:rsid w:val="00CD33A9"/>
    <w:rsid w:val="00CD3915"/>
    <w:rsid w:val="00CD41D8"/>
    <w:rsid w:val="00CD445F"/>
    <w:rsid w:val="00CD4B2B"/>
    <w:rsid w:val="00CD50B3"/>
    <w:rsid w:val="00CD5140"/>
    <w:rsid w:val="00CD5940"/>
    <w:rsid w:val="00CD61C0"/>
    <w:rsid w:val="00CD622A"/>
    <w:rsid w:val="00CD7B7B"/>
    <w:rsid w:val="00CE11DA"/>
    <w:rsid w:val="00CE236B"/>
    <w:rsid w:val="00CE24B9"/>
    <w:rsid w:val="00CE2B16"/>
    <w:rsid w:val="00CE3124"/>
    <w:rsid w:val="00CE3740"/>
    <w:rsid w:val="00CE4EBB"/>
    <w:rsid w:val="00CE5561"/>
    <w:rsid w:val="00CE5A05"/>
    <w:rsid w:val="00CE5CE6"/>
    <w:rsid w:val="00CE6B09"/>
    <w:rsid w:val="00CE73D2"/>
    <w:rsid w:val="00CE7BAA"/>
    <w:rsid w:val="00CF08FD"/>
    <w:rsid w:val="00CF0E2D"/>
    <w:rsid w:val="00CF1341"/>
    <w:rsid w:val="00CF2D98"/>
    <w:rsid w:val="00CF3EA4"/>
    <w:rsid w:val="00CF461D"/>
    <w:rsid w:val="00CF5DA7"/>
    <w:rsid w:val="00CF61DA"/>
    <w:rsid w:val="00CF62AA"/>
    <w:rsid w:val="00CF6B7F"/>
    <w:rsid w:val="00CF6E33"/>
    <w:rsid w:val="00CF79A4"/>
    <w:rsid w:val="00D01380"/>
    <w:rsid w:val="00D0291D"/>
    <w:rsid w:val="00D02E71"/>
    <w:rsid w:val="00D039F6"/>
    <w:rsid w:val="00D04163"/>
    <w:rsid w:val="00D04239"/>
    <w:rsid w:val="00D047BF"/>
    <w:rsid w:val="00D04AE5"/>
    <w:rsid w:val="00D04C85"/>
    <w:rsid w:val="00D056DE"/>
    <w:rsid w:val="00D07B0B"/>
    <w:rsid w:val="00D104CB"/>
    <w:rsid w:val="00D10AEC"/>
    <w:rsid w:val="00D10B5D"/>
    <w:rsid w:val="00D11D83"/>
    <w:rsid w:val="00D1281E"/>
    <w:rsid w:val="00D128D6"/>
    <w:rsid w:val="00D12C7B"/>
    <w:rsid w:val="00D12C8D"/>
    <w:rsid w:val="00D1642C"/>
    <w:rsid w:val="00D16876"/>
    <w:rsid w:val="00D16DB5"/>
    <w:rsid w:val="00D17E3B"/>
    <w:rsid w:val="00D17ED0"/>
    <w:rsid w:val="00D20346"/>
    <w:rsid w:val="00D22E65"/>
    <w:rsid w:val="00D23081"/>
    <w:rsid w:val="00D2433B"/>
    <w:rsid w:val="00D25AC6"/>
    <w:rsid w:val="00D26386"/>
    <w:rsid w:val="00D30403"/>
    <w:rsid w:val="00D304BC"/>
    <w:rsid w:val="00D307F6"/>
    <w:rsid w:val="00D30FDA"/>
    <w:rsid w:val="00D31112"/>
    <w:rsid w:val="00D3151D"/>
    <w:rsid w:val="00D315DF"/>
    <w:rsid w:val="00D320A4"/>
    <w:rsid w:val="00D3279A"/>
    <w:rsid w:val="00D33566"/>
    <w:rsid w:val="00D33B1F"/>
    <w:rsid w:val="00D33BEC"/>
    <w:rsid w:val="00D343B7"/>
    <w:rsid w:val="00D350B7"/>
    <w:rsid w:val="00D35B5A"/>
    <w:rsid w:val="00D3777F"/>
    <w:rsid w:val="00D43235"/>
    <w:rsid w:val="00D432DC"/>
    <w:rsid w:val="00D43C71"/>
    <w:rsid w:val="00D43DFC"/>
    <w:rsid w:val="00D445DE"/>
    <w:rsid w:val="00D44DA3"/>
    <w:rsid w:val="00D455D4"/>
    <w:rsid w:val="00D45A08"/>
    <w:rsid w:val="00D45F80"/>
    <w:rsid w:val="00D46215"/>
    <w:rsid w:val="00D477FF"/>
    <w:rsid w:val="00D478C3"/>
    <w:rsid w:val="00D5322D"/>
    <w:rsid w:val="00D53254"/>
    <w:rsid w:val="00D53F9D"/>
    <w:rsid w:val="00D548C6"/>
    <w:rsid w:val="00D557D1"/>
    <w:rsid w:val="00D5595C"/>
    <w:rsid w:val="00D56F0C"/>
    <w:rsid w:val="00D5735B"/>
    <w:rsid w:val="00D60584"/>
    <w:rsid w:val="00D60A62"/>
    <w:rsid w:val="00D6210D"/>
    <w:rsid w:val="00D626A0"/>
    <w:rsid w:val="00D626B0"/>
    <w:rsid w:val="00D62C29"/>
    <w:rsid w:val="00D637C4"/>
    <w:rsid w:val="00D63FEA"/>
    <w:rsid w:val="00D6470D"/>
    <w:rsid w:val="00D64FC7"/>
    <w:rsid w:val="00D656E8"/>
    <w:rsid w:val="00D66065"/>
    <w:rsid w:val="00D662D3"/>
    <w:rsid w:val="00D6634C"/>
    <w:rsid w:val="00D66687"/>
    <w:rsid w:val="00D66852"/>
    <w:rsid w:val="00D669D1"/>
    <w:rsid w:val="00D66BFF"/>
    <w:rsid w:val="00D66CCD"/>
    <w:rsid w:val="00D66EC6"/>
    <w:rsid w:val="00D7093B"/>
    <w:rsid w:val="00D72396"/>
    <w:rsid w:val="00D72529"/>
    <w:rsid w:val="00D742B6"/>
    <w:rsid w:val="00D74301"/>
    <w:rsid w:val="00D762F7"/>
    <w:rsid w:val="00D769D6"/>
    <w:rsid w:val="00D76A8E"/>
    <w:rsid w:val="00D7747E"/>
    <w:rsid w:val="00D7756B"/>
    <w:rsid w:val="00D77589"/>
    <w:rsid w:val="00D77A54"/>
    <w:rsid w:val="00D77E01"/>
    <w:rsid w:val="00D80698"/>
    <w:rsid w:val="00D80920"/>
    <w:rsid w:val="00D80E9D"/>
    <w:rsid w:val="00D80EDD"/>
    <w:rsid w:val="00D81343"/>
    <w:rsid w:val="00D81F02"/>
    <w:rsid w:val="00D823CE"/>
    <w:rsid w:val="00D826E3"/>
    <w:rsid w:val="00D82ABC"/>
    <w:rsid w:val="00D83158"/>
    <w:rsid w:val="00D83616"/>
    <w:rsid w:val="00D838BA"/>
    <w:rsid w:val="00D83BA3"/>
    <w:rsid w:val="00D83BD5"/>
    <w:rsid w:val="00D83D32"/>
    <w:rsid w:val="00D84BD4"/>
    <w:rsid w:val="00D8618A"/>
    <w:rsid w:val="00D876A5"/>
    <w:rsid w:val="00D87B97"/>
    <w:rsid w:val="00D90726"/>
    <w:rsid w:val="00D923B2"/>
    <w:rsid w:val="00D92B34"/>
    <w:rsid w:val="00D92D44"/>
    <w:rsid w:val="00D92DCC"/>
    <w:rsid w:val="00D9333E"/>
    <w:rsid w:val="00D93A1F"/>
    <w:rsid w:val="00D942E1"/>
    <w:rsid w:val="00D95496"/>
    <w:rsid w:val="00D9556C"/>
    <w:rsid w:val="00D9600A"/>
    <w:rsid w:val="00D9644A"/>
    <w:rsid w:val="00D97167"/>
    <w:rsid w:val="00D974E7"/>
    <w:rsid w:val="00DA055B"/>
    <w:rsid w:val="00DA23D8"/>
    <w:rsid w:val="00DA4699"/>
    <w:rsid w:val="00DA4F24"/>
    <w:rsid w:val="00DA4F7A"/>
    <w:rsid w:val="00DA58D6"/>
    <w:rsid w:val="00DA5FD9"/>
    <w:rsid w:val="00DA6620"/>
    <w:rsid w:val="00DA7E37"/>
    <w:rsid w:val="00DA7E64"/>
    <w:rsid w:val="00DB09E8"/>
    <w:rsid w:val="00DB23CB"/>
    <w:rsid w:val="00DB2F8B"/>
    <w:rsid w:val="00DB54E4"/>
    <w:rsid w:val="00DB55CF"/>
    <w:rsid w:val="00DB5C17"/>
    <w:rsid w:val="00DB5E8F"/>
    <w:rsid w:val="00DB6D17"/>
    <w:rsid w:val="00DB7890"/>
    <w:rsid w:val="00DB7C5D"/>
    <w:rsid w:val="00DC0CB2"/>
    <w:rsid w:val="00DC11D4"/>
    <w:rsid w:val="00DC16B2"/>
    <w:rsid w:val="00DC1CF0"/>
    <w:rsid w:val="00DC1DCB"/>
    <w:rsid w:val="00DC4335"/>
    <w:rsid w:val="00DC47D3"/>
    <w:rsid w:val="00DC47FE"/>
    <w:rsid w:val="00DC557F"/>
    <w:rsid w:val="00DC7F6C"/>
    <w:rsid w:val="00DD041C"/>
    <w:rsid w:val="00DD186C"/>
    <w:rsid w:val="00DD1E4C"/>
    <w:rsid w:val="00DD37AA"/>
    <w:rsid w:val="00DD40AF"/>
    <w:rsid w:val="00DD49F9"/>
    <w:rsid w:val="00DD5046"/>
    <w:rsid w:val="00DD51AA"/>
    <w:rsid w:val="00DD52EE"/>
    <w:rsid w:val="00DD5FD5"/>
    <w:rsid w:val="00DD7F01"/>
    <w:rsid w:val="00DE0026"/>
    <w:rsid w:val="00DE057A"/>
    <w:rsid w:val="00DE09C6"/>
    <w:rsid w:val="00DE0BD5"/>
    <w:rsid w:val="00DE1556"/>
    <w:rsid w:val="00DE2093"/>
    <w:rsid w:val="00DE2E76"/>
    <w:rsid w:val="00DE39BD"/>
    <w:rsid w:val="00DE5BF7"/>
    <w:rsid w:val="00DE7C19"/>
    <w:rsid w:val="00DF0650"/>
    <w:rsid w:val="00DF202F"/>
    <w:rsid w:val="00DF34E7"/>
    <w:rsid w:val="00DF3849"/>
    <w:rsid w:val="00DF3AD8"/>
    <w:rsid w:val="00DF4977"/>
    <w:rsid w:val="00DF5F47"/>
    <w:rsid w:val="00DF7234"/>
    <w:rsid w:val="00DF7281"/>
    <w:rsid w:val="00DF742F"/>
    <w:rsid w:val="00DF765E"/>
    <w:rsid w:val="00DF77AA"/>
    <w:rsid w:val="00E012B3"/>
    <w:rsid w:val="00E045C3"/>
    <w:rsid w:val="00E04DAE"/>
    <w:rsid w:val="00E04DDA"/>
    <w:rsid w:val="00E052E0"/>
    <w:rsid w:val="00E05ECA"/>
    <w:rsid w:val="00E06031"/>
    <w:rsid w:val="00E0617C"/>
    <w:rsid w:val="00E1057D"/>
    <w:rsid w:val="00E10C05"/>
    <w:rsid w:val="00E10C99"/>
    <w:rsid w:val="00E10E61"/>
    <w:rsid w:val="00E119A1"/>
    <w:rsid w:val="00E12437"/>
    <w:rsid w:val="00E130D4"/>
    <w:rsid w:val="00E135BA"/>
    <w:rsid w:val="00E13B82"/>
    <w:rsid w:val="00E14C93"/>
    <w:rsid w:val="00E158E9"/>
    <w:rsid w:val="00E15978"/>
    <w:rsid w:val="00E16A20"/>
    <w:rsid w:val="00E16B0D"/>
    <w:rsid w:val="00E16DB1"/>
    <w:rsid w:val="00E16E8E"/>
    <w:rsid w:val="00E20032"/>
    <w:rsid w:val="00E20DEF"/>
    <w:rsid w:val="00E21CD1"/>
    <w:rsid w:val="00E2210C"/>
    <w:rsid w:val="00E227D2"/>
    <w:rsid w:val="00E2409C"/>
    <w:rsid w:val="00E24C28"/>
    <w:rsid w:val="00E24D41"/>
    <w:rsid w:val="00E24EA8"/>
    <w:rsid w:val="00E250CB"/>
    <w:rsid w:val="00E250DF"/>
    <w:rsid w:val="00E25EF7"/>
    <w:rsid w:val="00E25F27"/>
    <w:rsid w:val="00E26ABE"/>
    <w:rsid w:val="00E26B89"/>
    <w:rsid w:val="00E270AE"/>
    <w:rsid w:val="00E27816"/>
    <w:rsid w:val="00E27A74"/>
    <w:rsid w:val="00E302B5"/>
    <w:rsid w:val="00E31AFC"/>
    <w:rsid w:val="00E32458"/>
    <w:rsid w:val="00E325A4"/>
    <w:rsid w:val="00E328E8"/>
    <w:rsid w:val="00E33189"/>
    <w:rsid w:val="00E3346C"/>
    <w:rsid w:val="00E3357B"/>
    <w:rsid w:val="00E33FDC"/>
    <w:rsid w:val="00E34445"/>
    <w:rsid w:val="00E374AB"/>
    <w:rsid w:val="00E37759"/>
    <w:rsid w:val="00E378BE"/>
    <w:rsid w:val="00E37B6E"/>
    <w:rsid w:val="00E40171"/>
    <w:rsid w:val="00E40D68"/>
    <w:rsid w:val="00E41D7D"/>
    <w:rsid w:val="00E422BD"/>
    <w:rsid w:val="00E42C7E"/>
    <w:rsid w:val="00E444A1"/>
    <w:rsid w:val="00E45980"/>
    <w:rsid w:val="00E4659C"/>
    <w:rsid w:val="00E4666A"/>
    <w:rsid w:val="00E47650"/>
    <w:rsid w:val="00E47A05"/>
    <w:rsid w:val="00E47ECD"/>
    <w:rsid w:val="00E50068"/>
    <w:rsid w:val="00E50360"/>
    <w:rsid w:val="00E50C23"/>
    <w:rsid w:val="00E51248"/>
    <w:rsid w:val="00E51724"/>
    <w:rsid w:val="00E51842"/>
    <w:rsid w:val="00E5188C"/>
    <w:rsid w:val="00E52804"/>
    <w:rsid w:val="00E52DC4"/>
    <w:rsid w:val="00E53A11"/>
    <w:rsid w:val="00E55172"/>
    <w:rsid w:val="00E55368"/>
    <w:rsid w:val="00E554F9"/>
    <w:rsid w:val="00E55528"/>
    <w:rsid w:val="00E5594F"/>
    <w:rsid w:val="00E56166"/>
    <w:rsid w:val="00E57195"/>
    <w:rsid w:val="00E60959"/>
    <w:rsid w:val="00E60CE1"/>
    <w:rsid w:val="00E61640"/>
    <w:rsid w:val="00E618A5"/>
    <w:rsid w:val="00E64118"/>
    <w:rsid w:val="00E644FF"/>
    <w:rsid w:val="00E64ECE"/>
    <w:rsid w:val="00E65119"/>
    <w:rsid w:val="00E6517F"/>
    <w:rsid w:val="00E672F7"/>
    <w:rsid w:val="00E6796B"/>
    <w:rsid w:val="00E7066F"/>
    <w:rsid w:val="00E706B2"/>
    <w:rsid w:val="00E709AC"/>
    <w:rsid w:val="00E70FEC"/>
    <w:rsid w:val="00E7152A"/>
    <w:rsid w:val="00E716B6"/>
    <w:rsid w:val="00E717D5"/>
    <w:rsid w:val="00E727A6"/>
    <w:rsid w:val="00E72849"/>
    <w:rsid w:val="00E74D11"/>
    <w:rsid w:val="00E7531D"/>
    <w:rsid w:val="00E75575"/>
    <w:rsid w:val="00E76546"/>
    <w:rsid w:val="00E768D7"/>
    <w:rsid w:val="00E76BF3"/>
    <w:rsid w:val="00E77FFA"/>
    <w:rsid w:val="00E81864"/>
    <w:rsid w:val="00E818B6"/>
    <w:rsid w:val="00E81F3C"/>
    <w:rsid w:val="00E83EC5"/>
    <w:rsid w:val="00E83F35"/>
    <w:rsid w:val="00E841A0"/>
    <w:rsid w:val="00E85014"/>
    <w:rsid w:val="00E859E7"/>
    <w:rsid w:val="00E85B75"/>
    <w:rsid w:val="00E864B6"/>
    <w:rsid w:val="00E865A3"/>
    <w:rsid w:val="00E8674A"/>
    <w:rsid w:val="00E86813"/>
    <w:rsid w:val="00E86C3C"/>
    <w:rsid w:val="00E871AB"/>
    <w:rsid w:val="00E87752"/>
    <w:rsid w:val="00E933CF"/>
    <w:rsid w:val="00E95287"/>
    <w:rsid w:val="00E95E25"/>
    <w:rsid w:val="00E96FAD"/>
    <w:rsid w:val="00E972D8"/>
    <w:rsid w:val="00E97A62"/>
    <w:rsid w:val="00E97E5D"/>
    <w:rsid w:val="00EA121B"/>
    <w:rsid w:val="00EA18CD"/>
    <w:rsid w:val="00EA1EF9"/>
    <w:rsid w:val="00EA2013"/>
    <w:rsid w:val="00EA210B"/>
    <w:rsid w:val="00EA3FC1"/>
    <w:rsid w:val="00EA4513"/>
    <w:rsid w:val="00EA4811"/>
    <w:rsid w:val="00EA490D"/>
    <w:rsid w:val="00EA4BA7"/>
    <w:rsid w:val="00EA508E"/>
    <w:rsid w:val="00EA625B"/>
    <w:rsid w:val="00EA638E"/>
    <w:rsid w:val="00EA7CF9"/>
    <w:rsid w:val="00EA7E71"/>
    <w:rsid w:val="00EB086F"/>
    <w:rsid w:val="00EB17CB"/>
    <w:rsid w:val="00EB2535"/>
    <w:rsid w:val="00EB278D"/>
    <w:rsid w:val="00EB4247"/>
    <w:rsid w:val="00EB539D"/>
    <w:rsid w:val="00EB5D4A"/>
    <w:rsid w:val="00EB5E7A"/>
    <w:rsid w:val="00EB62C1"/>
    <w:rsid w:val="00EB74D0"/>
    <w:rsid w:val="00EC08B7"/>
    <w:rsid w:val="00EC08FD"/>
    <w:rsid w:val="00EC1A25"/>
    <w:rsid w:val="00EC245E"/>
    <w:rsid w:val="00EC278B"/>
    <w:rsid w:val="00EC2854"/>
    <w:rsid w:val="00EC28F6"/>
    <w:rsid w:val="00EC3C02"/>
    <w:rsid w:val="00EC4591"/>
    <w:rsid w:val="00EC6C19"/>
    <w:rsid w:val="00EC706C"/>
    <w:rsid w:val="00EC71AF"/>
    <w:rsid w:val="00ED103E"/>
    <w:rsid w:val="00ED10E6"/>
    <w:rsid w:val="00ED1713"/>
    <w:rsid w:val="00ED2539"/>
    <w:rsid w:val="00ED2A62"/>
    <w:rsid w:val="00ED2CCC"/>
    <w:rsid w:val="00ED33AE"/>
    <w:rsid w:val="00ED356F"/>
    <w:rsid w:val="00ED38BB"/>
    <w:rsid w:val="00ED3D5C"/>
    <w:rsid w:val="00ED4121"/>
    <w:rsid w:val="00ED44C7"/>
    <w:rsid w:val="00ED494E"/>
    <w:rsid w:val="00ED4A77"/>
    <w:rsid w:val="00ED4E34"/>
    <w:rsid w:val="00ED5099"/>
    <w:rsid w:val="00ED5A59"/>
    <w:rsid w:val="00ED5DC9"/>
    <w:rsid w:val="00ED695C"/>
    <w:rsid w:val="00ED6A56"/>
    <w:rsid w:val="00ED6EFD"/>
    <w:rsid w:val="00ED7383"/>
    <w:rsid w:val="00ED7A7B"/>
    <w:rsid w:val="00EE1188"/>
    <w:rsid w:val="00EE1D1B"/>
    <w:rsid w:val="00EE1E68"/>
    <w:rsid w:val="00EE3E61"/>
    <w:rsid w:val="00EEEC1D"/>
    <w:rsid w:val="00EF0565"/>
    <w:rsid w:val="00EF0711"/>
    <w:rsid w:val="00EF3892"/>
    <w:rsid w:val="00EF3A3F"/>
    <w:rsid w:val="00EF3C2E"/>
    <w:rsid w:val="00EF4332"/>
    <w:rsid w:val="00F000BE"/>
    <w:rsid w:val="00F0110B"/>
    <w:rsid w:val="00F01967"/>
    <w:rsid w:val="00F024E8"/>
    <w:rsid w:val="00F02978"/>
    <w:rsid w:val="00F02C2C"/>
    <w:rsid w:val="00F04379"/>
    <w:rsid w:val="00F04AAC"/>
    <w:rsid w:val="00F053CC"/>
    <w:rsid w:val="00F0568D"/>
    <w:rsid w:val="00F057E2"/>
    <w:rsid w:val="00F0667F"/>
    <w:rsid w:val="00F0673B"/>
    <w:rsid w:val="00F06FC4"/>
    <w:rsid w:val="00F07F07"/>
    <w:rsid w:val="00F101F9"/>
    <w:rsid w:val="00F102E8"/>
    <w:rsid w:val="00F1092C"/>
    <w:rsid w:val="00F114AA"/>
    <w:rsid w:val="00F116F4"/>
    <w:rsid w:val="00F12DA1"/>
    <w:rsid w:val="00F13251"/>
    <w:rsid w:val="00F1437C"/>
    <w:rsid w:val="00F14451"/>
    <w:rsid w:val="00F14DBE"/>
    <w:rsid w:val="00F150BE"/>
    <w:rsid w:val="00F151C7"/>
    <w:rsid w:val="00F15E58"/>
    <w:rsid w:val="00F16A32"/>
    <w:rsid w:val="00F17AE4"/>
    <w:rsid w:val="00F17DEB"/>
    <w:rsid w:val="00F20E5B"/>
    <w:rsid w:val="00F221C8"/>
    <w:rsid w:val="00F225C0"/>
    <w:rsid w:val="00F22E57"/>
    <w:rsid w:val="00F23F46"/>
    <w:rsid w:val="00F24361"/>
    <w:rsid w:val="00F25FE3"/>
    <w:rsid w:val="00F2653A"/>
    <w:rsid w:val="00F26A0D"/>
    <w:rsid w:val="00F26C8C"/>
    <w:rsid w:val="00F279F8"/>
    <w:rsid w:val="00F27CA1"/>
    <w:rsid w:val="00F30E70"/>
    <w:rsid w:val="00F31318"/>
    <w:rsid w:val="00F31645"/>
    <w:rsid w:val="00F32078"/>
    <w:rsid w:val="00F32F69"/>
    <w:rsid w:val="00F332D5"/>
    <w:rsid w:val="00F3388F"/>
    <w:rsid w:val="00F3427F"/>
    <w:rsid w:val="00F35ABF"/>
    <w:rsid w:val="00F36498"/>
    <w:rsid w:val="00F36575"/>
    <w:rsid w:val="00F36C39"/>
    <w:rsid w:val="00F36D07"/>
    <w:rsid w:val="00F37D05"/>
    <w:rsid w:val="00F40348"/>
    <w:rsid w:val="00F40475"/>
    <w:rsid w:val="00F4151C"/>
    <w:rsid w:val="00F4213F"/>
    <w:rsid w:val="00F427E8"/>
    <w:rsid w:val="00F42A1D"/>
    <w:rsid w:val="00F42FAD"/>
    <w:rsid w:val="00F42FCF"/>
    <w:rsid w:val="00F43012"/>
    <w:rsid w:val="00F4305B"/>
    <w:rsid w:val="00F43FED"/>
    <w:rsid w:val="00F4474C"/>
    <w:rsid w:val="00F44F6B"/>
    <w:rsid w:val="00F4587D"/>
    <w:rsid w:val="00F459FF"/>
    <w:rsid w:val="00F45DC0"/>
    <w:rsid w:val="00F45E59"/>
    <w:rsid w:val="00F461EF"/>
    <w:rsid w:val="00F47DA7"/>
    <w:rsid w:val="00F47E42"/>
    <w:rsid w:val="00F4DCC5"/>
    <w:rsid w:val="00F50315"/>
    <w:rsid w:val="00F50B94"/>
    <w:rsid w:val="00F51124"/>
    <w:rsid w:val="00F521AA"/>
    <w:rsid w:val="00F52211"/>
    <w:rsid w:val="00F5225C"/>
    <w:rsid w:val="00F52645"/>
    <w:rsid w:val="00F52BD8"/>
    <w:rsid w:val="00F52E32"/>
    <w:rsid w:val="00F54529"/>
    <w:rsid w:val="00F55DB6"/>
    <w:rsid w:val="00F55E25"/>
    <w:rsid w:val="00F567E0"/>
    <w:rsid w:val="00F567EF"/>
    <w:rsid w:val="00F579BA"/>
    <w:rsid w:val="00F57B00"/>
    <w:rsid w:val="00F60247"/>
    <w:rsid w:val="00F60CD5"/>
    <w:rsid w:val="00F61058"/>
    <w:rsid w:val="00F61066"/>
    <w:rsid w:val="00F618FF"/>
    <w:rsid w:val="00F61D64"/>
    <w:rsid w:val="00F62365"/>
    <w:rsid w:val="00F6259D"/>
    <w:rsid w:val="00F63EEE"/>
    <w:rsid w:val="00F640FD"/>
    <w:rsid w:val="00F64DAE"/>
    <w:rsid w:val="00F6507F"/>
    <w:rsid w:val="00F650A0"/>
    <w:rsid w:val="00F650DE"/>
    <w:rsid w:val="00F65559"/>
    <w:rsid w:val="00F65637"/>
    <w:rsid w:val="00F65D05"/>
    <w:rsid w:val="00F663F5"/>
    <w:rsid w:val="00F6684B"/>
    <w:rsid w:val="00F672FA"/>
    <w:rsid w:val="00F676ED"/>
    <w:rsid w:val="00F67AA9"/>
    <w:rsid w:val="00F715E5"/>
    <w:rsid w:val="00F71902"/>
    <w:rsid w:val="00F71E4E"/>
    <w:rsid w:val="00F722A0"/>
    <w:rsid w:val="00F72932"/>
    <w:rsid w:val="00F73D77"/>
    <w:rsid w:val="00F748F1"/>
    <w:rsid w:val="00F75C39"/>
    <w:rsid w:val="00F75E36"/>
    <w:rsid w:val="00F77A30"/>
    <w:rsid w:val="00F77BC1"/>
    <w:rsid w:val="00F77C90"/>
    <w:rsid w:val="00F77DDD"/>
    <w:rsid w:val="00F80A2D"/>
    <w:rsid w:val="00F812F6"/>
    <w:rsid w:val="00F8179A"/>
    <w:rsid w:val="00F8255C"/>
    <w:rsid w:val="00F825F1"/>
    <w:rsid w:val="00F82E73"/>
    <w:rsid w:val="00F82EBA"/>
    <w:rsid w:val="00F83202"/>
    <w:rsid w:val="00F83BC7"/>
    <w:rsid w:val="00F84DC6"/>
    <w:rsid w:val="00F87426"/>
    <w:rsid w:val="00F87D64"/>
    <w:rsid w:val="00F9055C"/>
    <w:rsid w:val="00F9143C"/>
    <w:rsid w:val="00F9170D"/>
    <w:rsid w:val="00F91A86"/>
    <w:rsid w:val="00F92C32"/>
    <w:rsid w:val="00F92E3F"/>
    <w:rsid w:val="00F92E80"/>
    <w:rsid w:val="00F9347A"/>
    <w:rsid w:val="00F936A0"/>
    <w:rsid w:val="00F9373B"/>
    <w:rsid w:val="00F9377F"/>
    <w:rsid w:val="00F9392F"/>
    <w:rsid w:val="00F94396"/>
    <w:rsid w:val="00F94695"/>
    <w:rsid w:val="00F958E3"/>
    <w:rsid w:val="00F9726E"/>
    <w:rsid w:val="00FA002E"/>
    <w:rsid w:val="00FA0820"/>
    <w:rsid w:val="00FA16A1"/>
    <w:rsid w:val="00FA2CA3"/>
    <w:rsid w:val="00FA2DC4"/>
    <w:rsid w:val="00FA3761"/>
    <w:rsid w:val="00FA3883"/>
    <w:rsid w:val="00FA5CDE"/>
    <w:rsid w:val="00FA6CC0"/>
    <w:rsid w:val="00FA6E55"/>
    <w:rsid w:val="00FA6F0A"/>
    <w:rsid w:val="00FA717E"/>
    <w:rsid w:val="00FA73C5"/>
    <w:rsid w:val="00FA7F4A"/>
    <w:rsid w:val="00FB03C0"/>
    <w:rsid w:val="00FB0A2B"/>
    <w:rsid w:val="00FB1B31"/>
    <w:rsid w:val="00FB2DEF"/>
    <w:rsid w:val="00FB3470"/>
    <w:rsid w:val="00FB4CBB"/>
    <w:rsid w:val="00FB63C3"/>
    <w:rsid w:val="00FB77C1"/>
    <w:rsid w:val="00FC0BB7"/>
    <w:rsid w:val="00FC19AC"/>
    <w:rsid w:val="00FC1F98"/>
    <w:rsid w:val="00FC21DA"/>
    <w:rsid w:val="00FC2703"/>
    <w:rsid w:val="00FC2B4D"/>
    <w:rsid w:val="00FC32BC"/>
    <w:rsid w:val="00FC3362"/>
    <w:rsid w:val="00FC3372"/>
    <w:rsid w:val="00FC3CF5"/>
    <w:rsid w:val="00FC4B79"/>
    <w:rsid w:val="00FC50AC"/>
    <w:rsid w:val="00FC541D"/>
    <w:rsid w:val="00FC621D"/>
    <w:rsid w:val="00FC6CA3"/>
    <w:rsid w:val="00FC6F23"/>
    <w:rsid w:val="00FC7C01"/>
    <w:rsid w:val="00FC7E75"/>
    <w:rsid w:val="00FD05DE"/>
    <w:rsid w:val="00FD0FA5"/>
    <w:rsid w:val="00FD267D"/>
    <w:rsid w:val="00FD4357"/>
    <w:rsid w:val="00FD489E"/>
    <w:rsid w:val="00FD4F49"/>
    <w:rsid w:val="00FD5208"/>
    <w:rsid w:val="00FD5B27"/>
    <w:rsid w:val="00FD6A49"/>
    <w:rsid w:val="00FD75DD"/>
    <w:rsid w:val="00FD75F6"/>
    <w:rsid w:val="00FD7F42"/>
    <w:rsid w:val="00FE0512"/>
    <w:rsid w:val="00FE232D"/>
    <w:rsid w:val="00FE246B"/>
    <w:rsid w:val="00FE40C9"/>
    <w:rsid w:val="00FE4C06"/>
    <w:rsid w:val="00FE4DA8"/>
    <w:rsid w:val="00FE4DC2"/>
    <w:rsid w:val="00FE4EEA"/>
    <w:rsid w:val="00FE5D36"/>
    <w:rsid w:val="00FE76A9"/>
    <w:rsid w:val="00FE7E05"/>
    <w:rsid w:val="00FF027D"/>
    <w:rsid w:val="00FF071C"/>
    <w:rsid w:val="00FF18A0"/>
    <w:rsid w:val="00FF209D"/>
    <w:rsid w:val="00FF227D"/>
    <w:rsid w:val="00FF3F1C"/>
    <w:rsid w:val="00FF455A"/>
    <w:rsid w:val="00FF48FE"/>
    <w:rsid w:val="00FF5262"/>
    <w:rsid w:val="00FF53EF"/>
    <w:rsid w:val="00FF5523"/>
    <w:rsid w:val="00FF6804"/>
    <w:rsid w:val="00FF6F55"/>
    <w:rsid w:val="00FF73E8"/>
    <w:rsid w:val="00FF746C"/>
    <w:rsid w:val="0106CD74"/>
    <w:rsid w:val="010829D9"/>
    <w:rsid w:val="011CA10F"/>
    <w:rsid w:val="012A5F89"/>
    <w:rsid w:val="0140E1B9"/>
    <w:rsid w:val="016925D1"/>
    <w:rsid w:val="017159FA"/>
    <w:rsid w:val="01B8A0CD"/>
    <w:rsid w:val="01C5A3F9"/>
    <w:rsid w:val="0209E373"/>
    <w:rsid w:val="021BC63E"/>
    <w:rsid w:val="021FB303"/>
    <w:rsid w:val="0225A48C"/>
    <w:rsid w:val="0270124F"/>
    <w:rsid w:val="0283DCE0"/>
    <w:rsid w:val="02C65062"/>
    <w:rsid w:val="02C6D88A"/>
    <w:rsid w:val="02CAACFA"/>
    <w:rsid w:val="02FB36AD"/>
    <w:rsid w:val="030233CA"/>
    <w:rsid w:val="030EA3AD"/>
    <w:rsid w:val="03409CDB"/>
    <w:rsid w:val="0343A47F"/>
    <w:rsid w:val="0345379D"/>
    <w:rsid w:val="0355D80D"/>
    <w:rsid w:val="03596091"/>
    <w:rsid w:val="036F2E93"/>
    <w:rsid w:val="03867CDC"/>
    <w:rsid w:val="03A2F29A"/>
    <w:rsid w:val="03AB0A61"/>
    <w:rsid w:val="03E44263"/>
    <w:rsid w:val="03F28C68"/>
    <w:rsid w:val="040A77BD"/>
    <w:rsid w:val="0419353A"/>
    <w:rsid w:val="043CF7FB"/>
    <w:rsid w:val="04A7E7D6"/>
    <w:rsid w:val="04D5002D"/>
    <w:rsid w:val="04EFA889"/>
    <w:rsid w:val="04FA21C0"/>
    <w:rsid w:val="0500EC83"/>
    <w:rsid w:val="051A9AFD"/>
    <w:rsid w:val="053F0BB4"/>
    <w:rsid w:val="05625F0B"/>
    <w:rsid w:val="0567F555"/>
    <w:rsid w:val="057B0913"/>
    <w:rsid w:val="0591C203"/>
    <w:rsid w:val="05A4AB30"/>
    <w:rsid w:val="05A6925B"/>
    <w:rsid w:val="05B9D225"/>
    <w:rsid w:val="05D5E438"/>
    <w:rsid w:val="06308873"/>
    <w:rsid w:val="0646A7AB"/>
    <w:rsid w:val="06616D12"/>
    <w:rsid w:val="0668CC55"/>
    <w:rsid w:val="067249EF"/>
    <w:rsid w:val="067C3DF8"/>
    <w:rsid w:val="067D63B3"/>
    <w:rsid w:val="06A6DD9A"/>
    <w:rsid w:val="06AD1E74"/>
    <w:rsid w:val="06D10A02"/>
    <w:rsid w:val="06F0EEAC"/>
    <w:rsid w:val="071BA6DA"/>
    <w:rsid w:val="071F1E75"/>
    <w:rsid w:val="07811E40"/>
    <w:rsid w:val="079C707C"/>
    <w:rsid w:val="07B6EEA6"/>
    <w:rsid w:val="07EBA2F1"/>
    <w:rsid w:val="081DF1CD"/>
    <w:rsid w:val="083A5CC9"/>
    <w:rsid w:val="084163CA"/>
    <w:rsid w:val="084BAB2D"/>
    <w:rsid w:val="086C2F99"/>
    <w:rsid w:val="08A6F36A"/>
    <w:rsid w:val="08EE1AC9"/>
    <w:rsid w:val="090A54F4"/>
    <w:rsid w:val="0936620A"/>
    <w:rsid w:val="098DC2C0"/>
    <w:rsid w:val="09ABF134"/>
    <w:rsid w:val="09B50475"/>
    <w:rsid w:val="09F66BFE"/>
    <w:rsid w:val="09FEFBCC"/>
    <w:rsid w:val="0A25F32B"/>
    <w:rsid w:val="0A4C666F"/>
    <w:rsid w:val="0A5A3F15"/>
    <w:rsid w:val="0A5BEC28"/>
    <w:rsid w:val="0A709D25"/>
    <w:rsid w:val="0A73D618"/>
    <w:rsid w:val="0A7C2882"/>
    <w:rsid w:val="0A7EABFB"/>
    <w:rsid w:val="0AB72F9D"/>
    <w:rsid w:val="0ACB0FCD"/>
    <w:rsid w:val="0ACF5C45"/>
    <w:rsid w:val="0ADED5CD"/>
    <w:rsid w:val="0AFE752A"/>
    <w:rsid w:val="0B04BAAA"/>
    <w:rsid w:val="0B1BCD67"/>
    <w:rsid w:val="0B1D9475"/>
    <w:rsid w:val="0B3709F6"/>
    <w:rsid w:val="0B8AA1CC"/>
    <w:rsid w:val="0B8E1BA8"/>
    <w:rsid w:val="0BA4D0D9"/>
    <w:rsid w:val="0BBEC715"/>
    <w:rsid w:val="0BFD2210"/>
    <w:rsid w:val="0C03E9C9"/>
    <w:rsid w:val="0C0E4068"/>
    <w:rsid w:val="0C394D47"/>
    <w:rsid w:val="0C76BFFF"/>
    <w:rsid w:val="0C9527DB"/>
    <w:rsid w:val="0CB9D673"/>
    <w:rsid w:val="0CE74CEF"/>
    <w:rsid w:val="0D0172E7"/>
    <w:rsid w:val="0D159816"/>
    <w:rsid w:val="0D2126C4"/>
    <w:rsid w:val="0D2561B7"/>
    <w:rsid w:val="0D4754CA"/>
    <w:rsid w:val="0D48EE55"/>
    <w:rsid w:val="0D4E415A"/>
    <w:rsid w:val="0D5213E7"/>
    <w:rsid w:val="0D578A38"/>
    <w:rsid w:val="0D57C401"/>
    <w:rsid w:val="0D5A91C7"/>
    <w:rsid w:val="0D609DCA"/>
    <w:rsid w:val="0D79A1EC"/>
    <w:rsid w:val="0D953BD6"/>
    <w:rsid w:val="0DEA7FC4"/>
    <w:rsid w:val="0DF844DB"/>
    <w:rsid w:val="0E09D32D"/>
    <w:rsid w:val="0E15B849"/>
    <w:rsid w:val="0E6A99EC"/>
    <w:rsid w:val="0E8D2267"/>
    <w:rsid w:val="0EB255B7"/>
    <w:rsid w:val="0EBF3981"/>
    <w:rsid w:val="0EC385E8"/>
    <w:rsid w:val="0EDDB028"/>
    <w:rsid w:val="0EF6402B"/>
    <w:rsid w:val="0EF750A1"/>
    <w:rsid w:val="0F018E1D"/>
    <w:rsid w:val="0F24C7B3"/>
    <w:rsid w:val="0F2F5D4B"/>
    <w:rsid w:val="0F727B32"/>
    <w:rsid w:val="0F7C4E8B"/>
    <w:rsid w:val="0FA85F04"/>
    <w:rsid w:val="0FBC4F60"/>
    <w:rsid w:val="0FEFBEE0"/>
    <w:rsid w:val="100AC24B"/>
    <w:rsid w:val="10222F3E"/>
    <w:rsid w:val="105D93F0"/>
    <w:rsid w:val="106E3D50"/>
    <w:rsid w:val="108E95E5"/>
    <w:rsid w:val="109C6C74"/>
    <w:rsid w:val="1108941E"/>
    <w:rsid w:val="1123E168"/>
    <w:rsid w:val="112D0D01"/>
    <w:rsid w:val="112DC6EA"/>
    <w:rsid w:val="1189DC9A"/>
    <w:rsid w:val="11AEBE2E"/>
    <w:rsid w:val="11D03C2D"/>
    <w:rsid w:val="11E03E36"/>
    <w:rsid w:val="12052C34"/>
    <w:rsid w:val="1205A531"/>
    <w:rsid w:val="123652D0"/>
    <w:rsid w:val="1270114E"/>
    <w:rsid w:val="12729A5A"/>
    <w:rsid w:val="1294586C"/>
    <w:rsid w:val="12AD59FA"/>
    <w:rsid w:val="12C9A427"/>
    <w:rsid w:val="12E891F4"/>
    <w:rsid w:val="1327D2A1"/>
    <w:rsid w:val="138D3F44"/>
    <w:rsid w:val="13A0DAD5"/>
    <w:rsid w:val="13BA4275"/>
    <w:rsid w:val="13D89355"/>
    <w:rsid w:val="13E9E1CA"/>
    <w:rsid w:val="13F78BEA"/>
    <w:rsid w:val="143F938E"/>
    <w:rsid w:val="14492881"/>
    <w:rsid w:val="145B6E62"/>
    <w:rsid w:val="14665494"/>
    <w:rsid w:val="147F59F0"/>
    <w:rsid w:val="148F4931"/>
    <w:rsid w:val="149CE731"/>
    <w:rsid w:val="14BA1344"/>
    <w:rsid w:val="14EAE878"/>
    <w:rsid w:val="1505455B"/>
    <w:rsid w:val="15104C8E"/>
    <w:rsid w:val="1530739C"/>
    <w:rsid w:val="1545A333"/>
    <w:rsid w:val="15499BF9"/>
    <w:rsid w:val="156AA632"/>
    <w:rsid w:val="157C79E5"/>
    <w:rsid w:val="1587C56E"/>
    <w:rsid w:val="158E1A5E"/>
    <w:rsid w:val="15B709DD"/>
    <w:rsid w:val="15D2E863"/>
    <w:rsid w:val="15DC694C"/>
    <w:rsid w:val="15EA5D51"/>
    <w:rsid w:val="16049380"/>
    <w:rsid w:val="161B3EA5"/>
    <w:rsid w:val="16551648"/>
    <w:rsid w:val="16F5F13E"/>
    <w:rsid w:val="17480488"/>
    <w:rsid w:val="174B69B7"/>
    <w:rsid w:val="1755E08F"/>
    <w:rsid w:val="176FD15D"/>
    <w:rsid w:val="178515A5"/>
    <w:rsid w:val="17A0B999"/>
    <w:rsid w:val="181CCF68"/>
    <w:rsid w:val="18316BCF"/>
    <w:rsid w:val="183182FB"/>
    <w:rsid w:val="18375836"/>
    <w:rsid w:val="1852F6CD"/>
    <w:rsid w:val="18551D2E"/>
    <w:rsid w:val="185E4D9E"/>
    <w:rsid w:val="185F8216"/>
    <w:rsid w:val="186709FA"/>
    <w:rsid w:val="18927792"/>
    <w:rsid w:val="18CDA258"/>
    <w:rsid w:val="1903A75B"/>
    <w:rsid w:val="19151285"/>
    <w:rsid w:val="19239541"/>
    <w:rsid w:val="1928AA77"/>
    <w:rsid w:val="19434A61"/>
    <w:rsid w:val="195071BD"/>
    <w:rsid w:val="19863A85"/>
    <w:rsid w:val="199E2F4A"/>
    <w:rsid w:val="19CD9127"/>
    <w:rsid w:val="19D5AA08"/>
    <w:rsid w:val="19F2A504"/>
    <w:rsid w:val="19F82DF8"/>
    <w:rsid w:val="1A01C253"/>
    <w:rsid w:val="1A188D06"/>
    <w:rsid w:val="1A19DCB9"/>
    <w:rsid w:val="1A40D7D5"/>
    <w:rsid w:val="1A6AD7DE"/>
    <w:rsid w:val="1A753DFE"/>
    <w:rsid w:val="1A800873"/>
    <w:rsid w:val="1AA502E3"/>
    <w:rsid w:val="1AAB78F0"/>
    <w:rsid w:val="1ACB3A0A"/>
    <w:rsid w:val="1ACC0EA7"/>
    <w:rsid w:val="1ACED54D"/>
    <w:rsid w:val="1AD49BB4"/>
    <w:rsid w:val="1ADA4223"/>
    <w:rsid w:val="1AFC2F52"/>
    <w:rsid w:val="1B01C3CD"/>
    <w:rsid w:val="1B06BA3F"/>
    <w:rsid w:val="1B436C7F"/>
    <w:rsid w:val="1B5598BC"/>
    <w:rsid w:val="1B5BB3D0"/>
    <w:rsid w:val="1B7D308E"/>
    <w:rsid w:val="1B9A98D5"/>
    <w:rsid w:val="1BB2C0F7"/>
    <w:rsid w:val="1BC30795"/>
    <w:rsid w:val="1BDA9B8B"/>
    <w:rsid w:val="1C06EF5C"/>
    <w:rsid w:val="1C0DE053"/>
    <w:rsid w:val="1C3E6C08"/>
    <w:rsid w:val="1C81F0EF"/>
    <w:rsid w:val="1C88069E"/>
    <w:rsid w:val="1C89DD7A"/>
    <w:rsid w:val="1C976FF5"/>
    <w:rsid w:val="1CA2D9B0"/>
    <w:rsid w:val="1CDF561A"/>
    <w:rsid w:val="1D0EFF24"/>
    <w:rsid w:val="1D229338"/>
    <w:rsid w:val="1D7FD6B3"/>
    <w:rsid w:val="1D98AB94"/>
    <w:rsid w:val="1DC468FB"/>
    <w:rsid w:val="1DCFE7D6"/>
    <w:rsid w:val="1DD2BEBC"/>
    <w:rsid w:val="1DE5DD02"/>
    <w:rsid w:val="1DE94209"/>
    <w:rsid w:val="1DFE69EC"/>
    <w:rsid w:val="1E12FEB7"/>
    <w:rsid w:val="1E19BD51"/>
    <w:rsid w:val="1E46CB2F"/>
    <w:rsid w:val="1E9F31E8"/>
    <w:rsid w:val="1EA1718D"/>
    <w:rsid w:val="1ED14142"/>
    <w:rsid w:val="1EDA4CE6"/>
    <w:rsid w:val="1EE60550"/>
    <w:rsid w:val="1EEA2FDC"/>
    <w:rsid w:val="1F423D83"/>
    <w:rsid w:val="1F494513"/>
    <w:rsid w:val="1F60F274"/>
    <w:rsid w:val="1F6B1AA0"/>
    <w:rsid w:val="1FBC546E"/>
    <w:rsid w:val="1FBFF557"/>
    <w:rsid w:val="1FD2FF74"/>
    <w:rsid w:val="1FFF8F57"/>
    <w:rsid w:val="2013BF85"/>
    <w:rsid w:val="202CF72D"/>
    <w:rsid w:val="203E3301"/>
    <w:rsid w:val="205106F7"/>
    <w:rsid w:val="205C33D4"/>
    <w:rsid w:val="20611FC3"/>
    <w:rsid w:val="209226CD"/>
    <w:rsid w:val="20ABF382"/>
    <w:rsid w:val="20CF3E11"/>
    <w:rsid w:val="20D6142D"/>
    <w:rsid w:val="21062157"/>
    <w:rsid w:val="21318AA3"/>
    <w:rsid w:val="2136C012"/>
    <w:rsid w:val="2190DAD4"/>
    <w:rsid w:val="21A87B5B"/>
    <w:rsid w:val="21BBEC0C"/>
    <w:rsid w:val="21CF16E7"/>
    <w:rsid w:val="21F04E51"/>
    <w:rsid w:val="21F1CB69"/>
    <w:rsid w:val="21FA32D6"/>
    <w:rsid w:val="2247C3E3"/>
    <w:rsid w:val="226504B7"/>
    <w:rsid w:val="2298D2C7"/>
    <w:rsid w:val="22B0420F"/>
    <w:rsid w:val="22C8B16B"/>
    <w:rsid w:val="22E006E3"/>
    <w:rsid w:val="22E936F8"/>
    <w:rsid w:val="22F0426B"/>
    <w:rsid w:val="235DCFEC"/>
    <w:rsid w:val="2362ADF6"/>
    <w:rsid w:val="23817945"/>
    <w:rsid w:val="2397222C"/>
    <w:rsid w:val="241994BB"/>
    <w:rsid w:val="242DB21D"/>
    <w:rsid w:val="242E1F79"/>
    <w:rsid w:val="24351296"/>
    <w:rsid w:val="24390AD3"/>
    <w:rsid w:val="2452BCB0"/>
    <w:rsid w:val="2467FD14"/>
    <w:rsid w:val="247082F4"/>
    <w:rsid w:val="24795B57"/>
    <w:rsid w:val="24889602"/>
    <w:rsid w:val="24EB03E3"/>
    <w:rsid w:val="24FC30BA"/>
    <w:rsid w:val="24FD8D79"/>
    <w:rsid w:val="250D763F"/>
    <w:rsid w:val="25414EE7"/>
    <w:rsid w:val="254D1798"/>
    <w:rsid w:val="255517F4"/>
    <w:rsid w:val="2562AA01"/>
    <w:rsid w:val="257C6A09"/>
    <w:rsid w:val="258A1A92"/>
    <w:rsid w:val="258EA40A"/>
    <w:rsid w:val="25915FF1"/>
    <w:rsid w:val="2596D73D"/>
    <w:rsid w:val="25A5B8A2"/>
    <w:rsid w:val="25C53075"/>
    <w:rsid w:val="25E9E1D5"/>
    <w:rsid w:val="26088E45"/>
    <w:rsid w:val="2630BFC0"/>
    <w:rsid w:val="263175F6"/>
    <w:rsid w:val="26732798"/>
    <w:rsid w:val="26D1498B"/>
    <w:rsid w:val="26E267C7"/>
    <w:rsid w:val="2714B323"/>
    <w:rsid w:val="2738FE35"/>
    <w:rsid w:val="277E80F4"/>
    <w:rsid w:val="27BB1070"/>
    <w:rsid w:val="27D52181"/>
    <w:rsid w:val="27D7EC89"/>
    <w:rsid w:val="280D7B80"/>
    <w:rsid w:val="2819F2B9"/>
    <w:rsid w:val="282DC3A7"/>
    <w:rsid w:val="284F94C0"/>
    <w:rsid w:val="285CF199"/>
    <w:rsid w:val="286925CE"/>
    <w:rsid w:val="287E3828"/>
    <w:rsid w:val="28883329"/>
    <w:rsid w:val="288BA670"/>
    <w:rsid w:val="28AFCB79"/>
    <w:rsid w:val="28C5D4DA"/>
    <w:rsid w:val="28C781F1"/>
    <w:rsid w:val="28D2B604"/>
    <w:rsid w:val="28EC03EE"/>
    <w:rsid w:val="28FA35E7"/>
    <w:rsid w:val="28FC1D19"/>
    <w:rsid w:val="2937680E"/>
    <w:rsid w:val="293B3F57"/>
    <w:rsid w:val="29696649"/>
    <w:rsid w:val="296B8A12"/>
    <w:rsid w:val="2971FB1B"/>
    <w:rsid w:val="298FA720"/>
    <w:rsid w:val="299BA85C"/>
    <w:rsid w:val="299C5E4F"/>
    <w:rsid w:val="29E06088"/>
    <w:rsid w:val="29E34453"/>
    <w:rsid w:val="2A036A6C"/>
    <w:rsid w:val="2A1B6F15"/>
    <w:rsid w:val="2A314A2B"/>
    <w:rsid w:val="2A8A3667"/>
    <w:rsid w:val="2A99FD13"/>
    <w:rsid w:val="2AA24EED"/>
    <w:rsid w:val="2B0B8E76"/>
    <w:rsid w:val="2B1E7885"/>
    <w:rsid w:val="2B209FD5"/>
    <w:rsid w:val="2B31242E"/>
    <w:rsid w:val="2B4133CE"/>
    <w:rsid w:val="2B5DE15E"/>
    <w:rsid w:val="2BBDC670"/>
    <w:rsid w:val="2C072929"/>
    <w:rsid w:val="2C1AF7CC"/>
    <w:rsid w:val="2C2A5964"/>
    <w:rsid w:val="2C378DF0"/>
    <w:rsid w:val="2C65D3DE"/>
    <w:rsid w:val="2C7069B0"/>
    <w:rsid w:val="2CA7EECA"/>
    <w:rsid w:val="2CAB8708"/>
    <w:rsid w:val="2CBE84C3"/>
    <w:rsid w:val="2CE4B5E5"/>
    <w:rsid w:val="2CE7C552"/>
    <w:rsid w:val="2D12569C"/>
    <w:rsid w:val="2D5BAE22"/>
    <w:rsid w:val="2D6356A4"/>
    <w:rsid w:val="2D7E016C"/>
    <w:rsid w:val="2D884FA4"/>
    <w:rsid w:val="2D923BBA"/>
    <w:rsid w:val="2D988882"/>
    <w:rsid w:val="2DA8EC87"/>
    <w:rsid w:val="2DCB6C94"/>
    <w:rsid w:val="2DFF34A0"/>
    <w:rsid w:val="2E0D9B3D"/>
    <w:rsid w:val="2E140A59"/>
    <w:rsid w:val="2E2471E6"/>
    <w:rsid w:val="2E49550E"/>
    <w:rsid w:val="2E55E7F2"/>
    <w:rsid w:val="2E89343D"/>
    <w:rsid w:val="2E9DC82F"/>
    <w:rsid w:val="2EA01310"/>
    <w:rsid w:val="2EC1E1C7"/>
    <w:rsid w:val="2F529BE2"/>
    <w:rsid w:val="2F7BA768"/>
    <w:rsid w:val="2F861DC0"/>
    <w:rsid w:val="2F991490"/>
    <w:rsid w:val="2FB16DB2"/>
    <w:rsid w:val="2FE064C5"/>
    <w:rsid w:val="2FE13978"/>
    <w:rsid w:val="2FF0B99C"/>
    <w:rsid w:val="2FFEE8A4"/>
    <w:rsid w:val="30032A9A"/>
    <w:rsid w:val="3014DA2E"/>
    <w:rsid w:val="30454470"/>
    <w:rsid w:val="3052BAE1"/>
    <w:rsid w:val="307EDD19"/>
    <w:rsid w:val="309852B3"/>
    <w:rsid w:val="30AC1840"/>
    <w:rsid w:val="30E5F0D9"/>
    <w:rsid w:val="310C23B9"/>
    <w:rsid w:val="3126FFB2"/>
    <w:rsid w:val="314AF25A"/>
    <w:rsid w:val="316AD852"/>
    <w:rsid w:val="319E2803"/>
    <w:rsid w:val="31B8C6B5"/>
    <w:rsid w:val="31B93F5C"/>
    <w:rsid w:val="31D47314"/>
    <w:rsid w:val="31F62D87"/>
    <w:rsid w:val="3217A8D5"/>
    <w:rsid w:val="3239AB97"/>
    <w:rsid w:val="323C45E8"/>
    <w:rsid w:val="32488425"/>
    <w:rsid w:val="3269F43E"/>
    <w:rsid w:val="328ABD52"/>
    <w:rsid w:val="32933896"/>
    <w:rsid w:val="32FBEB3C"/>
    <w:rsid w:val="3304E0C1"/>
    <w:rsid w:val="330FCAC5"/>
    <w:rsid w:val="334EC29D"/>
    <w:rsid w:val="3355FFF5"/>
    <w:rsid w:val="3371BCA2"/>
    <w:rsid w:val="339379C2"/>
    <w:rsid w:val="33AC9E01"/>
    <w:rsid w:val="33C8D855"/>
    <w:rsid w:val="33DAD765"/>
    <w:rsid w:val="33FBB0A8"/>
    <w:rsid w:val="34394C8A"/>
    <w:rsid w:val="34479D9C"/>
    <w:rsid w:val="348EB749"/>
    <w:rsid w:val="349CFB5A"/>
    <w:rsid w:val="34A1C818"/>
    <w:rsid w:val="34EC39FC"/>
    <w:rsid w:val="35178A9F"/>
    <w:rsid w:val="351CEC6E"/>
    <w:rsid w:val="355101BA"/>
    <w:rsid w:val="35568BD8"/>
    <w:rsid w:val="3576A4A1"/>
    <w:rsid w:val="35E271F4"/>
    <w:rsid w:val="35F48473"/>
    <w:rsid w:val="360813FD"/>
    <w:rsid w:val="3620E983"/>
    <w:rsid w:val="362EF247"/>
    <w:rsid w:val="36479C6B"/>
    <w:rsid w:val="366A41CD"/>
    <w:rsid w:val="3687BE46"/>
    <w:rsid w:val="36905B34"/>
    <w:rsid w:val="369DEB47"/>
    <w:rsid w:val="36A73E90"/>
    <w:rsid w:val="36B73E46"/>
    <w:rsid w:val="36BDE328"/>
    <w:rsid w:val="36C91E58"/>
    <w:rsid w:val="36DD89FA"/>
    <w:rsid w:val="36EAD02C"/>
    <w:rsid w:val="37292022"/>
    <w:rsid w:val="3731C428"/>
    <w:rsid w:val="373314F7"/>
    <w:rsid w:val="3761AAB3"/>
    <w:rsid w:val="3781DC60"/>
    <w:rsid w:val="379AA105"/>
    <w:rsid w:val="37B94E10"/>
    <w:rsid w:val="37F1FD9E"/>
    <w:rsid w:val="3848C331"/>
    <w:rsid w:val="38767C3C"/>
    <w:rsid w:val="3884599E"/>
    <w:rsid w:val="3892931D"/>
    <w:rsid w:val="3897C962"/>
    <w:rsid w:val="389ADFC4"/>
    <w:rsid w:val="38C2E95E"/>
    <w:rsid w:val="38D95106"/>
    <w:rsid w:val="38E24347"/>
    <w:rsid w:val="39025BF6"/>
    <w:rsid w:val="393EF73E"/>
    <w:rsid w:val="394E9BB1"/>
    <w:rsid w:val="39539092"/>
    <w:rsid w:val="3970097A"/>
    <w:rsid w:val="39AE67E1"/>
    <w:rsid w:val="39DEECB6"/>
    <w:rsid w:val="39F2C85C"/>
    <w:rsid w:val="3A166444"/>
    <w:rsid w:val="3A1B0E20"/>
    <w:rsid w:val="3A501707"/>
    <w:rsid w:val="3A513FAE"/>
    <w:rsid w:val="3A5E52CE"/>
    <w:rsid w:val="3A6ACA92"/>
    <w:rsid w:val="3A77CAD5"/>
    <w:rsid w:val="3A95AE8D"/>
    <w:rsid w:val="3AAF2CBB"/>
    <w:rsid w:val="3AB7D088"/>
    <w:rsid w:val="3AC0603D"/>
    <w:rsid w:val="3AD9F7EF"/>
    <w:rsid w:val="3AEA6108"/>
    <w:rsid w:val="3AEF4C07"/>
    <w:rsid w:val="3AF0DED9"/>
    <w:rsid w:val="3B0730B1"/>
    <w:rsid w:val="3B306113"/>
    <w:rsid w:val="3B673E08"/>
    <w:rsid w:val="3B752216"/>
    <w:rsid w:val="3B8F8239"/>
    <w:rsid w:val="3B9423B5"/>
    <w:rsid w:val="3BD5A359"/>
    <w:rsid w:val="3C011E7B"/>
    <w:rsid w:val="3C0A5681"/>
    <w:rsid w:val="3C111885"/>
    <w:rsid w:val="3C221F96"/>
    <w:rsid w:val="3C541641"/>
    <w:rsid w:val="3C591829"/>
    <w:rsid w:val="3C66B78D"/>
    <w:rsid w:val="3CCDAC02"/>
    <w:rsid w:val="3CD47E19"/>
    <w:rsid w:val="3CDD6367"/>
    <w:rsid w:val="3D01DA93"/>
    <w:rsid w:val="3D1B7E44"/>
    <w:rsid w:val="3D1E15D2"/>
    <w:rsid w:val="3D22DB21"/>
    <w:rsid w:val="3D277719"/>
    <w:rsid w:val="3D5AD978"/>
    <w:rsid w:val="3D6AF096"/>
    <w:rsid w:val="3D82855C"/>
    <w:rsid w:val="3DACBA0D"/>
    <w:rsid w:val="3DADE410"/>
    <w:rsid w:val="3DBD480B"/>
    <w:rsid w:val="3DEA56FC"/>
    <w:rsid w:val="3DFC2322"/>
    <w:rsid w:val="3E162222"/>
    <w:rsid w:val="3E202CF1"/>
    <w:rsid w:val="3E626021"/>
    <w:rsid w:val="3E75BF54"/>
    <w:rsid w:val="3EB73EBF"/>
    <w:rsid w:val="3EBE6F3A"/>
    <w:rsid w:val="3EC132EC"/>
    <w:rsid w:val="3EED56A4"/>
    <w:rsid w:val="3F1AD919"/>
    <w:rsid w:val="3F493675"/>
    <w:rsid w:val="3F5AF87A"/>
    <w:rsid w:val="3F5E74F9"/>
    <w:rsid w:val="3F6D6A51"/>
    <w:rsid w:val="3F6F4C91"/>
    <w:rsid w:val="3F7AFCEF"/>
    <w:rsid w:val="3F96A322"/>
    <w:rsid w:val="3F9A222E"/>
    <w:rsid w:val="3F9C6868"/>
    <w:rsid w:val="3FB3AE8C"/>
    <w:rsid w:val="3FB4F583"/>
    <w:rsid w:val="3FE986E9"/>
    <w:rsid w:val="40008DF9"/>
    <w:rsid w:val="4009F954"/>
    <w:rsid w:val="40160730"/>
    <w:rsid w:val="40187373"/>
    <w:rsid w:val="40377F48"/>
    <w:rsid w:val="4069428D"/>
    <w:rsid w:val="406FC224"/>
    <w:rsid w:val="40A13ED7"/>
    <w:rsid w:val="4174BFEE"/>
    <w:rsid w:val="41957FC6"/>
    <w:rsid w:val="41A1889F"/>
    <w:rsid w:val="41D4AFBE"/>
    <w:rsid w:val="41DA3E42"/>
    <w:rsid w:val="421EC56F"/>
    <w:rsid w:val="42269B1D"/>
    <w:rsid w:val="423B994F"/>
    <w:rsid w:val="425021CF"/>
    <w:rsid w:val="428546AA"/>
    <w:rsid w:val="42C534EF"/>
    <w:rsid w:val="42E8C77F"/>
    <w:rsid w:val="43001444"/>
    <w:rsid w:val="430EF7D3"/>
    <w:rsid w:val="43272D53"/>
    <w:rsid w:val="4355AE97"/>
    <w:rsid w:val="43711495"/>
    <w:rsid w:val="4397EA8F"/>
    <w:rsid w:val="439F9636"/>
    <w:rsid w:val="43C5D3C2"/>
    <w:rsid w:val="43D6567E"/>
    <w:rsid w:val="44206969"/>
    <w:rsid w:val="44396531"/>
    <w:rsid w:val="443C28C1"/>
    <w:rsid w:val="444AD24B"/>
    <w:rsid w:val="4456D33F"/>
    <w:rsid w:val="4462F528"/>
    <w:rsid w:val="44849512"/>
    <w:rsid w:val="4488232C"/>
    <w:rsid w:val="4488DA8D"/>
    <w:rsid w:val="44B232BE"/>
    <w:rsid w:val="44D73822"/>
    <w:rsid w:val="44EDE8B4"/>
    <w:rsid w:val="44F057C5"/>
    <w:rsid w:val="4526E8BE"/>
    <w:rsid w:val="4534EC90"/>
    <w:rsid w:val="4545F880"/>
    <w:rsid w:val="454BE843"/>
    <w:rsid w:val="45508850"/>
    <w:rsid w:val="45658C65"/>
    <w:rsid w:val="4575E42A"/>
    <w:rsid w:val="457A2185"/>
    <w:rsid w:val="457E4F18"/>
    <w:rsid w:val="45A24C21"/>
    <w:rsid w:val="45AB9099"/>
    <w:rsid w:val="45AE8C9C"/>
    <w:rsid w:val="45DB4E6E"/>
    <w:rsid w:val="45FC15A2"/>
    <w:rsid w:val="46386736"/>
    <w:rsid w:val="46393186"/>
    <w:rsid w:val="464CA1FD"/>
    <w:rsid w:val="4650F0A6"/>
    <w:rsid w:val="46671A3A"/>
    <w:rsid w:val="466A0F32"/>
    <w:rsid w:val="4686EE6C"/>
    <w:rsid w:val="46D00377"/>
    <w:rsid w:val="46F5482D"/>
    <w:rsid w:val="46F7D5FA"/>
    <w:rsid w:val="472D5391"/>
    <w:rsid w:val="4732E337"/>
    <w:rsid w:val="4741069C"/>
    <w:rsid w:val="47427E95"/>
    <w:rsid w:val="4792EFEA"/>
    <w:rsid w:val="47AB6A40"/>
    <w:rsid w:val="47AF67B6"/>
    <w:rsid w:val="47BF397E"/>
    <w:rsid w:val="47C37A75"/>
    <w:rsid w:val="47FDDB05"/>
    <w:rsid w:val="480B24D6"/>
    <w:rsid w:val="486C503C"/>
    <w:rsid w:val="486CBCB6"/>
    <w:rsid w:val="486D2343"/>
    <w:rsid w:val="486D8B62"/>
    <w:rsid w:val="4871CE91"/>
    <w:rsid w:val="487E5963"/>
    <w:rsid w:val="487F7C51"/>
    <w:rsid w:val="48ADDC19"/>
    <w:rsid w:val="48C4C2B6"/>
    <w:rsid w:val="48DABB41"/>
    <w:rsid w:val="49077018"/>
    <w:rsid w:val="4910783F"/>
    <w:rsid w:val="4926BAEB"/>
    <w:rsid w:val="492D6E7C"/>
    <w:rsid w:val="4936E42D"/>
    <w:rsid w:val="4939F788"/>
    <w:rsid w:val="49581496"/>
    <w:rsid w:val="49821E6A"/>
    <w:rsid w:val="49A7C34E"/>
    <w:rsid w:val="49CFC573"/>
    <w:rsid w:val="49F29F9F"/>
    <w:rsid w:val="4A120F5F"/>
    <w:rsid w:val="4A2DEA5C"/>
    <w:rsid w:val="4A37CF32"/>
    <w:rsid w:val="4A65CE26"/>
    <w:rsid w:val="4A6B7564"/>
    <w:rsid w:val="4A93B55E"/>
    <w:rsid w:val="4AB01CD7"/>
    <w:rsid w:val="4AC91D1C"/>
    <w:rsid w:val="4AF8E245"/>
    <w:rsid w:val="4B0986C4"/>
    <w:rsid w:val="4B15309E"/>
    <w:rsid w:val="4B3A1310"/>
    <w:rsid w:val="4B3CA3C3"/>
    <w:rsid w:val="4B52857A"/>
    <w:rsid w:val="4B6AB212"/>
    <w:rsid w:val="4BA0DE4D"/>
    <w:rsid w:val="4BB274CB"/>
    <w:rsid w:val="4BCAB64F"/>
    <w:rsid w:val="4BDC7A8E"/>
    <w:rsid w:val="4C114E67"/>
    <w:rsid w:val="4C2FEB3E"/>
    <w:rsid w:val="4C46684B"/>
    <w:rsid w:val="4C5931A9"/>
    <w:rsid w:val="4CADEF86"/>
    <w:rsid w:val="4CB6ADA4"/>
    <w:rsid w:val="4CC7565E"/>
    <w:rsid w:val="4D005921"/>
    <w:rsid w:val="4D01E025"/>
    <w:rsid w:val="4D27C7D4"/>
    <w:rsid w:val="4D4881D8"/>
    <w:rsid w:val="4D6CA265"/>
    <w:rsid w:val="4D8A24FD"/>
    <w:rsid w:val="4DA3CD82"/>
    <w:rsid w:val="4DC9A664"/>
    <w:rsid w:val="4DF7BFED"/>
    <w:rsid w:val="4DFA80F4"/>
    <w:rsid w:val="4E39DA22"/>
    <w:rsid w:val="4E5422F5"/>
    <w:rsid w:val="4E6BBB39"/>
    <w:rsid w:val="4E85D01E"/>
    <w:rsid w:val="4E90D271"/>
    <w:rsid w:val="4EB1C618"/>
    <w:rsid w:val="4EC7146F"/>
    <w:rsid w:val="4ECF18EC"/>
    <w:rsid w:val="4ED2EB68"/>
    <w:rsid w:val="4EEEB60E"/>
    <w:rsid w:val="4F0B289D"/>
    <w:rsid w:val="4F29D267"/>
    <w:rsid w:val="4F5157F0"/>
    <w:rsid w:val="4F65A632"/>
    <w:rsid w:val="4F766943"/>
    <w:rsid w:val="4F97F19E"/>
    <w:rsid w:val="4FA258CC"/>
    <w:rsid w:val="4FD84F76"/>
    <w:rsid w:val="4FE11A32"/>
    <w:rsid w:val="4FEA9941"/>
    <w:rsid w:val="4FF1BFDC"/>
    <w:rsid w:val="4FF9A8B8"/>
    <w:rsid w:val="500D0442"/>
    <w:rsid w:val="5026E8FE"/>
    <w:rsid w:val="503B5236"/>
    <w:rsid w:val="504FADDF"/>
    <w:rsid w:val="50514C32"/>
    <w:rsid w:val="506909D8"/>
    <w:rsid w:val="5078E87C"/>
    <w:rsid w:val="508BBCD0"/>
    <w:rsid w:val="50B9153C"/>
    <w:rsid w:val="50E85A73"/>
    <w:rsid w:val="5139DB76"/>
    <w:rsid w:val="514F6548"/>
    <w:rsid w:val="517830C0"/>
    <w:rsid w:val="518A1053"/>
    <w:rsid w:val="518B6938"/>
    <w:rsid w:val="51BE48B5"/>
    <w:rsid w:val="51C2677F"/>
    <w:rsid w:val="51CCCD52"/>
    <w:rsid w:val="5221B64F"/>
    <w:rsid w:val="522EEC54"/>
    <w:rsid w:val="52471E7F"/>
    <w:rsid w:val="524ADF5C"/>
    <w:rsid w:val="525FDCFD"/>
    <w:rsid w:val="526D7031"/>
    <w:rsid w:val="52730AB5"/>
    <w:rsid w:val="529640F1"/>
    <w:rsid w:val="52E3E670"/>
    <w:rsid w:val="5316347A"/>
    <w:rsid w:val="531F99AC"/>
    <w:rsid w:val="53298BBA"/>
    <w:rsid w:val="533CF61E"/>
    <w:rsid w:val="5355C503"/>
    <w:rsid w:val="5367BB51"/>
    <w:rsid w:val="5386FE7E"/>
    <w:rsid w:val="538DA1AF"/>
    <w:rsid w:val="53ABD1C6"/>
    <w:rsid w:val="53B77288"/>
    <w:rsid w:val="53D2E27D"/>
    <w:rsid w:val="53DA0490"/>
    <w:rsid w:val="53F4CCC5"/>
    <w:rsid w:val="541795B5"/>
    <w:rsid w:val="5422F937"/>
    <w:rsid w:val="54396E3C"/>
    <w:rsid w:val="5451D9C7"/>
    <w:rsid w:val="5461B4D3"/>
    <w:rsid w:val="54693085"/>
    <w:rsid w:val="54838E45"/>
    <w:rsid w:val="549A4A7D"/>
    <w:rsid w:val="549A5BEC"/>
    <w:rsid w:val="54C94CC2"/>
    <w:rsid w:val="54F4E97F"/>
    <w:rsid w:val="550EE90F"/>
    <w:rsid w:val="5511D56B"/>
    <w:rsid w:val="5576B866"/>
    <w:rsid w:val="557731F6"/>
    <w:rsid w:val="55886165"/>
    <w:rsid w:val="560CD5DA"/>
    <w:rsid w:val="561D2651"/>
    <w:rsid w:val="562C79F9"/>
    <w:rsid w:val="56416461"/>
    <w:rsid w:val="5642F1E7"/>
    <w:rsid w:val="564905F2"/>
    <w:rsid w:val="567DA9D6"/>
    <w:rsid w:val="56B5D05F"/>
    <w:rsid w:val="56D91466"/>
    <w:rsid w:val="5746DAA1"/>
    <w:rsid w:val="57DA6698"/>
    <w:rsid w:val="57E56997"/>
    <w:rsid w:val="58270023"/>
    <w:rsid w:val="582A96EC"/>
    <w:rsid w:val="583260F5"/>
    <w:rsid w:val="584DEDAD"/>
    <w:rsid w:val="5868CF45"/>
    <w:rsid w:val="5883F07F"/>
    <w:rsid w:val="588E1B2A"/>
    <w:rsid w:val="58AF7985"/>
    <w:rsid w:val="58B3F200"/>
    <w:rsid w:val="58B7B92F"/>
    <w:rsid w:val="58C5BFA1"/>
    <w:rsid w:val="58E396C8"/>
    <w:rsid w:val="58EF781C"/>
    <w:rsid w:val="58F10C15"/>
    <w:rsid w:val="58FE786E"/>
    <w:rsid w:val="5904DE07"/>
    <w:rsid w:val="590A3013"/>
    <w:rsid w:val="590F39E4"/>
    <w:rsid w:val="59241BFA"/>
    <w:rsid w:val="59310CE0"/>
    <w:rsid w:val="5949F1B2"/>
    <w:rsid w:val="594B2AFB"/>
    <w:rsid w:val="5960D4EE"/>
    <w:rsid w:val="5978FB93"/>
    <w:rsid w:val="59791399"/>
    <w:rsid w:val="59928783"/>
    <w:rsid w:val="59C67067"/>
    <w:rsid w:val="59D2DE79"/>
    <w:rsid w:val="5A2FE116"/>
    <w:rsid w:val="5A4D880C"/>
    <w:rsid w:val="5A7C203F"/>
    <w:rsid w:val="5AA54CC7"/>
    <w:rsid w:val="5AC7CDDB"/>
    <w:rsid w:val="5AD1E2BA"/>
    <w:rsid w:val="5B02683B"/>
    <w:rsid w:val="5B0B3B3F"/>
    <w:rsid w:val="5B94E2F8"/>
    <w:rsid w:val="5BAF4E98"/>
    <w:rsid w:val="5BBCCAC9"/>
    <w:rsid w:val="5C9C05E7"/>
    <w:rsid w:val="5CA6A427"/>
    <w:rsid w:val="5CBDD75A"/>
    <w:rsid w:val="5CC95E67"/>
    <w:rsid w:val="5D191C05"/>
    <w:rsid w:val="5D6175AB"/>
    <w:rsid w:val="5D6916FF"/>
    <w:rsid w:val="5DB2635D"/>
    <w:rsid w:val="5DBA7775"/>
    <w:rsid w:val="5DD7664B"/>
    <w:rsid w:val="5DF06A3C"/>
    <w:rsid w:val="5E5A0C24"/>
    <w:rsid w:val="5EA21A80"/>
    <w:rsid w:val="5ECB9F9B"/>
    <w:rsid w:val="5EEA9FE1"/>
    <w:rsid w:val="5F7FD073"/>
    <w:rsid w:val="5F888821"/>
    <w:rsid w:val="5FB4EE2B"/>
    <w:rsid w:val="5FBD43A3"/>
    <w:rsid w:val="5FBE9200"/>
    <w:rsid w:val="5FC3B717"/>
    <w:rsid w:val="5FD3624A"/>
    <w:rsid w:val="601BEFD1"/>
    <w:rsid w:val="6076AC66"/>
    <w:rsid w:val="6078D9F7"/>
    <w:rsid w:val="60D8F509"/>
    <w:rsid w:val="612B5F19"/>
    <w:rsid w:val="613F8D70"/>
    <w:rsid w:val="6144714B"/>
    <w:rsid w:val="61464EC2"/>
    <w:rsid w:val="61477A7A"/>
    <w:rsid w:val="616049CB"/>
    <w:rsid w:val="6163674F"/>
    <w:rsid w:val="619AC444"/>
    <w:rsid w:val="61AE561A"/>
    <w:rsid w:val="6209377C"/>
    <w:rsid w:val="62241BBB"/>
    <w:rsid w:val="62339BA9"/>
    <w:rsid w:val="6234016D"/>
    <w:rsid w:val="624024B5"/>
    <w:rsid w:val="62581BF5"/>
    <w:rsid w:val="62A0E1DA"/>
    <w:rsid w:val="62A68BF6"/>
    <w:rsid w:val="62BD2B89"/>
    <w:rsid w:val="62BE30A5"/>
    <w:rsid w:val="62FA3755"/>
    <w:rsid w:val="631C9CDB"/>
    <w:rsid w:val="63254944"/>
    <w:rsid w:val="6334B471"/>
    <w:rsid w:val="636D4993"/>
    <w:rsid w:val="6371DCBE"/>
    <w:rsid w:val="63E2D8BD"/>
    <w:rsid w:val="63EE8A75"/>
    <w:rsid w:val="640FDF18"/>
    <w:rsid w:val="6417F7F9"/>
    <w:rsid w:val="641D4487"/>
    <w:rsid w:val="64648BB7"/>
    <w:rsid w:val="646E5685"/>
    <w:rsid w:val="648559E8"/>
    <w:rsid w:val="648E3D18"/>
    <w:rsid w:val="64B0EA4E"/>
    <w:rsid w:val="650BA161"/>
    <w:rsid w:val="65120C5D"/>
    <w:rsid w:val="6521636B"/>
    <w:rsid w:val="6537C03F"/>
    <w:rsid w:val="655EB6E1"/>
    <w:rsid w:val="65697A49"/>
    <w:rsid w:val="658B9949"/>
    <w:rsid w:val="65A68653"/>
    <w:rsid w:val="65AF1894"/>
    <w:rsid w:val="65B11B84"/>
    <w:rsid w:val="65B914E8"/>
    <w:rsid w:val="65E85536"/>
    <w:rsid w:val="65EA2620"/>
    <w:rsid w:val="662DEE1F"/>
    <w:rsid w:val="662FBA46"/>
    <w:rsid w:val="6657D5D5"/>
    <w:rsid w:val="6667E69B"/>
    <w:rsid w:val="666AF6AB"/>
    <w:rsid w:val="669C5521"/>
    <w:rsid w:val="66ACD7DB"/>
    <w:rsid w:val="66CD1E3A"/>
    <w:rsid w:val="66FA1065"/>
    <w:rsid w:val="6731E893"/>
    <w:rsid w:val="67A7DE98"/>
    <w:rsid w:val="67D750F2"/>
    <w:rsid w:val="67E9D571"/>
    <w:rsid w:val="67EDE2EF"/>
    <w:rsid w:val="67F5D680"/>
    <w:rsid w:val="6805D4C2"/>
    <w:rsid w:val="68378B87"/>
    <w:rsid w:val="685CDE8A"/>
    <w:rsid w:val="68714F44"/>
    <w:rsid w:val="6890B397"/>
    <w:rsid w:val="6895E0C6"/>
    <w:rsid w:val="68A386F6"/>
    <w:rsid w:val="68B93264"/>
    <w:rsid w:val="68D62C87"/>
    <w:rsid w:val="68DAB69B"/>
    <w:rsid w:val="68E33724"/>
    <w:rsid w:val="68E4992D"/>
    <w:rsid w:val="6908BD00"/>
    <w:rsid w:val="69335468"/>
    <w:rsid w:val="693A348D"/>
    <w:rsid w:val="695BB434"/>
    <w:rsid w:val="69673D46"/>
    <w:rsid w:val="696834D8"/>
    <w:rsid w:val="69A10A3A"/>
    <w:rsid w:val="69A2760B"/>
    <w:rsid w:val="69C390A2"/>
    <w:rsid w:val="69D50294"/>
    <w:rsid w:val="69DC6167"/>
    <w:rsid w:val="69EB93B2"/>
    <w:rsid w:val="6A29D6ED"/>
    <w:rsid w:val="6A4C7773"/>
    <w:rsid w:val="6A55A364"/>
    <w:rsid w:val="6A5A06E5"/>
    <w:rsid w:val="6A7BC6DD"/>
    <w:rsid w:val="6A88A598"/>
    <w:rsid w:val="6A9DD540"/>
    <w:rsid w:val="6AB5257C"/>
    <w:rsid w:val="6ABE4D36"/>
    <w:rsid w:val="6B0EF1B4"/>
    <w:rsid w:val="6B30B8CC"/>
    <w:rsid w:val="6B45DD34"/>
    <w:rsid w:val="6B4EB79C"/>
    <w:rsid w:val="6BD483E9"/>
    <w:rsid w:val="6C07D881"/>
    <w:rsid w:val="6C0C11EE"/>
    <w:rsid w:val="6C403F47"/>
    <w:rsid w:val="6C8E848E"/>
    <w:rsid w:val="6CAACC6D"/>
    <w:rsid w:val="6CDE11D5"/>
    <w:rsid w:val="6CE2476B"/>
    <w:rsid w:val="6D16C926"/>
    <w:rsid w:val="6D2B498E"/>
    <w:rsid w:val="6D4C958A"/>
    <w:rsid w:val="6D99E508"/>
    <w:rsid w:val="6DA2BB9E"/>
    <w:rsid w:val="6DA99DAA"/>
    <w:rsid w:val="6DF5F837"/>
    <w:rsid w:val="6E168A9D"/>
    <w:rsid w:val="6E174AAA"/>
    <w:rsid w:val="6E312DA8"/>
    <w:rsid w:val="6E7694A0"/>
    <w:rsid w:val="6E8C0A9C"/>
    <w:rsid w:val="6E98EF55"/>
    <w:rsid w:val="6ECF8483"/>
    <w:rsid w:val="6EF9AEF6"/>
    <w:rsid w:val="6F0A29C4"/>
    <w:rsid w:val="6F0A81F6"/>
    <w:rsid w:val="6F340726"/>
    <w:rsid w:val="6F398A72"/>
    <w:rsid w:val="6F3F406E"/>
    <w:rsid w:val="6F743591"/>
    <w:rsid w:val="6F824542"/>
    <w:rsid w:val="6FB559C2"/>
    <w:rsid w:val="6FE262D7"/>
    <w:rsid w:val="700AA594"/>
    <w:rsid w:val="70228890"/>
    <w:rsid w:val="70295204"/>
    <w:rsid w:val="703464C3"/>
    <w:rsid w:val="7053E355"/>
    <w:rsid w:val="7060B947"/>
    <w:rsid w:val="70A5C1ED"/>
    <w:rsid w:val="70EDB995"/>
    <w:rsid w:val="70F5869D"/>
    <w:rsid w:val="70FC88C3"/>
    <w:rsid w:val="70FDE307"/>
    <w:rsid w:val="71157D4D"/>
    <w:rsid w:val="715549B7"/>
    <w:rsid w:val="7176C60C"/>
    <w:rsid w:val="717C2B20"/>
    <w:rsid w:val="719F4613"/>
    <w:rsid w:val="71B48C8F"/>
    <w:rsid w:val="71C052F7"/>
    <w:rsid w:val="71C49D38"/>
    <w:rsid w:val="71E4E11F"/>
    <w:rsid w:val="71F14FEF"/>
    <w:rsid w:val="71F9987D"/>
    <w:rsid w:val="72021D03"/>
    <w:rsid w:val="720C7C11"/>
    <w:rsid w:val="7227EB43"/>
    <w:rsid w:val="725D9D08"/>
    <w:rsid w:val="72981D5B"/>
    <w:rsid w:val="72BB91B4"/>
    <w:rsid w:val="72BD7E87"/>
    <w:rsid w:val="72D4AD7A"/>
    <w:rsid w:val="72E1B982"/>
    <w:rsid w:val="730AA03D"/>
    <w:rsid w:val="7350254F"/>
    <w:rsid w:val="73744DFE"/>
    <w:rsid w:val="73B4BA77"/>
    <w:rsid w:val="73C8200C"/>
    <w:rsid w:val="73FF4F52"/>
    <w:rsid w:val="741A3FF4"/>
    <w:rsid w:val="742026F8"/>
    <w:rsid w:val="742AA0FA"/>
    <w:rsid w:val="745515F9"/>
    <w:rsid w:val="7469002E"/>
    <w:rsid w:val="746B63D8"/>
    <w:rsid w:val="7477F59A"/>
    <w:rsid w:val="747EFFAF"/>
    <w:rsid w:val="7487333D"/>
    <w:rsid w:val="749E3929"/>
    <w:rsid w:val="74A01CBE"/>
    <w:rsid w:val="74A06F2C"/>
    <w:rsid w:val="74C35AB9"/>
    <w:rsid w:val="74DB84A3"/>
    <w:rsid w:val="74EB4996"/>
    <w:rsid w:val="74FF0039"/>
    <w:rsid w:val="754C06B6"/>
    <w:rsid w:val="75522AA4"/>
    <w:rsid w:val="75627AA4"/>
    <w:rsid w:val="7570AA27"/>
    <w:rsid w:val="75A92B9C"/>
    <w:rsid w:val="75C9BF03"/>
    <w:rsid w:val="75F90EAA"/>
    <w:rsid w:val="76020E34"/>
    <w:rsid w:val="76280646"/>
    <w:rsid w:val="7646D864"/>
    <w:rsid w:val="764EA163"/>
    <w:rsid w:val="7655805C"/>
    <w:rsid w:val="7690F934"/>
    <w:rsid w:val="76EA047E"/>
    <w:rsid w:val="770060D0"/>
    <w:rsid w:val="77144463"/>
    <w:rsid w:val="771698EB"/>
    <w:rsid w:val="77278FE6"/>
    <w:rsid w:val="7754BAFA"/>
    <w:rsid w:val="775AC876"/>
    <w:rsid w:val="776B951A"/>
    <w:rsid w:val="776F9C3E"/>
    <w:rsid w:val="77A493FC"/>
    <w:rsid w:val="77B50140"/>
    <w:rsid w:val="77B9E065"/>
    <w:rsid w:val="77B9F002"/>
    <w:rsid w:val="77CC2A10"/>
    <w:rsid w:val="78088048"/>
    <w:rsid w:val="7818B041"/>
    <w:rsid w:val="782E7534"/>
    <w:rsid w:val="784CF2BF"/>
    <w:rsid w:val="784D07A0"/>
    <w:rsid w:val="7877EB12"/>
    <w:rsid w:val="78783077"/>
    <w:rsid w:val="78B843D1"/>
    <w:rsid w:val="78C8DC18"/>
    <w:rsid w:val="78E482B3"/>
    <w:rsid w:val="78FECE85"/>
    <w:rsid w:val="790D071E"/>
    <w:rsid w:val="79125582"/>
    <w:rsid w:val="796F99C5"/>
    <w:rsid w:val="7971C624"/>
    <w:rsid w:val="79985F7D"/>
    <w:rsid w:val="799ECF01"/>
    <w:rsid w:val="79A73847"/>
    <w:rsid w:val="79BCBAB2"/>
    <w:rsid w:val="79C26B86"/>
    <w:rsid w:val="79CA7A00"/>
    <w:rsid w:val="79CF7336"/>
    <w:rsid w:val="79CFE5B8"/>
    <w:rsid w:val="79F54FD9"/>
    <w:rsid w:val="79FAA9DE"/>
    <w:rsid w:val="7A0CDE94"/>
    <w:rsid w:val="7A25845D"/>
    <w:rsid w:val="7A565D81"/>
    <w:rsid w:val="7A5B648C"/>
    <w:rsid w:val="7A70A2B6"/>
    <w:rsid w:val="7A8812B2"/>
    <w:rsid w:val="7A89B006"/>
    <w:rsid w:val="7AA6CA6F"/>
    <w:rsid w:val="7ACBFD2D"/>
    <w:rsid w:val="7B88EF9C"/>
    <w:rsid w:val="7BCD2EE9"/>
    <w:rsid w:val="7BF86FA0"/>
    <w:rsid w:val="7C06AA0F"/>
    <w:rsid w:val="7C50CB4A"/>
    <w:rsid w:val="7C577571"/>
    <w:rsid w:val="7C67384A"/>
    <w:rsid w:val="7C6B77B8"/>
    <w:rsid w:val="7C700AE3"/>
    <w:rsid w:val="7C95AA09"/>
    <w:rsid w:val="7CBE3FE8"/>
    <w:rsid w:val="7CD1BEB9"/>
    <w:rsid w:val="7CE86F8B"/>
    <w:rsid w:val="7CF4C4B9"/>
    <w:rsid w:val="7CFE3BAD"/>
    <w:rsid w:val="7D1942B4"/>
    <w:rsid w:val="7D32C4C7"/>
    <w:rsid w:val="7D5925C9"/>
    <w:rsid w:val="7D668C2A"/>
    <w:rsid w:val="7D691EDC"/>
    <w:rsid w:val="7D7BBC0C"/>
    <w:rsid w:val="7D9E91F6"/>
    <w:rsid w:val="7DB373D7"/>
    <w:rsid w:val="7DC49367"/>
    <w:rsid w:val="7DC5A530"/>
    <w:rsid w:val="7DC659C0"/>
    <w:rsid w:val="7DF9960E"/>
    <w:rsid w:val="7DFD1F3C"/>
    <w:rsid w:val="7E0789D6"/>
    <w:rsid w:val="7E08CDC9"/>
    <w:rsid w:val="7E0DF5B7"/>
    <w:rsid w:val="7E1DA64F"/>
    <w:rsid w:val="7E438DE3"/>
    <w:rsid w:val="7E5101F9"/>
    <w:rsid w:val="7EC36D0B"/>
    <w:rsid w:val="7ED01A86"/>
    <w:rsid w:val="7EDDDF56"/>
    <w:rsid w:val="7EEE08E4"/>
    <w:rsid w:val="7F14782F"/>
    <w:rsid w:val="7F35EA05"/>
    <w:rsid w:val="7FB6E80A"/>
    <w:rsid w:val="7FC3ADA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5DD8CDA"/>
  <w15:chartTrackingRefBased/>
  <w15:docId w15:val="{C7E55C55-0E99-4839-9D5D-8091C41DE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1437C"/>
    <w:pPr>
      <w:spacing w:line="260" w:lineRule="atLeast"/>
    </w:pPr>
    <w:rPr>
      <w:rFonts w:ascii="Verdana" w:hAnsi="Verdana"/>
      <w:sz w:val="18"/>
      <w:lang w:eastAsia="nl-NL"/>
    </w:rPr>
  </w:style>
  <w:style w:type="paragraph" w:styleId="Kop1">
    <w:name w:val="heading 1"/>
    <w:aliases w:val="hoofdstuk,h1,ips_hoofdstuk,H1,Univé hoofdstuk,Section Heading,sectionHeading,sectionHeading Char"/>
    <w:basedOn w:val="Standaard"/>
    <w:next w:val="Standaard"/>
    <w:link w:val="Kop1Char"/>
    <w:qFormat/>
    <w:rsid w:val="00A25098"/>
    <w:pPr>
      <w:numPr>
        <w:numId w:val="2"/>
      </w:numPr>
      <w:spacing w:after="500"/>
      <w:outlineLvl w:val="0"/>
    </w:pPr>
    <w:rPr>
      <w:rFonts w:ascii="Segoe UI Light" w:hAnsi="Segoe UI Light" w:cs="Arial"/>
      <w:b/>
      <w:bCs/>
      <w:sz w:val="28"/>
      <w:szCs w:val="28"/>
    </w:rPr>
  </w:style>
  <w:style w:type="paragraph" w:styleId="Kop2">
    <w:name w:val="heading 2"/>
    <w:aliases w:val="paragraaf,Paragraaf,ips_paragraaf,H2,Paragrf 2,1.1Heading 2,2scr,Univé Paragraaf,Reset numbering,Bijlage"/>
    <w:basedOn w:val="Standaard"/>
    <w:next w:val="Standaard"/>
    <w:link w:val="Kop2Char"/>
    <w:qFormat/>
    <w:rsid w:val="000E7CD6"/>
    <w:pPr>
      <w:keepNext/>
      <w:numPr>
        <w:ilvl w:val="1"/>
        <w:numId w:val="2"/>
      </w:numPr>
      <w:spacing w:after="120"/>
      <w:outlineLvl w:val="1"/>
    </w:pPr>
    <w:rPr>
      <w:rFonts w:cs="Arial"/>
      <w:b/>
      <w:bCs/>
      <w:iCs/>
      <w:sz w:val="24"/>
      <w:szCs w:val="18"/>
    </w:rPr>
  </w:style>
  <w:style w:type="paragraph" w:styleId="Kop3">
    <w:name w:val="heading 3"/>
    <w:aliases w:val="subparagraaf,SubParagraaf,ips_subparagraaf,3scr,Episteem PvA Kop 3,Univé Subparagraaf,H3,Level 1 - 1,Voorwoord,Subparagraaf"/>
    <w:basedOn w:val="Standaard"/>
    <w:next w:val="Standaard"/>
    <w:link w:val="Kop3Char"/>
    <w:qFormat/>
    <w:rsid w:val="004C6627"/>
    <w:pPr>
      <w:keepNext/>
      <w:numPr>
        <w:ilvl w:val="2"/>
        <w:numId w:val="2"/>
      </w:numPr>
      <w:spacing w:after="60"/>
      <w:outlineLvl w:val="2"/>
    </w:pPr>
    <w:rPr>
      <w:rFonts w:cs="Arial"/>
      <w:b/>
      <w:bCs/>
      <w:sz w:val="20"/>
    </w:rPr>
  </w:style>
  <w:style w:type="paragraph" w:styleId="Kop4">
    <w:name w:val="heading 4"/>
    <w:aliases w:val="h4,Level 2 - a"/>
    <w:basedOn w:val="Standaard"/>
    <w:next w:val="Standaard"/>
    <w:link w:val="Kop4Char"/>
    <w:qFormat/>
    <w:rsid w:val="003F4676"/>
    <w:pPr>
      <w:keepNext/>
      <w:numPr>
        <w:ilvl w:val="3"/>
        <w:numId w:val="2"/>
      </w:numPr>
      <w:spacing w:after="60"/>
      <w:outlineLvl w:val="3"/>
    </w:pPr>
    <w:rPr>
      <w:bCs/>
      <w:i/>
      <w:szCs w:val="28"/>
    </w:rPr>
  </w:style>
  <w:style w:type="paragraph" w:styleId="Kop5">
    <w:name w:val="heading 5"/>
    <w:aliases w:val="h5,Level 3 - i"/>
    <w:basedOn w:val="Standaard"/>
    <w:next w:val="Standaard"/>
    <w:qFormat/>
    <w:rsid w:val="004C6627"/>
    <w:pPr>
      <w:numPr>
        <w:ilvl w:val="4"/>
        <w:numId w:val="2"/>
      </w:numPr>
      <w:spacing w:before="240" w:after="60"/>
      <w:outlineLvl w:val="4"/>
    </w:pPr>
    <w:rPr>
      <w:b/>
      <w:bCs/>
      <w:i/>
      <w:iCs/>
      <w:sz w:val="26"/>
      <w:szCs w:val="26"/>
    </w:rPr>
  </w:style>
  <w:style w:type="paragraph" w:styleId="Kop6">
    <w:name w:val="heading 6"/>
    <w:aliases w:val="Legal Level 1."/>
    <w:basedOn w:val="Standaard"/>
    <w:next w:val="Standaard"/>
    <w:qFormat/>
    <w:rsid w:val="004C6627"/>
    <w:pPr>
      <w:numPr>
        <w:ilvl w:val="5"/>
        <w:numId w:val="2"/>
      </w:numPr>
      <w:spacing w:before="240" w:after="60"/>
      <w:outlineLvl w:val="5"/>
    </w:pPr>
    <w:rPr>
      <w:rFonts w:ascii="Times New Roman" w:hAnsi="Times New Roman"/>
      <w:b/>
      <w:bCs/>
      <w:sz w:val="22"/>
      <w:szCs w:val="22"/>
    </w:rPr>
  </w:style>
  <w:style w:type="paragraph" w:styleId="Kop7">
    <w:name w:val="heading 7"/>
    <w:aliases w:val="h7,Legal Level 1.1."/>
    <w:basedOn w:val="Standaard"/>
    <w:next w:val="Standaard"/>
    <w:qFormat/>
    <w:rsid w:val="004C6627"/>
    <w:pPr>
      <w:numPr>
        <w:ilvl w:val="6"/>
        <w:numId w:val="2"/>
      </w:numPr>
      <w:spacing w:before="240" w:after="60"/>
      <w:outlineLvl w:val="6"/>
    </w:pPr>
    <w:rPr>
      <w:rFonts w:ascii="Times New Roman" w:hAnsi="Times New Roman"/>
      <w:sz w:val="24"/>
      <w:szCs w:val="24"/>
    </w:rPr>
  </w:style>
  <w:style w:type="paragraph" w:styleId="Kop8">
    <w:name w:val="heading 8"/>
    <w:aliases w:val="h8,Legal Level 1.1.1.,Legal Level 1.1.1. Char"/>
    <w:basedOn w:val="Standaard"/>
    <w:next w:val="Standaard"/>
    <w:qFormat/>
    <w:rsid w:val="004C6627"/>
    <w:pPr>
      <w:numPr>
        <w:ilvl w:val="7"/>
        <w:numId w:val="2"/>
      </w:numPr>
      <w:spacing w:before="240" w:after="60"/>
      <w:outlineLvl w:val="7"/>
    </w:pPr>
    <w:rPr>
      <w:rFonts w:ascii="Times New Roman" w:hAnsi="Times New Roman"/>
      <w:i/>
      <w:iCs/>
      <w:sz w:val="24"/>
      <w:szCs w:val="24"/>
    </w:rPr>
  </w:style>
  <w:style w:type="paragraph" w:styleId="Kop9">
    <w:name w:val="heading 9"/>
    <w:aliases w:val="h9,RFP Reference,(appendix), (appendix),appendix,Legal Level 1.1.1.1."/>
    <w:basedOn w:val="Standaard"/>
    <w:next w:val="Standaard"/>
    <w:qFormat/>
    <w:rsid w:val="004C6627"/>
    <w:pPr>
      <w:numPr>
        <w:ilvl w:val="8"/>
        <w:numId w:val="2"/>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zondernummering">
    <w:name w:val="Kop 1 zonder nummering"/>
    <w:basedOn w:val="Kop1"/>
    <w:next w:val="Standaard"/>
    <w:rsid w:val="00906C1D"/>
    <w:pPr>
      <w:numPr>
        <w:numId w:val="0"/>
      </w:numPr>
    </w:pPr>
  </w:style>
  <w:style w:type="paragraph" w:customStyle="1" w:styleId="Kop2zondernummering">
    <w:name w:val="Kop 2 zonder nummering"/>
    <w:basedOn w:val="Kop2"/>
    <w:next w:val="Standaard"/>
    <w:rsid w:val="00906C1D"/>
    <w:pPr>
      <w:numPr>
        <w:ilvl w:val="0"/>
        <w:numId w:val="0"/>
      </w:numPr>
    </w:pPr>
  </w:style>
  <w:style w:type="paragraph" w:customStyle="1" w:styleId="Kop3zondernummering">
    <w:name w:val="Kop 3 zonder nummering"/>
    <w:basedOn w:val="Kop3"/>
    <w:next w:val="Standaard"/>
    <w:rsid w:val="00906C1D"/>
    <w:pPr>
      <w:numPr>
        <w:ilvl w:val="0"/>
        <w:numId w:val="0"/>
      </w:numPr>
    </w:pPr>
  </w:style>
  <w:style w:type="paragraph" w:customStyle="1" w:styleId="Kop4zondernummering">
    <w:name w:val="Kop 4 zonder nummering"/>
    <w:basedOn w:val="Kop4"/>
    <w:next w:val="Standaard"/>
    <w:rsid w:val="003F4676"/>
    <w:pPr>
      <w:numPr>
        <w:ilvl w:val="0"/>
        <w:numId w:val="0"/>
      </w:numPr>
    </w:pPr>
  </w:style>
  <w:style w:type="paragraph" w:styleId="Koptekst">
    <w:name w:val="header"/>
    <w:basedOn w:val="Standaard"/>
    <w:rsid w:val="008550CA"/>
    <w:pPr>
      <w:tabs>
        <w:tab w:val="center" w:pos="4536"/>
        <w:tab w:val="right" w:pos="9072"/>
      </w:tabs>
      <w:jc w:val="center"/>
    </w:pPr>
    <w:rPr>
      <w:sz w:val="16"/>
    </w:rPr>
  </w:style>
  <w:style w:type="character" w:customStyle="1" w:styleId="briefkopjes">
    <w:name w:val="briefkopjes"/>
    <w:rsid w:val="00906C1D"/>
    <w:rPr>
      <w:rFonts w:ascii="Verdana" w:hAnsi="Verdana"/>
      <w:spacing w:val="0"/>
      <w:sz w:val="17"/>
    </w:rPr>
  </w:style>
  <w:style w:type="table" w:styleId="Tabelraster">
    <w:name w:val="Table Grid"/>
    <w:basedOn w:val="Standaardtabel"/>
    <w:uiPriority w:val="39"/>
    <w:rsid w:val="00906C1D"/>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rsid w:val="00150688"/>
    <w:pPr>
      <w:tabs>
        <w:tab w:val="center" w:pos="4536"/>
        <w:tab w:val="right" w:pos="9072"/>
      </w:tabs>
      <w:jc w:val="center"/>
    </w:pPr>
    <w:rPr>
      <w:sz w:val="16"/>
    </w:rPr>
  </w:style>
  <w:style w:type="character" w:styleId="Paginanummer">
    <w:name w:val="page number"/>
    <w:basedOn w:val="Standaardalinea-lettertype"/>
    <w:rsid w:val="00150688"/>
  </w:style>
  <w:style w:type="paragraph" w:styleId="Inhopg1">
    <w:name w:val="toc 1"/>
    <w:basedOn w:val="Standaard"/>
    <w:next w:val="Standaard"/>
    <w:autoRedefine/>
    <w:uiPriority w:val="39"/>
    <w:rsid w:val="00F650A0"/>
    <w:pPr>
      <w:tabs>
        <w:tab w:val="left" w:pos="1134"/>
        <w:tab w:val="left" w:pos="1430"/>
        <w:tab w:val="right" w:leader="dot" w:pos="9061"/>
      </w:tabs>
      <w:spacing w:before="80"/>
      <w:ind w:left="1429" w:hanging="1429"/>
    </w:pPr>
    <w:rPr>
      <w:rFonts w:ascii="Segoe UI Light" w:hAnsi="Segoe UI Light"/>
      <w:b/>
    </w:rPr>
  </w:style>
  <w:style w:type="paragraph" w:styleId="Inhopg2">
    <w:name w:val="toc 2"/>
    <w:basedOn w:val="Standaard"/>
    <w:next w:val="Standaard"/>
    <w:autoRedefine/>
    <w:uiPriority w:val="39"/>
    <w:rsid w:val="009350D2"/>
    <w:pPr>
      <w:tabs>
        <w:tab w:val="left" w:pos="1701"/>
        <w:tab w:val="right" w:leader="dot" w:pos="9061"/>
      </w:tabs>
      <w:spacing w:before="60"/>
      <w:ind w:left="2251" w:hanging="1117"/>
    </w:pPr>
    <w:rPr>
      <w:rFonts w:ascii="Segoe UI Light" w:hAnsi="Segoe UI Light"/>
    </w:rPr>
  </w:style>
  <w:style w:type="paragraph" w:styleId="Inhopg3">
    <w:name w:val="toc 3"/>
    <w:basedOn w:val="Standaard"/>
    <w:next w:val="Standaard"/>
    <w:autoRedefine/>
    <w:uiPriority w:val="39"/>
    <w:rsid w:val="00F650A0"/>
    <w:pPr>
      <w:tabs>
        <w:tab w:val="left" w:pos="2750"/>
        <w:tab w:val="right" w:leader="dot" w:pos="9061"/>
      </w:tabs>
      <w:spacing w:before="20"/>
      <w:ind w:left="2750" w:hanging="771"/>
    </w:pPr>
    <w:rPr>
      <w:rFonts w:ascii="Segoe UI Light" w:hAnsi="Segoe UI Light"/>
    </w:rPr>
  </w:style>
  <w:style w:type="character" w:styleId="Hyperlink">
    <w:name w:val="Hyperlink"/>
    <w:uiPriority w:val="99"/>
    <w:rsid w:val="004C6627"/>
    <w:rPr>
      <w:color w:val="0000FF"/>
      <w:u w:val="single"/>
    </w:rPr>
  </w:style>
  <w:style w:type="paragraph" w:customStyle="1" w:styleId="Inhoudsopgave">
    <w:name w:val="Inhoudsopgave"/>
    <w:basedOn w:val="Kop1zondernummering"/>
    <w:next w:val="Standaard"/>
    <w:rsid w:val="004C6627"/>
  </w:style>
  <w:style w:type="paragraph" w:customStyle="1" w:styleId="Bijlagegenummerd">
    <w:name w:val="Bijlage genummerd"/>
    <w:basedOn w:val="Standaard"/>
    <w:next w:val="Standaard"/>
    <w:rsid w:val="003F4676"/>
    <w:pPr>
      <w:spacing w:after="1000" w:line="240" w:lineRule="auto"/>
    </w:pPr>
    <w:rPr>
      <w:b/>
      <w:sz w:val="28"/>
    </w:rPr>
  </w:style>
  <w:style w:type="paragraph" w:customStyle="1" w:styleId="Offertetitel">
    <w:name w:val="Offerte titel"/>
    <w:basedOn w:val="Standaard"/>
    <w:rsid w:val="00174497"/>
    <w:pPr>
      <w:widowControl w:val="0"/>
    </w:pPr>
    <w:rPr>
      <w:b/>
      <w:snapToGrid w:val="0"/>
      <w:sz w:val="32"/>
    </w:rPr>
  </w:style>
  <w:style w:type="paragraph" w:styleId="Voetnoottekst">
    <w:name w:val="footnote text"/>
    <w:basedOn w:val="Standaard"/>
    <w:semiHidden/>
    <w:rsid w:val="00174497"/>
    <w:pPr>
      <w:spacing w:line="240" w:lineRule="auto"/>
    </w:pPr>
    <w:rPr>
      <w:lang w:eastAsia="en-US"/>
    </w:rPr>
  </w:style>
  <w:style w:type="paragraph" w:styleId="Ballontekst">
    <w:name w:val="Balloon Text"/>
    <w:basedOn w:val="Standaard"/>
    <w:link w:val="BallontekstChar"/>
    <w:uiPriority w:val="99"/>
    <w:semiHidden/>
    <w:unhideWhenUsed/>
    <w:rsid w:val="00A776E1"/>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A776E1"/>
    <w:rPr>
      <w:rFonts w:ascii="Tahoma" w:hAnsi="Tahoma" w:cs="Tahoma"/>
      <w:sz w:val="16"/>
      <w:szCs w:val="16"/>
    </w:rPr>
  </w:style>
  <w:style w:type="character" w:styleId="Verwijzingopmerking">
    <w:name w:val="annotation reference"/>
    <w:uiPriority w:val="99"/>
    <w:semiHidden/>
    <w:rsid w:val="008E3119"/>
    <w:rPr>
      <w:rFonts w:ascii="Univers" w:hAnsi="Univers"/>
      <w:dstrike w:val="0"/>
      <w:color w:val="auto"/>
      <w:sz w:val="20"/>
      <w:vertAlign w:val="baseline"/>
    </w:rPr>
  </w:style>
  <w:style w:type="paragraph" w:styleId="Tekstopmerking">
    <w:name w:val="annotation text"/>
    <w:basedOn w:val="Standaard"/>
    <w:link w:val="TekstopmerkingChar"/>
    <w:uiPriority w:val="99"/>
    <w:rsid w:val="008E3119"/>
    <w:pPr>
      <w:spacing w:line="300" w:lineRule="atLeast"/>
    </w:pPr>
    <w:rPr>
      <w:rFonts w:ascii="Arial" w:hAnsi="Arial"/>
      <w:sz w:val="20"/>
      <w:lang w:eastAsia="en-US"/>
    </w:rPr>
  </w:style>
  <w:style w:type="character" w:customStyle="1" w:styleId="TekstopmerkingChar">
    <w:name w:val="Tekst opmerking Char"/>
    <w:link w:val="Tekstopmerking"/>
    <w:uiPriority w:val="99"/>
    <w:rsid w:val="008E3119"/>
    <w:rPr>
      <w:rFonts w:ascii="Arial" w:hAnsi="Arial"/>
      <w:lang w:eastAsia="en-US"/>
    </w:rPr>
  </w:style>
  <w:style w:type="paragraph" w:customStyle="1" w:styleId="FormLabel">
    <w:name w:val="Form Label"/>
    <w:basedOn w:val="Standaard"/>
    <w:rsid w:val="008E3119"/>
    <w:pPr>
      <w:numPr>
        <w:numId w:val="4"/>
      </w:numPr>
      <w:tabs>
        <w:tab w:val="clear" w:pos="1080"/>
      </w:tabs>
      <w:spacing w:line="280" w:lineRule="exact"/>
      <w:ind w:left="0" w:firstLine="0"/>
    </w:pPr>
    <w:rPr>
      <w:rFonts w:ascii="Arial" w:hAnsi="Arial"/>
      <w:lang w:val="en-GB" w:eastAsia="en-US"/>
    </w:rPr>
  </w:style>
  <w:style w:type="paragraph" w:styleId="Plattetekst">
    <w:name w:val="Body Text"/>
    <w:basedOn w:val="Standaard"/>
    <w:link w:val="PlattetekstChar"/>
    <w:rsid w:val="008E3119"/>
    <w:pPr>
      <w:spacing w:line="300" w:lineRule="atLeast"/>
    </w:pPr>
    <w:rPr>
      <w:sz w:val="24"/>
      <w:lang w:eastAsia="en-US"/>
    </w:rPr>
  </w:style>
  <w:style w:type="character" w:customStyle="1" w:styleId="PlattetekstChar">
    <w:name w:val="Platte tekst Char"/>
    <w:link w:val="Plattetekst"/>
    <w:rsid w:val="008E3119"/>
    <w:rPr>
      <w:rFonts w:ascii="Verdana" w:hAnsi="Verdana"/>
      <w:sz w:val="24"/>
      <w:lang w:eastAsia="en-US"/>
    </w:rPr>
  </w:style>
  <w:style w:type="paragraph" w:customStyle="1" w:styleId="bijschrift">
    <w:name w:val="bijschrift"/>
    <w:basedOn w:val="Standaard"/>
    <w:rsid w:val="008E3119"/>
    <w:pPr>
      <w:widowControl w:val="0"/>
      <w:spacing w:line="300" w:lineRule="atLeast"/>
    </w:pPr>
    <w:rPr>
      <w:rFonts w:ascii="Arial" w:hAnsi="Arial"/>
      <w:snapToGrid w:val="0"/>
      <w:spacing w:val="-3"/>
      <w:sz w:val="20"/>
    </w:rPr>
  </w:style>
  <w:style w:type="paragraph" w:customStyle="1" w:styleId="uitzend2">
    <w:name w:val="uitzend2"/>
    <w:basedOn w:val="Standaard"/>
    <w:next w:val="Standaard"/>
    <w:link w:val="uitzend2Char"/>
    <w:autoRedefine/>
    <w:rsid w:val="00075A28"/>
    <w:pPr>
      <w:numPr>
        <w:numId w:val="5"/>
      </w:numPr>
      <w:tabs>
        <w:tab w:val="clear" w:pos="796"/>
        <w:tab w:val="num" w:pos="426"/>
      </w:tabs>
      <w:spacing w:line="300" w:lineRule="atLeast"/>
      <w:ind w:left="284" w:hanging="284"/>
    </w:pPr>
    <w:rPr>
      <w:rFonts w:ascii="Arial" w:hAnsi="Arial" w:cs="Arial"/>
      <w:b/>
      <w:sz w:val="24"/>
      <w:lang w:eastAsia="en-US"/>
    </w:rPr>
  </w:style>
  <w:style w:type="paragraph" w:customStyle="1" w:styleId="uitzend4">
    <w:name w:val="uitzend4"/>
    <w:basedOn w:val="Kop3"/>
    <w:autoRedefine/>
    <w:rsid w:val="00075A28"/>
    <w:pPr>
      <w:numPr>
        <w:numId w:val="5"/>
      </w:numPr>
      <w:tabs>
        <w:tab w:val="num" w:pos="567"/>
      </w:tabs>
      <w:spacing w:before="240" w:after="120" w:line="300" w:lineRule="atLeast"/>
      <w:ind w:left="709"/>
    </w:pPr>
    <w:rPr>
      <w:rFonts w:ascii="Arial" w:hAnsi="Arial"/>
      <w:bCs w:val="0"/>
      <w:lang w:eastAsia="en-US"/>
    </w:rPr>
  </w:style>
  <w:style w:type="character" w:customStyle="1" w:styleId="uitzend2Char">
    <w:name w:val="uitzend2 Char"/>
    <w:link w:val="uitzend2"/>
    <w:rsid w:val="00075A28"/>
    <w:rPr>
      <w:rFonts w:ascii="Arial" w:hAnsi="Arial" w:cs="Arial"/>
      <w:b/>
      <w:sz w:val="24"/>
      <w:lang w:eastAsia="en-US"/>
    </w:rPr>
  </w:style>
  <w:style w:type="paragraph" w:styleId="Lijstalinea">
    <w:name w:val="List Paragraph"/>
    <w:basedOn w:val="Standaard"/>
    <w:next w:val="Standaard"/>
    <w:uiPriority w:val="34"/>
    <w:qFormat/>
    <w:rsid w:val="00E34445"/>
    <w:pPr>
      <w:numPr>
        <w:numId w:val="10"/>
      </w:numPr>
    </w:pPr>
    <w:rPr>
      <w:lang w:eastAsia="en-US"/>
    </w:rPr>
  </w:style>
  <w:style w:type="paragraph" w:styleId="Plattetekstinspringen">
    <w:name w:val="Body Text Indent"/>
    <w:basedOn w:val="Standaard"/>
    <w:link w:val="PlattetekstinspringenChar"/>
    <w:uiPriority w:val="99"/>
    <w:semiHidden/>
    <w:unhideWhenUsed/>
    <w:rsid w:val="00D92B34"/>
    <w:pPr>
      <w:spacing w:after="120"/>
      <w:ind w:left="283"/>
    </w:pPr>
  </w:style>
  <w:style w:type="character" w:customStyle="1" w:styleId="PlattetekstinspringenChar">
    <w:name w:val="Platte tekst inspringen Char"/>
    <w:link w:val="Plattetekstinspringen"/>
    <w:uiPriority w:val="99"/>
    <w:semiHidden/>
    <w:rsid w:val="00D92B34"/>
    <w:rPr>
      <w:rFonts w:ascii="Verdana" w:hAnsi="Verdana"/>
      <w:sz w:val="18"/>
    </w:rPr>
  </w:style>
  <w:style w:type="paragraph" w:customStyle="1" w:styleId="Bullet1">
    <w:name w:val="Bullet 1"/>
    <w:basedOn w:val="Standaard"/>
    <w:rsid w:val="00D92B34"/>
    <w:pPr>
      <w:numPr>
        <w:ilvl w:val="6"/>
        <w:numId w:val="6"/>
      </w:numPr>
      <w:spacing w:line="300" w:lineRule="atLeast"/>
    </w:pPr>
    <w:rPr>
      <w:rFonts w:ascii="Arial" w:hAnsi="Arial"/>
      <w:sz w:val="20"/>
      <w:lang w:val="en-GB" w:eastAsia="en-US"/>
    </w:rPr>
  </w:style>
  <w:style w:type="paragraph" w:customStyle="1" w:styleId="Bullet2">
    <w:name w:val="Bullet 2"/>
    <w:basedOn w:val="Standaard"/>
    <w:rsid w:val="00D92B34"/>
    <w:pPr>
      <w:numPr>
        <w:ilvl w:val="8"/>
        <w:numId w:val="6"/>
      </w:numPr>
      <w:spacing w:line="300" w:lineRule="atLeast"/>
    </w:pPr>
    <w:rPr>
      <w:rFonts w:ascii="Arial" w:hAnsi="Arial"/>
      <w:sz w:val="20"/>
      <w:lang w:val="en-GB" w:eastAsia="en-US"/>
    </w:rPr>
  </w:style>
  <w:style w:type="paragraph" w:customStyle="1" w:styleId="AlineaNum">
    <w:name w:val="AlineaNum"/>
    <w:basedOn w:val="Standaard"/>
    <w:rsid w:val="00D92B34"/>
    <w:pPr>
      <w:keepLines/>
      <w:numPr>
        <w:ilvl w:val="4"/>
        <w:numId w:val="6"/>
      </w:numPr>
      <w:tabs>
        <w:tab w:val="left" w:pos="720"/>
      </w:tabs>
      <w:spacing w:before="240" w:line="280" w:lineRule="atLeast"/>
    </w:pPr>
    <w:rPr>
      <w:rFonts w:ascii="Arial" w:hAnsi="Arial"/>
      <w:sz w:val="20"/>
      <w:lang w:eastAsia="en-US"/>
    </w:rPr>
  </w:style>
  <w:style w:type="paragraph" w:customStyle="1" w:styleId="AliBijlageNum">
    <w:name w:val="AliBijlageNum"/>
    <w:basedOn w:val="Standaard"/>
    <w:rsid w:val="00D92B34"/>
    <w:pPr>
      <w:keepLines/>
      <w:numPr>
        <w:ilvl w:val="5"/>
        <w:numId w:val="6"/>
      </w:numPr>
      <w:tabs>
        <w:tab w:val="left" w:pos="720"/>
      </w:tabs>
      <w:spacing w:before="260" w:line="300" w:lineRule="atLeast"/>
    </w:pPr>
    <w:rPr>
      <w:rFonts w:ascii="Arial" w:hAnsi="Arial"/>
      <w:sz w:val="20"/>
      <w:lang w:eastAsia="en-US"/>
    </w:rPr>
  </w:style>
  <w:style w:type="paragraph" w:customStyle="1" w:styleId="AliNormalNum">
    <w:name w:val="AliNormalNum"/>
    <w:basedOn w:val="Standaard"/>
    <w:rsid w:val="00D92B34"/>
    <w:pPr>
      <w:keepLines/>
      <w:numPr>
        <w:ilvl w:val="3"/>
        <w:numId w:val="6"/>
      </w:numPr>
      <w:tabs>
        <w:tab w:val="left" w:pos="720"/>
      </w:tabs>
      <w:spacing w:before="240" w:line="280" w:lineRule="atLeast"/>
    </w:pPr>
    <w:rPr>
      <w:rFonts w:ascii="Arial" w:hAnsi="Arial"/>
      <w:sz w:val="20"/>
      <w:lang w:eastAsia="en-US"/>
    </w:rPr>
  </w:style>
  <w:style w:type="paragraph" w:customStyle="1" w:styleId="uitzend3">
    <w:name w:val="uitzend3"/>
    <w:basedOn w:val="Standaard"/>
    <w:next w:val="Standaard"/>
    <w:link w:val="uitzend3Char1"/>
    <w:autoRedefine/>
    <w:rsid w:val="00AD1B2A"/>
    <w:pPr>
      <w:numPr>
        <w:ilvl w:val="1"/>
        <w:numId w:val="7"/>
      </w:numPr>
      <w:tabs>
        <w:tab w:val="clear" w:pos="1440"/>
      </w:tabs>
      <w:spacing w:before="120" w:line="300" w:lineRule="atLeast"/>
      <w:ind w:left="1077" w:hanging="357"/>
    </w:pPr>
    <w:rPr>
      <w:rFonts w:ascii="Arial" w:hAnsi="Arial" w:cs="Arial"/>
      <w:bCs/>
      <w:color w:val="000000"/>
      <w:sz w:val="20"/>
      <w:u w:color="666699"/>
      <w:lang w:eastAsia="en-US"/>
    </w:rPr>
  </w:style>
  <w:style w:type="character" w:customStyle="1" w:styleId="uitzend3Char1">
    <w:name w:val="uitzend3 Char1"/>
    <w:link w:val="uitzend3"/>
    <w:rsid w:val="00AD1B2A"/>
    <w:rPr>
      <w:rFonts w:ascii="Arial" w:hAnsi="Arial" w:cs="Arial"/>
      <w:bCs/>
      <w:color w:val="000000"/>
      <w:u w:color="666699"/>
      <w:lang w:eastAsia="en-US"/>
    </w:rPr>
  </w:style>
  <w:style w:type="paragraph" w:customStyle="1" w:styleId="TableBullet1">
    <w:name w:val="Table Bullet 1"/>
    <w:basedOn w:val="Bullet1"/>
    <w:rsid w:val="00AD1B2A"/>
    <w:pPr>
      <w:numPr>
        <w:ilvl w:val="0"/>
        <w:numId w:val="0"/>
      </w:numPr>
      <w:tabs>
        <w:tab w:val="num" w:pos="360"/>
      </w:tabs>
      <w:ind w:left="360" w:hanging="360"/>
    </w:pPr>
  </w:style>
  <w:style w:type="paragraph" w:customStyle="1" w:styleId="uitzend1">
    <w:name w:val="uitzend1"/>
    <w:basedOn w:val="Standaard"/>
    <w:next w:val="Standaard"/>
    <w:rsid w:val="0067369F"/>
    <w:pPr>
      <w:spacing w:line="300" w:lineRule="atLeast"/>
    </w:pPr>
    <w:rPr>
      <w:rFonts w:ascii="Arial" w:hAnsi="Arial"/>
      <w:b/>
      <w:bCs/>
      <w:sz w:val="24"/>
      <w:lang w:eastAsia="en-US"/>
    </w:rPr>
  </w:style>
  <w:style w:type="paragraph" w:customStyle="1" w:styleId="Opsomming">
    <w:name w:val="Opsomming"/>
    <w:basedOn w:val="Standaard"/>
    <w:rsid w:val="0067369F"/>
    <w:pPr>
      <w:numPr>
        <w:numId w:val="8"/>
      </w:numPr>
      <w:spacing w:after="60" w:line="300" w:lineRule="atLeast"/>
    </w:pPr>
    <w:rPr>
      <w:rFonts w:ascii="GAK TT Serif" w:hAnsi="GAK TT Serif"/>
      <w:sz w:val="22"/>
    </w:rPr>
  </w:style>
  <w:style w:type="paragraph" w:customStyle="1" w:styleId="kopzondernummer">
    <w:name w:val="kop zonder nummer"/>
    <w:basedOn w:val="Kop3"/>
    <w:next w:val="Standaard"/>
    <w:rsid w:val="0067369F"/>
    <w:pPr>
      <w:numPr>
        <w:ilvl w:val="0"/>
        <w:numId w:val="0"/>
      </w:numPr>
      <w:spacing w:after="0" w:line="336" w:lineRule="auto"/>
      <w:ind w:left="624"/>
    </w:pPr>
    <w:rPr>
      <w:rFonts w:ascii="Arial" w:hAnsi="Arial"/>
      <w:szCs w:val="26"/>
    </w:rPr>
  </w:style>
  <w:style w:type="paragraph" w:customStyle="1" w:styleId="OpmaakprofielRegelafstandMinimaal15pt">
    <w:name w:val="Opmaakprofiel Regelafstand:  Minimaal 15 pt"/>
    <w:basedOn w:val="Standaard"/>
    <w:rsid w:val="001834F1"/>
  </w:style>
  <w:style w:type="paragraph" w:customStyle="1" w:styleId="OpmaakprofielRegelafstand15regel">
    <w:name w:val="Opmaakprofiel Regelafstand:  15 regel"/>
    <w:basedOn w:val="Standaard"/>
    <w:rsid w:val="001834F1"/>
  </w:style>
  <w:style w:type="paragraph" w:customStyle="1" w:styleId="OpmaakprofielRegelafstand15regel1">
    <w:name w:val="Opmaakprofiel Regelafstand:  15 regel1"/>
    <w:basedOn w:val="Standaard"/>
    <w:rsid w:val="001834F1"/>
  </w:style>
  <w:style w:type="paragraph" w:customStyle="1" w:styleId="OpmaakprofielRegelafstand15regel2">
    <w:name w:val="Opmaakprofiel Regelafstand:  15 regel2"/>
    <w:basedOn w:val="Standaard"/>
    <w:rsid w:val="001834F1"/>
  </w:style>
  <w:style w:type="paragraph" w:customStyle="1" w:styleId="OpmaakprofielRegelafstand15regel3">
    <w:name w:val="Opmaakprofiel Regelafstand:  15 regel3"/>
    <w:basedOn w:val="Standaard"/>
    <w:rsid w:val="001834F1"/>
  </w:style>
  <w:style w:type="paragraph" w:styleId="Plattetekstinspringen2">
    <w:name w:val="Body Text Indent 2"/>
    <w:basedOn w:val="Standaard"/>
    <w:link w:val="Plattetekstinspringen2Char"/>
    <w:uiPriority w:val="99"/>
    <w:semiHidden/>
    <w:unhideWhenUsed/>
    <w:rsid w:val="008776D6"/>
    <w:pPr>
      <w:spacing w:after="120" w:line="480" w:lineRule="auto"/>
      <w:ind w:left="283"/>
    </w:pPr>
  </w:style>
  <w:style w:type="character" w:customStyle="1" w:styleId="Plattetekstinspringen2Char">
    <w:name w:val="Platte tekst inspringen 2 Char"/>
    <w:link w:val="Plattetekstinspringen2"/>
    <w:uiPriority w:val="99"/>
    <w:semiHidden/>
    <w:rsid w:val="008776D6"/>
    <w:rPr>
      <w:rFonts w:ascii="Verdana" w:hAnsi="Verdana"/>
      <w:sz w:val="18"/>
    </w:rPr>
  </w:style>
  <w:style w:type="paragraph" w:customStyle="1" w:styleId="Style0">
    <w:name w:val="Style0"/>
    <w:rsid w:val="00125D15"/>
    <w:rPr>
      <w:rFonts w:ascii="Arial" w:hAnsi="Arial"/>
      <w:sz w:val="24"/>
      <w:lang w:eastAsia="nl-NL"/>
    </w:rPr>
  </w:style>
  <w:style w:type="paragraph" w:styleId="Onderwerpvanopmerking">
    <w:name w:val="annotation subject"/>
    <w:basedOn w:val="Tekstopmerking"/>
    <w:next w:val="Tekstopmerking"/>
    <w:link w:val="OnderwerpvanopmerkingChar"/>
    <w:uiPriority w:val="99"/>
    <w:semiHidden/>
    <w:unhideWhenUsed/>
    <w:rsid w:val="00211B50"/>
    <w:pPr>
      <w:spacing w:line="260" w:lineRule="atLeast"/>
    </w:pPr>
    <w:rPr>
      <w:rFonts w:ascii="Verdana" w:hAnsi="Verdana"/>
      <w:b/>
      <w:bCs/>
      <w:lang w:eastAsia="nl-NL"/>
    </w:rPr>
  </w:style>
  <w:style w:type="character" w:customStyle="1" w:styleId="OnderwerpvanopmerkingChar">
    <w:name w:val="Onderwerp van opmerking Char"/>
    <w:link w:val="Onderwerpvanopmerking"/>
    <w:uiPriority w:val="99"/>
    <w:semiHidden/>
    <w:rsid w:val="00211B50"/>
    <w:rPr>
      <w:rFonts w:ascii="Verdana" w:hAnsi="Verdana"/>
      <w:b/>
      <w:bCs/>
      <w:lang w:eastAsia="en-US"/>
    </w:rPr>
  </w:style>
  <w:style w:type="paragraph" w:styleId="Plattetekstinspringen3">
    <w:name w:val="Body Text Indent 3"/>
    <w:basedOn w:val="Standaard"/>
    <w:link w:val="Plattetekstinspringen3Char"/>
    <w:semiHidden/>
    <w:rsid w:val="008301FB"/>
    <w:pPr>
      <w:spacing w:after="120" w:line="240" w:lineRule="auto"/>
      <w:ind w:left="283"/>
    </w:pPr>
    <w:rPr>
      <w:rFonts w:ascii="Arial" w:hAnsi="Arial"/>
      <w:sz w:val="16"/>
      <w:szCs w:val="16"/>
    </w:rPr>
  </w:style>
  <w:style w:type="character" w:customStyle="1" w:styleId="Plattetekstinspringen3Char">
    <w:name w:val="Platte tekst inspringen 3 Char"/>
    <w:link w:val="Plattetekstinspringen3"/>
    <w:semiHidden/>
    <w:rsid w:val="008301FB"/>
    <w:rPr>
      <w:rFonts w:ascii="Arial" w:hAnsi="Arial"/>
      <w:sz w:val="16"/>
      <w:szCs w:val="16"/>
    </w:rPr>
  </w:style>
  <w:style w:type="paragraph" w:customStyle="1" w:styleId="RDsubtaak">
    <w:name w:val="RD subtaak"/>
    <w:basedOn w:val="Standaard"/>
    <w:rsid w:val="00F35ABF"/>
    <w:pPr>
      <w:tabs>
        <w:tab w:val="left" w:pos="1400"/>
      </w:tabs>
      <w:spacing w:line="240" w:lineRule="auto"/>
      <w:ind w:left="1485" w:hanging="425"/>
    </w:pPr>
    <w:rPr>
      <w:rFonts w:ascii="Arial" w:hAnsi="Arial"/>
      <w:sz w:val="20"/>
    </w:rPr>
  </w:style>
  <w:style w:type="paragraph" w:customStyle="1" w:styleId="RDhoofdtaak">
    <w:name w:val="RD hoofdtaak"/>
    <w:basedOn w:val="Standaard"/>
    <w:rsid w:val="00F35ABF"/>
    <w:pPr>
      <w:numPr>
        <w:numId w:val="13"/>
      </w:numPr>
      <w:spacing w:line="240" w:lineRule="auto"/>
    </w:pPr>
    <w:rPr>
      <w:rFonts w:ascii="Arial" w:hAnsi="Arial"/>
      <w:sz w:val="20"/>
    </w:rPr>
  </w:style>
  <w:style w:type="paragraph" w:customStyle="1" w:styleId="RDtekst">
    <w:name w:val="RD tekst"/>
    <w:basedOn w:val="RDhoofdtaak"/>
    <w:rsid w:val="00F35ABF"/>
    <w:pPr>
      <w:numPr>
        <w:numId w:val="0"/>
      </w:numPr>
      <w:tabs>
        <w:tab w:val="left" w:pos="720"/>
      </w:tabs>
      <w:ind w:left="357"/>
    </w:pPr>
  </w:style>
  <w:style w:type="paragraph" w:customStyle="1" w:styleId="Opmaakprofiel1">
    <w:name w:val="Opmaakprofiel1"/>
    <w:basedOn w:val="RDtekst"/>
    <w:rsid w:val="00F35ABF"/>
    <w:rPr>
      <w:b/>
      <w:bCs/>
    </w:rPr>
  </w:style>
  <w:style w:type="paragraph" w:styleId="Inhopg4">
    <w:name w:val="toc 4"/>
    <w:basedOn w:val="Standaard"/>
    <w:next w:val="Standaard"/>
    <w:autoRedefine/>
    <w:uiPriority w:val="39"/>
    <w:unhideWhenUsed/>
    <w:rsid w:val="00EF0565"/>
    <w:pPr>
      <w:spacing w:after="100"/>
      <w:ind w:left="540"/>
    </w:pPr>
    <w:rPr>
      <w:rFonts w:ascii="Segoe UI Light" w:hAnsi="Segoe UI Light"/>
    </w:rPr>
  </w:style>
  <w:style w:type="paragraph" w:customStyle="1" w:styleId="Level1">
    <w:name w:val="Level 1"/>
    <w:basedOn w:val="Standaard"/>
    <w:rsid w:val="00DD041C"/>
    <w:pPr>
      <w:widowControl w:val="0"/>
      <w:numPr>
        <w:numId w:val="14"/>
      </w:numPr>
      <w:autoSpaceDE w:val="0"/>
      <w:autoSpaceDN w:val="0"/>
      <w:adjustRightInd w:val="0"/>
      <w:spacing w:line="240" w:lineRule="auto"/>
      <w:ind w:left="288" w:hanging="288"/>
      <w:outlineLvl w:val="0"/>
    </w:pPr>
    <w:rPr>
      <w:rFonts w:ascii="PMingLiU" w:eastAsia="PMingLiU" w:hAnsi="Times New Roman"/>
      <w:sz w:val="20"/>
      <w:szCs w:val="24"/>
      <w:lang w:val="en-US"/>
    </w:rPr>
  </w:style>
  <w:style w:type="paragraph" w:customStyle="1" w:styleId="Bijlagen">
    <w:name w:val="Bijlagen"/>
    <w:basedOn w:val="Standaard"/>
    <w:rsid w:val="002C3251"/>
    <w:pPr>
      <w:numPr>
        <w:numId w:val="15"/>
      </w:numPr>
      <w:tabs>
        <w:tab w:val="clear" w:pos="1080"/>
        <w:tab w:val="left" w:pos="1418"/>
      </w:tabs>
      <w:ind w:left="1418" w:hanging="1418"/>
    </w:pPr>
    <w:rPr>
      <w:b/>
      <w:sz w:val="28"/>
    </w:rPr>
  </w:style>
  <w:style w:type="paragraph" w:customStyle="1" w:styleId="Model">
    <w:name w:val="Model"/>
    <w:basedOn w:val="Kop1"/>
    <w:rsid w:val="00DB7C5D"/>
    <w:pPr>
      <w:keepNext/>
      <w:numPr>
        <w:numId w:val="0"/>
      </w:numPr>
      <w:pBdr>
        <w:top w:val="single" w:sz="4" w:space="1" w:color="auto"/>
        <w:left w:val="single" w:sz="4" w:space="4" w:color="auto"/>
        <w:bottom w:val="single" w:sz="4" w:space="1" w:color="auto"/>
        <w:right w:val="single" w:sz="4" w:space="4" w:color="auto"/>
      </w:pBdr>
      <w:shd w:val="clear" w:color="auto" w:fill="E6E6E6"/>
      <w:autoSpaceDE w:val="0"/>
      <w:autoSpaceDN w:val="0"/>
      <w:spacing w:after="0" w:line="360" w:lineRule="auto"/>
      <w:ind w:left="1843" w:hanging="1843"/>
    </w:pPr>
    <w:rPr>
      <w:rFonts w:ascii="Arial" w:hAnsi="Arial" w:cs="Times New Roman"/>
      <w:szCs w:val="20"/>
    </w:rPr>
  </w:style>
  <w:style w:type="table" w:customStyle="1" w:styleId="Opmaakprofiel2">
    <w:name w:val="Opmaakprofiel2"/>
    <w:basedOn w:val="Standaardtabel"/>
    <w:uiPriority w:val="99"/>
    <w:qFormat/>
    <w:rsid w:val="007E0802"/>
    <w:tblPr/>
  </w:style>
  <w:style w:type="character" w:customStyle="1" w:styleId="Kop2Char">
    <w:name w:val="Kop 2 Char"/>
    <w:aliases w:val="paragraaf Char,Paragraaf Char,ips_paragraaf Char,H2 Char,Paragrf 2 Char,1.1Heading 2 Char,2scr Char,Univé Paragraaf Char,Reset numbering Char,Bijlage Char"/>
    <w:link w:val="Kop2"/>
    <w:rsid w:val="001C1108"/>
    <w:rPr>
      <w:rFonts w:ascii="Verdana" w:hAnsi="Verdana" w:cs="Arial"/>
      <w:b/>
      <w:bCs/>
      <w:iCs/>
      <w:sz w:val="24"/>
      <w:szCs w:val="18"/>
      <w:lang w:eastAsia="nl-NL"/>
    </w:rPr>
  </w:style>
  <w:style w:type="character" w:customStyle="1" w:styleId="Kop3Char">
    <w:name w:val="Kop 3 Char"/>
    <w:aliases w:val="subparagraaf Char,SubParagraaf Char,ips_subparagraaf Char,3scr Char,Episteem PvA Kop 3 Char,Univé Subparagraaf Char,H3 Char,Level 1 - 1 Char,Voorwoord Char,Subparagraaf Char"/>
    <w:link w:val="Kop3"/>
    <w:rsid w:val="001C1108"/>
    <w:rPr>
      <w:rFonts w:ascii="Verdana" w:hAnsi="Verdana" w:cs="Arial"/>
      <w:b/>
      <w:bCs/>
      <w:lang w:eastAsia="nl-NL"/>
    </w:rPr>
  </w:style>
  <w:style w:type="character" w:customStyle="1" w:styleId="Kop4Char">
    <w:name w:val="Kop 4 Char"/>
    <w:aliases w:val="h4 Char,Level 2 - a Char"/>
    <w:link w:val="Kop4"/>
    <w:rsid w:val="001C1108"/>
    <w:rPr>
      <w:rFonts w:ascii="Verdana" w:hAnsi="Verdana"/>
      <w:bCs/>
      <w:i/>
      <w:sz w:val="18"/>
      <w:szCs w:val="28"/>
      <w:lang w:eastAsia="nl-NL"/>
    </w:rPr>
  </w:style>
  <w:style w:type="character" w:customStyle="1" w:styleId="Kop1Char">
    <w:name w:val="Kop 1 Char"/>
    <w:aliases w:val="hoofdstuk Char,h1 Char,ips_hoofdstuk Char,H1 Char,Univé hoofdstuk Char,Section Heading Char,sectionHeading Char1,sectionHeading Char Char"/>
    <w:link w:val="Kop1"/>
    <w:rsid w:val="00A25098"/>
    <w:rPr>
      <w:rFonts w:ascii="Segoe UI Light" w:hAnsi="Segoe UI Light" w:cs="Arial"/>
      <w:b/>
      <w:bCs/>
      <w:sz w:val="28"/>
      <w:szCs w:val="28"/>
      <w:lang w:eastAsia="nl-NL"/>
    </w:rPr>
  </w:style>
  <w:style w:type="paragraph" w:customStyle="1" w:styleId="definitiesomschrijving">
    <w:name w:val="definities omschrijving"/>
    <w:basedOn w:val="Standaard"/>
    <w:rsid w:val="00CA5655"/>
    <w:pPr>
      <w:spacing w:before="60" w:line="312" w:lineRule="auto"/>
      <w:ind w:left="57"/>
    </w:pPr>
    <w:rPr>
      <w:rFonts w:ascii="Arial" w:hAnsi="Arial"/>
      <w:sz w:val="19"/>
      <w:szCs w:val="24"/>
    </w:rPr>
  </w:style>
  <w:style w:type="paragraph" w:customStyle="1" w:styleId="definitie">
    <w:name w:val="definitie"/>
    <w:basedOn w:val="definitiesomschrijving"/>
    <w:rsid w:val="00CA5655"/>
    <w:rPr>
      <w:b/>
      <w:szCs w:val="19"/>
    </w:rPr>
  </w:style>
  <w:style w:type="character" w:styleId="Zwaar">
    <w:name w:val="Strong"/>
    <w:qFormat/>
    <w:rsid w:val="00AF2B68"/>
    <w:rPr>
      <w:b/>
      <w:bCs/>
    </w:rPr>
  </w:style>
  <w:style w:type="paragraph" w:customStyle="1" w:styleId="OrPLANSTANDAARD">
    <w:name w:val="OrPLANSTANDAARD"/>
    <w:rsid w:val="000B58E0"/>
    <w:pPr>
      <w:spacing w:line="300" w:lineRule="auto"/>
    </w:pPr>
    <w:rPr>
      <w:rFonts w:ascii="Tahoma" w:hAnsi="Tahoma" w:cs="Tahoma"/>
      <w:color w:val="000000"/>
      <w:kern w:val="28"/>
      <w:sz w:val="18"/>
      <w:szCs w:val="18"/>
      <w:lang w:eastAsia="nl-NL"/>
    </w:rPr>
  </w:style>
  <w:style w:type="paragraph" w:styleId="Documentstructuur">
    <w:name w:val="Document Map"/>
    <w:basedOn w:val="Standaard"/>
    <w:semiHidden/>
    <w:rsid w:val="008A25BA"/>
    <w:pPr>
      <w:shd w:val="clear" w:color="auto" w:fill="000080"/>
    </w:pPr>
    <w:rPr>
      <w:rFonts w:ascii="Tahoma" w:hAnsi="Tahoma" w:cs="Tahoma"/>
      <w:sz w:val="20"/>
    </w:rPr>
  </w:style>
  <w:style w:type="paragraph" w:styleId="Geenafstand">
    <w:name w:val="No Spacing"/>
    <w:basedOn w:val="Standaard"/>
    <w:uiPriority w:val="1"/>
    <w:qFormat/>
    <w:rsid w:val="00720356"/>
    <w:pPr>
      <w:spacing w:line="240" w:lineRule="auto"/>
    </w:pPr>
    <w:rPr>
      <w:rFonts w:ascii="Calibri" w:eastAsia="Calibri" w:hAnsi="Calibri" w:cs="Calibri"/>
      <w:sz w:val="22"/>
      <w:szCs w:val="22"/>
      <w:lang w:eastAsia="en-US"/>
    </w:rPr>
  </w:style>
  <w:style w:type="paragraph" w:customStyle="1" w:styleId="Default">
    <w:name w:val="Default"/>
    <w:basedOn w:val="Standaard"/>
    <w:rsid w:val="00720356"/>
    <w:pPr>
      <w:autoSpaceDE w:val="0"/>
      <w:autoSpaceDN w:val="0"/>
      <w:spacing w:line="240" w:lineRule="auto"/>
    </w:pPr>
    <w:rPr>
      <w:rFonts w:ascii="Trebuchet MS" w:eastAsia="Calibri" w:hAnsi="Trebuchet MS"/>
      <w:color w:val="000000"/>
      <w:sz w:val="24"/>
      <w:szCs w:val="24"/>
      <w:lang w:eastAsia="en-US"/>
    </w:rPr>
  </w:style>
  <w:style w:type="paragraph" w:customStyle="1" w:styleId="StyleHeading1MyriadRoman12ptDarkRed">
    <w:name w:val="Style Heading 1 + Myriad Roman 12 pt Dark Red"/>
    <w:basedOn w:val="Kop1"/>
    <w:rsid w:val="00E04DAE"/>
    <w:pPr>
      <w:keepNext/>
      <w:numPr>
        <w:numId w:val="16"/>
      </w:numPr>
      <w:tabs>
        <w:tab w:val="clear" w:pos="1080"/>
        <w:tab w:val="num" w:pos="360"/>
      </w:tabs>
      <w:spacing w:before="240" w:after="120" w:line="240" w:lineRule="auto"/>
      <w:ind w:left="0" w:firstLine="0"/>
    </w:pPr>
    <w:rPr>
      <w:rFonts w:ascii="Myriad Roman" w:hAnsi="Myriad Roman" w:cs="Times New Roman"/>
      <w:caps/>
      <w:color w:val="800000"/>
      <w:sz w:val="24"/>
      <w:szCs w:val="24"/>
    </w:rPr>
  </w:style>
  <w:style w:type="character" w:styleId="GevolgdeHyperlink">
    <w:name w:val="FollowedHyperlink"/>
    <w:uiPriority w:val="99"/>
    <w:semiHidden/>
    <w:unhideWhenUsed/>
    <w:rsid w:val="00393E91"/>
    <w:rPr>
      <w:color w:val="954F72"/>
      <w:u w:val="single"/>
    </w:rPr>
  </w:style>
  <w:style w:type="paragraph" w:styleId="Normaalweb">
    <w:name w:val="Normal (Web)"/>
    <w:basedOn w:val="Standaard"/>
    <w:uiPriority w:val="99"/>
    <w:unhideWhenUsed/>
    <w:rsid w:val="003E7D1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3E7D17"/>
  </w:style>
  <w:style w:type="paragraph" w:customStyle="1" w:styleId="DPTekst">
    <w:name w:val="DP_Tekst"/>
    <w:basedOn w:val="Standaard"/>
    <w:rsid w:val="00CB53CB"/>
    <w:pPr>
      <w:spacing w:line="300" w:lineRule="atLeast"/>
      <w:ind w:right="95"/>
    </w:pPr>
    <w:rPr>
      <w:rFonts w:ascii="NewCenturySchlbk" w:hAnsi="NewCenturySchlbk"/>
      <w:sz w:val="20"/>
    </w:rPr>
  </w:style>
  <w:style w:type="table" w:styleId="Onopgemaaktetabel2">
    <w:name w:val="Plain Table 2"/>
    <w:basedOn w:val="Standaardtabel"/>
    <w:uiPriority w:val="42"/>
    <w:rsid w:val="00AA0D9F"/>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DTekst">
    <w:name w:val="D. Tekst"/>
    <w:basedOn w:val="Standaard"/>
    <w:link w:val="DTekstChar"/>
    <w:qFormat/>
    <w:rsid w:val="008B5E3A"/>
    <w:pPr>
      <w:spacing w:after="240" w:line="276" w:lineRule="auto"/>
      <w:jc w:val="both"/>
    </w:pPr>
    <w:rPr>
      <w:rFonts w:ascii="Arial" w:eastAsia="Calibri" w:hAnsi="Arial" w:cs="Arial"/>
      <w:sz w:val="20"/>
      <w:lang w:eastAsia="en-US"/>
    </w:rPr>
  </w:style>
  <w:style w:type="paragraph" w:styleId="Inhopg5">
    <w:name w:val="toc 5"/>
    <w:basedOn w:val="Standaard"/>
    <w:next w:val="Standaard"/>
    <w:autoRedefine/>
    <w:uiPriority w:val="39"/>
    <w:semiHidden/>
    <w:unhideWhenUsed/>
    <w:rsid w:val="00EF0565"/>
    <w:pPr>
      <w:ind w:left="720"/>
    </w:pPr>
    <w:rPr>
      <w:rFonts w:ascii="Segoe UI Light" w:hAnsi="Segoe UI Light"/>
    </w:rPr>
  </w:style>
  <w:style w:type="paragraph" w:styleId="Inhopg6">
    <w:name w:val="toc 6"/>
    <w:basedOn w:val="Standaard"/>
    <w:next w:val="Standaard"/>
    <w:autoRedefine/>
    <w:uiPriority w:val="39"/>
    <w:semiHidden/>
    <w:unhideWhenUsed/>
    <w:rsid w:val="00EF0565"/>
    <w:pPr>
      <w:ind w:left="900"/>
    </w:pPr>
    <w:rPr>
      <w:rFonts w:ascii="Segoe UI Light" w:hAnsi="Segoe UI Light"/>
    </w:rPr>
  </w:style>
  <w:style w:type="paragraph" w:styleId="Inhopg7">
    <w:name w:val="toc 7"/>
    <w:basedOn w:val="Standaard"/>
    <w:next w:val="Standaard"/>
    <w:autoRedefine/>
    <w:uiPriority w:val="39"/>
    <w:semiHidden/>
    <w:unhideWhenUsed/>
    <w:rsid w:val="00EF0565"/>
    <w:pPr>
      <w:ind w:left="1080"/>
    </w:pPr>
    <w:rPr>
      <w:rFonts w:ascii="Segoe UI Light" w:hAnsi="Segoe UI Light"/>
    </w:rPr>
  </w:style>
  <w:style w:type="paragraph" w:styleId="Inhopg8">
    <w:name w:val="toc 8"/>
    <w:basedOn w:val="Standaard"/>
    <w:next w:val="Standaard"/>
    <w:autoRedefine/>
    <w:uiPriority w:val="39"/>
    <w:semiHidden/>
    <w:unhideWhenUsed/>
    <w:rsid w:val="00EF0565"/>
    <w:pPr>
      <w:ind w:left="1260"/>
    </w:pPr>
    <w:rPr>
      <w:rFonts w:ascii="Segoe UI Light" w:hAnsi="Segoe UI Light"/>
    </w:rPr>
  </w:style>
  <w:style w:type="paragraph" w:styleId="Inhopg9">
    <w:name w:val="toc 9"/>
    <w:basedOn w:val="Standaard"/>
    <w:next w:val="Standaard"/>
    <w:autoRedefine/>
    <w:uiPriority w:val="39"/>
    <w:semiHidden/>
    <w:unhideWhenUsed/>
    <w:rsid w:val="00EF0565"/>
    <w:pPr>
      <w:ind w:left="1440"/>
    </w:pPr>
    <w:rPr>
      <w:rFonts w:ascii="Segoe UI Light" w:hAnsi="Segoe UI Light"/>
    </w:rPr>
  </w:style>
  <w:style w:type="character" w:customStyle="1" w:styleId="DTekstChar">
    <w:name w:val="D. Tekst Char"/>
    <w:link w:val="DTekst"/>
    <w:rsid w:val="008B5E3A"/>
    <w:rPr>
      <w:rFonts w:ascii="Arial" w:eastAsia="Calibri" w:hAnsi="Arial" w:cs="Arial"/>
      <w:lang w:eastAsia="en-US"/>
    </w:rPr>
  </w:style>
  <w:style w:type="paragraph" w:customStyle="1" w:styleId="bullet">
    <w:name w:val="bullet"/>
    <w:basedOn w:val="Standaard"/>
    <w:rsid w:val="008B5E3A"/>
    <w:pPr>
      <w:numPr>
        <w:numId w:val="22"/>
      </w:numPr>
      <w:tabs>
        <w:tab w:val="left" w:pos="227"/>
        <w:tab w:val="left" w:pos="454"/>
      </w:tabs>
      <w:spacing w:line="280" w:lineRule="atLeast"/>
    </w:pPr>
    <w:rPr>
      <w:rFonts w:ascii="Arial" w:hAnsi="Arial"/>
      <w:bCs/>
      <w:kern w:val="28"/>
      <w:lang w:eastAsia="en-US"/>
    </w:rPr>
  </w:style>
  <w:style w:type="paragraph" w:customStyle="1" w:styleId="FVetgedrukt">
    <w:name w:val="F. Vetgedrukt"/>
    <w:basedOn w:val="Standaard"/>
    <w:link w:val="FVetgedruktChar"/>
    <w:qFormat/>
    <w:rsid w:val="00550E9B"/>
    <w:pPr>
      <w:spacing w:line="276" w:lineRule="auto"/>
    </w:pPr>
    <w:rPr>
      <w:rFonts w:ascii="Arial" w:eastAsia="MS Gothic" w:hAnsi="Arial" w:cs="Arial"/>
      <w:b/>
      <w:bCs/>
      <w:color w:val="005F81"/>
      <w:sz w:val="20"/>
      <w:lang w:eastAsia="en-US"/>
    </w:rPr>
  </w:style>
  <w:style w:type="character" w:customStyle="1" w:styleId="FVetgedruktChar">
    <w:name w:val="F. Vetgedrukt Char"/>
    <w:link w:val="FVetgedrukt"/>
    <w:rsid w:val="00550E9B"/>
    <w:rPr>
      <w:rFonts w:ascii="Arial" w:eastAsia="MS Gothic" w:hAnsi="Arial" w:cs="Arial"/>
      <w:b/>
      <w:bCs/>
      <w:color w:val="005F81"/>
      <w:lang w:eastAsia="en-US"/>
    </w:rPr>
  </w:style>
  <w:style w:type="table" w:customStyle="1" w:styleId="Tabelraster2">
    <w:name w:val="Tabelraster2"/>
    <w:basedOn w:val="Standaardtabel"/>
    <w:next w:val="Tabelraster"/>
    <w:uiPriority w:val="59"/>
    <w:rsid w:val="00CA164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Opsomming">
    <w:name w:val="E. Opsomming"/>
    <w:basedOn w:val="DTekst"/>
    <w:link w:val="EOpsommingChar"/>
    <w:qFormat/>
    <w:rsid w:val="00C22FC9"/>
    <w:pPr>
      <w:spacing w:after="0"/>
    </w:pPr>
  </w:style>
  <w:style w:type="character" w:customStyle="1" w:styleId="EOpsommingChar">
    <w:name w:val="E. Opsomming Char"/>
    <w:link w:val="EOpsomming"/>
    <w:rsid w:val="00C22FC9"/>
    <w:rPr>
      <w:rFonts w:ascii="Arial" w:eastAsia="Calibri" w:hAnsi="Arial" w:cs="Arial"/>
      <w:lang w:eastAsia="en-US"/>
    </w:rPr>
  </w:style>
  <w:style w:type="paragraph" w:customStyle="1" w:styleId="broodtekst">
    <w:name w:val="broodtekst"/>
    <w:basedOn w:val="Standaard"/>
    <w:link w:val="broodtekstChar3"/>
    <w:uiPriority w:val="99"/>
    <w:rsid w:val="00D5735B"/>
    <w:pPr>
      <w:tabs>
        <w:tab w:val="left" w:pos="227"/>
        <w:tab w:val="left" w:pos="454"/>
        <w:tab w:val="left" w:pos="680"/>
      </w:tabs>
      <w:autoSpaceDE w:val="0"/>
      <w:autoSpaceDN w:val="0"/>
      <w:adjustRightInd w:val="0"/>
      <w:spacing w:line="240" w:lineRule="atLeast"/>
    </w:pPr>
    <w:rPr>
      <w:rFonts w:eastAsia="DejaVu Sans"/>
    </w:rPr>
  </w:style>
  <w:style w:type="character" w:customStyle="1" w:styleId="broodtekstChar3">
    <w:name w:val="broodtekst Char3"/>
    <w:link w:val="broodtekst"/>
    <w:uiPriority w:val="99"/>
    <w:locked/>
    <w:rsid w:val="00D5735B"/>
    <w:rPr>
      <w:rFonts w:ascii="Verdana" w:eastAsia="DejaVu Sans" w:hAnsi="Verdana"/>
      <w:sz w:val="18"/>
    </w:rPr>
  </w:style>
  <w:style w:type="paragraph" w:customStyle="1" w:styleId="paragraph">
    <w:name w:val="paragraph"/>
    <w:basedOn w:val="Standaard"/>
    <w:rsid w:val="008271C8"/>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Standaardalinea-lettertype"/>
    <w:rsid w:val="008271C8"/>
  </w:style>
  <w:style w:type="character" w:customStyle="1" w:styleId="eop">
    <w:name w:val="eop"/>
    <w:basedOn w:val="Standaardalinea-lettertype"/>
    <w:rsid w:val="008271C8"/>
  </w:style>
  <w:style w:type="character" w:customStyle="1" w:styleId="UnresolvedMention1">
    <w:name w:val="Unresolved Mention1"/>
    <w:basedOn w:val="Standaardalinea-lettertype"/>
    <w:uiPriority w:val="99"/>
    <w:semiHidden/>
    <w:unhideWhenUsed/>
    <w:rsid w:val="00CB32E7"/>
    <w:rPr>
      <w:color w:val="605E5C"/>
      <w:shd w:val="clear" w:color="auto" w:fill="E1DFDD"/>
    </w:rPr>
  </w:style>
  <w:style w:type="character" w:styleId="Onopgelostemelding">
    <w:name w:val="Unresolved Mention"/>
    <w:basedOn w:val="Standaardalinea-lettertype"/>
    <w:uiPriority w:val="99"/>
    <w:semiHidden/>
    <w:unhideWhenUsed/>
    <w:rsid w:val="00A3091E"/>
    <w:rPr>
      <w:color w:val="605E5C"/>
      <w:shd w:val="clear" w:color="auto" w:fill="E1DFDD"/>
    </w:rPr>
  </w:style>
  <w:style w:type="paragraph" w:styleId="Revisie">
    <w:name w:val="Revision"/>
    <w:hidden/>
    <w:uiPriority w:val="99"/>
    <w:semiHidden/>
    <w:rsid w:val="00DC1CF0"/>
    <w:rPr>
      <w:rFonts w:ascii="Verdana" w:hAnsi="Verdana"/>
      <w:sz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431031">
      <w:bodyDiv w:val="1"/>
      <w:marLeft w:val="0"/>
      <w:marRight w:val="0"/>
      <w:marTop w:val="0"/>
      <w:marBottom w:val="0"/>
      <w:divBdr>
        <w:top w:val="none" w:sz="0" w:space="0" w:color="auto"/>
        <w:left w:val="none" w:sz="0" w:space="0" w:color="auto"/>
        <w:bottom w:val="none" w:sz="0" w:space="0" w:color="auto"/>
        <w:right w:val="none" w:sz="0" w:space="0" w:color="auto"/>
      </w:divBdr>
    </w:div>
    <w:div w:id="607544853">
      <w:bodyDiv w:val="1"/>
      <w:marLeft w:val="0"/>
      <w:marRight w:val="0"/>
      <w:marTop w:val="0"/>
      <w:marBottom w:val="0"/>
      <w:divBdr>
        <w:top w:val="none" w:sz="0" w:space="0" w:color="auto"/>
        <w:left w:val="none" w:sz="0" w:space="0" w:color="auto"/>
        <w:bottom w:val="none" w:sz="0" w:space="0" w:color="auto"/>
        <w:right w:val="none" w:sz="0" w:space="0" w:color="auto"/>
      </w:divBdr>
    </w:div>
    <w:div w:id="782043089">
      <w:bodyDiv w:val="1"/>
      <w:marLeft w:val="0"/>
      <w:marRight w:val="0"/>
      <w:marTop w:val="0"/>
      <w:marBottom w:val="0"/>
      <w:divBdr>
        <w:top w:val="none" w:sz="0" w:space="0" w:color="auto"/>
        <w:left w:val="none" w:sz="0" w:space="0" w:color="auto"/>
        <w:bottom w:val="none" w:sz="0" w:space="0" w:color="auto"/>
        <w:right w:val="none" w:sz="0" w:space="0" w:color="auto"/>
      </w:divBdr>
    </w:div>
    <w:div w:id="837505687">
      <w:bodyDiv w:val="1"/>
      <w:marLeft w:val="0"/>
      <w:marRight w:val="0"/>
      <w:marTop w:val="0"/>
      <w:marBottom w:val="0"/>
      <w:divBdr>
        <w:top w:val="none" w:sz="0" w:space="0" w:color="auto"/>
        <w:left w:val="none" w:sz="0" w:space="0" w:color="auto"/>
        <w:bottom w:val="none" w:sz="0" w:space="0" w:color="auto"/>
        <w:right w:val="none" w:sz="0" w:space="0" w:color="auto"/>
      </w:divBdr>
    </w:div>
    <w:div w:id="852259301">
      <w:bodyDiv w:val="1"/>
      <w:marLeft w:val="0"/>
      <w:marRight w:val="0"/>
      <w:marTop w:val="0"/>
      <w:marBottom w:val="0"/>
      <w:divBdr>
        <w:top w:val="none" w:sz="0" w:space="0" w:color="auto"/>
        <w:left w:val="none" w:sz="0" w:space="0" w:color="auto"/>
        <w:bottom w:val="none" w:sz="0" w:space="0" w:color="auto"/>
        <w:right w:val="none" w:sz="0" w:space="0" w:color="auto"/>
      </w:divBdr>
    </w:div>
    <w:div w:id="895236129">
      <w:bodyDiv w:val="1"/>
      <w:marLeft w:val="0"/>
      <w:marRight w:val="0"/>
      <w:marTop w:val="0"/>
      <w:marBottom w:val="0"/>
      <w:divBdr>
        <w:top w:val="none" w:sz="0" w:space="0" w:color="auto"/>
        <w:left w:val="none" w:sz="0" w:space="0" w:color="auto"/>
        <w:bottom w:val="none" w:sz="0" w:space="0" w:color="auto"/>
        <w:right w:val="none" w:sz="0" w:space="0" w:color="auto"/>
      </w:divBdr>
      <w:divsChild>
        <w:div w:id="105782462">
          <w:marLeft w:val="0"/>
          <w:marRight w:val="0"/>
          <w:marTop w:val="0"/>
          <w:marBottom w:val="0"/>
          <w:divBdr>
            <w:top w:val="none" w:sz="0" w:space="0" w:color="auto"/>
            <w:left w:val="none" w:sz="0" w:space="0" w:color="auto"/>
            <w:bottom w:val="none" w:sz="0" w:space="0" w:color="auto"/>
            <w:right w:val="none" w:sz="0" w:space="0" w:color="auto"/>
          </w:divBdr>
        </w:div>
        <w:div w:id="555554144">
          <w:marLeft w:val="0"/>
          <w:marRight w:val="0"/>
          <w:marTop w:val="0"/>
          <w:marBottom w:val="0"/>
          <w:divBdr>
            <w:top w:val="none" w:sz="0" w:space="0" w:color="auto"/>
            <w:left w:val="none" w:sz="0" w:space="0" w:color="auto"/>
            <w:bottom w:val="none" w:sz="0" w:space="0" w:color="auto"/>
            <w:right w:val="none" w:sz="0" w:space="0" w:color="auto"/>
          </w:divBdr>
        </w:div>
      </w:divsChild>
    </w:div>
    <w:div w:id="1004892223">
      <w:bodyDiv w:val="1"/>
      <w:marLeft w:val="0"/>
      <w:marRight w:val="0"/>
      <w:marTop w:val="0"/>
      <w:marBottom w:val="0"/>
      <w:divBdr>
        <w:top w:val="none" w:sz="0" w:space="0" w:color="auto"/>
        <w:left w:val="none" w:sz="0" w:space="0" w:color="auto"/>
        <w:bottom w:val="none" w:sz="0" w:space="0" w:color="auto"/>
        <w:right w:val="none" w:sz="0" w:space="0" w:color="auto"/>
      </w:divBdr>
    </w:div>
    <w:div w:id="1078558055">
      <w:bodyDiv w:val="1"/>
      <w:marLeft w:val="0"/>
      <w:marRight w:val="0"/>
      <w:marTop w:val="0"/>
      <w:marBottom w:val="0"/>
      <w:divBdr>
        <w:top w:val="none" w:sz="0" w:space="0" w:color="auto"/>
        <w:left w:val="none" w:sz="0" w:space="0" w:color="auto"/>
        <w:bottom w:val="none" w:sz="0" w:space="0" w:color="auto"/>
        <w:right w:val="none" w:sz="0" w:space="0" w:color="auto"/>
      </w:divBdr>
    </w:div>
    <w:div w:id="1103453799">
      <w:bodyDiv w:val="1"/>
      <w:marLeft w:val="0"/>
      <w:marRight w:val="0"/>
      <w:marTop w:val="0"/>
      <w:marBottom w:val="0"/>
      <w:divBdr>
        <w:top w:val="none" w:sz="0" w:space="0" w:color="auto"/>
        <w:left w:val="none" w:sz="0" w:space="0" w:color="auto"/>
        <w:bottom w:val="none" w:sz="0" w:space="0" w:color="auto"/>
        <w:right w:val="none" w:sz="0" w:space="0" w:color="auto"/>
      </w:divBdr>
    </w:div>
    <w:div w:id="1190144677">
      <w:bodyDiv w:val="1"/>
      <w:marLeft w:val="0"/>
      <w:marRight w:val="0"/>
      <w:marTop w:val="0"/>
      <w:marBottom w:val="0"/>
      <w:divBdr>
        <w:top w:val="none" w:sz="0" w:space="0" w:color="auto"/>
        <w:left w:val="none" w:sz="0" w:space="0" w:color="auto"/>
        <w:bottom w:val="none" w:sz="0" w:space="0" w:color="auto"/>
        <w:right w:val="none" w:sz="0" w:space="0" w:color="auto"/>
      </w:divBdr>
    </w:div>
    <w:div w:id="1283000191">
      <w:bodyDiv w:val="1"/>
      <w:marLeft w:val="0"/>
      <w:marRight w:val="0"/>
      <w:marTop w:val="0"/>
      <w:marBottom w:val="0"/>
      <w:divBdr>
        <w:top w:val="none" w:sz="0" w:space="0" w:color="auto"/>
        <w:left w:val="none" w:sz="0" w:space="0" w:color="auto"/>
        <w:bottom w:val="none" w:sz="0" w:space="0" w:color="auto"/>
        <w:right w:val="none" w:sz="0" w:space="0" w:color="auto"/>
      </w:divBdr>
    </w:div>
    <w:div w:id="1601833692">
      <w:bodyDiv w:val="1"/>
      <w:marLeft w:val="0"/>
      <w:marRight w:val="0"/>
      <w:marTop w:val="0"/>
      <w:marBottom w:val="0"/>
      <w:divBdr>
        <w:top w:val="none" w:sz="0" w:space="0" w:color="auto"/>
        <w:left w:val="none" w:sz="0" w:space="0" w:color="auto"/>
        <w:bottom w:val="none" w:sz="0" w:space="0" w:color="auto"/>
        <w:right w:val="none" w:sz="0" w:space="0" w:color="auto"/>
      </w:divBdr>
    </w:div>
    <w:div w:id="1615551413">
      <w:bodyDiv w:val="1"/>
      <w:marLeft w:val="0"/>
      <w:marRight w:val="0"/>
      <w:marTop w:val="0"/>
      <w:marBottom w:val="0"/>
      <w:divBdr>
        <w:top w:val="none" w:sz="0" w:space="0" w:color="auto"/>
        <w:left w:val="none" w:sz="0" w:space="0" w:color="auto"/>
        <w:bottom w:val="none" w:sz="0" w:space="0" w:color="auto"/>
        <w:right w:val="none" w:sz="0" w:space="0" w:color="auto"/>
      </w:divBdr>
    </w:div>
    <w:div w:id="1661272138">
      <w:bodyDiv w:val="1"/>
      <w:marLeft w:val="0"/>
      <w:marRight w:val="0"/>
      <w:marTop w:val="0"/>
      <w:marBottom w:val="0"/>
      <w:divBdr>
        <w:top w:val="none" w:sz="0" w:space="0" w:color="auto"/>
        <w:left w:val="none" w:sz="0" w:space="0" w:color="auto"/>
        <w:bottom w:val="none" w:sz="0" w:space="0" w:color="auto"/>
        <w:right w:val="none" w:sz="0" w:space="0" w:color="auto"/>
      </w:divBdr>
    </w:div>
    <w:div w:id="1828201588">
      <w:bodyDiv w:val="1"/>
      <w:marLeft w:val="0"/>
      <w:marRight w:val="0"/>
      <w:marTop w:val="0"/>
      <w:marBottom w:val="0"/>
      <w:divBdr>
        <w:top w:val="none" w:sz="0" w:space="0" w:color="auto"/>
        <w:left w:val="none" w:sz="0" w:space="0" w:color="auto"/>
        <w:bottom w:val="none" w:sz="0" w:space="0" w:color="auto"/>
        <w:right w:val="none" w:sz="0" w:space="0" w:color="auto"/>
      </w:divBdr>
    </w:div>
    <w:div w:id="1861238455">
      <w:bodyDiv w:val="1"/>
      <w:marLeft w:val="0"/>
      <w:marRight w:val="0"/>
      <w:marTop w:val="0"/>
      <w:marBottom w:val="0"/>
      <w:divBdr>
        <w:top w:val="none" w:sz="0" w:space="0" w:color="auto"/>
        <w:left w:val="none" w:sz="0" w:space="0" w:color="auto"/>
        <w:bottom w:val="none" w:sz="0" w:space="0" w:color="auto"/>
        <w:right w:val="none" w:sz="0" w:space="0" w:color="auto"/>
      </w:divBdr>
    </w:div>
    <w:div w:id="1967852237">
      <w:bodyDiv w:val="1"/>
      <w:marLeft w:val="0"/>
      <w:marRight w:val="0"/>
      <w:marTop w:val="0"/>
      <w:marBottom w:val="0"/>
      <w:divBdr>
        <w:top w:val="none" w:sz="0" w:space="0" w:color="auto"/>
        <w:left w:val="none" w:sz="0" w:space="0" w:color="auto"/>
        <w:bottom w:val="none" w:sz="0" w:space="0" w:color="auto"/>
        <w:right w:val="none" w:sz="0" w:space="0" w:color="auto"/>
      </w:divBdr>
    </w:div>
    <w:div w:id="210325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35" Type="http://schemas.microsoft.com/office/2020/10/relationships/intelligence" Target="intelligence2.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iltun\Local%20Settings\Temporary%20Internet%20Files\Selectieleidraad%20NOP%202011_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100DAC02F12D4EAAD544FA136E9789" ma:contentTypeVersion="2" ma:contentTypeDescription="Een nieuw document maken." ma:contentTypeScope="" ma:versionID="e05a04785da2efce444237d56f31c7ea">
  <xsd:schema xmlns:xsd="http://www.w3.org/2001/XMLSchema" xmlns:xs="http://www.w3.org/2001/XMLSchema" xmlns:p="http://schemas.microsoft.com/office/2006/metadata/properties" xmlns:ns2="e8caf704-dcfa-458e-bb4a-ac6e611661bd" targetNamespace="http://schemas.microsoft.com/office/2006/metadata/properties" ma:root="true" ma:fieldsID="e7f318212cd1068613f0ecad58dc75ce" ns2:_="">
    <xsd:import namespace="e8caf704-dcfa-458e-bb4a-ac6e611661b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af704-dcfa-458e-bb4a-ac6e61166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1A5EE8-8568-421F-9333-ABDD40606A28}">
  <ds:schemaRefs>
    <ds:schemaRef ds:uri="http://schemas.openxmlformats.org/officeDocument/2006/bibliography"/>
  </ds:schemaRefs>
</ds:datastoreItem>
</file>

<file path=customXml/itemProps2.xml><?xml version="1.0" encoding="utf-8"?>
<ds:datastoreItem xmlns:ds="http://schemas.openxmlformats.org/officeDocument/2006/customXml" ds:itemID="{CD984019-082A-4B13-8C61-952C1C033311}">
  <ds:schemaRefs>
    <ds:schemaRef ds:uri="e8caf704-dcfa-458e-bb4a-ac6e611661b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B28D1A06-705B-4496-818A-7F43A2B9CA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af704-dcfa-458e-bb4a-ac6e611661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A4DA6E-28B4-4138-867F-32B23D3B76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Selectieleidraad NOP 2011_1</Template>
  <TotalTime>12</TotalTime>
  <Pages>8</Pages>
  <Words>1155</Words>
  <Characters>8519</Characters>
  <Application>Microsoft Office Word</Application>
  <DocSecurity>0</DocSecurity>
  <Lines>70</Lines>
  <Paragraphs>19</Paragraphs>
  <ScaleCrop>false</ScaleCrop>
  <Company/>
  <LinksUpToDate>false</LinksUpToDate>
  <CharactersWithSpaces>9655</CharactersWithSpaces>
  <SharedDoc>false</SharedDoc>
  <HLinks>
    <vt:vector size="222" baseType="variant">
      <vt:variant>
        <vt:i4>1441813</vt:i4>
      </vt:variant>
      <vt:variant>
        <vt:i4>201</vt:i4>
      </vt:variant>
      <vt:variant>
        <vt:i4>0</vt:i4>
      </vt:variant>
      <vt:variant>
        <vt:i4>5</vt:i4>
      </vt:variant>
      <vt:variant>
        <vt:lpwstr>https://www.belastingdienst.nl/wps/wcm/connect/bldcontentnl/themaoverstijgend/programmas_en_formulieren/verklaring_betalingsgedrag_nakoming_fiscale_verplichtingen</vt:lpwstr>
      </vt:variant>
      <vt:variant>
        <vt:lpwstr/>
      </vt:variant>
      <vt:variant>
        <vt:i4>8061032</vt:i4>
      </vt:variant>
      <vt:variant>
        <vt:i4>198</vt:i4>
      </vt:variant>
      <vt:variant>
        <vt:i4>0</vt:i4>
      </vt:variant>
      <vt:variant>
        <vt:i4>5</vt:i4>
      </vt:variant>
      <vt:variant>
        <vt:lpwstr>https://www.justis.nl/producten/gva/gvaaanvragen/index.aspx</vt:lpwstr>
      </vt:variant>
      <vt:variant>
        <vt:lpwstr/>
      </vt:variant>
      <vt:variant>
        <vt:i4>6488115</vt:i4>
      </vt:variant>
      <vt:variant>
        <vt:i4>195</vt:i4>
      </vt:variant>
      <vt:variant>
        <vt:i4>0</vt:i4>
      </vt:variant>
      <vt:variant>
        <vt:i4>5</vt:i4>
      </vt:variant>
      <vt:variant>
        <vt:lpwstr>https://www.commissievanaanbestedingsexperts.nl/indienen-klacht</vt:lpwstr>
      </vt:variant>
      <vt:variant>
        <vt:lpwstr/>
      </vt:variant>
      <vt:variant>
        <vt:i4>2162719</vt:i4>
      </vt:variant>
      <vt:variant>
        <vt:i4>192</vt:i4>
      </vt:variant>
      <vt:variant>
        <vt:i4>0</vt:i4>
      </vt:variant>
      <vt:variant>
        <vt:i4>5</vt:i4>
      </vt:variant>
      <vt:variant>
        <vt:lpwstr>mailto:juridisch@landstedegroep.nl</vt:lpwstr>
      </vt:variant>
      <vt:variant>
        <vt:lpwstr/>
      </vt:variant>
      <vt:variant>
        <vt:i4>2162708</vt:i4>
      </vt:variant>
      <vt:variant>
        <vt:i4>189</vt:i4>
      </vt:variant>
      <vt:variant>
        <vt:i4>0</vt:i4>
      </vt:variant>
      <vt:variant>
        <vt:i4>5</vt:i4>
      </vt:variant>
      <vt:variant>
        <vt:lpwstr>mailto:iroeterd@landstedegroep.nl</vt:lpwstr>
      </vt:variant>
      <vt:variant>
        <vt:lpwstr/>
      </vt:variant>
      <vt:variant>
        <vt:i4>6946871</vt:i4>
      </vt:variant>
      <vt:variant>
        <vt:i4>186</vt:i4>
      </vt:variant>
      <vt:variant>
        <vt:i4>0</vt:i4>
      </vt:variant>
      <vt:variant>
        <vt:i4>5</vt:i4>
      </vt:variant>
      <vt:variant>
        <vt:lpwstr>http://www.landstegroep.nl/</vt:lpwstr>
      </vt:variant>
      <vt:variant>
        <vt:lpwstr/>
      </vt:variant>
      <vt:variant>
        <vt:i4>2031620</vt:i4>
      </vt:variant>
      <vt:variant>
        <vt:i4>183</vt:i4>
      </vt:variant>
      <vt:variant>
        <vt:i4>0</vt:i4>
      </vt:variant>
      <vt:variant>
        <vt:i4>5</vt:i4>
      </vt:variant>
      <vt:variant>
        <vt:lpwstr>http://www.tenderned.nl/</vt:lpwstr>
      </vt:variant>
      <vt:variant>
        <vt:lpwstr/>
      </vt:variant>
      <vt:variant>
        <vt:i4>1245234</vt:i4>
      </vt:variant>
      <vt:variant>
        <vt:i4>176</vt:i4>
      </vt:variant>
      <vt:variant>
        <vt:i4>0</vt:i4>
      </vt:variant>
      <vt:variant>
        <vt:i4>5</vt:i4>
      </vt:variant>
      <vt:variant>
        <vt:lpwstr/>
      </vt:variant>
      <vt:variant>
        <vt:lpwstr>_Toc87341384</vt:lpwstr>
      </vt:variant>
      <vt:variant>
        <vt:i4>1310770</vt:i4>
      </vt:variant>
      <vt:variant>
        <vt:i4>170</vt:i4>
      </vt:variant>
      <vt:variant>
        <vt:i4>0</vt:i4>
      </vt:variant>
      <vt:variant>
        <vt:i4>5</vt:i4>
      </vt:variant>
      <vt:variant>
        <vt:lpwstr/>
      </vt:variant>
      <vt:variant>
        <vt:lpwstr>_Toc87341383</vt:lpwstr>
      </vt:variant>
      <vt:variant>
        <vt:i4>1376306</vt:i4>
      </vt:variant>
      <vt:variant>
        <vt:i4>164</vt:i4>
      </vt:variant>
      <vt:variant>
        <vt:i4>0</vt:i4>
      </vt:variant>
      <vt:variant>
        <vt:i4>5</vt:i4>
      </vt:variant>
      <vt:variant>
        <vt:lpwstr/>
      </vt:variant>
      <vt:variant>
        <vt:lpwstr>_Toc87341382</vt:lpwstr>
      </vt:variant>
      <vt:variant>
        <vt:i4>1441842</vt:i4>
      </vt:variant>
      <vt:variant>
        <vt:i4>158</vt:i4>
      </vt:variant>
      <vt:variant>
        <vt:i4>0</vt:i4>
      </vt:variant>
      <vt:variant>
        <vt:i4>5</vt:i4>
      </vt:variant>
      <vt:variant>
        <vt:lpwstr/>
      </vt:variant>
      <vt:variant>
        <vt:lpwstr>_Toc87341381</vt:lpwstr>
      </vt:variant>
      <vt:variant>
        <vt:i4>1507378</vt:i4>
      </vt:variant>
      <vt:variant>
        <vt:i4>152</vt:i4>
      </vt:variant>
      <vt:variant>
        <vt:i4>0</vt:i4>
      </vt:variant>
      <vt:variant>
        <vt:i4>5</vt:i4>
      </vt:variant>
      <vt:variant>
        <vt:lpwstr/>
      </vt:variant>
      <vt:variant>
        <vt:lpwstr>_Toc87341380</vt:lpwstr>
      </vt:variant>
      <vt:variant>
        <vt:i4>1966141</vt:i4>
      </vt:variant>
      <vt:variant>
        <vt:i4>146</vt:i4>
      </vt:variant>
      <vt:variant>
        <vt:i4>0</vt:i4>
      </vt:variant>
      <vt:variant>
        <vt:i4>5</vt:i4>
      </vt:variant>
      <vt:variant>
        <vt:lpwstr/>
      </vt:variant>
      <vt:variant>
        <vt:lpwstr>_Toc87341379</vt:lpwstr>
      </vt:variant>
      <vt:variant>
        <vt:i4>2031677</vt:i4>
      </vt:variant>
      <vt:variant>
        <vt:i4>140</vt:i4>
      </vt:variant>
      <vt:variant>
        <vt:i4>0</vt:i4>
      </vt:variant>
      <vt:variant>
        <vt:i4>5</vt:i4>
      </vt:variant>
      <vt:variant>
        <vt:lpwstr/>
      </vt:variant>
      <vt:variant>
        <vt:lpwstr>_Toc87341378</vt:lpwstr>
      </vt:variant>
      <vt:variant>
        <vt:i4>1048637</vt:i4>
      </vt:variant>
      <vt:variant>
        <vt:i4>134</vt:i4>
      </vt:variant>
      <vt:variant>
        <vt:i4>0</vt:i4>
      </vt:variant>
      <vt:variant>
        <vt:i4>5</vt:i4>
      </vt:variant>
      <vt:variant>
        <vt:lpwstr/>
      </vt:variant>
      <vt:variant>
        <vt:lpwstr>_Toc87341377</vt:lpwstr>
      </vt:variant>
      <vt:variant>
        <vt:i4>1114173</vt:i4>
      </vt:variant>
      <vt:variant>
        <vt:i4>128</vt:i4>
      </vt:variant>
      <vt:variant>
        <vt:i4>0</vt:i4>
      </vt:variant>
      <vt:variant>
        <vt:i4>5</vt:i4>
      </vt:variant>
      <vt:variant>
        <vt:lpwstr/>
      </vt:variant>
      <vt:variant>
        <vt:lpwstr>_Toc87341376</vt:lpwstr>
      </vt:variant>
      <vt:variant>
        <vt:i4>1179709</vt:i4>
      </vt:variant>
      <vt:variant>
        <vt:i4>122</vt:i4>
      </vt:variant>
      <vt:variant>
        <vt:i4>0</vt:i4>
      </vt:variant>
      <vt:variant>
        <vt:i4>5</vt:i4>
      </vt:variant>
      <vt:variant>
        <vt:lpwstr/>
      </vt:variant>
      <vt:variant>
        <vt:lpwstr>_Toc87341375</vt:lpwstr>
      </vt:variant>
      <vt:variant>
        <vt:i4>1245245</vt:i4>
      </vt:variant>
      <vt:variant>
        <vt:i4>116</vt:i4>
      </vt:variant>
      <vt:variant>
        <vt:i4>0</vt:i4>
      </vt:variant>
      <vt:variant>
        <vt:i4>5</vt:i4>
      </vt:variant>
      <vt:variant>
        <vt:lpwstr/>
      </vt:variant>
      <vt:variant>
        <vt:lpwstr>_Toc87341374</vt:lpwstr>
      </vt:variant>
      <vt:variant>
        <vt:i4>1310781</vt:i4>
      </vt:variant>
      <vt:variant>
        <vt:i4>110</vt:i4>
      </vt:variant>
      <vt:variant>
        <vt:i4>0</vt:i4>
      </vt:variant>
      <vt:variant>
        <vt:i4>5</vt:i4>
      </vt:variant>
      <vt:variant>
        <vt:lpwstr/>
      </vt:variant>
      <vt:variant>
        <vt:lpwstr>_Toc87341373</vt:lpwstr>
      </vt:variant>
      <vt:variant>
        <vt:i4>1376317</vt:i4>
      </vt:variant>
      <vt:variant>
        <vt:i4>104</vt:i4>
      </vt:variant>
      <vt:variant>
        <vt:i4>0</vt:i4>
      </vt:variant>
      <vt:variant>
        <vt:i4>5</vt:i4>
      </vt:variant>
      <vt:variant>
        <vt:lpwstr/>
      </vt:variant>
      <vt:variant>
        <vt:lpwstr>_Toc87341372</vt:lpwstr>
      </vt:variant>
      <vt:variant>
        <vt:i4>1441853</vt:i4>
      </vt:variant>
      <vt:variant>
        <vt:i4>98</vt:i4>
      </vt:variant>
      <vt:variant>
        <vt:i4>0</vt:i4>
      </vt:variant>
      <vt:variant>
        <vt:i4>5</vt:i4>
      </vt:variant>
      <vt:variant>
        <vt:lpwstr/>
      </vt:variant>
      <vt:variant>
        <vt:lpwstr>_Toc87341371</vt:lpwstr>
      </vt:variant>
      <vt:variant>
        <vt:i4>1507389</vt:i4>
      </vt:variant>
      <vt:variant>
        <vt:i4>92</vt:i4>
      </vt:variant>
      <vt:variant>
        <vt:i4>0</vt:i4>
      </vt:variant>
      <vt:variant>
        <vt:i4>5</vt:i4>
      </vt:variant>
      <vt:variant>
        <vt:lpwstr/>
      </vt:variant>
      <vt:variant>
        <vt:lpwstr>_Toc87341370</vt:lpwstr>
      </vt:variant>
      <vt:variant>
        <vt:i4>1966140</vt:i4>
      </vt:variant>
      <vt:variant>
        <vt:i4>86</vt:i4>
      </vt:variant>
      <vt:variant>
        <vt:i4>0</vt:i4>
      </vt:variant>
      <vt:variant>
        <vt:i4>5</vt:i4>
      </vt:variant>
      <vt:variant>
        <vt:lpwstr/>
      </vt:variant>
      <vt:variant>
        <vt:lpwstr>_Toc87341369</vt:lpwstr>
      </vt:variant>
      <vt:variant>
        <vt:i4>2031676</vt:i4>
      </vt:variant>
      <vt:variant>
        <vt:i4>80</vt:i4>
      </vt:variant>
      <vt:variant>
        <vt:i4>0</vt:i4>
      </vt:variant>
      <vt:variant>
        <vt:i4>5</vt:i4>
      </vt:variant>
      <vt:variant>
        <vt:lpwstr/>
      </vt:variant>
      <vt:variant>
        <vt:lpwstr>_Toc87341368</vt:lpwstr>
      </vt:variant>
      <vt:variant>
        <vt:i4>1048636</vt:i4>
      </vt:variant>
      <vt:variant>
        <vt:i4>74</vt:i4>
      </vt:variant>
      <vt:variant>
        <vt:i4>0</vt:i4>
      </vt:variant>
      <vt:variant>
        <vt:i4>5</vt:i4>
      </vt:variant>
      <vt:variant>
        <vt:lpwstr/>
      </vt:variant>
      <vt:variant>
        <vt:lpwstr>_Toc87341367</vt:lpwstr>
      </vt:variant>
      <vt:variant>
        <vt:i4>1114172</vt:i4>
      </vt:variant>
      <vt:variant>
        <vt:i4>68</vt:i4>
      </vt:variant>
      <vt:variant>
        <vt:i4>0</vt:i4>
      </vt:variant>
      <vt:variant>
        <vt:i4>5</vt:i4>
      </vt:variant>
      <vt:variant>
        <vt:lpwstr/>
      </vt:variant>
      <vt:variant>
        <vt:lpwstr>_Toc87341366</vt:lpwstr>
      </vt:variant>
      <vt:variant>
        <vt:i4>1179708</vt:i4>
      </vt:variant>
      <vt:variant>
        <vt:i4>62</vt:i4>
      </vt:variant>
      <vt:variant>
        <vt:i4>0</vt:i4>
      </vt:variant>
      <vt:variant>
        <vt:i4>5</vt:i4>
      </vt:variant>
      <vt:variant>
        <vt:lpwstr/>
      </vt:variant>
      <vt:variant>
        <vt:lpwstr>_Toc87341365</vt:lpwstr>
      </vt:variant>
      <vt:variant>
        <vt:i4>1245244</vt:i4>
      </vt:variant>
      <vt:variant>
        <vt:i4>56</vt:i4>
      </vt:variant>
      <vt:variant>
        <vt:i4>0</vt:i4>
      </vt:variant>
      <vt:variant>
        <vt:i4>5</vt:i4>
      </vt:variant>
      <vt:variant>
        <vt:lpwstr/>
      </vt:variant>
      <vt:variant>
        <vt:lpwstr>_Toc87341364</vt:lpwstr>
      </vt:variant>
      <vt:variant>
        <vt:i4>1310780</vt:i4>
      </vt:variant>
      <vt:variant>
        <vt:i4>50</vt:i4>
      </vt:variant>
      <vt:variant>
        <vt:i4>0</vt:i4>
      </vt:variant>
      <vt:variant>
        <vt:i4>5</vt:i4>
      </vt:variant>
      <vt:variant>
        <vt:lpwstr/>
      </vt:variant>
      <vt:variant>
        <vt:lpwstr>_Toc87341363</vt:lpwstr>
      </vt:variant>
      <vt:variant>
        <vt:i4>1376316</vt:i4>
      </vt:variant>
      <vt:variant>
        <vt:i4>44</vt:i4>
      </vt:variant>
      <vt:variant>
        <vt:i4>0</vt:i4>
      </vt:variant>
      <vt:variant>
        <vt:i4>5</vt:i4>
      </vt:variant>
      <vt:variant>
        <vt:lpwstr/>
      </vt:variant>
      <vt:variant>
        <vt:lpwstr>_Toc87341362</vt:lpwstr>
      </vt:variant>
      <vt:variant>
        <vt:i4>1441852</vt:i4>
      </vt:variant>
      <vt:variant>
        <vt:i4>38</vt:i4>
      </vt:variant>
      <vt:variant>
        <vt:i4>0</vt:i4>
      </vt:variant>
      <vt:variant>
        <vt:i4>5</vt:i4>
      </vt:variant>
      <vt:variant>
        <vt:lpwstr/>
      </vt:variant>
      <vt:variant>
        <vt:lpwstr>_Toc87341361</vt:lpwstr>
      </vt:variant>
      <vt:variant>
        <vt:i4>1507388</vt:i4>
      </vt:variant>
      <vt:variant>
        <vt:i4>32</vt:i4>
      </vt:variant>
      <vt:variant>
        <vt:i4>0</vt:i4>
      </vt:variant>
      <vt:variant>
        <vt:i4>5</vt:i4>
      </vt:variant>
      <vt:variant>
        <vt:lpwstr/>
      </vt:variant>
      <vt:variant>
        <vt:lpwstr>_Toc87341360</vt:lpwstr>
      </vt:variant>
      <vt:variant>
        <vt:i4>1966143</vt:i4>
      </vt:variant>
      <vt:variant>
        <vt:i4>26</vt:i4>
      </vt:variant>
      <vt:variant>
        <vt:i4>0</vt:i4>
      </vt:variant>
      <vt:variant>
        <vt:i4>5</vt:i4>
      </vt:variant>
      <vt:variant>
        <vt:lpwstr/>
      </vt:variant>
      <vt:variant>
        <vt:lpwstr>_Toc87341359</vt:lpwstr>
      </vt:variant>
      <vt:variant>
        <vt:i4>2031679</vt:i4>
      </vt:variant>
      <vt:variant>
        <vt:i4>20</vt:i4>
      </vt:variant>
      <vt:variant>
        <vt:i4>0</vt:i4>
      </vt:variant>
      <vt:variant>
        <vt:i4>5</vt:i4>
      </vt:variant>
      <vt:variant>
        <vt:lpwstr/>
      </vt:variant>
      <vt:variant>
        <vt:lpwstr>_Toc87341358</vt:lpwstr>
      </vt:variant>
      <vt:variant>
        <vt:i4>1048639</vt:i4>
      </vt:variant>
      <vt:variant>
        <vt:i4>14</vt:i4>
      </vt:variant>
      <vt:variant>
        <vt:i4>0</vt:i4>
      </vt:variant>
      <vt:variant>
        <vt:i4>5</vt:i4>
      </vt:variant>
      <vt:variant>
        <vt:lpwstr/>
      </vt:variant>
      <vt:variant>
        <vt:lpwstr>_Toc87341357</vt:lpwstr>
      </vt:variant>
      <vt:variant>
        <vt:i4>1114175</vt:i4>
      </vt:variant>
      <vt:variant>
        <vt:i4>8</vt:i4>
      </vt:variant>
      <vt:variant>
        <vt:i4>0</vt:i4>
      </vt:variant>
      <vt:variant>
        <vt:i4>5</vt:i4>
      </vt:variant>
      <vt:variant>
        <vt:lpwstr/>
      </vt:variant>
      <vt:variant>
        <vt:lpwstr>_Toc87341356</vt:lpwstr>
      </vt:variant>
      <vt:variant>
        <vt:i4>1179711</vt:i4>
      </vt:variant>
      <vt:variant>
        <vt:i4>2</vt:i4>
      </vt:variant>
      <vt:variant>
        <vt:i4>0</vt:i4>
      </vt:variant>
      <vt:variant>
        <vt:i4>5</vt:i4>
      </vt:variant>
      <vt:variant>
        <vt:lpwstr/>
      </vt:variant>
      <vt:variant>
        <vt:lpwstr>_Toc87341355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Gemeente Amsterdam</dc:title>
  <dc:subject/>
  <dc:creator>x</dc:creator>
  <cp:keywords/>
  <dc:description/>
  <cp:lastModifiedBy>Ilanit Roeterd</cp:lastModifiedBy>
  <cp:revision>8</cp:revision>
  <cp:lastPrinted>2021-11-02T20:36:00Z</cp:lastPrinted>
  <dcterms:created xsi:type="dcterms:W3CDTF">2021-11-16T10:08:00Z</dcterms:created>
  <dcterms:modified xsi:type="dcterms:W3CDTF">2021-11-16T14:07:00Z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0x010100F5100DAC02F12D4EAAD544FA136E9789</vt:lpwstr>
  </property>
</Properties>
</file>