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2A2E" w14:textId="77777777" w:rsidR="00A713C5" w:rsidRPr="00E31EDB" w:rsidRDefault="00A713C5" w:rsidP="00E31EDB">
      <w:pPr>
        <w:pStyle w:val="Kop1"/>
      </w:pPr>
      <w:bookmarkStart w:id="0" w:name="_Toc172876877"/>
      <w:bookmarkStart w:id="1" w:name="_Toc173069425"/>
      <w:bookmarkStart w:id="2" w:name="_Toc321927995"/>
      <w:bookmarkStart w:id="3" w:name="_Toc532913272"/>
      <w:bookmarkStart w:id="4" w:name="_Toc532977313"/>
      <w:bookmarkStart w:id="5" w:name="_Toc534980986"/>
      <w:bookmarkStart w:id="6" w:name="_Toc535227557"/>
      <w:bookmarkStart w:id="7" w:name="_Toc87638439"/>
      <w:r w:rsidRPr="00E31EDB">
        <w:t>Bijlagen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2B4F074C" w14:textId="77777777" w:rsidR="00A713C5" w:rsidRDefault="00A713C5" w:rsidP="00A713C5">
      <w:pPr>
        <w:pStyle w:val="Bijlagekop1"/>
        <w:tabs>
          <w:tab w:val="clear" w:pos="851"/>
          <w:tab w:val="clear" w:pos="1701"/>
        </w:tabs>
        <w:ind w:left="426" w:hanging="426"/>
      </w:pPr>
      <w:bookmarkStart w:id="8" w:name="_Toc535227558"/>
      <w:bookmarkStart w:id="9" w:name="_Toc87638440"/>
      <w:bookmarkStart w:id="10" w:name="_Toc172876880"/>
      <w:bookmarkStart w:id="11" w:name="_Toc173069428"/>
      <w:bookmarkStart w:id="12" w:name="_Toc321927998"/>
      <w:r>
        <w:lastRenderedPageBreak/>
        <w:t>Eigen Verklaring</w:t>
      </w:r>
      <w:bookmarkEnd w:id="8"/>
      <w:bookmarkEnd w:id="9"/>
    </w:p>
    <w:p w14:paraId="11D7A742" w14:textId="77777777" w:rsidR="00A713C5" w:rsidRDefault="00A713C5" w:rsidP="00A713C5">
      <w:r w:rsidRPr="005349A8">
        <w:t xml:space="preserve">De Eigen Verklaring is als separaat document toegevoegd aan het aanbestedingsdossier op </w:t>
      </w:r>
      <w:proofErr w:type="spellStart"/>
      <w:r w:rsidRPr="005349A8">
        <w:t>Tender</w:t>
      </w:r>
      <w:r>
        <w:t>N</w:t>
      </w:r>
      <w:r w:rsidRPr="005349A8">
        <w:t>ed</w:t>
      </w:r>
      <w:proofErr w:type="spellEnd"/>
      <w:r>
        <w:t>.</w:t>
      </w:r>
    </w:p>
    <w:p w14:paraId="19384EBE" w14:textId="77777777" w:rsidR="00A713C5" w:rsidRDefault="00A713C5" w:rsidP="00A713C5"/>
    <w:p w14:paraId="2031989B" w14:textId="25D358F4" w:rsidR="00A713C5" w:rsidRDefault="00A713C5" w:rsidP="00A713C5">
      <w:r>
        <w:t xml:space="preserve">N.B. Zoals voor alle bijlagen is er in de aanbestedingsleidraad een inhoudelijke toelichting te vinden. </w:t>
      </w:r>
      <w:r w:rsidR="00313C98">
        <w:t xml:space="preserve">Zie ook hiervoor de aanbestedingsleidraad. </w:t>
      </w:r>
      <w:r w:rsidR="00313C98" w:rsidRPr="00313C98">
        <w:t xml:space="preserve">Voor een optimaal gebruik en een juiste werking van het interactieve pdf-document van het UEA moet u het document direct opslaan op uw computer en niet openen in uw browser. </w:t>
      </w:r>
      <w:r w:rsidR="00AA44B3">
        <w:t xml:space="preserve">Een nadere toelichting is te vinden op </w:t>
      </w:r>
      <w:hyperlink r:id="rId12" w:history="1">
        <w:r w:rsidR="00AA44B3" w:rsidRPr="008B141A">
          <w:rPr>
            <w:rStyle w:val="Hyperlink"/>
          </w:rPr>
          <w:t>https://www.pianoo.nl/nl/regelgeving/uniform-europees-aanbestedingsdocument/interactieve-pdf-uea</w:t>
        </w:r>
      </w:hyperlink>
      <w:r w:rsidR="00AA44B3">
        <w:t xml:space="preserve"> </w:t>
      </w:r>
    </w:p>
    <w:p w14:paraId="29B83406" w14:textId="77777777" w:rsidR="00A713C5" w:rsidRDefault="00A713C5" w:rsidP="00A713C5">
      <w:pPr>
        <w:pStyle w:val="Bijlagekop1"/>
        <w:tabs>
          <w:tab w:val="clear" w:pos="851"/>
          <w:tab w:val="clear" w:pos="1701"/>
        </w:tabs>
        <w:ind w:left="426" w:hanging="426"/>
      </w:pPr>
      <w:bookmarkStart w:id="13" w:name="_Toc535227559"/>
      <w:bookmarkStart w:id="14" w:name="_Toc87638441"/>
      <w:r w:rsidRPr="007749EC">
        <w:lastRenderedPageBreak/>
        <w:t>Technische bekwaamheid</w:t>
      </w:r>
      <w:bookmarkEnd w:id="10"/>
      <w:bookmarkEnd w:id="11"/>
      <w:r>
        <w:t>- referenties</w:t>
      </w:r>
      <w:bookmarkEnd w:id="12"/>
      <w:bookmarkEnd w:id="13"/>
      <w:bookmarkEnd w:id="14"/>
    </w:p>
    <w:p w14:paraId="1AB0891F" w14:textId="77777777" w:rsidR="00A713C5" w:rsidRDefault="00A713C5" w:rsidP="00A713C5"/>
    <w:p w14:paraId="018933EC" w14:textId="6575F25C" w:rsidR="00A713C5" w:rsidRDefault="00A713C5" w:rsidP="00A713C5">
      <w:r w:rsidRPr="0022171C">
        <w:t xml:space="preserve">U dient gebruik te maken van onderstaand model voor de gevraagde </w:t>
      </w:r>
      <w:r>
        <w:t>kerncompetenties</w:t>
      </w:r>
      <w:r w:rsidRPr="0022171C">
        <w:t xml:space="preserve">. Uw beschrijving van de aard van de opdracht dient zodanig te zijn dat </w:t>
      </w:r>
      <w:r>
        <w:t xml:space="preserve">zij </w:t>
      </w:r>
      <w:r w:rsidR="00B2529E">
        <w:t>LIOF</w:t>
      </w:r>
      <w:r w:rsidRPr="0022171C">
        <w:t xml:space="preserve"> voldoende inzicht verschaft om te kunnen beoordelen of aan alle te beoordelen aspecten is voldaan </w:t>
      </w:r>
      <w:r w:rsidRPr="007677BD">
        <w:t xml:space="preserve">(zie </w:t>
      </w:r>
      <w:proofErr w:type="spellStart"/>
      <w:r w:rsidRPr="007677BD">
        <w:t>subparagraaf</w:t>
      </w:r>
      <w:proofErr w:type="spellEnd"/>
      <w:r w:rsidRPr="007677BD">
        <w:t xml:space="preserve"> 5.3</w:t>
      </w:r>
      <w:r w:rsidRPr="0022171C">
        <w:t xml:space="preserve"> van </w:t>
      </w:r>
      <w:r>
        <w:t>deze Aanbestedingsleidraad</w:t>
      </w:r>
      <w:r w:rsidRPr="0022171C">
        <w:t>).</w:t>
      </w:r>
    </w:p>
    <w:p w14:paraId="0799870E" w14:textId="27A72FF4" w:rsidR="00A713C5" w:rsidRDefault="00A713C5" w:rsidP="00A713C5">
      <w:r w:rsidRPr="0022171C">
        <w:t xml:space="preserve">Opmerking: De Aanbestedende Dienst behoudt zich het recht voor om, zonder tussenkomst van de Inschrijver, contact op te nemen met de </w:t>
      </w:r>
      <w:r>
        <w:t xml:space="preserve">contactpersoon van de opdrachtgever van de </w:t>
      </w:r>
      <w:r w:rsidRPr="0022171C">
        <w:t>opgegeven referentie(s).</w:t>
      </w:r>
      <w:r w:rsidR="00A521B5">
        <w:br/>
      </w:r>
    </w:p>
    <w:p w14:paraId="2C1A3FD0" w14:textId="0B85D46E" w:rsidR="00A713C5" w:rsidRPr="003E78B3" w:rsidRDefault="00A713C5" w:rsidP="001647D4">
      <w:pPr>
        <w:rPr>
          <w:b/>
        </w:rPr>
      </w:pPr>
      <w:r w:rsidRPr="00B2529E">
        <w:rPr>
          <w:b/>
        </w:rPr>
        <w:t>Kerncompetentie 1:</w:t>
      </w:r>
      <w:r w:rsidRPr="00B2529E">
        <w:t xml:space="preserve"> </w:t>
      </w:r>
      <w:r w:rsidRPr="000472D3">
        <w:rPr>
          <w:b/>
        </w:rPr>
        <w:t>Controlewerkzaamheden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713C5" w:rsidRPr="00570F80" w14:paraId="040F2381" w14:textId="77777777" w:rsidTr="00C715E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14:paraId="060EE260" w14:textId="3DC2F86F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opdrachtgever</w:t>
            </w:r>
            <w:r w:rsidR="00EF6514">
              <w:rPr>
                <w:rFonts w:cs="Arial"/>
                <w:b/>
              </w:rPr>
              <w:t xml:space="preserve"> (referent)</w:t>
            </w:r>
          </w:p>
        </w:tc>
      </w:tr>
      <w:tr w:rsidR="00A713C5" w:rsidRPr="00570F80" w14:paraId="44AD4675" w14:textId="77777777" w:rsidTr="00C715E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3D1C48C" w14:textId="77777777" w:rsidR="00A713C5" w:rsidRPr="0054384A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54384A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14:paraId="316E054A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4CDC28B" w14:textId="77777777" w:rsidR="00A713C5" w:rsidRPr="00DE1F1D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0B3F0940" w14:textId="77777777" w:rsidTr="00C715E1">
        <w:trPr>
          <w:cantSplit/>
        </w:trPr>
        <w:tc>
          <w:tcPr>
            <w:tcW w:w="567" w:type="dxa"/>
            <w:vMerge/>
          </w:tcPr>
          <w:p w14:paraId="4674C8ED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094CFE73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14:paraId="69CA26CA" w14:textId="77777777" w:rsidR="00A713C5" w:rsidRPr="0054384A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6AC08D3C" w14:textId="77777777" w:rsidTr="00C715E1">
        <w:trPr>
          <w:cantSplit/>
        </w:trPr>
        <w:tc>
          <w:tcPr>
            <w:tcW w:w="567" w:type="dxa"/>
            <w:vMerge/>
          </w:tcPr>
          <w:p w14:paraId="0C528504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14:paraId="54C596BC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14:paraId="3B34918C" w14:textId="77777777" w:rsidR="00A713C5" w:rsidRPr="005349A8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1051A589" w14:textId="77777777" w:rsidTr="00C715E1">
        <w:trPr>
          <w:cantSplit/>
        </w:trPr>
        <w:tc>
          <w:tcPr>
            <w:tcW w:w="567" w:type="dxa"/>
            <w:vMerge w:val="restart"/>
          </w:tcPr>
          <w:p w14:paraId="77F72DC8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14:paraId="60A43C94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14:paraId="17B4DB66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330EDDC6" w14:textId="77777777" w:rsidTr="00C715E1">
        <w:trPr>
          <w:cantSplit/>
          <w:trHeight w:val="255"/>
        </w:trPr>
        <w:tc>
          <w:tcPr>
            <w:tcW w:w="567" w:type="dxa"/>
            <w:vMerge/>
          </w:tcPr>
          <w:p w14:paraId="27482534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15C80AB8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14:paraId="364FEB9E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7F41C0CC" w14:textId="77777777" w:rsidTr="00C715E1">
        <w:trPr>
          <w:cantSplit/>
        </w:trPr>
        <w:tc>
          <w:tcPr>
            <w:tcW w:w="567" w:type="dxa"/>
            <w:vMerge/>
          </w:tcPr>
          <w:p w14:paraId="5C5EB272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37F09E20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4EEFBE2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7572EB" w:rsidRPr="00570F80" w14:paraId="1322668C" w14:textId="77777777" w:rsidTr="005D559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14:paraId="1DEC73C7" w14:textId="39B47478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  <w:r>
              <w:rPr>
                <w:rFonts w:cs="Arial"/>
                <w:b/>
              </w:rPr>
              <w:t>nemer (Inschrijver)</w:t>
            </w:r>
          </w:p>
        </w:tc>
      </w:tr>
      <w:tr w:rsidR="007572EB" w:rsidRPr="00570F80" w14:paraId="0B6085A9" w14:textId="77777777" w:rsidTr="005D559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CB429C7" w14:textId="2B82DC99" w:rsidR="007572EB" w:rsidRPr="0054384A" w:rsidRDefault="00C02233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7572EB" w:rsidRPr="0054384A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14:paraId="66B386CA" w14:textId="77777777" w:rsidR="007572EB" w:rsidRPr="003E78B3" w:rsidRDefault="007572EB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046E8E0" w14:textId="77777777" w:rsidR="007572EB" w:rsidRPr="00DE1F1D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7572EB" w:rsidRPr="00570F80" w14:paraId="3EC23F40" w14:textId="77777777" w:rsidTr="005D5598">
        <w:trPr>
          <w:cantSplit/>
        </w:trPr>
        <w:tc>
          <w:tcPr>
            <w:tcW w:w="567" w:type="dxa"/>
            <w:vMerge/>
          </w:tcPr>
          <w:p w14:paraId="10F46549" w14:textId="77777777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0ADE608A" w14:textId="77777777" w:rsidR="007572EB" w:rsidRPr="003E78B3" w:rsidRDefault="007572EB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14:paraId="102A3865" w14:textId="77777777" w:rsidR="007572EB" w:rsidRPr="0054384A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7572EB" w:rsidRPr="00570F80" w14:paraId="478F1CEF" w14:textId="77777777" w:rsidTr="005D5598">
        <w:trPr>
          <w:cantSplit/>
        </w:trPr>
        <w:tc>
          <w:tcPr>
            <w:tcW w:w="567" w:type="dxa"/>
            <w:vMerge/>
          </w:tcPr>
          <w:p w14:paraId="3D015BCF" w14:textId="77777777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14:paraId="782BDAB4" w14:textId="77777777" w:rsidR="007572EB" w:rsidRPr="003E78B3" w:rsidRDefault="007572EB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14:paraId="457228AC" w14:textId="77777777" w:rsidR="007572EB" w:rsidRPr="005349A8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7572EB" w:rsidRPr="00570F80" w14:paraId="31CDBF60" w14:textId="77777777" w:rsidTr="005D5598">
        <w:trPr>
          <w:cantSplit/>
        </w:trPr>
        <w:tc>
          <w:tcPr>
            <w:tcW w:w="567" w:type="dxa"/>
            <w:vMerge w:val="restart"/>
          </w:tcPr>
          <w:p w14:paraId="5855DD7B" w14:textId="610009BE" w:rsidR="007572EB" w:rsidRPr="00570F80" w:rsidRDefault="00C02233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7572EB" w:rsidRPr="00570F80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14:paraId="711E9DA9" w14:textId="77777777" w:rsidR="007572EB" w:rsidRPr="003E78B3" w:rsidRDefault="007572EB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14:paraId="3E933E67" w14:textId="77777777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7572EB" w:rsidRPr="00570F80" w14:paraId="53CBB75A" w14:textId="77777777" w:rsidTr="005D5598">
        <w:trPr>
          <w:cantSplit/>
          <w:trHeight w:val="255"/>
        </w:trPr>
        <w:tc>
          <w:tcPr>
            <w:tcW w:w="567" w:type="dxa"/>
            <w:vMerge/>
          </w:tcPr>
          <w:p w14:paraId="3D338411" w14:textId="77777777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7C5E50DF" w14:textId="77777777" w:rsidR="007572EB" w:rsidRPr="003E78B3" w:rsidRDefault="007572EB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14:paraId="49516CE7" w14:textId="77777777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7572EB" w:rsidRPr="00570F80" w14:paraId="465D7FCB" w14:textId="77777777" w:rsidTr="005D5598">
        <w:trPr>
          <w:cantSplit/>
        </w:trPr>
        <w:tc>
          <w:tcPr>
            <w:tcW w:w="567" w:type="dxa"/>
            <w:vMerge/>
          </w:tcPr>
          <w:p w14:paraId="4945E4F1" w14:textId="77777777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196CC4F3" w14:textId="77777777" w:rsidR="007572EB" w:rsidRPr="003E78B3" w:rsidRDefault="007572EB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CCC581E" w14:textId="77777777" w:rsidR="007572EB" w:rsidRPr="00570F80" w:rsidRDefault="007572EB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28E142D3" w14:textId="77777777" w:rsidTr="00C71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  <w:vAlign w:val="center"/>
          </w:tcPr>
          <w:p w14:paraId="188E5F0D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</w:p>
        </w:tc>
      </w:tr>
      <w:tr w:rsidR="00A713C5" w:rsidRPr="00570F80" w14:paraId="7A7A2E87" w14:textId="77777777" w:rsidTr="00C71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CD6EF8" w14:textId="28332DD2" w:rsidR="00A713C5" w:rsidRPr="00570F80" w:rsidRDefault="00C02233" w:rsidP="00C715E1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A713C5" w:rsidRPr="00570F80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38270386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Duur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BF06F1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2A3EB45C" w14:textId="77777777" w:rsidTr="00C71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57EF39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1481330E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start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904F4B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3C722BA7" w14:textId="77777777" w:rsidTr="00C71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9E52B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24F981DB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eind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F7833B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4C7431E4" w14:textId="77777777" w:rsidTr="00C71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016882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14:paraId="6812F799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B1A783" w14:textId="77777777" w:rsidR="00A713C5" w:rsidRPr="00570F80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570F80" w14:paraId="5FBDDAC5" w14:textId="77777777" w:rsidTr="00C71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AAE7D9" w14:textId="4E718B0F" w:rsidR="00A713C5" w:rsidRPr="00570F80" w:rsidRDefault="00C02233" w:rsidP="00C715E1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A713C5" w:rsidRPr="00570F80">
              <w:rPr>
                <w:rFonts w:cs="Arial"/>
              </w:rPr>
              <w:t>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578D3883" w14:textId="736D73CF" w:rsidR="00A713C5" w:rsidRPr="003E78B3" w:rsidRDefault="00A713C5" w:rsidP="00C715E1">
            <w:pPr>
              <w:ind w:left="142"/>
              <w:rPr>
                <w:rFonts w:cs="Arial"/>
                <w:sz w:val="18"/>
                <w:highlight w:val="yellow"/>
              </w:rPr>
            </w:pPr>
            <w:r>
              <w:rPr>
                <w:rFonts w:cs="Arial"/>
                <w:sz w:val="18"/>
              </w:rPr>
              <w:t>Referentie</w:t>
            </w:r>
            <w:r w:rsidRPr="003E78B3">
              <w:rPr>
                <w:rFonts w:cs="Arial"/>
                <w:sz w:val="18"/>
              </w:rPr>
              <w:t xml:space="preserve">: </w:t>
            </w:r>
            <w:r w:rsidRPr="007677BD">
              <w:rPr>
                <w:rFonts w:cs="Arial"/>
                <w:sz w:val="18"/>
              </w:rPr>
              <w:t xml:space="preserve">Interim- en eindejaarcontroles en het opstellen van managementletters bij een publieke </w:t>
            </w:r>
            <w:r>
              <w:rPr>
                <w:rFonts w:cs="Arial"/>
                <w:sz w:val="18"/>
              </w:rPr>
              <w:t>entiteit</w:t>
            </w:r>
            <w:r w:rsidRPr="007677BD">
              <w:rPr>
                <w:rFonts w:cs="Arial"/>
                <w:sz w:val="18"/>
              </w:rPr>
              <w:t xml:space="preserve">, die in omvang en complexiteit vergelijkbaar is met </w:t>
            </w:r>
            <w:r w:rsidR="00134E0B">
              <w:rPr>
                <w:rFonts w:cs="Arial"/>
                <w:sz w:val="18"/>
              </w:rPr>
              <w:t xml:space="preserve">de regionale ontwikkelingsmaatschappij </w:t>
            </w:r>
            <w:r w:rsidR="00663462">
              <w:rPr>
                <w:rFonts w:cs="Arial"/>
                <w:sz w:val="18"/>
              </w:rPr>
              <w:t>LIOF</w:t>
            </w:r>
            <w:r w:rsidRPr="007677BD">
              <w:rPr>
                <w:rFonts w:cs="Arial"/>
                <w:sz w:val="18"/>
              </w:rPr>
              <w:t xml:space="preserve">. </w:t>
            </w:r>
          </w:p>
        </w:tc>
      </w:tr>
      <w:tr w:rsidR="00A713C5" w:rsidRPr="00570F80" w14:paraId="28B19FAA" w14:textId="77777777" w:rsidTr="00C71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7EA7F6" w14:textId="74F09A02" w:rsidR="00A713C5" w:rsidRPr="00570F80" w:rsidRDefault="00A521B5" w:rsidP="00C715E1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6a</w:t>
            </w:r>
            <w:r w:rsidR="00C02233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14:paraId="42FE4D87" w14:textId="77777777" w:rsidR="00A713C5" w:rsidRPr="003E78B3" w:rsidRDefault="00A713C5" w:rsidP="00C715E1">
            <w:pPr>
              <w:spacing w:line="276" w:lineRule="auto"/>
              <w:ind w:left="142" w:right="57"/>
              <w:rPr>
                <w:rFonts w:cs="Arial"/>
                <w:bCs/>
                <w:sz w:val="18"/>
              </w:rPr>
            </w:pPr>
            <w:r w:rsidRPr="003E78B3">
              <w:rPr>
                <w:rFonts w:cs="Arial"/>
                <w:sz w:val="18"/>
              </w:rPr>
              <w:t>Omschrijving opdracht/werkzaamheden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F1009F" w14:textId="7614A725" w:rsidR="00A713C5" w:rsidRPr="00570F80" w:rsidRDefault="007572EB" w:rsidP="00C715E1">
            <w:pPr>
              <w:spacing w:line="276" w:lineRule="auto"/>
              <w:ind w:left="57" w:right="5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br/>
            </w:r>
            <w:r>
              <w:rPr>
                <w:rFonts w:cs="Arial"/>
                <w:bCs/>
              </w:rPr>
              <w:br/>
            </w:r>
          </w:p>
        </w:tc>
      </w:tr>
    </w:tbl>
    <w:p w14:paraId="414716AC" w14:textId="77777777" w:rsidR="00A713C5" w:rsidRPr="0022171C" w:rsidRDefault="00A713C5" w:rsidP="00A713C5">
      <w:pPr>
        <w:spacing w:line="276" w:lineRule="auto"/>
        <w:ind w:left="348"/>
        <w:rPr>
          <w:rFonts w:ascii="Calibri" w:hAnsi="Calibri"/>
          <w:snapToGrid w:val="0"/>
        </w:rPr>
      </w:pPr>
    </w:p>
    <w:p w14:paraId="3D41AD5B" w14:textId="6A727A64" w:rsidR="00EF6514" w:rsidRPr="00C6450B" w:rsidRDefault="00EF6514" w:rsidP="00EF6514">
      <w:pPr>
        <w:spacing w:line="276" w:lineRule="auto"/>
        <w:rPr>
          <w:rFonts w:cs="Arial"/>
          <w:snapToGrid w:val="0"/>
        </w:rPr>
      </w:pPr>
      <w:r w:rsidRPr="00C6450B">
        <w:rPr>
          <w:rFonts w:cs="Arial"/>
          <w:snapToGrid w:val="0"/>
        </w:rPr>
        <w:t xml:space="preserve">Hierbij verklaart </w:t>
      </w:r>
      <w:r>
        <w:rPr>
          <w:rFonts w:cs="Arial"/>
          <w:snapToGrid w:val="0"/>
        </w:rPr>
        <w:t xml:space="preserve">de referent </w:t>
      </w:r>
      <w:r w:rsidR="00A521B5">
        <w:rPr>
          <w:rFonts w:cs="Arial"/>
          <w:snapToGrid w:val="0"/>
        </w:rPr>
        <w:t xml:space="preserve">/ </w:t>
      </w:r>
      <w:r>
        <w:rPr>
          <w:rFonts w:cs="Arial"/>
          <w:b/>
          <w:snapToGrid w:val="0"/>
        </w:rPr>
        <w:t>Opdrachtgever</w:t>
      </w:r>
      <w:r w:rsidRPr="00C6450B">
        <w:rPr>
          <w:rFonts w:cs="Arial"/>
          <w:snapToGrid w:val="0"/>
        </w:rPr>
        <w:t xml:space="preserve"> dat bovenstaande opdracht naar behoren is uitgevoerd</w:t>
      </w:r>
      <w:r>
        <w:rPr>
          <w:rFonts w:cs="Arial"/>
          <w:snapToGrid w:val="0"/>
        </w:rPr>
        <w:t xml:space="preserve"> gedurende de looptijd van de opdracht</w:t>
      </w:r>
      <w:r w:rsidRPr="00C6450B">
        <w:rPr>
          <w:rFonts w:cs="Arial"/>
          <w:snapToGrid w:val="0"/>
        </w:rPr>
        <w:t>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713C5" w:rsidRPr="00186413" w14:paraId="03B627FB" w14:textId="77777777" w:rsidTr="00C715E1">
        <w:tc>
          <w:tcPr>
            <w:tcW w:w="2835" w:type="dxa"/>
            <w:shd w:val="clear" w:color="auto" w:fill="DEEAF6"/>
          </w:tcPr>
          <w:p w14:paraId="59C1A9E4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Naam</w:t>
            </w:r>
          </w:p>
        </w:tc>
        <w:tc>
          <w:tcPr>
            <w:tcW w:w="5670" w:type="dxa"/>
          </w:tcPr>
          <w:p w14:paraId="759F84CA" w14:textId="77777777" w:rsidR="00A713C5" w:rsidRPr="0022171C" w:rsidRDefault="00A713C5" w:rsidP="00C715E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A713C5" w:rsidRPr="00186413" w14:paraId="3D4DEC08" w14:textId="77777777" w:rsidTr="00C715E1">
        <w:tc>
          <w:tcPr>
            <w:tcW w:w="2835" w:type="dxa"/>
            <w:shd w:val="clear" w:color="auto" w:fill="DEEAF6"/>
          </w:tcPr>
          <w:p w14:paraId="7E287F8D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Functie</w:t>
            </w:r>
          </w:p>
        </w:tc>
        <w:tc>
          <w:tcPr>
            <w:tcW w:w="5670" w:type="dxa"/>
          </w:tcPr>
          <w:p w14:paraId="72B24D57" w14:textId="77777777" w:rsidR="00A713C5" w:rsidRPr="0022171C" w:rsidRDefault="00A713C5" w:rsidP="00C715E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A713C5" w:rsidRPr="00186413" w14:paraId="03292E0C" w14:textId="77777777" w:rsidTr="00C715E1">
        <w:trPr>
          <w:trHeight w:val="297"/>
        </w:trPr>
        <w:tc>
          <w:tcPr>
            <w:tcW w:w="2835" w:type="dxa"/>
            <w:shd w:val="clear" w:color="auto" w:fill="DEEAF6"/>
          </w:tcPr>
          <w:p w14:paraId="7164B842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Onderneming</w:t>
            </w:r>
          </w:p>
        </w:tc>
        <w:tc>
          <w:tcPr>
            <w:tcW w:w="5670" w:type="dxa"/>
          </w:tcPr>
          <w:p w14:paraId="3FFDB583" w14:textId="77777777" w:rsidR="00A713C5" w:rsidRPr="0022171C" w:rsidRDefault="00A713C5" w:rsidP="00C715E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A713C5" w:rsidRPr="00186413" w14:paraId="6BDFD7F3" w14:textId="77777777" w:rsidTr="00C715E1">
        <w:tc>
          <w:tcPr>
            <w:tcW w:w="2835" w:type="dxa"/>
            <w:shd w:val="clear" w:color="auto" w:fill="DEEAF6"/>
          </w:tcPr>
          <w:p w14:paraId="5DD83276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Handtekening*</w:t>
            </w:r>
          </w:p>
          <w:p w14:paraId="4A14CA3C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70" w:type="dxa"/>
          </w:tcPr>
          <w:p w14:paraId="1A9F49D3" w14:textId="77777777" w:rsidR="00A713C5" w:rsidRPr="0022171C" w:rsidRDefault="00A713C5" w:rsidP="00C715E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  <w:tr w:rsidR="00A713C5" w:rsidRPr="00186413" w14:paraId="521B8958" w14:textId="77777777" w:rsidTr="00C715E1">
        <w:tc>
          <w:tcPr>
            <w:tcW w:w="2835" w:type="dxa"/>
            <w:shd w:val="clear" w:color="auto" w:fill="DEEAF6"/>
          </w:tcPr>
          <w:p w14:paraId="056C7D3E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Plaats en datum</w:t>
            </w:r>
          </w:p>
        </w:tc>
        <w:tc>
          <w:tcPr>
            <w:tcW w:w="5670" w:type="dxa"/>
          </w:tcPr>
          <w:p w14:paraId="2E0D5FA8" w14:textId="77777777" w:rsidR="00A713C5" w:rsidRPr="0022171C" w:rsidRDefault="00A713C5" w:rsidP="00C715E1">
            <w:pPr>
              <w:spacing w:line="276" w:lineRule="auto"/>
              <w:ind w:left="57" w:right="57"/>
              <w:rPr>
                <w:rFonts w:ascii="Calibri" w:hAnsi="Calibri"/>
              </w:rPr>
            </w:pPr>
          </w:p>
        </w:tc>
      </w:tr>
    </w:tbl>
    <w:p w14:paraId="0570E298" w14:textId="77777777" w:rsidR="00A713C5" w:rsidRPr="00087F29" w:rsidRDefault="00A713C5" w:rsidP="00A713C5">
      <w:pPr>
        <w:spacing w:line="276" w:lineRule="auto"/>
        <w:rPr>
          <w:rFonts w:cs="Arial"/>
        </w:rPr>
      </w:pPr>
      <w:r w:rsidRPr="00087F29">
        <w:rPr>
          <w:rFonts w:cs="Arial"/>
        </w:rPr>
        <w:t xml:space="preserve">* Rechtsgeldig ondertekend. </w:t>
      </w:r>
    </w:p>
    <w:p w14:paraId="2242B32D" w14:textId="50AE963B" w:rsidR="00A713C5" w:rsidRDefault="00A713C5" w:rsidP="001647D4">
      <w:pPr>
        <w:spacing w:line="240" w:lineRule="auto"/>
        <w:rPr>
          <w:b/>
        </w:rPr>
      </w:pPr>
      <w:r w:rsidRPr="000472D3">
        <w:rPr>
          <w:b/>
        </w:rPr>
        <w:lastRenderedPageBreak/>
        <w:t>Kerncompetentie 2: Europese subsidies</w:t>
      </w:r>
      <w:r w:rsidR="00A521B5">
        <w:rPr>
          <w:b/>
        </w:rPr>
        <w:br/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521B5" w:rsidRPr="00570F80" w14:paraId="1365F22E" w14:textId="77777777" w:rsidTr="005D559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14:paraId="690F84C9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opdrachtgever</w:t>
            </w:r>
            <w:r>
              <w:rPr>
                <w:rFonts w:cs="Arial"/>
                <w:b/>
              </w:rPr>
              <w:t xml:space="preserve"> (referent)</w:t>
            </w:r>
          </w:p>
        </w:tc>
      </w:tr>
      <w:tr w:rsidR="00A521B5" w:rsidRPr="00570F80" w14:paraId="78F2ED81" w14:textId="77777777" w:rsidTr="005D559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9089C69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 w:rsidRPr="0054384A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14:paraId="6A654FD8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B4FA4B" w14:textId="77777777" w:rsidR="00A521B5" w:rsidRPr="00DE1F1D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4D848052" w14:textId="77777777" w:rsidTr="005D5598">
        <w:trPr>
          <w:cantSplit/>
        </w:trPr>
        <w:tc>
          <w:tcPr>
            <w:tcW w:w="567" w:type="dxa"/>
            <w:vMerge/>
          </w:tcPr>
          <w:p w14:paraId="1A8E5B09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624734C5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14:paraId="60C054DD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EA0815C" w14:textId="77777777" w:rsidTr="005D5598">
        <w:trPr>
          <w:cantSplit/>
        </w:trPr>
        <w:tc>
          <w:tcPr>
            <w:tcW w:w="567" w:type="dxa"/>
            <w:vMerge/>
          </w:tcPr>
          <w:p w14:paraId="6F3BA20D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14:paraId="5DC4CBE0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14:paraId="61CE33A7" w14:textId="77777777" w:rsidR="00A521B5" w:rsidRPr="005349A8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1AF05C23" w14:textId="77777777" w:rsidTr="005D5598">
        <w:trPr>
          <w:cantSplit/>
        </w:trPr>
        <w:tc>
          <w:tcPr>
            <w:tcW w:w="567" w:type="dxa"/>
            <w:vMerge w:val="restart"/>
          </w:tcPr>
          <w:p w14:paraId="2E8F6B48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14:paraId="4F138039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14:paraId="3A2AE718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7A53D6F" w14:textId="77777777" w:rsidTr="005D5598">
        <w:trPr>
          <w:cantSplit/>
          <w:trHeight w:val="255"/>
        </w:trPr>
        <w:tc>
          <w:tcPr>
            <w:tcW w:w="567" w:type="dxa"/>
            <w:vMerge/>
          </w:tcPr>
          <w:p w14:paraId="120B6B15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5B17B93A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14:paraId="3829D38B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6F83533" w14:textId="77777777" w:rsidTr="005D5598">
        <w:trPr>
          <w:cantSplit/>
        </w:trPr>
        <w:tc>
          <w:tcPr>
            <w:tcW w:w="567" w:type="dxa"/>
            <w:vMerge/>
          </w:tcPr>
          <w:p w14:paraId="59329F2B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06111848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8DD2599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6F20CC5F" w14:textId="77777777" w:rsidTr="005D559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14:paraId="6B1DBE77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  <w:r>
              <w:rPr>
                <w:rFonts w:cs="Arial"/>
                <w:b/>
              </w:rPr>
              <w:t>nemer (Inschrijver)</w:t>
            </w:r>
          </w:p>
        </w:tc>
      </w:tr>
      <w:tr w:rsidR="00A521B5" w:rsidRPr="00570F80" w14:paraId="60670E72" w14:textId="77777777" w:rsidTr="005D559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84D3D24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54384A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14:paraId="262F65D2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361F7AB" w14:textId="77777777" w:rsidR="00A521B5" w:rsidRPr="00DE1F1D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5B7F9BE" w14:textId="77777777" w:rsidTr="005D5598">
        <w:trPr>
          <w:cantSplit/>
        </w:trPr>
        <w:tc>
          <w:tcPr>
            <w:tcW w:w="567" w:type="dxa"/>
            <w:vMerge/>
          </w:tcPr>
          <w:p w14:paraId="6CA21583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21202439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14:paraId="691A6C41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50981F5" w14:textId="77777777" w:rsidTr="005D5598">
        <w:trPr>
          <w:cantSplit/>
        </w:trPr>
        <w:tc>
          <w:tcPr>
            <w:tcW w:w="567" w:type="dxa"/>
            <w:vMerge/>
          </w:tcPr>
          <w:p w14:paraId="6DF4B8B9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14:paraId="605F9514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14:paraId="4DE7147B" w14:textId="77777777" w:rsidR="00A521B5" w:rsidRPr="005349A8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01D35312" w14:textId="77777777" w:rsidTr="005D5598">
        <w:trPr>
          <w:cantSplit/>
        </w:trPr>
        <w:tc>
          <w:tcPr>
            <w:tcW w:w="567" w:type="dxa"/>
            <w:vMerge w:val="restart"/>
          </w:tcPr>
          <w:p w14:paraId="48CB7496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570F80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14:paraId="40447D80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14:paraId="1E8F7DA1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047B1B81" w14:textId="77777777" w:rsidTr="005D5598">
        <w:trPr>
          <w:cantSplit/>
          <w:trHeight w:val="255"/>
        </w:trPr>
        <w:tc>
          <w:tcPr>
            <w:tcW w:w="567" w:type="dxa"/>
            <w:vMerge/>
          </w:tcPr>
          <w:p w14:paraId="23269B41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1B1ECB8F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14:paraId="0773E73F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4FE2A567" w14:textId="77777777" w:rsidTr="005D5598">
        <w:trPr>
          <w:cantSplit/>
        </w:trPr>
        <w:tc>
          <w:tcPr>
            <w:tcW w:w="567" w:type="dxa"/>
            <w:vMerge/>
          </w:tcPr>
          <w:p w14:paraId="01DADF83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44BD482E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C86F145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5136ADC8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  <w:vAlign w:val="center"/>
          </w:tcPr>
          <w:p w14:paraId="44F0493E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</w:p>
        </w:tc>
      </w:tr>
      <w:tr w:rsidR="00A521B5" w:rsidRPr="00570F80" w14:paraId="054AA166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B5BED4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570F80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0C669772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Duur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CCAE61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620FB60F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1E7796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7ADE6B70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start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CC9F80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6DFA64EE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C83F02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1025F63D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eind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6432B7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7D47F356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FEDF1F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14:paraId="01C26808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1D9E20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11667F0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4F268C" w14:textId="77777777" w:rsidR="00A521B5" w:rsidRPr="00570F80" w:rsidRDefault="00A521B5" w:rsidP="00A521B5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570F80">
              <w:rPr>
                <w:rFonts w:cs="Arial"/>
              </w:rPr>
              <w:t>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1386AFE4" w14:textId="0F7AF355" w:rsidR="00A521B5" w:rsidRPr="003E78B3" w:rsidRDefault="00A521B5" w:rsidP="00A521B5">
            <w:pPr>
              <w:ind w:left="142"/>
              <w:rPr>
                <w:rFonts w:cs="Arial"/>
                <w:sz w:val="18"/>
                <w:highlight w:val="yellow"/>
              </w:rPr>
            </w:pPr>
            <w:r w:rsidRPr="00976FCE">
              <w:rPr>
                <w:rFonts w:cs="Arial"/>
                <w:sz w:val="18"/>
              </w:rPr>
              <w:t>Referentie:</w:t>
            </w:r>
            <w:r>
              <w:rPr>
                <w:rFonts w:cs="Arial"/>
                <w:sz w:val="18"/>
              </w:rPr>
              <w:t xml:space="preserve"> </w:t>
            </w:r>
            <w:r w:rsidRPr="00976FCE">
              <w:rPr>
                <w:rFonts w:cs="Arial"/>
                <w:sz w:val="18"/>
              </w:rPr>
              <w:t>Inschrijver toont middels 1 referentie aan ervaring te hebben met de controle van de jaarrekening bij een organisatie die Europese subsidies ontvangt (EFRO, INTERREG, etc.).</w:t>
            </w:r>
          </w:p>
        </w:tc>
      </w:tr>
      <w:tr w:rsidR="00A521B5" w:rsidRPr="00570F80" w14:paraId="1F740841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9E3F2C" w14:textId="77777777" w:rsidR="00A521B5" w:rsidRPr="00570F80" w:rsidRDefault="00A521B5" w:rsidP="00A521B5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6a)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14:paraId="28EA64C9" w14:textId="77777777" w:rsidR="00A521B5" w:rsidRPr="003E78B3" w:rsidRDefault="00A521B5" w:rsidP="00A521B5">
            <w:pPr>
              <w:spacing w:line="276" w:lineRule="auto"/>
              <w:ind w:left="142" w:right="57"/>
              <w:rPr>
                <w:rFonts w:cs="Arial"/>
                <w:bCs/>
                <w:sz w:val="18"/>
              </w:rPr>
            </w:pPr>
            <w:r w:rsidRPr="003E78B3">
              <w:rPr>
                <w:rFonts w:cs="Arial"/>
                <w:sz w:val="18"/>
              </w:rPr>
              <w:t>Omschrijving opdracht/werkzaamheden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2938C7" w14:textId="77777777" w:rsidR="00A521B5" w:rsidRPr="00570F80" w:rsidRDefault="00A521B5" w:rsidP="00A521B5">
            <w:pPr>
              <w:spacing w:line="276" w:lineRule="auto"/>
              <w:ind w:left="57" w:right="5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br/>
            </w:r>
            <w:r>
              <w:rPr>
                <w:rFonts w:cs="Arial"/>
                <w:bCs/>
              </w:rPr>
              <w:br/>
            </w:r>
          </w:p>
        </w:tc>
      </w:tr>
    </w:tbl>
    <w:p w14:paraId="264895C1" w14:textId="77777777" w:rsidR="00A521B5" w:rsidRPr="000472D3" w:rsidRDefault="00A521B5" w:rsidP="00A713C5">
      <w:pPr>
        <w:rPr>
          <w:b/>
        </w:rPr>
      </w:pPr>
    </w:p>
    <w:p w14:paraId="73E0881B" w14:textId="77777777" w:rsidR="00A713C5" w:rsidRPr="003E78B3" w:rsidRDefault="00A713C5" w:rsidP="00A713C5">
      <w:pPr>
        <w:jc w:val="center"/>
        <w:rPr>
          <w:b/>
        </w:rPr>
      </w:pPr>
    </w:p>
    <w:p w14:paraId="6DE4D85F" w14:textId="1DF80AD7" w:rsidR="008E7FE4" w:rsidRPr="00C6450B" w:rsidRDefault="008E7FE4" w:rsidP="008E7FE4">
      <w:pPr>
        <w:spacing w:line="276" w:lineRule="auto"/>
        <w:rPr>
          <w:rFonts w:cs="Arial"/>
          <w:snapToGrid w:val="0"/>
        </w:rPr>
      </w:pPr>
      <w:r w:rsidRPr="00C6450B">
        <w:rPr>
          <w:rFonts w:cs="Arial"/>
          <w:snapToGrid w:val="0"/>
        </w:rPr>
        <w:t xml:space="preserve">Hierbij verklaart </w:t>
      </w:r>
      <w:r>
        <w:rPr>
          <w:rFonts w:cs="Arial"/>
          <w:snapToGrid w:val="0"/>
        </w:rPr>
        <w:t xml:space="preserve">de referent </w:t>
      </w:r>
      <w:r w:rsidR="00A521B5">
        <w:rPr>
          <w:rFonts w:cs="Arial"/>
          <w:snapToGrid w:val="0"/>
        </w:rPr>
        <w:t xml:space="preserve">/ </w:t>
      </w:r>
      <w:r>
        <w:rPr>
          <w:rFonts w:cs="Arial"/>
          <w:b/>
          <w:snapToGrid w:val="0"/>
        </w:rPr>
        <w:t>Opdrachtgever</w:t>
      </w:r>
      <w:r w:rsidRPr="00C6450B">
        <w:rPr>
          <w:rFonts w:cs="Arial"/>
          <w:snapToGrid w:val="0"/>
        </w:rPr>
        <w:t xml:space="preserve"> dat bovenstaande opdracht naar behoren is uitgevoerd</w:t>
      </w:r>
      <w:r>
        <w:rPr>
          <w:rFonts w:cs="Arial"/>
          <w:snapToGrid w:val="0"/>
        </w:rPr>
        <w:t xml:space="preserve"> gedurende de looptijd van de opdracht</w:t>
      </w:r>
      <w:r w:rsidRPr="00C6450B">
        <w:rPr>
          <w:rFonts w:cs="Arial"/>
          <w:snapToGrid w:val="0"/>
        </w:rPr>
        <w:t>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713C5" w:rsidRPr="00C6450B" w14:paraId="64077A7F" w14:textId="77777777" w:rsidTr="00C715E1">
        <w:tc>
          <w:tcPr>
            <w:tcW w:w="2835" w:type="dxa"/>
            <w:shd w:val="clear" w:color="auto" w:fill="DEEAF6"/>
          </w:tcPr>
          <w:p w14:paraId="4DE29714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Naam</w:t>
            </w:r>
          </w:p>
        </w:tc>
        <w:tc>
          <w:tcPr>
            <w:tcW w:w="5670" w:type="dxa"/>
          </w:tcPr>
          <w:p w14:paraId="08CAB828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5B15A3AA" w14:textId="77777777" w:rsidTr="00C715E1">
        <w:tc>
          <w:tcPr>
            <w:tcW w:w="2835" w:type="dxa"/>
            <w:shd w:val="clear" w:color="auto" w:fill="DEEAF6"/>
          </w:tcPr>
          <w:p w14:paraId="0DF33B2C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Functie</w:t>
            </w:r>
          </w:p>
        </w:tc>
        <w:tc>
          <w:tcPr>
            <w:tcW w:w="5670" w:type="dxa"/>
          </w:tcPr>
          <w:p w14:paraId="4731C314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55F3C278" w14:textId="77777777" w:rsidTr="00C715E1">
        <w:trPr>
          <w:trHeight w:val="297"/>
        </w:trPr>
        <w:tc>
          <w:tcPr>
            <w:tcW w:w="2835" w:type="dxa"/>
            <w:shd w:val="clear" w:color="auto" w:fill="DEEAF6"/>
          </w:tcPr>
          <w:p w14:paraId="6834A2F2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Onderneming</w:t>
            </w:r>
          </w:p>
        </w:tc>
        <w:tc>
          <w:tcPr>
            <w:tcW w:w="5670" w:type="dxa"/>
          </w:tcPr>
          <w:p w14:paraId="465C1739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3865D363" w14:textId="77777777" w:rsidTr="00C715E1">
        <w:tc>
          <w:tcPr>
            <w:tcW w:w="2835" w:type="dxa"/>
            <w:shd w:val="clear" w:color="auto" w:fill="DEEAF6"/>
          </w:tcPr>
          <w:p w14:paraId="03784A7E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Handtekening*</w:t>
            </w:r>
          </w:p>
          <w:p w14:paraId="38CE6F88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70" w:type="dxa"/>
          </w:tcPr>
          <w:p w14:paraId="6299913E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406E6FE4" w14:textId="77777777" w:rsidTr="00C715E1">
        <w:tc>
          <w:tcPr>
            <w:tcW w:w="2835" w:type="dxa"/>
            <w:shd w:val="clear" w:color="auto" w:fill="DEEAF6"/>
          </w:tcPr>
          <w:p w14:paraId="356B4AF7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Plaats en datum</w:t>
            </w:r>
          </w:p>
        </w:tc>
        <w:tc>
          <w:tcPr>
            <w:tcW w:w="5670" w:type="dxa"/>
          </w:tcPr>
          <w:p w14:paraId="7027C2F0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</w:tbl>
    <w:p w14:paraId="67C75DA9" w14:textId="77777777" w:rsidR="00A713C5" w:rsidRDefault="00A713C5" w:rsidP="00A713C5">
      <w:pPr>
        <w:rPr>
          <w:rFonts w:cs="Arial"/>
          <w:sz w:val="16"/>
        </w:rPr>
      </w:pPr>
      <w:r w:rsidRPr="00C6450B">
        <w:rPr>
          <w:rFonts w:cs="Arial"/>
          <w:sz w:val="16"/>
        </w:rPr>
        <w:t xml:space="preserve">* Rechtsgeldig ondertekend. </w:t>
      </w:r>
    </w:p>
    <w:p w14:paraId="66610272" w14:textId="77777777" w:rsidR="00A713C5" w:rsidRDefault="00A713C5" w:rsidP="00A713C5">
      <w:pPr>
        <w:spacing w:line="240" w:lineRule="auto"/>
        <w:rPr>
          <w:rFonts w:cs="Arial"/>
          <w:sz w:val="16"/>
        </w:rPr>
      </w:pPr>
      <w:r>
        <w:rPr>
          <w:rFonts w:cs="Arial"/>
          <w:sz w:val="16"/>
        </w:rPr>
        <w:br w:type="page"/>
      </w:r>
    </w:p>
    <w:p w14:paraId="32A7B864" w14:textId="2CEDA194" w:rsidR="00A713C5" w:rsidRDefault="00A713C5" w:rsidP="00A713C5">
      <w:pPr>
        <w:rPr>
          <w:b/>
        </w:rPr>
      </w:pPr>
      <w:r w:rsidRPr="001028E3">
        <w:rPr>
          <w:b/>
        </w:rPr>
        <w:lastRenderedPageBreak/>
        <w:t>Kerncompetentie 3 Investeringsportefeuille</w:t>
      </w:r>
    </w:p>
    <w:p w14:paraId="335C7C37" w14:textId="005DAAC6" w:rsidR="00A521B5" w:rsidRDefault="00A521B5" w:rsidP="00A713C5">
      <w:pPr>
        <w:rPr>
          <w:b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521B5" w:rsidRPr="00570F80" w14:paraId="59878DC0" w14:textId="77777777" w:rsidTr="005D559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14:paraId="322BE89D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opdrachtgever</w:t>
            </w:r>
            <w:r>
              <w:rPr>
                <w:rFonts w:cs="Arial"/>
                <w:b/>
              </w:rPr>
              <w:t xml:space="preserve"> (referent)</w:t>
            </w:r>
          </w:p>
        </w:tc>
      </w:tr>
      <w:tr w:rsidR="00A521B5" w:rsidRPr="00570F80" w14:paraId="7996C1FE" w14:textId="77777777" w:rsidTr="005D559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055D9DD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 w:rsidRPr="0054384A"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14:paraId="3893C854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8791E94" w14:textId="77777777" w:rsidR="00A521B5" w:rsidRPr="00DE1F1D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155C067D" w14:textId="77777777" w:rsidTr="005D5598">
        <w:trPr>
          <w:cantSplit/>
        </w:trPr>
        <w:tc>
          <w:tcPr>
            <w:tcW w:w="567" w:type="dxa"/>
            <w:vMerge/>
          </w:tcPr>
          <w:p w14:paraId="279D3040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5450CE35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14:paraId="3B03A19E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B218C92" w14:textId="77777777" w:rsidTr="005D5598">
        <w:trPr>
          <w:cantSplit/>
        </w:trPr>
        <w:tc>
          <w:tcPr>
            <w:tcW w:w="567" w:type="dxa"/>
            <w:vMerge/>
          </w:tcPr>
          <w:p w14:paraId="0671A5F5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14:paraId="50F8527D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14:paraId="61815EDF" w14:textId="77777777" w:rsidR="00A521B5" w:rsidRPr="005349A8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794D4B9" w14:textId="77777777" w:rsidTr="005D5598">
        <w:trPr>
          <w:cantSplit/>
        </w:trPr>
        <w:tc>
          <w:tcPr>
            <w:tcW w:w="567" w:type="dxa"/>
            <w:vMerge w:val="restart"/>
          </w:tcPr>
          <w:p w14:paraId="111A84AC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 w:rsidRPr="00570F80"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14:paraId="416086D6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14:paraId="2F219D1B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2F4CD88D" w14:textId="77777777" w:rsidTr="005D5598">
        <w:trPr>
          <w:cantSplit/>
          <w:trHeight w:val="255"/>
        </w:trPr>
        <w:tc>
          <w:tcPr>
            <w:tcW w:w="567" w:type="dxa"/>
            <w:vMerge/>
          </w:tcPr>
          <w:p w14:paraId="63B194B9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2EA35D0B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14:paraId="4C352EAF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03854C6" w14:textId="77777777" w:rsidTr="005D5598">
        <w:trPr>
          <w:cantSplit/>
        </w:trPr>
        <w:tc>
          <w:tcPr>
            <w:tcW w:w="567" w:type="dxa"/>
            <w:vMerge/>
          </w:tcPr>
          <w:p w14:paraId="321C5F0F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05778105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49D43A1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686A72CC" w14:textId="77777777" w:rsidTr="005D559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</w:tcPr>
          <w:p w14:paraId="7C190F3C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  <w:r>
              <w:rPr>
                <w:rFonts w:cs="Arial"/>
                <w:b/>
              </w:rPr>
              <w:t>nemer (Inschrijver)</w:t>
            </w:r>
          </w:p>
        </w:tc>
      </w:tr>
      <w:tr w:rsidR="00A521B5" w:rsidRPr="00570F80" w14:paraId="751210C1" w14:textId="77777777" w:rsidTr="005D559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6C2DBA4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54384A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/>
            <w:vAlign w:val="center"/>
          </w:tcPr>
          <w:p w14:paraId="0C711320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 xml:space="preserve">Naam opdracht gevende instantie of </w:t>
            </w:r>
            <w:r w:rsidRPr="003E78B3">
              <w:rPr>
                <w:rFonts w:cs="Arial"/>
                <w:sz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8F75F5B" w14:textId="77777777" w:rsidR="00A521B5" w:rsidRPr="00DE1F1D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35F7763" w14:textId="77777777" w:rsidTr="005D5598">
        <w:trPr>
          <w:cantSplit/>
        </w:trPr>
        <w:tc>
          <w:tcPr>
            <w:tcW w:w="567" w:type="dxa"/>
            <w:vMerge/>
          </w:tcPr>
          <w:p w14:paraId="5119AF21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616057EF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Adres</w:t>
            </w:r>
          </w:p>
        </w:tc>
        <w:tc>
          <w:tcPr>
            <w:tcW w:w="4253" w:type="dxa"/>
          </w:tcPr>
          <w:p w14:paraId="481A4896" w14:textId="77777777" w:rsidR="00A521B5" w:rsidRPr="0054384A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73FA5C9B" w14:textId="77777777" w:rsidTr="005D5598">
        <w:trPr>
          <w:cantSplit/>
        </w:trPr>
        <w:tc>
          <w:tcPr>
            <w:tcW w:w="567" w:type="dxa"/>
            <w:vMerge/>
          </w:tcPr>
          <w:p w14:paraId="7073E315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DEEAF6"/>
            <w:vAlign w:val="center"/>
          </w:tcPr>
          <w:p w14:paraId="28DB9FD5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Postcode en plaatsnaam</w:t>
            </w:r>
          </w:p>
        </w:tc>
        <w:tc>
          <w:tcPr>
            <w:tcW w:w="4253" w:type="dxa"/>
          </w:tcPr>
          <w:p w14:paraId="0C8F63F5" w14:textId="77777777" w:rsidR="00A521B5" w:rsidRPr="005349A8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41461C06" w14:textId="77777777" w:rsidTr="005D5598">
        <w:trPr>
          <w:cantSplit/>
        </w:trPr>
        <w:tc>
          <w:tcPr>
            <w:tcW w:w="567" w:type="dxa"/>
            <w:vMerge w:val="restart"/>
          </w:tcPr>
          <w:p w14:paraId="66BFA5C2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570F80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/>
            <w:vAlign w:val="center"/>
          </w:tcPr>
          <w:p w14:paraId="614702A1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Naam contactpersoon opdrachtgever</w:t>
            </w:r>
          </w:p>
        </w:tc>
        <w:tc>
          <w:tcPr>
            <w:tcW w:w="4253" w:type="dxa"/>
          </w:tcPr>
          <w:p w14:paraId="7C3CBDB1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84F9247" w14:textId="77777777" w:rsidTr="005D5598">
        <w:trPr>
          <w:cantSplit/>
          <w:trHeight w:val="255"/>
        </w:trPr>
        <w:tc>
          <w:tcPr>
            <w:tcW w:w="567" w:type="dxa"/>
            <w:vMerge/>
          </w:tcPr>
          <w:p w14:paraId="39ADDB3C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5DC06A75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Functie</w:t>
            </w:r>
          </w:p>
        </w:tc>
        <w:tc>
          <w:tcPr>
            <w:tcW w:w="4253" w:type="dxa"/>
          </w:tcPr>
          <w:p w14:paraId="39C0E64B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62D2C60A" w14:textId="77777777" w:rsidTr="005D5598">
        <w:trPr>
          <w:cantSplit/>
        </w:trPr>
        <w:tc>
          <w:tcPr>
            <w:tcW w:w="567" w:type="dxa"/>
            <w:vMerge/>
          </w:tcPr>
          <w:p w14:paraId="5FAB8F20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539E9697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Telefoonnummer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6040224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00D1A0A1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/>
            <w:vAlign w:val="center"/>
          </w:tcPr>
          <w:p w14:paraId="4B0458DB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  <w:b/>
                <w:bCs/>
              </w:rPr>
            </w:pPr>
            <w:r w:rsidRPr="00570F80">
              <w:rPr>
                <w:rFonts w:cs="Arial"/>
                <w:b/>
              </w:rPr>
              <w:t>Gegevens opdracht</w:t>
            </w:r>
          </w:p>
        </w:tc>
      </w:tr>
      <w:tr w:rsidR="00A521B5" w:rsidRPr="00570F80" w14:paraId="6072AC7F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0BF684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570F80">
              <w:rPr>
                <w:rFonts w:cs="Arial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36FCD802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Duur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F79097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7DA65E62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07475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6B906AB1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start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59FF5D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238A6516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7FE05E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2ECF5F46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Datum eind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86D446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366FCA5F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54C6CD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14:paraId="425B56BA" w14:textId="77777777" w:rsidR="00A521B5" w:rsidRPr="003E78B3" w:rsidRDefault="00A521B5" w:rsidP="005D5598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3E78B3">
              <w:rPr>
                <w:rFonts w:cs="Arial"/>
                <w:sz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1AF683" w14:textId="77777777" w:rsidR="00A521B5" w:rsidRPr="00570F80" w:rsidRDefault="00A521B5" w:rsidP="005D5598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521B5" w:rsidRPr="00570F80" w14:paraId="0EF971FF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B35CA0" w14:textId="77777777" w:rsidR="00A521B5" w:rsidRPr="00570F80" w:rsidRDefault="00A521B5" w:rsidP="00A521B5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570F80">
              <w:rPr>
                <w:rFonts w:cs="Arial"/>
              </w:rPr>
              <w:t>)</w:t>
            </w: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/>
            <w:vAlign w:val="center"/>
          </w:tcPr>
          <w:p w14:paraId="72BFCBB0" w14:textId="77777777" w:rsidR="00A521B5" w:rsidRPr="009B510D" w:rsidRDefault="00A521B5" w:rsidP="00A521B5">
            <w:pPr>
              <w:spacing w:line="276" w:lineRule="auto"/>
              <w:ind w:left="142" w:right="57"/>
              <w:rPr>
                <w:rFonts w:cs="Arial"/>
                <w:sz w:val="18"/>
              </w:rPr>
            </w:pPr>
            <w:r w:rsidRPr="009B510D">
              <w:rPr>
                <w:rFonts w:cs="Arial"/>
                <w:sz w:val="18"/>
              </w:rPr>
              <w:t>Referentie: de controle van de waardering van een in deze kerncompetentie van een in deze kerncompetentie beschreven investeringsportefeuille van tenminste EUR 15 miljoen.</w:t>
            </w:r>
          </w:p>
          <w:p w14:paraId="42F61181" w14:textId="77777777" w:rsidR="00A521B5" w:rsidRPr="0007109D" w:rsidRDefault="00A521B5" w:rsidP="00A521B5">
            <w:pPr>
              <w:rPr>
                <w:rFonts w:cs="Arial"/>
                <w:sz w:val="18"/>
              </w:rPr>
            </w:pPr>
          </w:p>
          <w:p w14:paraId="70F55637" w14:textId="7D85028D" w:rsidR="00A521B5" w:rsidRPr="003E78B3" w:rsidRDefault="00A521B5" w:rsidP="00A521B5">
            <w:pPr>
              <w:ind w:left="142"/>
              <w:rPr>
                <w:rFonts w:cs="Arial"/>
                <w:sz w:val="18"/>
                <w:highlight w:val="yellow"/>
              </w:rPr>
            </w:pPr>
          </w:p>
        </w:tc>
      </w:tr>
      <w:tr w:rsidR="00A521B5" w:rsidRPr="00570F80" w14:paraId="3E338017" w14:textId="77777777" w:rsidTr="005D5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96FA6A" w14:textId="77777777" w:rsidR="00A521B5" w:rsidRPr="00570F80" w:rsidRDefault="00A521B5" w:rsidP="00A521B5">
            <w:pPr>
              <w:spacing w:line="276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6a)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/>
            <w:vAlign w:val="center"/>
          </w:tcPr>
          <w:p w14:paraId="45115F84" w14:textId="77777777" w:rsidR="00A521B5" w:rsidRPr="003E78B3" w:rsidRDefault="00A521B5" w:rsidP="00A521B5">
            <w:pPr>
              <w:spacing w:line="276" w:lineRule="auto"/>
              <w:ind w:left="142" w:right="57"/>
              <w:rPr>
                <w:rFonts w:cs="Arial"/>
                <w:bCs/>
                <w:sz w:val="18"/>
              </w:rPr>
            </w:pPr>
            <w:r w:rsidRPr="003E78B3">
              <w:rPr>
                <w:rFonts w:cs="Arial"/>
                <w:sz w:val="18"/>
              </w:rPr>
              <w:t>Omschrijving opdracht/werkzaamheden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8A2ED5" w14:textId="77777777" w:rsidR="00A521B5" w:rsidRPr="00570F80" w:rsidRDefault="00A521B5" w:rsidP="00A521B5">
            <w:pPr>
              <w:spacing w:line="276" w:lineRule="auto"/>
              <w:ind w:left="57" w:right="5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br/>
            </w:r>
            <w:r>
              <w:rPr>
                <w:rFonts w:cs="Arial"/>
                <w:bCs/>
              </w:rPr>
              <w:br/>
            </w:r>
          </w:p>
        </w:tc>
      </w:tr>
    </w:tbl>
    <w:p w14:paraId="246D2F58" w14:textId="77777777" w:rsidR="00A521B5" w:rsidRDefault="00A521B5" w:rsidP="00A713C5">
      <w:pPr>
        <w:rPr>
          <w:b/>
        </w:rPr>
      </w:pPr>
    </w:p>
    <w:p w14:paraId="24032B94" w14:textId="77777777" w:rsidR="00A521B5" w:rsidRPr="001028E3" w:rsidRDefault="00A521B5" w:rsidP="00A713C5">
      <w:pPr>
        <w:rPr>
          <w:b/>
        </w:rPr>
      </w:pPr>
    </w:p>
    <w:p w14:paraId="5DF1DCFC" w14:textId="77777777" w:rsidR="00A713C5" w:rsidRPr="00C6450B" w:rsidRDefault="00A713C5" w:rsidP="00A713C5">
      <w:pPr>
        <w:spacing w:line="276" w:lineRule="auto"/>
        <w:rPr>
          <w:rFonts w:cs="Arial"/>
        </w:rPr>
      </w:pPr>
    </w:p>
    <w:p w14:paraId="22B7972D" w14:textId="163EAF17" w:rsidR="00A713C5" w:rsidRPr="00C6450B" w:rsidRDefault="00A713C5" w:rsidP="00A713C5">
      <w:pPr>
        <w:spacing w:line="276" w:lineRule="auto"/>
        <w:rPr>
          <w:rFonts w:cs="Arial"/>
          <w:snapToGrid w:val="0"/>
        </w:rPr>
      </w:pPr>
      <w:r w:rsidRPr="00C6450B">
        <w:rPr>
          <w:rFonts w:cs="Arial"/>
          <w:snapToGrid w:val="0"/>
        </w:rPr>
        <w:t xml:space="preserve">Hierbij verklaart </w:t>
      </w:r>
      <w:r w:rsidR="00DD0EE2">
        <w:rPr>
          <w:rFonts w:cs="Arial"/>
          <w:snapToGrid w:val="0"/>
        </w:rPr>
        <w:t xml:space="preserve">de referent </w:t>
      </w:r>
      <w:r w:rsidR="00A521B5">
        <w:rPr>
          <w:rFonts w:cs="Arial"/>
          <w:snapToGrid w:val="0"/>
        </w:rPr>
        <w:t xml:space="preserve">/ </w:t>
      </w:r>
      <w:r w:rsidR="00DD0EE2">
        <w:rPr>
          <w:rFonts w:cs="Arial"/>
          <w:b/>
          <w:snapToGrid w:val="0"/>
        </w:rPr>
        <w:t>Opdrachtgever</w:t>
      </w:r>
      <w:r w:rsidR="00DD0EE2" w:rsidRPr="00C6450B">
        <w:rPr>
          <w:rFonts w:cs="Arial"/>
          <w:snapToGrid w:val="0"/>
        </w:rPr>
        <w:t xml:space="preserve"> </w:t>
      </w:r>
      <w:r w:rsidRPr="00C6450B">
        <w:rPr>
          <w:rFonts w:cs="Arial"/>
          <w:snapToGrid w:val="0"/>
        </w:rPr>
        <w:t>dat bovenstaande opdracht naar behoren is uitgevoerd</w:t>
      </w:r>
      <w:r w:rsidR="006078E1">
        <w:rPr>
          <w:rFonts w:cs="Arial"/>
          <w:snapToGrid w:val="0"/>
        </w:rPr>
        <w:t xml:space="preserve"> gedurende de looptijd van de opdracht</w:t>
      </w:r>
      <w:r w:rsidRPr="00C6450B">
        <w:rPr>
          <w:rFonts w:cs="Arial"/>
          <w:snapToGrid w:val="0"/>
        </w:rPr>
        <w:t>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713C5" w:rsidRPr="00C6450B" w14:paraId="268AE7EB" w14:textId="77777777" w:rsidTr="00C715E1">
        <w:tc>
          <w:tcPr>
            <w:tcW w:w="2835" w:type="dxa"/>
            <w:shd w:val="clear" w:color="auto" w:fill="DEEAF6"/>
          </w:tcPr>
          <w:p w14:paraId="782F54D6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Naam</w:t>
            </w:r>
          </w:p>
        </w:tc>
        <w:tc>
          <w:tcPr>
            <w:tcW w:w="5670" w:type="dxa"/>
          </w:tcPr>
          <w:p w14:paraId="4AD69E7C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6E054F89" w14:textId="77777777" w:rsidTr="00C715E1">
        <w:tc>
          <w:tcPr>
            <w:tcW w:w="2835" w:type="dxa"/>
            <w:shd w:val="clear" w:color="auto" w:fill="DEEAF6"/>
          </w:tcPr>
          <w:p w14:paraId="39EFF94A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Functie</w:t>
            </w:r>
          </w:p>
        </w:tc>
        <w:tc>
          <w:tcPr>
            <w:tcW w:w="5670" w:type="dxa"/>
          </w:tcPr>
          <w:p w14:paraId="463B5A55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58E2C984" w14:textId="77777777" w:rsidTr="00C715E1">
        <w:trPr>
          <w:trHeight w:val="297"/>
        </w:trPr>
        <w:tc>
          <w:tcPr>
            <w:tcW w:w="2835" w:type="dxa"/>
            <w:shd w:val="clear" w:color="auto" w:fill="DEEAF6"/>
          </w:tcPr>
          <w:p w14:paraId="5CC920BF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Onderneming</w:t>
            </w:r>
          </w:p>
        </w:tc>
        <w:tc>
          <w:tcPr>
            <w:tcW w:w="5670" w:type="dxa"/>
          </w:tcPr>
          <w:p w14:paraId="2AFA2178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4CC8A77C" w14:textId="77777777" w:rsidTr="00C715E1">
        <w:tc>
          <w:tcPr>
            <w:tcW w:w="2835" w:type="dxa"/>
            <w:shd w:val="clear" w:color="auto" w:fill="DEEAF6"/>
          </w:tcPr>
          <w:p w14:paraId="0F59AD64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Handtekening*</w:t>
            </w:r>
          </w:p>
          <w:p w14:paraId="7E5D8009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  <w:tc>
          <w:tcPr>
            <w:tcW w:w="5670" w:type="dxa"/>
          </w:tcPr>
          <w:p w14:paraId="6405C7A3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  <w:tr w:rsidR="00A713C5" w:rsidRPr="00C6450B" w14:paraId="40FE9FDD" w14:textId="77777777" w:rsidTr="00C715E1">
        <w:tc>
          <w:tcPr>
            <w:tcW w:w="2835" w:type="dxa"/>
            <w:shd w:val="clear" w:color="auto" w:fill="DEEAF6"/>
          </w:tcPr>
          <w:p w14:paraId="48CE0FC5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  <w:r w:rsidRPr="00C6450B">
              <w:rPr>
                <w:rFonts w:cs="Arial"/>
              </w:rPr>
              <w:t>Plaats en datum</w:t>
            </w:r>
          </w:p>
        </w:tc>
        <w:tc>
          <w:tcPr>
            <w:tcW w:w="5670" w:type="dxa"/>
          </w:tcPr>
          <w:p w14:paraId="243FDC99" w14:textId="77777777" w:rsidR="00A713C5" w:rsidRPr="00C6450B" w:rsidRDefault="00A713C5" w:rsidP="00C715E1">
            <w:pPr>
              <w:spacing w:line="276" w:lineRule="auto"/>
              <w:ind w:left="57" w:right="57"/>
              <w:rPr>
                <w:rFonts w:cs="Arial"/>
              </w:rPr>
            </w:pPr>
          </w:p>
        </w:tc>
      </w:tr>
    </w:tbl>
    <w:p w14:paraId="0347C9AA" w14:textId="77777777" w:rsidR="00A713C5" w:rsidRPr="00C6450B" w:rsidRDefault="00A713C5" w:rsidP="00A713C5">
      <w:pPr>
        <w:rPr>
          <w:rFonts w:cs="Arial"/>
          <w:sz w:val="16"/>
        </w:rPr>
      </w:pPr>
      <w:r w:rsidRPr="00C6450B">
        <w:rPr>
          <w:rFonts w:cs="Arial"/>
          <w:sz w:val="16"/>
        </w:rPr>
        <w:t xml:space="preserve">* Rechtsgeldig ondertekend. </w:t>
      </w:r>
    </w:p>
    <w:p w14:paraId="74103334" w14:textId="77777777" w:rsidR="00A713C5" w:rsidRPr="00C6450B" w:rsidRDefault="00A713C5" w:rsidP="00A713C5">
      <w:pPr>
        <w:rPr>
          <w:rFonts w:cs="Arial"/>
          <w:sz w:val="16"/>
        </w:rPr>
      </w:pPr>
    </w:p>
    <w:p w14:paraId="2C8957CB" w14:textId="77777777" w:rsidR="00A713C5" w:rsidRDefault="00A713C5" w:rsidP="00A713C5">
      <w:pPr>
        <w:pStyle w:val="Bijlagekop1"/>
        <w:tabs>
          <w:tab w:val="clear" w:pos="851"/>
          <w:tab w:val="clear" w:pos="1701"/>
        </w:tabs>
        <w:ind w:left="426" w:hanging="426"/>
      </w:pPr>
      <w:bookmarkStart w:id="15" w:name="_Toc535227560"/>
      <w:bookmarkStart w:id="16" w:name="_Toc87638442"/>
      <w:bookmarkStart w:id="17" w:name="_Toc172876881"/>
      <w:bookmarkStart w:id="18" w:name="_Toc173069429"/>
      <w:r>
        <w:lastRenderedPageBreak/>
        <w:t>Programma van Eisen</w:t>
      </w:r>
      <w:bookmarkEnd w:id="15"/>
      <w:bookmarkEnd w:id="16"/>
    </w:p>
    <w:p w14:paraId="2BF9C191" w14:textId="77777777" w:rsidR="00A713C5" w:rsidRDefault="00A713C5" w:rsidP="00A713C5"/>
    <w:p w14:paraId="2783A1B5" w14:textId="77777777" w:rsidR="00A713C5" w:rsidRDefault="00A713C5" w:rsidP="00A713C5">
      <w:r>
        <w:t xml:space="preserve">Inschrijver dient akkoord te gaan met alle eisen zoals deze in Hoofdstuk 6 beschreven staan. </w:t>
      </w:r>
    </w:p>
    <w:p w14:paraId="7FDF61E9" w14:textId="77777777" w:rsidR="00A713C5" w:rsidRDefault="00A713C5" w:rsidP="00A713C5"/>
    <w:tbl>
      <w:tblPr>
        <w:tblStyle w:val="Rastertabel5donker-Accent11"/>
        <w:tblW w:w="0" w:type="auto"/>
        <w:tblLook w:val="04A0" w:firstRow="1" w:lastRow="0" w:firstColumn="1" w:lastColumn="0" w:noHBand="0" w:noVBand="1"/>
      </w:tblPr>
      <w:tblGrid>
        <w:gridCol w:w="531"/>
        <w:gridCol w:w="7020"/>
        <w:gridCol w:w="1502"/>
      </w:tblGrid>
      <w:tr w:rsidR="00A713C5" w:rsidRPr="003D5EE4" w14:paraId="049FEABC" w14:textId="77777777" w:rsidTr="00C71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37BC1A96" w14:textId="77777777" w:rsidR="00A713C5" w:rsidRPr="00A178C3" w:rsidRDefault="00A713C5" w:rsidP="00C715E1">
            <w:pPr>
              <w:rPr>
                <w:b w:val="0"/>
                <w:bCs w:val="0"/>
              </w:rPr>
            </w:pPr>
            <w:bookmarkStart w:id="19" w:name="_Hlk532913723"/>
            <w:r w:rsidRPr="00A178C3">
              <w:rPr>
                <w:b w:val="0"/>
                <w:bCs w:val="0"/>
              </w:rPr>
              <w:t>Eis</w:t>
            </w:r>
          </w:p>
        </w:tc>
        <w:tc>
          <w:tcPr>
            <w:tcW w:w="7026" w:type="dxa"/>
          </w:tcPr>
          <w:p w14:paraId="4654B88B" w14:textId="77777777" w:rsidR="00A713C5" w:rsidRPr="00A178C3" w:rsidRDefault="00A713C5" w:rsidP="00C7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Omschrijving</w:t>
            </w:r>
          </w:p>
        </w:tc>
        <w:tc>
          <w:tcPr>
            <w:tcW w:w="1503" w:type="dxa"/>
          </w:tcPr>
          <w:p w14:paraId="3B389459" w14:textId="77777777" w:rsidR="00A713C5" w:rsidRPr="00A178C3" w:rsidRDefault="00A713C5" w:rsidP="00C7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Akkoord</w:t>
            </w:r>
          </w:p>
        </w:tc>
      </w:tr>
      <w:tr w:rsidR="00A713C5" w:rsidRPr="003D5EE4" w14:paraId="3A7E5A20" w14:textId="77777777" w:rsidTr="00C71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05FCDDF5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1</w:t>
            </w:r>
          </w:p>
        </w:tc>
        <w:tc>
          <w:tcPr>
            <w:tcW w:w="7026" w:type="dxa"/>
          </w:tcPr>
          <w:p w14:paraId="50DBA132" w14:textId="77777777" w:rsidR="00A713C5" w:rsidRPr="003D5EE4" w:rsidRDefault="00A713C5" w:rsidP="00C7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Scope van Opdracht</w:t>
            </w:r>
          </w:p>
        </w:tc>
        <w:tc>
          <w:tcPr>
            <w:tcW w:w="1503" w:type="dxa"/>
          </w:tcPr>
          <w:p w14:paraId="14C3E6EA" w14:textId="77777777" w:rsidR="00A713C5" w:rsidRDefault="00A713C5" w:rsidP="00C71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3461">
              <w:t>Ja/ Nee</w:t>
            </w:r>
          </w:p>
        </w:tc>
      </w:tr>
      <w:tr w:rsidR="00A713C5" w:rsidRPr="003D5EE4" w14:paraId="063B59B9" w14:textId="77777777" w:rsidTr="00C71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1C546388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2</w:t>
            </w:r>
          </w:p>
        </w:tc>
        <w:tc>
          <w:tcPr>
            <w:tcW w:w="7026" w:type="dxa"/>
          </w:tcPr>
          <w:p w14:paraId="6C7B0D14" w14:textId="77777777" w:rsidR="00A713C5" w:rsidRPr="003D5EE4" w:rsidRDefault="00A713C5" w:rsidP="00C7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Wettelijk voorgeschreven werkzaamheden</w:t>
            </w:r>
          </w:p>
        </w:tc>
        <w:tc>
          <w:tcPr>
            <w:tcW w:w="1503" w:type="dxa"/>
          </w:tcPr>
          <w:p w14:paraId="47B1ACB4" w14:textId="77777777" w:rsidR="00A713C5" w:rsidRDefault="00A713C5" w:rsidP="00C71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3461">
              <w:t>Ja/ Nee</w:t>
            </w:r>
          </w:p>
        </w:tc>
      </w:tr>
      <w:tr w:rsidR="00A713C5" w:rsidRPr="003D5EE4" w14:paraId="40768287" w14:textId="77777777" w:rsidTr="00C71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2DEDCA00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3</w:t>
            </w:r>
          </w:p>
        </w:tc>
        <w:tc>
          <w:tcPr>
            <w:tcW w:w="7026" w:type="dxa"/>
          </w:tcPr>
          <w:p w14:paraId="166B39E5" w14:textId="77777777" w:rsidR="00A713C5" w:rsidRPr="003D5EE4" w:rsidRDefault="00A713C5" w:rsidP="00C7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Toleranties</w:t>
            </w:r>
          </w:p>
        </w:tc>
        <w:tc>
          <w:tcPr>
            <w:tcW w:w="1503" w:type="dxa"/>
          </w:tcPr>
          <w:p w14:paraId="2A98BC24" w14:textId="77777777" w:rsidR="00A713C5" w:rsidRDefault="00A713C5" w:rsidP="00C71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3461">
              <w:t>Ja/ Nee</w:t>
            </w:r>
          </w:p>
        </w:tc>
      </w:tr>
      <w:tr w:rsidR="00A713C5" w:rsidRPr="003D5EE4" w14:paraId="67820C39" w14:textId="77777777" w:rsidTr="00C71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1D7A3988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4</w:t>
            </w:r>
          </w:p>
        </w:tc>
        <w:tc>
          <w:tcPr>
            <w:tcW w:w="7026" w:type="dxa"/>
          </w:tcPr>
          <w:p w14:paraId="74FDCAA1" w14:textId="77777777" w:rsidR="00A713C5" w:rsidRPr="003D5EE4" w:rsidRDefault="00A713C5" w:rsidP="00C7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Auditserviceplan</w:t>
            </w:r>
          </w:p>
        </w:tc>
        <w:tc>
          <w:tcPr>
            <w:tcW w:w="1503" w:type="dxa"/>
          </w:tcPr>
          <w:p w14:paraId="4753737B" w14:textId="77777777" w:rsidR="00A713C5" w:rsidRDefault="00A713C5" w:rsidP="00C71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3461">
              <w:t>Ja/ Nee</w:t>
            </w:r>
          </w:p>
        </w:tc>
      </w:tr>
      <w:tr w:rsidR="00A713C5" w:rsidRPr="003D5EE4" w14:paraId="15DCF7DE" w14:textId="77777777" w:rsidTr="00C71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031BDF0C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5</w:t>
            </w:r>
          </w:p>
        </w:tc>
        <w:tc>
          <w:tcPr>
            <w:tcW w:w="7026" w:type="dxa"/>
          </w:tcPr>
          <w:p w14:paraId="5F4877E5" w14:textId="77777777" w:rsidR="00A713C5" w:rsidRDefault="00A713C5" w:rsidP="00C7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Uitvoering vast controleteam</w:t>
            </w:r>
          </w:p>
        </w:tc>
        <w:tc>
          <w:tcPr>
            <w:tcW w:w="1503" w:type="dxa"/>
          </w:tcPr>
          <w:p w14:paraId="7A2C704B" w14:textId="77777777" w:rsidR="00A713C5" w:rsidRDefault="00A713C5" w:rsidP="00C71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3461">
              <w:t>Ja/ Nee</w:t>
            </w:r>
          </w:p>
        </w:tc>
      </w:tr>
      <w:tr w:rsidR="00A713C5" w:rsidRPr="003D5EE4" w14:paraId="2D08FF48" w14:textId="77777777" w:rsidTr="00C71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91DB49F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6</w:t>
            </w:r>
          </w:p>
        </w:tc>
        <w:tc>
          <w:tcPr>
            <w:tcW w:w="7026" w:type="dxa"/>
          </w:tcPr>
          <w:p w14:paraId="63A721B5" w14:textId="77777777" w:rsidR="00A713C5" w:rsidRPr="003D5EE4" w:rsidRDefault="00A713C5" w:rsidP="00C7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Tijdstip afgeven verklaring</w:t>
            </w:r>
          </w:p>
        </w:tc>
        <w:tc>
          <w:tcPr>
            <w:tcW w:w="1503" w:type="dxa"/>
          </w:tcPr>
          <w:p w14:paraId="1DC516D1" w14:textId="77777777" w:rsidR="00A713C5" w:rsidRDefault="00A713C5" w:rsidP="00C71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3461">
              <w:t>Ja/ Nee</w:t>
            </w:r>
          </w:p>
        </w:tc>
      </w:tr>
      <w:tr w:rsidR="00A713C5" w:rsidRPr="003D5EE4" w14:paraId="60E0417E" w14:textId="77777777" w:rsidTr="00C71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4D363F34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 w:rsidRPr="00A178C3">
              <w:rPr>
                <w:b w:val="0"/>
                <w:bCs w:val="0"/>
              </w:rPr>
              <w:t>7</w:t>
            </w:r>
          </w:p>
        </w:tc>
        <w:tc>
          <w:tcPr>
            <w:tcW w:w="7026" w:type="dxa"/>
          </w:tcPr>
          <w:p w14:paraId="352383C2" w14:textId="77777777" w:rsidR="00A713C5" w:rsidRPr="003D5EE4" w:rsidRDefault="00A713C5" w:rsidP="00C7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Overleggen en bijwonen vergaderingen</w:t>
            </w:r>
          </w:p>
        </w:tc>
        <w:tc>
          <w:tcPr>
            <w:tcW w:w="1503" w:type="dxa"/>
          </w:tcPr>
          <w:p w14:paraId="2E828976" w14:textId="77777777" w:rsidR="00A713C5" w:rsidRDefault="00A713C5" w:rsidP="00C71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3461">
              <w:t>Ja/ Nee</w:t>
            </w:r>
          </w:p>
        </w:tc>
      </w:tr>
      <w:tr w:rsidR="00A713C5" w:rsidRPr="003D5EE4" w14:paraId="476E7152" w14:textId="77777777" w:rsidTr="00C71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163D5F82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7026" w:type="dxa"/>
          </w:tcPr>
          <w:p w14:paraId="4B85C4CF" w14:textId="77777777" w:rsidR="00A713C5" w:rsidRPr="003D5EE4" w:rsidRDefault="00A713C5" w:rsidP="00C7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Managementletter</w:t>
            </w:r>
          </w:p>
        </w:tc>
        <w:tc>
          <w:tcPr>
            <w:tcW w:w="1503" w:type="dxa"/>
          </w:tcPr>
          <w:p w14:paraId="65DC1715" w14:textId="77777777" w:rsidR="00A713C5" w:rsidRDefault="00A713C5" w:rsidP="00C71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059F">
              <w:t>Ja/ Nee</w:t>
            </w:r>
          </w:p>
        </w:tc>
      </w:tr>
      <w:tr w:rsidR="00A713C5" w:rsidRPr="003D5EE4" w14:paraId="0878C9F5" w14:textId="77777777" w:rsidTr="00C71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72FE37D2" w14:textId="77777777" w:rsidR="00A713C5" w:rsidRDefault="00A713C5" w:rsidP="00C715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7026" w:type="dxa"/>
          </w:tcPr>
          <w:p w14:paraId="1DB055BF" w14:textId="77777777" w:rsidR="00A713C5" w:rsidRDefault="00A713C5" w:rsidP="00C7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Accountantsverslag</w:t>
            </w:r>
          </w:p>
        </w:tc>
        <w:tc>
          <w:tcPr>
            <w:tcW w:w="1503" w:type="dxa"/>
          </w:tcPr>
          <w:p w14:paraId="10D64DF1" w14:textId="77777777" w:rsidR="00A713C5" w:rsidRPr="0091059F" w:rsidRDefault="00A713C5" w:rsidP="00C71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059F">
              <w:t>Ja/ Nee</w:t>
            </w:r>
          </w:p>
        </w:tc>
      </w:tr>
      <w:tr w:rsidR="00A713C5" w:rsidRPr="003D5EE4" w14:paraId="09F9380C" w14:textId="77777777" w:rsidTr="00C71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1CE86059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7026" w:type="dxa"/>
          </w:tcPr>
          <w:p w14:paraId="19C4ED7B" w14:textId="77777777" w:rsidR="00A713C5" w:rsidRPr="003D5EE4" w:rsidRDefault="00A713C5" w:rsidP="00C7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Afwijkingen</w:t>
            </w:r>
          </w:p>
        </w:tc>
        <w:tc>
          <w:tcPr>
            <w:tcW w:w="1503" w:type="dxa"/>
          </w:tcPr>
          <w:p w14:paraId="32D75589" w14:textId="77777777" w:rsidR="00A713C5" w:rsidRDefault="00A713C5" w:rsidP="00C71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059F">
              <w:t>Ja/ Nee</w:t>
            </w:r>
          </w:p>
        </w:tc>
      </w:tr>
      <w:tr w:rsidR="00A713C5" w:rsidRPr="003D5EE4" w14:paraId="2989D508" w14:textId="77777777" w:rsidTr="00C71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38E7DE94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</w:t>
            </w:r>
          </w:p>
        </w:tc>
        <w:tc>
          <w:tcPr>
            <w:tcW w:w="7026" w:type="dxa"/>
          </w:tcPr>
          <w:p w14:paraId="3252B2C7" w14:textId="77777777" w:rsidR="00A713C5" w:rsidRDefault="00A713C5" w:rsidP="00C7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Beperkte adviesdiensten</w:t>
            </w:r>
          </w:p>
        </w:tc>
        <w:tc>
          <w:tcPr>
            <w:tcW w:w="1503" w:type="dxa"/>
          </w:tcPr>
          <w:p w14:paraId="29A13C0F" w14:textId="77777777" w:rsidR="00A713C5" w:rsidRDefault="00A713C5" w:rsidP="00C71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059F">
              <w:t>Ja/ Nee</w:t>
            </w:r>
          </w:p>
        </w:tc>
      </w:tr>
      <w:tr w:rsidR="00A713C5" w:rsidRPr="003D5EE4" w14:paraId="2512B70B" w14:textId="77777777" w:rsidTr="00C715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27BE559F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</w:t>
            </w:r>
          </w:p>
        </w:tc>
        <w:tc>
          <w:tcPr>
            <w:tcW w:w="7026" w:type="dxa"/>
          </w:tcPr>
          <w:p w14:paraId="4BE773B3" w14:textId="77777777" w:rsidR="00A713C5" w:rsidRDefault="00A713C5" w:rsidP="00C7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Overige financiële diensten (op afroep)</w:t>
            </w:r>
          </w:p>
        </w:tc>
        <w:tc>
          <w:tcPr>
            <w:tcW w:w="1503" w:type="dxa"/>
          </w:tcPr>
          <w:p w14:paraId="094E8A0C" w14:textId="77777777" w:rsidR="00A713C5" w:rsidRDefault="00A713C5" w:rsidP="00C71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059F">
              <w:t>Ja/ Nee</w:t>
            </w:r>
          </w:p>
        </w:tc>
      </w:tr>
      <w:tr w:rsidR="00A713C5" w:rsidRPr="003D5EE4" w14:paraId="6D359DD5" w14:textId="77777777" w:rsidTr="00C71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A04DBD0" w14:textId="77777777" w:rsidR="00A713C5" w:rsidRPr="00A178C3" w:rsidRDefault="00A713C5" w:rsidP="00C715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</w:t>
            </w:r>
          </w:p>
        </w:tc>
        <w:tc>
          <w:tcPr>
            <w:tcW w:w="7026" w:type="dxa"/>
          </w:tcPr>
          <w:p w14:paraId="0771AAF5" w14:textId="7DCFD2D4" w:rsidR="00A713C5" w:rsidRDefault="005B24A9" w:rsidP="00C7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4A9">
              <w:t>Dienstverleningsovereenkomst</w:t>
            </w:r>
            <w:r w:rsidRPr="005B24A9" w:rsidDel="005B24A9">
              <w:t xml:space="preserve"> </w:t>
            </w:r>
          </w:p>
        </w:tc>
        <w:tc>
          <w:tcPr>
            <w:tcW w:w="1503" w:type="dxa"/>
          </w:tcPr>
          <w:p w14:paraId="2EB83E2A" w14:textId="77777777" w:rsidR="00A713C5" w:rsidRDefault="00A713C5" w:rsidP="00C71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059F">
              <w:t>Ja/ Nee</w:t>
            </w:r>
          </w:p>
        </w:tc>
      </w:tr>
      <w:bookmarkEnd w:id="19"/>
    </w:tbl>
    <w:p w14:paraId="3CF4E6A5" w14:textId="77777777" w:rsidR="00A713C5" w:rsidRDefault="00A713C5" w:rsidP="00A713C5"/>
    <w:p w14:paraId="1A4121EF" w14:textId="77777777" w:rsidR="00A713C5" w:rsidRPr="00237AEB" w:rsidRDefault="00A713C5" w:rsidP="00A713C5">
      <w:r w:rsidRPr="00237AEB">
        <w:t xml:space="preserve">NB: alle gestelde binnen Programma van Eisen; dienen met ja beantwoord te worden; antwoorden voorzien van ‘nee’ of helemaal geen invulling dan wel een ander antwoord, zullen leiden tot uitsluiting van de </w:t>
      </w:r>
      <w:r>
        <w:t>Inschrijving</w:t>
      </w:r>
      <w:r w:rsidRPr="00237AEB">
        <w:t>. Het Programma van Eisen dient rechtsgeldig te worden ondertekend.</w:t>
      </w:r>
    </w:p>
    <w:p w14:paraId="4FBF8712" w14:textId="77777777" w:rsidR="00A713C5" w:rsidRPr="00237AEB" w:rsidRDefault="00A713C5" w:rsidP="00A713C5"/>
    <w:p w14:paraId="01AD8EB1" w14:textId="5B12CCC1" w:rsidR="00A713C5" w:rsidRPr="00237AEB" w:rsidRDefault="00A713C5" w:rsidP="00A713C5">
      <w:r w:rsidRPr="00237AEB">
        <w:t>Voor akkoord rechtsgeldig ondertekend d.d.</w:t>
      </w:r>
      <w:r>
        <w:t xml:space="preserve">: </w:t>
      </w:r>
      <w:r w:rsidRPr="00237AEB">
        <w:t xml:space="preserve"> -          - 20</w:t>
      </w:r>
      <w:r w:rsidR="000C181B">
        <w:t>21</w:t>
      </w:r>
    </w:p>
    <w:p w14:paraId="7A47C4E9" w14:textId="77777777" w:rsidR="00A713C5" w:rsidRPr="00237AEB" w:rsidRDefault="00A713C5" w:rsidP="00A713C5"/>
    <w:p w14:paraId="2E5A09B9" w14:textId="77777777" w:rsidR="00A713C5" w:rsidRPr="00237AEB" w:rsidRDefault="00A713C5" w:rsidP="00A713C5">
      <w:r w:rsidRPr="00237AEB">
        <w:t>Naam:</w:t>
      </w:r>
    </w:p>
    <w:p w14:paraId="4F33B7FA" w14:textId="77777777" w:rsidR="00A713C5" w:rsidRPr="00237AEB" w:rsidRDefault="00A713C5" w:rsidP="00A713C5"/>
    <w:p w14:paraId="0E25CD63" w14:textId="77777777" w:rsidR="00A713C5" w:rsidRPr="00237AEB" w:rsidRDefault="00A713C5" w:rsidP="00A713C5">
      <w:r w:rsidRPr="00237AEB">
        <w:t>Functie:</w:t>
      </w:r>
    </w:p>
    <w:p w14:paraId="5B450117" w14:textId="77777777" w:rsidR="00A713C5" w:rsidRDefault="00A713C5" w:rsidP="00A713C5"/>
    <w:p w14:paraId="0147BD0E" w14:textId="77777777" w:rsidR="00A713C5" w:rsidRDefault="00A713C5" w:rsidP="00A713C5"/>
    <w:p w14:paraId="382C7291" w14:textId="77777777" w:rsidR="00A713C5" w:rsidRDefault="00A713C5" w:rsidP="00A713C5"/>
    <w:bookmarkEnd w:id="17"/>
    <w:bookmarkEnd w:id="18"/>
    <w:p w14:paraId="38E0DBC6" w14:textId="77777777" w:rsidR="00A713C5" w:rsidRPr="005349A8" w:rsidRDefault="00A713C5" w:rsidP="001647D4">
      <w:pPr>
        <w:spacing w:line="240" w:lineRule="auto"/>
      </w:pPr>
    </w:p>
    <w:p w14:paraId="255C0616" w14:textId="3CD44C7E" w:rsidR="00A713C5" w:rsidRDefault="00A713C5" w:rsidP="00A713C5">
      <w:pPr>
        <w:pStyle w:val="Bijlagekop1"/>
        <w:tabs>
          <w:tab w:val="clear" w:pos="851"/>
          <w:tab w:val="clear" w:pos="1701"/>
        </w:tabs>
        <w:ind w:left="426" w:hanging="426"/>
      </w:pPr>
      <w:bookmarkStart w:id="20" w:name="_Toc535227562"/>
      <w:bookmarkStart w:id="21" w:name="_Toc87638443"/>
      <w:r>
        <w:lastRenderedPageBreak/>
        <w:t xml:space="preserve">Concept - </w:t>
      </w:r>
      <w:bookmarkEnd w:id="20"/>
      <w:r w:rsidR="00162D42" w:rsidRPr="00210084">
        <w:t xml:space="preserve"> Dienstverleningsovereenkomst</w:t>
      </w:r>
      <w:bookmarkEnd w:id="21"/>
    </w:p>
    <w:p w14:paraId="56623496" w14:textId="37874DB9" w:rsidR="00E05DB7" w:rsidRDefault="00A713C5" w:rsidP="00A713C5">
      <w:r w:rsidRPr="005349A8">
        <w:t xml:space="preserve">De </w:t>
      </w:r>
      <w:r>
        <w:t>Concept –</w:t>
      </w:r>
      <w:r w:rsidR="005B24A9">
        <w:t xml:space="preserve"> </w:t>
      </w:r>
      <w:r w:rsidR="005B24A9" w:rsidRPr="005B24A9">
        <w:t xml:space="preserve">Dienstverleningsovereenkomst </w:t>
      </w:r>
      <w:r w:rsidRPr="005349A8">
        <w:t xml:space="preserve">is als separaat document toegevoegd aan het aanbestedingsdossier op </w:t>
      </w:r>
      <w:proofErr w:type="spellStart"/>
      <w:r w:rsidRPr="005349A8">
        <w:t>Tender</w:t>
      </w:r>
      <w:r>
        <w:t>N</w:t>
      </w:r>
      <w:r w:rsidRPr="005349A8">
        <w:t>ed</w:t>
      </w:r>
      <w:proofErr w:type="spellEnd"/>
      <w:r>
        <w:t>.</w:t>
      </w:r>
    </w:p>
    <w:p w14:paraId="06B307A6" w14:textId="77777777" w:rsidR="00E05DB7" w:rsidRDefault="00E05DB7">
      <w:pPr>
        <w:suppressAutoHyphens w:val="0"/>
        <w:spacing w:line="240" w:lineRule="auto"/>
      </w:pPr>
      <w:r>
        <w:br w:type="page"/>
      </w:r>
    </w:p>
    <w:p w14:paraId="1D390EC0" w14:textId="77777777" w:rsidR="00E05DB7" w:rsidRDefault="00E05DB7" w:rsidP="00E05DB7">
      <w:pPr>
        <w:pStyle w:val="Bijlagekop1"/>
        <w:tabs>
          <w:tab w:val="clear" w:pos="851"/>
          <w:tab w:val="clear" w:pos="1701"/>
        </w:tabs>
        <w:ind w:left="426" w:hanging="426"/>
      </w:pPr>
      <w:bookmarkStart w:id="22" w:name="_Toc87638444"/>
      <w:r>
        <w:lastRenderedPageBreak/>
        <w:t>ARVODI</w:t>
      </w:r>
      <w:bookmarkEnd w:id="22"/>
    </w:p>
    <w:p w14:paraId="30F78C01" w14:textId="77777777" w:rsidR="00E05DB7" w:rsidRPr="005349A8" w:rsidRDefault="00E05DB7" w:rsidP="00E05DB7">
      <w:r w:rsidRPr="005349A8">
        <w:t xml:space="preserve">De </w:t>
      </w:r>
      <w:r>
        <w:t>ARVODI</w:t>
      </w:r>
      <w:r w:rsidRPr="005349A8">
        <w:t xml:space="preserve"> is als separaat document toegevoegd aan het aanbestedingsdossier op </w:t>
      </w:r>
      <w:proofErr w:type="spellStart"/>
      <w:r w:rsidRPr="005349A8">
        <w:t>Tender</w:t>
      </w:r>
      <w:r>
        <w:t>N</w:t>
      </w:r>
      <w:r w:rsidRPr="005349A8">
        <w:t>ed</w:t>
      </w:r>
      <w:proofErr w:type="spellEnd"/>
      <w:r>
        <w:t>.</w:t>
      </w:r>
    </w:p>
    <w:p w14:paraId="16027B67" w14:textId="77777777" w:rsidR="00A713C5" w:rsidRPr="005349A8" w:rsidRDefault="00A713C5" w:rsidP="00A713C5"/>
    <w:p w14:paraId="108839FC" w14:textId="77777777" w:rsidR="00A713C5" w:rsidRPr="005349A8" w:rsidRDefault="00A713C5" w:rsidP="00A713C5"/>
    <w:p w14:paraId="552523B4" w14:textId="77777777" w:rsidR="00A713C5" w:rsidRDefault="00A713C5" w:rsidP="00A713C5">
      <w:pPr>
        <w:pStyle w:val="Bijlagekop1"/>
        <w:tabs>
          <w:tab w:val="clear" w:pos="851"/>
          <w:tab w:val="clear" w:pos="1701"/>
        </w:tabs>
        <w:ind w:left="426" w:hanging="426"/>
      </w:pPr>
      <w:bookmarkStart w:id="23" w:name="_Toc535227563"/>
      <w:bookmarkStart w:id="24" w:name="_Toc87638445"/>
      <w:r>
        <w:lastRenderedPageBreak/>
        <w:t>Combinatieverklaring</w:t>
      </w:r>
      <w:bookmarkEnd w:id="23"/>
      <w:bookmarkEnd w:id="24"/>
    </w:p>
    <w:p w14:paraId="0CD7A236" w14:textId="46563EB6" w:rsidR="00A713C5" w:rsidRPr="008264F9" w:rsidRDefault="00A713C5" w:rsidP="00A713C5">
      <w:r w:rsidRPr="008264F9">
        <w:t>Ondergetekenden zullen ten behoeve van de Opdracht “</w:t>
      </w:r>
      <w:r w:rsidR="001131B7">
        <w:t xml:space="preserve">accountantscontrole </w:t>
      </w:r>
      <w:r w:rsidR="000318C2">
        <w:t>L</w:t>
      </w:r>
      <w:r w:rsidR="001131B7">
        <w:t>IOF</w:t>
      </w:r>
      <w:r w:rsidRPr="008264F9">
        <w:t xml:space="preserve">” als Combinatie uitvoering geven aan de </w:t>
      </w:r>
      <w:r>
        <w:t>Opdracht</w:t>
      </w:r>
      <w:r w:rsidRPr="008264F9">
        <w:t xml:space="preserve">. Onderstaand dient aangegeven te worden wie namens de Combinatie de leiding heeft en penvoerder is tijdens de uitvoering van de Opdracht. </w:t>
      </w:r>
      <w:r w:rsidR="00EA6A0E">
        <w:t>Een bevoegd vertegenwoordiger van i</w:t>
      </w:r>
      <w:r w:rsidRPr="008264F9">
        <w:t xml:space="preserve">eder lid van de Combinatie dient de verklaring te ondertekenen en verklaart </w:t>
      </w:r>
      <w:r w:rsidR="00EA6A0E">
        <w:t>het lid</w:t>
      </w:r>
      <w:r w:rsidR="00EA6A0E" w:rsidRPr="008264F9">
        <w:t xml:space="preserve"> </w:t>
      </w:r>
      <w:r w:rsidRPr="008264F9">
        <w:t xml:space="preserve">daarmee </w:t>
      </w:r>
      <w:r w:rsidR="00630B06">
        <w:t>h</w:t>
      </w:r>
      <w:r w:rsidRPr="008264F9">
        <w:t>oofdelijk aansprakelijk. De verklaring dient in overeenstemming te zijn met de Eigen Verklaring.</w:t>
      </w:r>
    </w:p>
    <w:p w14:paraId="4776A1B9" w14:textId="77777777" w:rsidR="00A713C5" w:rsidRPr="008264F9" w:rsidRDefault="00A713C5" w:rsidP="00A713C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4374"/>
        <w:gridCol w:w="1420"/>
      </w:tblGrid>
      <w:tr w:rsidR="00A713C5" w:rsidRPr="00C92676" w14:paraId="7957E3AF" w14:textId="77777777" w:rsidTr="00C715E1">
        <w:tc>
          <w:tcPr>
            <w:tcW w:w="3261" w:type="dxa"/>
            <w:shd w:val="clear" w:color="auto" w:fill="BDD6EE"/>
          </w:tcPr>
          <w:p w14:paraId="2D270136" w14:textId="77777777" w:rsidR="00A713C5" w:rsidRPr="008264F9" w:rsidRDefault="00A713C5" w:rsidP="00C715E1">
            <w:r w:rsidRPr="008264F9">
              <w:t>Naam partij</w:t>
            </w:r>
          </w:p>
        </w:tc>
        <w:tc>
          <w:tcPr>
            <w:tcW w:w="4528" w:type="dxa"/>
            <w:shd w:val="clear" w:color="auto" w:fill="BDD6EE"/>
          </w:tcPr>
          <w:p w14:paraId="4C6647A3" w14:textId="77777777" w:rsidR="00A713C5" w:rsidRPr="008264F9" w:rsidRDefault="00A713C5" w:rsidP="00C715E1">
            <w:r w:rsidRPr="008264F9">
              <w:t>Activiteit</w:t>
            </w:r>
          </w:p>
        </w:tc>
        <w:tc>
          <w:tcPr>
            <w:tcW w:w="1389" w:type="dxa"/>
            <w:shd w:val="clear" w:color="auto" w:fill="BDD6EE"/>
          </w:tcPr>
          <w:p w14:paraId="0AD71BF3" w14:textId="77777777" w:rsidR="00A713C5" w:rsidRPr="008264F9" w:rsidRDefault="00A713C5" w:rsidP="00C715E1">
            <w:r w:rsidRPr="008264F9">
              <w:t>Leiding en Penvoerder</w:t>
            </w:r>
            <w:r w:rsidRPr="008264F9">
              <w:footnoteReference w:id="2"/>
            </w:r>
          </w:p>
        </w:tc>
      </w:tr>
      <w:tr w:rsidR="00A713C5" w:rsidRPr="00C92676" w14:paraId="6E3EDD81" w14:textId="77777777" w:rsidTr="00C715E1">
        <w:trPr>
          <w:trHeight w:val="48"/>
        </w:trPr>
        <w:tc>
          <w:tcPr>
            <w:tcW w:w="3261" w:type="dxa"/>
          </w:tcPr>
          <w:p w14:paraId="3BC6A96F" w14:textId="77777777" w:rsidR="00A713C5" w:rsidRPr="008264F9" w:rsidRDefault="00A713C5" w:rsidP="00C715E1"/>
        </w:tc>
        <w:tc>
          <w:tcPr>
            <w:tcW w:w="4528" w:type="dxa"/>
          </w:tcPr>
          <w:p w14:paraId="4F5EE0B7" w14:textId="77777777" w:rsidR="00A713C5" w:rsidRPr="008264F9" w:rsidRDefault="00A713C5" w:rsidP="00C715E1"/>
        </w:tc>
        <w:tc>
          <w:tcPr>
            <w:tcW w:w="1389" w:type="dxa"/>
          </w:tcPr>
          <w:p w14:paraId="05DF9AB6" w14:textId="77777777" w:rsidR="00A713C5" w:rsidRDefault="00A713C5" w:rsidP="00C715E1">
            <w:r w:rsidRPr="001930DE">
              <w:t>Ja/ Nee</w:t>
            </w:r>
          </w:p>
        </w:tc>
      </w:tr>
      <w:tr w:rsidR="00A713C5" w:rsidRPr="00C92676" w14:paraId="6FEE5812" w14:textId="77777777" w:rsidTr="00C715E1">
        <w:trPr>
          <w:trHeight w:val="48"/>
        </w:trPr>
        <w:tc>
          <w:tcPr>
            <w:tcW w:w="3261" w:type="dxa"/>
          </w:tcPr>
          <w:p w14:paraId="7CC49033" w14:textId="77777777" w:rsidR="00A713C5" w:rsidRPr="008264F9" w:rsidRDefault="00A713C5" w:rsidP="00C715E1"/>
        </w:tc>
        <w:tc>
          <w:tcPr>
            <w:tcW w:w="4528" w:type="dxa"/>
          </w:tcPr>
          <w:p w14:paraId="1BDCFBED" w14:textId="77777777" w:rsidR="00A713C5" w:rsidRPr="008264F9" w:rsidRDefault="00A713C5" w:rsidP="00C715E1"/>
        </w:tc>
        <w:tc>
          <w:tcPr>
            <w:tcW w:w="1389" w:type="dxa"/>
          </w:tcPr>
          <w:p w14:paraId="07B96F45" w14:textId="77777777" w:rsidR="00A713C5" w:rsidRDefault="00A713C5" w:rsidP="00C715E1">
            <w:r w:rsidRPr="001930DE">
              <w:t>Ja/ Nee</w:t>
            </w:r>
          </w:p>
        </w:tc>
      </w:tr>
      <w:tr w:rsidR="00A713C5" w:rsidRPr="00C92676" w14:paraId="72DA9A21" w14:textId="77777777" w:rsidTr="00C715E1">
        <w:trPr>
          <w:trHeight w:val="48"/>
        </w:trPr>
        <w:tc>
          <w:tcPr>
            <w:tcW w:w="3261" w:type="dxa"/>
          </w:tcPr>
          <w:p w14:paraId="25B5989C" w14:textId="77777777" w:rsidR="00A713C5" w:rsidRPr="008264F9" w:rsidRDefault="00A713C5" w:rsidP="00C715E1"/>
        </w:tc>
        <w:tc>
          <w:tcPr>
            <w:tcW w:w="4528" w:type="dxa"/>
          </w:tcPr>
          <w:p w14:paraId="42AC6C11" w14:textId="77777777" w:rsidR="00A713C5" w:rsidRPr="008264F9" w:rsidRDefault="00A713C5" w:rsidP="00C715E1"/>
        </w:tc>
        <w:tc>
          <w:tcPr>
            <w:tcW w:w="1389" w:type="dxa"/>
          </w:tcPr>
          <w:p w14:paraId="6BBAA862" w14:textId="77777777" w:rsidR="00A713C5" w:rsidRDefault="00A713C5" w:rsidP="00C715E1">
            <w:r w:rsidRPr="001930DE">
              <w:t>Ja/ Nee</w:t>
            </w:r>
          </w:p>
        </w:tc>
      </w:tr>
    </w:tbl>
    <w:p w14:paraId="4757DECC" w14:textId="77777777" w:rsidR="00A713C5" w:rsidRPr="008264F9" w:rsidRDefault="00A713C5" w:rsidP="00A713C5"/>
    <w:p w14:paraId="110B06DD" w14:textId="77777777" w:rsidR="00A713C5" w:rsidRPr="008264F9" w:rsidRDefault="00A713C5" w:rsidP="00A713C5">
      <w:r w:rsidRPr="008264F9">
        <w:t>Ondergetekende(n) verklaart c.q. verklaren dat bovenstaande gegevens correct en naar waarheid zijn ingevuld.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A713C5" w:rsidRPr="00C92676" w14:paraId="18950F6A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6F12FC16" w14:textId="77777777" w:rsidR="00A713C5" w:rsidRPr="008264F9" w:rsidRDefault="00A713C5" w:rsidP="00C715E1">
            <w:r w:rsidRPr="008264F9">
              <w:t>Naam:</w:t>
            </w:r>
          </w:p>
        </w:tc>
        <w:tc>
          <w:tcPr>
            <w:tcW w:w="7229" w:type="dxa"/>
          </w:tcPr>
          <w:p w14:paraId="465DD3D9" w14:textId="77777777" w:rsidR="00A713C5" w:rsidRPr="008264F9" w:rsidRDefault="00A713C5" w:rsidP="00C715E1"/>
        </w:tc>
      </w:tr>
      <w:tr w:rsidR="00A713C5" w:rsidRPr="00C92676" w14:paraId="27097252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297D1858" w14:textId="77777777" w:rsidR="00A713C5" w:rsidRPr="008264F9" w:rsidRDefault="00A713C5" w:rsidP="00C715E1">
            <w:r w:rsidRPr="008264F9">
              <w:t>Functie:</w:t>
            </w:r>
          </w:p>
        </w:tc>
        <w:tc>
          <w:tcPr>
            <w:tcW w:w="7229" w:type="dxa"/>
          </w:tcPr>
          <w:p w14:paraId="3F1BC2B5" w14:textId="77777777" w:rsidR="00A713C5" w:rsidRPr="008264F9" w:rsidRDefault="00A713C5" w:rsidP="00C715E1"/>
        </w:tc>
      </w:tr>
      <w:tr w:rsidR="00A713C5" w:rsidRPr="00C92676" w14:paraId="29E1EA20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30738217" w14:textId="77777777" w:rsidR="00A713C5" w:rsidRPr="008264F9" w:rsidRDefault="00A713C5" w:rsidP="00C715E1">
            <w:r w:rsidRPr="008264F9">
              <w:t>Handtekening</w:t>
            </w:r>
          </w:p>
        </w:tc>
        <w:tc>
          <w:tcPr>
            <w:tcW w:w="7229" w:type="dxa"/>
          </w:tcPr>
          <w:p w14:paraId="5A527F13" w14:textId="77777777" w:rsidR="00A713C5" w:rsidRPr="008264F9" w:rsidRDefault="00A713C5" w:rsidP="00C715E1"/>
        </w:tc>
      </w:tr>
      <w:tr w:rsidR="00A713C5" w:rsidRPr="00C92676" w14:paraId="2B420F77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5ADF8884" w14:textId="77777777" w:rsidR="00A713C5" w:rsidRPr="008264F9" w:rsidRDefault="00A713C5" w:rsidP="00C715E1">
            <w:r w:rsidRPr="008264F9">
              <w:t>Datum</w:t>
            </w:r>
          </w:p>
        </w:tc>
        <w:tc>
          <w:tcPr>
            <w:tcW w:w="7229" w:type="dxa"/>
          </w:tcPr>
          <w:p w14:paraId="4C852750" w14:textId="77777777" w:rsidR="00A713C5" w:rsidRPr="008264F9" w:rsidRDefault="00A713C5" w:rsidP="00C715E1"/>
        </w:tc>
      </w:tr>
    </w:tbl>
    <w:p w14:paraId="2058152F" w14:textId="77777777" w:rsidR="00A713C5" w:rsidRDefault="00A713C5" w:rsidP="00A713C5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A713C5" w:rsidRPr="00C92676" w14:paraId="08141328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6E317474" w14:textId="77777777" w:rsidR="00A713C5" w:rsidRPr="008264F9" w:rsidRDefault="00A713C5" w:rsidP="00C715E1">
            <w:r w:rsidRPr="008264F9">
              <w:t>Naam:</w:t>
            </w:r>
          </w:p>
        </w:tc>
        <w:tc>
          <w:tcPr>
            <w:tcW w:w="7229" w:type="dxa"/>
          </w:tcPr>
          <w:p w14:paraId="7A4D71CF" w14:textId="77777777" w:rsidR="00A713C5" w:rsidRPr="008264F9" w:rsidRDefault="00A713C5" w:rsidP="00C715E1"/>
        </w:tc>
      </w:tr>
      <w:tr w:rsidR="00A713C5" w:rsidRPr="00C92676" w14:paraId="3B189B88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052F89E0" w14:textId="77777777" w:rsidR="00A713C5" w:rsidRPr="008264F9" w:rsidRDefault="00A713C5" w:rsidP="00C715E1">
            <w:r w:rsidRPr="008264F9">
              <w:t>Functie:</w:t>
            </w:r>
          </w:p>
        </w:tc>
        <w:tc>
          <w:tcPr>
            <w:tcW w:w="7229" w:type="dxa"/>
          </w:tcPr>
          <w:p w14:paraId="0BC90D87" w14:textId="77777777" w:rsidR="00A713C5" w:rsidRPr="008264F9" w:rsidRDefault="00A713C5" w:rsidP="00C715E1"/>
        </w:tc>
      </w:tr>
      <w:tr w:rsidR="00A713C5" w:rsidRPr="00C92676" w14:paraId="7F7548C0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3A137FAE" w14:textId="77777777" w:rsidR="00A713C5" w:rsidRPr="008264F9" w:rsidRDefault="00A713C5" w:rsidP="00C715E1">
            <w:r w:rsidRPr="008264F9">
              <w:t>Handtekening</w:t>
            </w:r>
          </w:p>
        </w:tc>
        <w:tc>
          <w:tcPr>
            <w:tcW w:w="7229" w:type="dxa"/>
          </w:tcPr>
          <w:p w14:paraId="191616CC" w14:textId="77777777" w:rsidR="00A713C5" w:rsidRPr="008264F9" w:rsidRDefault="00A713C5" w:rsidP="00C715E1"/>
        </w:tc>
      </w:tr>
      <w:tr w:rsidR="00A713C5" w:rsidRPr="00C92676" w14:paraId="107B3B65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5174FA3D" w14:textId="77777777" w:rsidR="00A713C5" w:rsidRPr="008264F9" w:rsidRDefault="00A713C5" w:rsidP="00C715E1">
            <w:r w:rsidRPr="008264F9">
              <w:t>Datum</w:t>
            </w:r>
          </w:p>
        </w:tc>
        <w:tc>
          <w:tcPr>
            <w:tcW w:w="7229" w:type="dxa"/>
          </w:tcPr>
          <w:p w14:paraId="0FB0E62E" w14:textId="77777777" w:rsidR="00A713C5" w:rsidRPr="008264F9" w:rsidRDefault="00A713C5" w:rsidP="00C715E1"/>
        </w:tc>
      </w:tr>
    </w:tbl>
    <w:p w14:paraId="62A24C82" w14:textId="77777777" w:rsidR="00A713C5" w:rsidRDefault="00A713C5" w:rsidP="00A713C5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A713C5" w:rsidRPr="00C92676" w14:paraId="5309E14F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075E079F" w14:textId="77777777" w:rsidR="00A713C5" w:rsidRPr="008264F9" w:rsidRDefault="00A713C5" w:rsidP="00C715E1">
            <w:r w:rsidRPr="008264F9">
              <w:t>Naam:</w:t>
            </w:r>
          </w:p>
        </w:tc>
        <w:tc>
          <w:tcPr>
            <w:tcW w:w="7229" w:type="dxa"/>
          </w:tcPr>
          <w:p w14:paraId="3D5723EC" w14:textId="77777777" w:rsidR="00A713C5" w:rsidRPr="008264F9" w:rsidRDefault="00A713C5" w:rsidP="00C715E1"/>
        </w:tc>
      </w:tr>
      <w:tr w:rsidR="00A713C5" w:rsidRPr="00C92676" w14:paraId="77274894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3D1585F7" w14:textId="77777777" w:rsidR="00A713C5" w:rsidRPr="008264F9" w:rsidRDefault="00A713C5" w:rsidP="00C715E1">
            <w:r w:rsidRPr="008264F9">
              <w:t>Functie:</w:t>
            </w:r>
          </w:p>
        </w:tc>
        <w:tc>
          <w:tcPr>
            <w:tcW w:w="7229" w:type="dxa"/>
          </w:tcPr>
          <w:p w14:paraId="7DC12EA4" w14:textId="77777777" w:rsidR="00A713C5" w:rsidRPr="008264F9" w:rsidRDefault="00A713C5" w:rsidP="00C715E1"/>
        </w:tc>
      </w:tr>
      <w:tr w:rsidR="00A713C5" w:rsidRPr="00C92676" w14:paraId="44F23306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39185179" w14:textId="77777777" w:rsidR="00A713C5" w:rsidRPr="008264F9" w:rsidRDefault="00A713C5" w:rsidP="00C715E1">
            <w:r w:rsidRPr="008264F9">
              <w:t>Handtekening</w:t>
            </w:r>
          </w:p>
        </w:tc>
        <w:tc>
          <w:tcPr>
            <w:tcW w:w="7229" w:type="dxa"/>
          </w:tcPr>
          <w:p w14:paraId="74FA6499" w14:textId="77777777" w:rsidR="00A713C5" w:rsidRPr="008264F9" w:rsidRDefault="00A713C5" w:rsidP="00C715E1"/>
        </w:tc>
      </w:tr>
      <w:tr w:rsidR="00A713C5" w:rsidRPr="00C92676" w14:paraId="69CBA85C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1A9C4752" w14:textId="77777777" w:rsidR="00A713C5" w:rsidRPr="008264F9" w:rsidRDefault="00A713C5" w:rsidP="00C715E1">
            <w:r w:rsidRPr="008264F9">
              <w:t>Datum</w:t>
            </w:r>
          </w:p>
        </w:tc>
        <w:tc>
          <w:tcPr>
            <w:tcW w:w="7229" w:type="dxa"/>
          </w:tcPr>
          <w:p w14:paraId="7868DBF8" w14:textId="77777777" w:rsidR="00A713C5" w:rsidRPr="008264F9" w:rsidRDefault="00A713C5" w:rsidP="00C715E1"/>
        </w:tc>
      </w:tr>
    </w:tbl>
    <w:p w14:paraId="4506C795" w14:textId="77777777" w:rsidR="00A713C5" w:rsidRPr="009F01C4" w:rsidRDefault="00A713C5" w:rsidP="00A713C5">
      <w:pPr>
        <w:spacing w:line="260" w:lineRule="atLeast"/>
      </w:pPr>
    </w:p>
    <w:p w14:paraId="30238A21" w14:textId="77777777" w:rsidR="00A713C5" w:rsidRDefault="00A713C5" w:rsidP="00A713C5"/>
    <w:p w14:paraId="5E76D626" w14:textId="77777777" w:rsidR="00A713C5" w:rsidRDefault="00A713C5" w:rsidP="00A713C5">
      <w:pPr>
        <w:pStyle w:val="Bijlagekop1"/>
        <w:tabs>
          <w:tab w:val="clear" w:pos="851"/>
          <w:tab w:val="clear" w:pos="1701"/>
        </w:tabs>
        <w:ind w:left="426" w:hanging="426"/>
      </w:pPr>
      <w:bookmarkStart w:id="25" w:name="_Toc535227564"/>
      <w:bookmarkStart w:id="26" w:name="_Toc87638446"/>
      <w:r>
        <w:lastRenderedPageBreak/>
        <w:t>Verklaring Derde c.q. Onderaannemer</w:t>
      </w:r>
      <w:bookmarkEnd w:id="25"/>
      <w:bookmarkEnd w:id="26"/>
    </w:p>
    <w:p w14:paraId="1002588F" w14:textId="77777777" w:rsidR="00A713C5" w:rsidRDefault="00A713C5" w:rsidP="00A713C5"/>
    <w:p w14:paraId="450C16E1" w14:textId="77777777" w:rsidR="00A713C5" w:rsidRPr="008264F9" w:rsidRDefault="00A713C5" w:rsidP="00A713C5">
      <w:r w:rsidRPr="008264F9">
        <w:t xml:space="preserve">Inschrijver kan zich voor het voldoen aan de gestelde </w:t>
      </w:r>
      <w:r>
        <w:t>Geschiktheidseisen</w:t>
      </w:r>
      <w:r w:rsidRPr="008264F9">
        <w:t xml:space="preserve"> beroepen op de draagkracht en bekwaamheid van Derde(n). Hierbij gaat het om de situatie dat de Inschrijver een beroep doet op (een) andere onderneming(en) voor het voldoen aan de </w:t>
      </w:r>
      <w:r>
        <w:t>Geschiktheidseisen</w:t>
      </w:r>
      <w:r w:rsidRPr="008264F9">
        <w:t xml:space="preserve">, maar die onderneming zelf niet mede inschrijft. </w:t>
      </w:r>
    </w:p>
    <w:p w14:paraId="7BD680AA" w14:textId="77777777" w:rsidR="00A713C5" w:rsidRPr="008264F9" w:rsidRDefault="00A713C5" w:rsidP="00A713C5">
      <w:r w:rsidRPr="008264F9">
        <w:t>Ondergetekenden verklaren het volgende:</w:t>
      </w:r>
    </w:p>
    <w:p w14:paraId="6F12EC2C" w14:textId="77777777" w:rsidR="00A713C5" w:rsidRDefault="00A713C5" w:rsidP="00A713C5"/>
    <w:p w14:paraId="43FB3BE9" w14:textId="03C83C23" w:rsidR="00A713C5" w:rsidRPr="008264F9" w:rsidRDefault="00A713C5" w:rsidP="00A713C5">
      <w:r w:rsidRPr="008264F9">
        <w:t>Inschrijver zal de Opdracht (mede) laten uitvoeren door Derde(n), zoals vermeld in punt 8.2 van de Eigen Verklaring, over wiens mensen en</w:t>
      </w:r>
      <w:r w:rsidR="001C4A05">
        <w:t>/of</w:t>
      </w:r>
      <w:r w:rsidRPr="008264F9">
        <w:t xml:space="preserve"> middelen Inschrijver</w:t>
      </w:r>
      <w:r w:rsidR="001131B7">
        <w:t xml:space="preserve"> </w:t>
      </w:r>
      <w:r w:rsidRPr="008264F9">
        <w:t xml:space="preserve">kan beschikken ten behoeve van de uitvoering van de Opdracht, hetgeen blijkt uit de medeondertekening van deze verklaring door die Derde(n). </w:t>
      </w:r>
    </w:p>
    <w:p w14:paraId="18363117" w14:textId="77777777" w:rsidR="00A713C5" w:rsidRPr="008264F9" w:rsidRDefault="00A713C5" w:rsidP="00A713C5">
      <w:r w:rsidRPr="008264F9">
        <w:t>Ondergetekenden verklaren dat bovenstaande gegevens correct en naar waarheid zijn ingevuld:</w:t>
      </w:r>
    </w:p>
    <w:p w14:paraId="7205F1DB" w14:textId="77777777" w:rsidR="00A713C5" w:rsidRPr="00BC000B" w:rsidRDefault="00A713C5" w:rsidP="00A713C5">
      <w:pPr>
        <w:spacing w:after="120" w:line="240" w:lineRule="atLeast"/>
        <w:rPr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A713C5" w:rsidRPr="00D950BE" w14:paraId="2CB32EFF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691C48BB" w14:textId="77777777" w:rsidR="00A713C5" w:rsidRPr="00D950BE" w:rsidRDefault="00A713C5" w:rsidP="00C715E1">
            <w:pPr>
              <w:rPr>
                <w:lang w:val="de-DE"/>
              </w:rPr>
            </w:pPr>
            <w:r w:rsidRPr="00D950BE">
              <w:rPr>
                <w:lang w:val="de-DE"/>
              </w:rPr>
              <w:t xml:space="preserve">Naam </w:t>
            </w:r>
            <w:proofErr w:type="spellStart"/>
            <w:r w:rsidRPr="00D950BE">
              <w:rPr>
                <w:lang w:val="de-DE"/>
              </w:rPr>
              <w:t>Inschrijver</w:t>
            </w:r>
            <w:proofErr w:type="spellEnd"/>
            <w:r w:rsidRPr="00D950BE">
              <w:rPr>
                <w:lang w:val="de-DE"/>
              </w:rPr>
              <w:t>:</w:t>
            </w:r>
          </w:p>
        </w:tc>
        <w:tc>
          <w:tcPr>
            <w:tcW w:w="7229" w:type="dxa"/>
          </w:tcPr>
          <w:p w14:paraId="7D1F169B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4EF0E48F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711EBBAF" w14:textId="77777777" w:rsidR="00A713C5" w:rsidRPr="00D950BE" w:rsidRDefault="00A713C5" w:rsidP="00C715E1">
            <w:pPr>
              <w:rPr>
                <w:lang w:val="de-DE"/>
              </w:rPr>
            </w:pPr>
            <w:proofErr w:type="spellStart"/>
            <w:r w:rsidRPr="00D950BE">
              <w:rPr>
                <w:lang w:val="de-DE"/>
              </w:rPr>
              <w:t>Functie</w:t>
            </w:r>
            <w:proofErr w:type="spellEnd"/>
            <w:r w:rsidRPr="00D950BE">
              <w:rPr>
                <w:lang w:val="de-DE"/>
              </w:rPr>
              <w:t>:</w:t>
            </w:r>
          </w:p>
        </w:tc>
        <w:tc>
          <w:tcPr>
            <w:tcW w:w="7229" w:type="dxa"/>
          </w:tcPr>
          <w:p w14:paraId="43131A9D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5E9A49D4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0A7D0E88" w14:textId="77777777" w:rsidR="00A713C5" w:rsidRPr="00D950BE" w:rsidRDefault="00A713C5" w:rsidP="00C715E1">
            <w:pPr>
              <w:rPr>
                <w:lang w:val="de-DE"/>
              </w:rPr>
            </w:pPr>
            <w:proofErr w:type="spellStart"/>
            <w:r w:rsidRPr="00D950BE">
              <w:rPr>
                <w:lang w:val="de-DE"/>
              </w:rPr>
              <w:t>Handtekening</w:t>
            </w:r>
            <w:proofErr w:type="spellEnd"/>
          </w:p>
        </w:tc>
        <w:tc>
          <w:tcPr>
            <w:tcW w:w="7229" w:type="dxa"/>
          </w:tcPr>
          <w:p w14:paraId="7AA31CF1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122EC493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600F22A7" w14:textId="77777777" w:rsidR="00A713C5" w:rsidRPr="00D950BE" w:rsidRDefault="00A713C5" w:rsidP="00C715E1">
            <w:pPr>
              <w:rPr>
                <w:lang w:val="de-DE"/>
              </w:rPr>
            </w:pPr>
            <w:r w:rsidRPr="00D950BE">
              <w:rPr>
                <w:lang w:val="de-DE"/>
              </w:rPr>
              <w:t>Datum</w:t>
            </w:r>
          </w:p>
        </w:tc>
        <w:tc>
          <w:tcPr>
            <w:tcW w:w="7229" w:type="dxa"/>
          </w:tcPr>
          <w:p w14:paraId="3FB15C4D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</w:tbl>
    <w:p w14:paraId="273803A3" w14:textId="77777777" w:rsidR="00A713C5" w:rsidRDefault="00A713C5" w:rsidP="00A713C5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A713C5" w:rsidRPr="00D950BE" w14:paraId="4DEA7629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2AF03B97" w14:textId="77777777" w:rsidR="00A713C5" w:rsidRPr="00D950BE" w:rsidRDefault="00A713C5" w:rsidP="00C715E1">
            <w:pPr>
              <w:rPr>
                <w:lang w:val="de-DE"/>
              </w:rPr>
            </w:pPr>
            <w:r w:rsidRPr="00D950BE">
              <w:rPr>
                <w:lang w:val="de-DE"/>
              </w:rPr>
              <w:t xml:space="preserve">Naam </w:t>
            </w:r>
            <w:proofErr w:type="spellStart"/>
            <w:r w:rsidRPr="00D950BE">
              <w:rPr>
                <w:lang w:val="de-DE"/>
              </w:rPr>
              <w:t>Derden</w:t>
            </w:r>
            <w:proofErr w:type="spellEnd"/>
            <w:r w:rsidRPr="00D950BE">
              <w:rPr>
                <w:lang w:val="de-DE"/>
              </w:rPr>
              <w:t>:</w:t>
            </w:r>
          </w:p>
        </w:tc>
        <w:tc>
          <w:tcPr>
            <w:tcW w:w="7229" w:type="dxa"/>
          </w:tcPr>
          <w:p w14:paraId="5D2ACC3F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06B91702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36C3E49A" w14:textId="77777777" w:rsidR="00A713C5" w:rsidRPr="00D950BE" w:rsidRDefault="00A713C5" w:rsidP="00C715E1">
            <w:pPr>
              <w:rPr>
                <w:lang w:val="de-DE"/>
              </w:rPr>
            </w:pPr>
            <w:proofErr w:type="spellStart"/>
            <w:r w:rsidRPr="00D950BE">
              <w:rPr>
                <w:lang w:val="de-DE"/>
              </w:rPr>
              <w:t>Functie</w:t>
            </w:r>
            <w:proofErr w:type="spellEnd"/>
            <w:r w:rsidRPr="00D950BE">
              <w:rPr>
                <w:lang w:val="de-DE"/>
              </w:rPr>
              <w:t>:</w:t>
            </w:r>
          </w:p>
        </w:tc>
        <w:tc>
          <w:tcPr>
            <w:tcW w:w="7229" w:type="dxa"/>
          </w:tcPr>
          <w:p w14:paraId="1425BC64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5C82D03A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05B45091" w14:textId="77777777" w:rsidR="00A713C5" w:rsidRPr="00D950BE" w:rsidRDefault="00A713C5" w:rsidP="00C715E1">
            <w:pPr>
              <w:rPr>
                <w:lang w:val="de-DE"/>
              </w:rPr>
            </w:pPr>
            <w:proofErr w:type="spellStart"/>
            <w:r w:rsidRPr="00D950BE">
              <w:rPr>
                <w:lang w:val="de-DE"/>
              </w:rPr>
              <w:t>Handtekening</w:t>
            </w:r>
            <w:proofErr w:type="spellEnd"/>
          </w:p>
        </w:tc>
        <w:tc>
          <w:tcPr>
            <w:tcW w:w="7229" w:type="dxa"/>
          </w:tcPr>
          <w:p w14:paraId="71837DED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0F33E153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217B26E6" w14:textId="77777777" w:rsidR="00A713C5" w:rsidRPr="00D950BE" w:rsidRDefault="00A713C5" w:rsidP="00C715E1">
            <w:pPr>
              <w:rPr>
                <w:lang w:val="de-DE"/>
              </w:rPr>
            </w:pPr>
            <w:r w:rsidRPr="00D950BE">
              <w:rPr>
                <w:lang w:val="de-DE"/>
              </w:rPr>
              <w:t>Datum</w:t>
            </w:r>
          </w:p>
        </w:tc>
        <w:tc>
          <w:tcPr>
            <w:tcW w:w="7229" w:type="dxa"/>
          </w:tcPr>
          <w:p w14:paraId="0C9019A1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</w:tbl>
    <w:p w14:paraId="5457EA98" w14:textId="77777777" w:rsidR="00A713C5" w:rsidRDefault="00A713C5" w:rsidP="00A713C5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A713C5" w:rsidRPr="00D950BE" w14:paraId="0ABB11B7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4BCFA0F6" w14:textId="77777777" w:rsidR="00A713C5" w:rsidRPr="00D950BE" w:rsidRDefault="00A713C5" w:rsidP="00C715E1">
            <w:pPr>
              <w:rPr>
                <w:lang w:val="de-DE"/>
              </w:rPr>
            </w:pPr>
            <w:r w:rsidRPr="00D950BE">
              <w:rPr>
                <w:lang w:val="de-DE"/>
              </w:rPr>
              <w:t xml:space="preserve">Naam </w:t>
            </w:r>
            <w:proofErr w:type="spellStart"/>
            <w:r w:rsidRPr="00D950BE">
              <w:rPr>
                <w:lang w:val="de-DE"/>
              </w:rPr>
              <w:t>Derden</w:t>
            </w:r>
            <w:proofErr w:type="spellEnd"/>
            <w:r w:rsidRPr="00D950BE">
              <w:rPr>
                <w:lang w:val="de-DE"/>
              </w:rPr>
              <w:t>:</w:t>
            </w:r>
          </w:p>
        </w:tc>
        <w:tc>
          <w:tcPr>
            <w:tcW w:w="7229" w:type="dxa"/>
          </w:tcPr>
          <w:p w14:paraId="775ECBBD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2E9E0667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45A35D4A" w14:textId="77777777" w:rsidR="00A713C5" w:rsidRPr="00D950BE" w:rsidRDefault="00A713C5" w:rsidP="00C715E1">
            <w:pPr>
              <w:rPr>
                <w:lang w:val="de-DE"/>
              </w:rPr>
            </w:pPr>
            <w:proofErr w:type="spellStart"/>
            <w:r w:rsidRPr="00D950BE">
              <w:rPr>
                <w:lang w:val="de-DE"/>
              </w:rPr>
              <w:t>Functie</w:t>
            </w:r>
            <w:proofErr w:type="spellEnd"/>
            <w:r w:rsidRPr="00D950BE">
              <w:rPr>
                <w:lang w:val="de-DE"/>
              </w:rPr>
              <w:t>:</w:t>
            </w:r>
          </w:p>
        </w:tc>
        <w:tc>
          <w:tcPr>
            <w:tcW w:w="7229" w:type="dxa"/>
          </w:tcPr>
          <w:p w14:paraId="273EC87C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6CA9197F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7F687096" w14:textId="77777777" w:rsidR="00A713C5" w:rsidRPr="00D950BE" w:rsidRDefault="00A713C5" w:rsidP="00C715E1">
            <w:pPr>
              <w:rPr>
                <w:lang w:val="de-DE"/>
              </w:rPr>
            </w:pPr>
            <w:proofErr w:type="spellStart"/>
            <w:r w:rsidRPr="00D950BE">
              <w:rPr>
                <w:lang w:val="de-DE"/>
              </w:rPr>
              <w:t>Handtekening</w:t>
            </w:r>
            <w:proofErr w:type="spellEnd"/>
          </w:p>
        </w:tc>
        <w:tc>
          <w:tcPr>
            <w:tcW w:w="7229" w:type="dxa"/>
          </w:tcPr>
          <w:p w14:paraId="64B41C28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  <w:tr w:rsidR="00A713C5" w:rsidRPr="00D950BE" w14:paraId="3141E2A3" w14:textId="77777777" w:rsidTr="00C715E1">
        <w:trPr>
          <w:trHeight w:val="397"/>
        </w:trPr>
        <w:tc>
          <w:tcPr>
            <w:tcW w:w="1985" w:type="dxa"/>
            <w:shd w:val="clear" w:color="auto" w:fill="DEEAF6"/>
          </w:tcPr>
          <w:p w14:paraId="2E441DB7" w14:textId="77777777" w:rsidR="00A713C5" w:rsidRPr="00D950BE" w:rsidRDefault="00A713C5" w:rsidP="00C715E1">
            <w:pPr>
              <w:rPr>
                <w:lang w:val="de-DE"/>
              </w:rPr>
            </w:pPr>
            <w:r w:rsidRPr="00D950BE">
              <w:rPr>
                <w:lang w:val="de-DE"/>
              </w:rPr>
              <w:t>Datum</w:t>
            </w:r>
          </w:p>
        </w:tc>
        <w:tc>
          <w:tcPr>
            <w:tcW w:w="7229" w:type="dxa"/>
          </w:tcPr>
          <w:p w14:paraId="0634C3A2" w14:textId="77777777" w:rsidR="00A713C5" w:rsidRPr="00D950BE" w:rsidRDefault="00A713C5" w:rsidP="00C715E1">
            <w:pPr>
              <w:rPr>
                <w:lang w:val="de-DE"/>
              </w:rPr>
            </w:pPr>
          </w:p>
        </w:tc>
      </w:tr>
    </w:tbl>
    <w:p w14:paraId="47A05750" w14:textId="77777777" w:rsidR="00A713C5" w:rsidRDefault="00A713C5" w:rsidP="00A713C5"/>
    <w:p w14:paraId="6D427891" w14:textId="77777777" w:rsidR="00A713C5" w:rsidRDefault="00A713C5" w:rsidP="00A713C5">
      <w:pPr>
        <w:spacing w:line="240" w:lineRule="auto"/>
      </w:pPr>
      <w:r>
        <w:br w:type="page"/>
      </w:r>
    </w:p>
    <w:p w14:paraId="2A185115" w14:textId="77777777" w:rsidR="00A713C5" w:rsidRDefault="00A713C5" w:rsidP="00A713C5">
      <w:pPr>
        <w:pStyle w:val="Bijlagekop1"/>
        <w:tabs>
          <w:tab w:val="clear" w:pos="851"/>
          <w:tab w:val="clear" w:pos="1701"/>
        </w:tabs>
        <w:ind w:left="426" w:hanging="426"/>
      </w:pPr>
      <w:bookmarkStart w:id="27" w:name="_Toc535227565"/>
      <w:bookmarkStart w:id="28" w:name="_Toc87638447"/>
      <w:r>
        <w:lastRenderedPageBreak/>
        <w:t>Prijzenblad</w:t>
      </w:r>
      <w:bookmarkEnd w:id="27"/>
      <w:bookmarkEnd w:id="28"/>
    </w:p>
    <w:p w14:paraId="01EB5698" w14:textId="77777777" w:rsidR="00A713C5" w:rsidRDefault="00A713C5" w:rsidP="00A713C5"/>
    <w:p w14:paraId="3C65AF07" w14:textId="1C3A4262" w:rsidR="00255CFA" w:rsidRDefault="00A713C5" w:rsidP="00A713C5">
      <w:r>
        <w:t xml:space="preserve">Het prijzenblad </w:t>
      </w:r>
      <w:r w:rsidRPr="005349A8">
        <w:t xml:space="preserve">is als separaat document toegevoegd aan het aanbestedingsdossier op </w:t>
      </w:r>
      <w:proofErr w:type="spellStart"/>
      <w:r w:rsidRPr="005349A8">
        <w:t>Tender</w:t>
      </w:r>
      <w:r>
        <w:t>N</w:t>
      </w:r>
      <w:r w:rsidRPr="005349A8">
        <w:t>ed</w:t>
      </w:r>
      <w:proofErr w:type="spellEnd"/>
      <w:r>
        <w:t>.</w:t>
      </w:r>
    </w:p>
    <w:p w14:paraId="021166D2" w14:textId="77777777" w:rsidR="00255CFA" w:rsidRDefault="00255CFA">
      <w:pPr>
        <w:suppressAutoHyphens w:val="0"/>
        <w:spacing w:line="240" w:lineRule="auto"/>
      </w:pPr>
      <w:r>
        <w:br w:type="page"/>
      </w:r>
    </w:p>
    <w:p w14:paraId="47261D2E" w14:textId="1606F352" w:rsidR="00A713C5" w:rsidRDefault="00255CFA" w:rsidP="00255CFA">
      <w:pPr>
        <w:pStyle w:val="Bijlagekop1"/>
        <w:tabs>
          <w:tab w:val="clear" w:pos="851"/>
          <w:tab w:val="clear" w:pos="1701"/>
        </w:tabs>
        <w:ind w:left="426" w:hanging="426"/>
      </w:pPr>
      <w:bookmarkStart w:id="29" w:name="_Toc87638448"/>
      <w:r>
        <w:lastRenderedPageBreak/>
        <w:t>Concept - Wachtkamerovereenkomst</w:t>
      </w:r>
      <w:bookmarkEnd w:id="29"/>
    </w:p>
    <w:p w14:paraId="4CC9B6AA" w14:textId="05052817" w:rsidR="00255CFA" w:rsidRDefault="00255CFA" w:rsidP="00255CFA">
      <w:pPr>
        <w:rPr>
          <w:lang w:eastAsia="nl-NL"/>
        </w:rPr>
      </w:pPr>
    </w:p>
    <w:p w14:paraId="08348808" w14:textId="5D452616" w:rsidR="00255CFA" w:rsidRDefault="00255CFA" w:rsidP="00255CFA">
      <w:r>
        <w:rPr>
          <w:lang w:eastAsia="nl-NL"/>
        </w:rPr>
        <w:t xml:space="preserve">De concept - wachtkamerovereenkomst is </w:t>
      </w:r>
      <w:r w:rsidRPr="005349A8">
        <w:t xml:space="preserve">als separaat document toegevoegd aan het aanbestedingsdossier op </w:t>
      </w:r>
      <w:proofErr w:type="spellStart"/>
      <w:r w:rsidRPr="005349A8">
        <w:t>Tender</w:t>
      </w:r>
      <w:r>
        <w:t>N</w:t>
      </w:r>
      <w:r w:rsidRPr="005349A8">
        <w:t>ed</w:t>
      </w:r>
      <w:proofErr w:type="spellEnd"/>
      <w:r>
        <w:t>.</w:t>
      </w:r>
    </w:p>
    <w:p w14:paraId="31DFB121" w14:textId="36EE4C4F" w:rsidR="00572B84" w:rsidRDefault="00572B84">
      <w:pPr>
        <w:suppressAutoHyphens w:val="0"/>
        <w:spacing w:line="240" w:lineRule="auto"/>
        <w:rPr>
          <w:lang w:eastAsia="nl-NL"/>
        </w:rPr>
      </w:pPr>
      <w:r>
        <w:rPr>
          <w:lang w:eastAsia="nl-NL"/>
        </w:rPr>
        <w:br w:type="page"/>
      </w:r>
    </w:p>
    <w:p w14:paraId="6EF254C7" w14:textId="530FEF0E" w:rsidR="00255CFA" w:rsidRPr="00D13632" w:rsidRDefault="00D13632" w:rsidP="001647D4">
      <w:pPr>
        <w:pStyle w:val="Bijlagekop1"/>
        <w:tabs>
          <w:tab w:val="clear" w:pos="851"/>
          <w:tab w:val="clear" w:pos="1701"/>
        </w:tabs>
        <w:ind w:left="426" w:hanging="426"/>
      </w:pPr>
      <w:bookmarkStart w:id="30" w:name="_Toc87638449"/>
      <w:r>
        <w:lastRenderedPageBreak/>
        <w:t>Jaarverslag 2020 LIOF</w:t>
      </w:r>
      <w:bookmarkEnd w:id="30"/>
    </w:p>
    <w:p w14:paraId="5E67CE7A" w14:textId="77777777" w:rsidR="00D13632" w:rsidRDefault="00D13632" w:rsidP="00D13632"/>
    <w:p w14:paraId="23F88706" w14:textId="44138ADC" w:rsidR="00D13632" w:rsidRDefault="00D13632" w:rsidP="00D13632">
      <w:r>
        <w:t xml:space="preserve">Het Jaarverslag 2020 is als separaat document toegevoegd aan het aanbestedingsdossier op </w:t>
      </w:r>
      <w:proofErr w:type="spellStart"/>
      <w:r>
        <w:t>TenderNed</w:t>
      </w:r>
      <w:proofErr w:type="spellEnd"/>
      <w:r>
        <w:t>.</w:t>
      </w:r>
    </w:p>
    <w:p w14:paraId="3CC2E54D" w14:textId="77777777" w:rsidR="00D13632" w:rsidRDefault="00D13632">
      <w:pPr>
        <w:suppressAutoHyphens w:val="0"/>
        <w:spacing w:line="240" w:lineRule="auto"/>
      </w:pPr>
      <w:r>
        <w:br w:type="page"/>
      </w:r>
    </w:p>
    <w:p w14:paraId="636CB5DA" w14:textId="6DA5179E" w:rsidR="00D13632" w:rsidRPr="00D13632" w:rsidRDefault="000F3966" w:rsidP="00D13632">
      <w:pPr>
        <w:pStyle w:val="Bijlagekop1"/>
        <w:tabs>
          <w:tab w:val="clear" w:pos="851"/>
          <w:tab w:val="clear" w:pos="1701"/>
        </w:tabs>
        <w:ind w:left="426" w:hanging="426"/>
      </w:pPr>
      <w:bookmarkStart w:id="31" w:name="_Toc87638450"/>
      <w:r>
        <w:lastRenderedPageBreak/>
        <w:t>Aanvullende i</w:t>
      </w:r>
      <w:r w:rsidR="00D13632">
        <w:t>nformatie LSCF</w:t>
      </w:r>
      <w:bookmarkEnd w:id="31"/>
    </w:p>
    <w:p w14:paraId="5C896ABF" w14:textId="77777777" w:rsidR="00D13632" w:rsidRDefault="00D13632" w:rsidP="00D13632"/>
    <w:p w14:paraId="1D26B416" w14:textId="77777777" w:rsidR="005931BC" w:rsidRDefault="00C20D2F" w:rsidP="000A07A8">
      <w:r>
        <w:t xml:space="preserve">LSCF zal worden opgericht ultimo 2021 maar de activiteiten zullen starten medio 2022. </w:t>
      </w:r>
      <w:r w:rsidR="000A07A8">
        <w:t xml:space="preserve">LSCF bestaat uit twee deelfondsen: het Limburg Vroege Fase Fonds (LVFF) het </w:t>
      </w:r>
      <w:proofErr w:type="spellStart"/>
      <w:r w:rsidR="000A07A8">
        <w:t>Seed</w:t>
      </w:r>
      <w:proofErr w:type="spellEnd"/>
      <w:r w:rsidR="000A07A8">
        <w:t xml:space="preserve"> Fonds Limburg (SFL). </w:t>
      </w:r>
    </w:p>
    <w:p w14:paraId="6E73BAAB" w14:textId="77777777" w:rsidR="005931BC" w:rsidRDefault="005931BC" w:rsidP="000A07A8"/>
    <w:p w14:paraId="2B6957BE" w14:textId="76685037" w:rsidR="00C20D2F" w:rsidRDefault="00DB3C1E" w:rsidP="000A07A8">
      <w:r>
        <w:t xml:space="preserve">Het LVFF heeft een </w:t>
      </w:r>
      <w:r w:rsidR="00C20D2F">
        <w:t xml:space="preserve">financiering van € 10 miljoen wat volgens de plannen resulteert in het uitzetten van € 8,3 miljoen financiering in 3 jaar na de start. </w:t>
      </w:r>
      <w:r w:rsidR="005931BC">
        <w:t>Vervolgens volgt een beheer periode van 8 tot 11 jaar</w:t>
      </w:r>
      <w:r w:rsidR="00331E0A">
        <w:t xml:space="preserve"> waarin de beoogde 30 verstrekte financieringen worden beheerd.</w:t>
      </w:r>
    </w:p>
    <w:p w14:paraId="66E053DC" w14:textId="70A4193E" w:rsidR="00C20D2F" w:rsidRDefault="00C20D2F" w:rsidP="000A07A8"/>
    <w:p w14:paraId="62694BDF" w14:textId="130ED9D7" w:rsidR="005931BC" w:rsidRDefault="005931BC" w:rsidP="000A07A8">
      <w:r>
        <w:t>Het SFL</w:t>
      </w:r>
      <w:r w:rsidR="000F4210">
        <w:t xml:space="preserve"> heeft een omvang van € 22,65 miljoen en is gericht op het verstrekken van financiering voor € 20 miljoen gedurende 5 jaar na de start, gevolgd door een beheerperiode van 7 jaar.</w:t>
      </w:r>
      <w:r w:rsidR="008A3E49">
        <w:t xml:space="preserve"> Geschat wordt dat de € 20 miljoen wordt verdeeld over 50 financieringen.</w:t>
      </w:r>
    </w:p>
    <w:p w14:paraId="3BC7CF91" w14:textId="28773162" w:rsidR="008A3E49" w:rsidRDefault="008A3E49" w:rsidP="000A07A8"/>
    <w:p w14:paraId="778D0413" w14:textId="498F9F39" w:rsidR="00E92A64" w:rsidRDefault="008A3E49" w:rsidP="00E92A64">
      <w:r>
        <w:t xml:space="preserve">Aangenomen kan worden dat </w:t>
      </w:r>
      <w:r w:rsidR="00F14DEF">
        <w:t>er in 2022 de helft van de beoogde jaarlijkse uitzettingen kunnen worden gerealiseerd en dat de verdere toename van activiteiten en balanstotaal lineair zal zijn.</w:t>
      </w:r>
    </w:p>
    <w:p w14:paraId="1060B5BE" w14:textId="77777777" w:rsidR="00A713C5" w:rsidRDefault="00A713C5" w:rsidP="00A713C5"/>
    <w:p w14:paraId="6928F537" w14:textId="77777777" w:rsidR="00FF4DC2" w:rsidRDefault="00FF4DC2" w:rsidP="006E3B2E"/>
    <w:p w14:paraId="63542BD9" w14:textId="77777777" w:rsidR="00FF4DC2" w:rsidRDefault="00FF4DC2" w:rsidP="006E3B2E"/>
    <w:sectPr w:rsidR="00FF4DC2" w:rsidSect="00E156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899" w:h="16838" w:code="9"/>
      <w:pgMar w:top="1985" w:right="1418" w:bottom="1418" w:left="1418" w:header="567" w:footer="624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DCB7" w14:textId="77777777" w:rsidR="00F550DF" w:rsidRDefault="00F550DF">
      <w:r>
        <w:separator/>
      </w:r>
    </w:p>
    <w:p w14:paraId="14D91FF7" w14:textId="77777777" w:rsidR="00F550DF" w:rsidRDefault="00F550DF"/>
    <w:p w14:paraId="68AC0525" w14:textId="77777777" w:rsidR="00F550DF" w:rsidRDefault="00F550DF"/>
  </w:endnote>
  <w:endnote w:type="continuationSeparator" w:id="0">
    <w:p w14:paraId="17488587" w14:textId="77777777" w:rsidR="00F550DF" w:rsidRDefault="00F550DF">
      <w:r>
        <w:continuationSeparator/>
      </w:r>
    </w:p>
    <w:p w14:paraId="5437443D" w14:textId="77777777" w:rsidR="00F550DF" w:rsidRDefault="00F550DF"/>
    <w:p w14:paraId="6741BAD7" w14:textId="77777777" w:rsidR="00F550DF" w:rsidRDefault="00F550DF"/>
  </w:endnote>
  <w:endnote w:type="continuationNotice" w:id="1">
    <w:p w14:paraId="0B481DFA" w14:textId="77777777" w:rsidR="00F550DF" w:rsidRDefault="00F550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Nyal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868F" w14:textId="77777777" w:rsidR="005D5598" w:rsidRDefault="005D5598">
    <w:pPr>
      <w:pStyle w:val="Voettekst"/>
    </w:pPr>
  </w:p>
  <w:p w14:paraId="3F38CEAD" w14:textId="77777777" w:rsidR="005D5598" w:rsidRDefault="005D5598" w:rsidP="00FF4DC2">
    <w:pPr>
      <w:pStyle w:val="Voetteksteven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BF8C" w14:textId="77777777" w:rsidR="005D5598" w:rsidRPr="0080042F" w:rsidRDefault="005D5598" w:rsidP="00FF4DC2">
    <w:pPr>
      <w:pStyle w:val="Voet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526B" w14:textId="77777777" w:rsidR="005D5598" w:rsidRPr="0080042F" w:rsidRDefault="005D5598" w:rsidP="0080042F">
    <w:pPr>
      <w:pStyle w:val="Voet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A5CE" w14:textId="77777777" w:rsidR="00F550DF" w:rsidRDefault="00F550DF">
      <w:r>
        <w:separator/>
      </w:r>
    </w:p>
    <w:p w14:paraId="216D918D" w14:textId="77777777" w:rsidR="00F550DF" w:rsidRDefault="00F550DF"/>
    <w:p w14:paraId="03758D2B" w14:textId="77777777" w:rsidR="00F550DF" w:rsidRDefault="00F550DF"/>
  </w:footnote>
  <w:footnote w:type="continuationSeparator" w:id="0">
    <w:p w14:paraId="797AD2AF" w14:textId="77777777" w:rsidR="00F550DF" w:rsidRDefault="00F550DF">
      <w:r>
        <w:continuationSeparator/>
      </w:r>
    </w:p>
    <w:p w14:paraId="77F18B1E" w14:textId="77777777" w:rsidR="00F550DF" w:rsidRDefault="00F550DF"/>
    <w:p w14:paraId="0872EE5F" w14:textId="77777777" w:rsidR="00F550DF" w:rsidRDefault="00F550DF"/>
  </w:footnote>
  <w:footnote w:type="continuationNotice" w:id="1">
    <w:p w14:paraId="7F5D441E" w14:textId="77777777" w:rsidR="00F550DF" w:rsidRDefault="00F550DF">
      <w:pPr>
        <w:spacing w:line="240" w:lineRule="auto"/>
      </w:pPr>
    </w:p>
  </w:footnote>
  <w:footnote w:id="2">
    <w:p w14:paraId="2C2363DE" w14:textId="77777777" w:rsidR="005D5598" w:rsidRPr="00A74B1E" w:rsidRDefault="005D5598" w:rsidP="00A713C5">
      <w:pPr>
        <w:pStyle w:val="Voetnoottekst"/>
        <w:rPr>
          <w:sz w:val="16"/>
          <w:szCs w:val="16"/>
        </w:rPr>
      </w:pPr>
      <w:r w:rsidRPr="00A74B1E">
        <w:rPr>
          <w:rStyle w:val="Voetnootmarkering"/>
          <w:sz w:val="16"/>
          <w:szCs w:val="16"/>
        </w:rPr>
        <w:footnoteRef/>
      </w:r>
      <w:r w:rsidRPr="00A74B1E">
        <w:rPr>
          <w:sz w:val="16"/>
          <w:szCs w:val="16"/>
        </w:rP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E608" w14:textId="77777777" w:rsidR="005D5598" w:rsidRDefault="005D5598"/>
  <w:p w14:paraId="095BAD2E" w14:textId="77777777" w:rsidR="005D5598" w:rsidRDefault="005D55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C705" w14:textId="77777777" w:rsidR="00F506E5" w:rsidRDefault="00F506E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2389" w14:textId="3604E09B" w:rsidR="005D5598" w:rsidRDefault="005D5598" w:rsidP="00B56A29">
    <w:pPr>
      <w:pStyle w:val="Koptekst"/>
    </w:pPr>
  </w:p>
  <w:p w14:paraId="20BE992F" w14:textId="3C19DEB7" w:rsidR="005D5598" w:rsidRPr="00DC7EF3" w:rsidRDefault="005D5598" w:rsidP="00B368E3">
    <w:pPr>
      <w:pStyle w:val="Koptekst"/>
      <w:jc w:val="center"/>
    </w:pPr>
    <w:r w:rsidRPr="00DC7EF3">
      <w:t>- Aanbestedingsleidraad “</w:t>
    </w:r>
    <w:r>
      <w:t>accountantscontrole</w:t>
    </w:r>
    <w:r w:rsidRPr="00DC7EF3">
      <w:t xml:space="preserve"> </w:t>
    </w:r>
    <w:r>
      <w:t>LIOF</w:t>
    </w:r>
    <w:r w:rsidRPr="00DC7EF3">
      <w:t>”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836"/>
    <w:multiLevelType w:val="hybridMultilevel"/>
    <w:tmpl w:val="73B6B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32B62"/>
    <w:multiLevelType w:val="multilevel"/>
    <w:tmpl w:val="FF62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27243"/>
    <w:multiLevelType w:val="multilevel"/>
    <w:tmpl w:val="9A8A0FBC"/>
    <w:name w:val="OP opsomming3"/>
    <w:numStyleLink w:val="Opsomming"/>
  </w:abstractNum>
  <w:abstractNum w:abstractNumId="3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24204A"/>
    <w:multiLevelType w:val="hybridMultilevel"/>
    <w:tmpl w:val="017A0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94BA4"/>
    <w:multiLevelType w:val="multilevel"/>
    <w:tmpl w:val="9A8A0FBC"/>
    <w:name w:val="OP opsomming"/>
    <w:styleLink w:val="Opsomming"/>
    <w:lvl w:ilvl="0">
      <w:start w:val="1"/>
      <w:numFmt w:val="bullet"/>
      <w:pStyle w:val="Lijstopsomteken"/>
      <w:lvlText w:val="-"/>
      <w:lvlJc w:val="left"/>
      <w:pPr>
        <w:ind w:left="227" w:hanging="227"/>
      </w:pPr>
      <w:rPr>
        <w:rFonts w:ascii="Verdana" w:hAnsi="Verdana" w:hint="default"/>
        <w:color w:val="auto"/>
      </w:rPr>
    </w:lvl>
    <w:lvl w:ilvl="1">
      <w:start w:val="1"/>
      <w:numFmt w:val="bullet"/>
      <w:pStyle w:val="Lijstopsomteken2"/>
      <w:lvlText w:val="-"/>
      <w:lvlJc w:val="left"/>
      <w:pPr>
        <w:ind w:left="454" w:hanging="227"/>
      </w:pPr>
      <w:rPr>
        <w:rFonts w:ascii="Verdana" w:hAnsi="Verdana" w:hint="default"/>
        <w:color w:val="auto"/>
      </w:rPr>
    </w:lvl>
    <w:lvl w:ilvl="2">
      <w:start w:val="1"/>
      <w:numFmt w:val="bullet"/>
      <w:pStyle w:val="Lijstopsomteken3"/>
      <w:lvlText w:val="-"/>
      <w:lvlJc w:val="left"/>
      <w:pPr>
        <w:ind w:left="681" w:hanging="227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6" w15:restartNumberingAfterBreak="0">
    <w:nsid w:val="0891502A"/>
    <w:multiLevelType w:val="hybridMultilevel"/>
    <w:tmpl w:val="4E86E1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FB5EBD"/>
    <w:multiLevelType w:val="multilevel"/>
    <w:tmpl w:val="9A8A0FBC"/>
    <w:name w:val="NSPYRE opsomming2"/>
    <w:numStyleLink w:val="Opsomming"/>
  </w:abstractNum>
  <w:abstractNum w:abstractNumId="8" w15:restartNumberingAfterBreak="0">
    <w:nsid w:val="0B0E4F50"/>
    <w:multiLevelType w:val="multilevel"/>
    <w:tmpl w:val="0DE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2C4FE1"/>
    <w:multiLevelType w:val="multilevel"/>
    <w:tmpl w:val="EC2C028E"/>
    <w:name w:val="Headings2"/>
    <w:numStyleLink w:val="Koppen"/>
  </w:abstractNum>
  <w:abstractNum w:abstractNumId="10" w15:restartNumberingAfterBreak="0">
    <w:nsid w:val="0F445479"/>
    <w:multiLevelType w:val="hybridMultilevel"/>
    <w:tmpl w:val="DBFC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F3953"/>
    <w:multiLevelType w:val="hybridMultilevel"/>
    <w:tmpl w:val="1C38D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242CB"/>
    <w:multiLevelType w:val="hybridMultilevel"/>
    <w:tmpl w:val="4A0895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F4585F"/>
    <w:multiLevelType w:val="multilevel"/>
    <w:tmpl w:val="775EB048"/>
    <w:lvl w:ilvl="0">
      <w:start w:val="1"/>
      <w:numFmt w:val="decimal"/>
      <w:pStyle w:val="Bijlagekop1"/>
      <w:lvlText w:val="Bijlage 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F071754"/>
    <w:multiLevelType w:val="multilevel"/>
    <w:tmpl w:val="E0C23292"/>
    <w:name w:val="OP genummerde lijst3"/>
    <w:numStyleLink w:val="Genummerdelijst"/>
  </w:abstractNum>
  <w:abstractNum w:abstractNumId="15" w15:restartNumberingAfterBreak="0">
    <w:nsid w:val="1F6529CC"/>
    <w:multiLevelType w:val="hybridMultilevel"/>
    <w:tmpl w:val="5FD87C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409DA"/>
    <w:multiLevelType w:val="hybridMultilevel"/>
    <w:tmpl w:val="C646F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F120AB"/>
    <w:multiLevelType w:val="multilevel"/>
    <w:tmpl w:val="0809001D"/>
    <w:styleLink w:val="Opmaakprofie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C557DD"/>
    <w:multiLevelType w:val="hybridMultilevel"/>
    <w:tmpl w:val="E0BC0A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DD553A"/>
    <w:multiLevelType w:val="hybridMultilevel"/>
    <w:tmpl w:val="D27C62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1337D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942625"/>
    <w:multiLevelType w:val="singleLevel"/>
    <w:tmpl w:val="C54EC70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2" w15:restartNumberingAfterBreak="0">
    <w:nsid w:val="2F5C11F5"/>
    <w:multiLevelType w:val="hybridMultilevel"/>
    <w:tmpl w:val="3190B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B1DB3"/>
    <w:multiLevelType w:val="multilevel"/>
    <w:tmpl w:val="2C38A8C4"/>
    <w:styleLink w:val="Stijl1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24" w15:restartNumberingAfterBreak="0">
    <w:nsid w:val="390C45F1"/>
    <w:multiLevelType w:val="multilevel"/>
    <w:tmpl w:val="EC2C028E"/>
    <w:name w:val="Koppen2"/>
    <w:numStyleLink w:val="Koppen"/>
  </w:abstractNum>
  <w:abstractNum w:abstractNumId="25" w15:restartNumberingAfterBreak="0">
    <w:nsid w:val="42DB7D29"/>
    <w:multiLevelType w:val="hybridMultilevel"/>
    <w:tmpl w:val="E1AC0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8D2F8E"/>
    <w:multiLevelType w:val="multilevel"/>
    <w:tmpl w:val="EC2C028E"/>
    <w:name w:val="OP genummerde lijst2"/>
    <w:numStyleLink w:val="Koppen"/>
  </w:abstractNum>
  <w:abstractNum w:abstractNumId="27" w15:restartNumberingAfterBreak="0">
    <w:nsid w:val="43B24AD5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322FB"/>
    <w:multiLevelType w:val="multilevel"/>
    <w:tmpl w:val="802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E723EC"/>
    <w:multiLevelType w:val="hybridMultilevel"/>
    <w:tmpl w:val="85A696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7428E1"/>
    <w:multiLevelType w:val="multilevel"/>
    <w:tmpl w:val="E0C23292"/>
    <w:name w:val="OP genummerde lijst"/>
    <w:styleLink w:val="Genummerdelijst"/>
    <w:lvl w:ilvl="0">
      <w:start w:val="1"/>
      <w:numFmt w:val="decimal"/>
      <w:pStyle w:val="Lijstnummering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Lijstnummering2"/>
      <w:lvlText w:val="%2.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Lijstnummering3"/>
      <w:lvlText w:val="%3."/>
      <w:lvlJc w:val="left"/>
      <w:pPr>
        <w:ind w:left="681" w:hanging="227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31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E3E5591"/>
    <w:multiLevelType w:val="multilevel"/>
    <w:tmpl w:val="E0C23292"/>
    <w:name w:val="OP genummerde lijst4"/>
    <w:numStyleLink w:val="Genummerdelijst"/>
  </w:abstractNum>
  <w:abstractNum w:abstractNumId="33" w15:restartNumberingAfterBreak="0">
    <w:nsid w:val="4EAC578C"/>
    <w:multiLevelType w:val="multilevel"/>
    <w:tmpl w:val="D016567C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34" w15:restartNumberingAfterBreak="0">
    <w:nsid w:val="52DF029A"/>
    <w:multiLevelType w:val="singleLevel"/>
    <w:tmpl w:val="0A98EBC8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5" w15:restartNumberingAfterBreak="0">
    <w:nsid w:val="53E06EE8"/>
    <w:multiLevelType w:val="hybridMultilevel"/>
    <w:tmpl w:val="EE5C0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2A71E6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1920ED"/>
    <w:multiLevelType w:val="multilevel"/>
    <w:tmpl w:val="3C64424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8" w15:restartNumberingAfterBreak="0">
    <w:nsid w:val="57F63FBA"/>
    <w:multiLevelType w:val="multilevel"/>
    <w:tmpl w:val="EC2C028E"/>
    <w:name w:val="OP koppen"/>
    <w:styleLink w:val="Koppen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  <w:color w:val="13A537" w:themeColor="text2"/>
        <w:sz w:val="22"/>
      </w:rPr>
    </w:lvl>
    <w:lvl w:ilvl="1">
      <w:start w:val="1"/>
      <w:numFmt w:val="decimal"/>
      <w:pStyle w:val="Kop2"/>
      <w:suff w:val="space"/>
      <w:lvlText w:val="%1.%2 -"/>
      <w:lvlJc w:val="left"/>
      <w:pPr>
        <w:ind w:left="4254" w:firstLine="0"/>
      </w:pPr>
      <w:rPr>
        <w:rFonts w:hint="default"/>
        <w:color w:val="auto"/>
      </w:rPr>
    </w:lvl>
    <w:lvl w:ilvl="2">
      <w:start w:val="1"/>
      <w:numFmt w:val="decimal"/>
      <w:pStyle w:val="Kop3"/>
      <w:suff w:val="space"/>
      <w:lvlText w:val="%1.%2.%3 -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Kop4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5ED84B91"/>
    <w:multiLevelType w:val="multilevel"/>
    <w:tmpl w:val="60F0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E524CA"/>
    <w:multiLevelType w:val="hybridMultilevel"/>
    <w:tmpl w:val="0164A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2B7D0B"/>
    <w:multiLevelType w:val="hybridMultilevel"/>
    <w:tmpl w:val="D624D5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1A960F7"/>
    <w:multiLevelType w:val="multilevel"/>
    <w:tmpl w:val="9A8A0FBC"/>
    <w:name w:val="OP opsomming2"/>
    <w:numStyleLink w:val="Opsomming"/>
  </w:abstractNum>
  <w:abstractNum w:abstractNumId="43" w15:restartNumberingAfterBreak="0">
    <w:nsid w:val="6E8A775D"/>
    <w:multiLevelType w:val="hybridMultilevel"/>
    <w:tmpl w:val="E9D6419C"/>
    <w:lvl w:ilvl="0" w:tplc="0413000F">
      <w:start w:val="1"/>
      <w:numFmt w:val="decimal"/>
      <w:lvlText w:val="%1."/>
      <w:lvlJc w:val="left"/>
      <w:pPr>
        <w:ind w:left="782" w:hanging="360"/>
      </w:pPr>
    </w:lvl>
    <w:lvl w:ilvl="1" w:tplc="04130019" w:tentative="1">
      <w:start w:val="1"/>
      <w:numFmt w:val="lowerLetter"/>
      <w:lvlText w:val="%2."/>
      <w:lvlJc w:val="left"/>
      <w:pPr>
        <w:ind w:left="1502" w:hanging="360"/>
      </w:pPr>
    </w:lvl>
    <w:lvl w:ilvl="2" w:tplc="0413001B" w:tentative="1">
      <w:start w:val="1"/>
      <w:numFmt w:val="lowerRoman"/>
      <w:lvlText w:val="%3."/>
      <w:lvlJc w:val="right"/>
      <w:pPr>
        <w:ind w:left="2222" w:hanging="180"/>
      </w:pPr>
    </w:lvl>
    <w:lvl w:ilvl="3" w:tplc="0413000F" w:tentative="1">
      <w:start w:val="1"/>
      <w:numFmt w:val="decimal"/>
      <w:lvlText w:val="%4."/>
      <w:lvlJc w:val="left"/>
      <w:pPr>
        <w:ind w:left="2942" w:hanging="360"/>
      </w:pPr>
    </w:lvl>
    <w:lvl w:ilvl="4" w:tplc="04130019" w:tentative="1">
      <w:start w:val="1"/>
      <w:numFmt w:val="lowerLetter"/>
      <w:lvlText w:val="%5."/>
      <w:lvlJc w:val="left"/>
      <w:pPr>
        <w:ind w:left="3662" w:hanging="360"/>
      </w:pPr>
    </w:lvl>
    <w:lvl w:ilvl="5" w:tplc="0413001B" w:tentative="1">
      <w:start w:val="1"/>
      <w:numFmt w:val="lowerRoman"/>
      <w:lvlText w:val="%6."/>
      <w:lvlJc w:val="right"/>
      <w:pPr>
        <w:ind w:left="4382" w:hanging="180"/>
      </w:pPr>
    </w:lvl>
    <w:lvl w:ilvl="6" w:tplc="0413000F" w:tentative="1">
      <w:start w:val="1"/>
      <w:numFmt w:val="decimal"/>
      <w:lvlText w:val="%7."/>
      <w:lvlJc w:val="left"/>
      <w:pPr>
        <w:ind w:left="5102" w:hanging="360"/>
      </w:pPr>
    </w:lvl>
    <w:lvl w:ilvl="7" w:tplc="04130019" w:tentative="1">
      <w:start w:val="1"/>
      <w:numFmt w:val="lowerLetter"/>
      <w:lvlText w:val="%8."/>
      <w:lvlJc w:val="left"/>
      <w:pPr>
        <w:ind w:left="5822" w:hanging="360"/>
      </w:pPr>
    </w:lvl>
    <w:lvl w:ilvl="8" w:tplc="0413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4" w15:restartNumberingAfterBreak="0">
    <w:nsid w:val="78DD75A0"/>
    <w:multiLevelType w:val="multilevel"/>
    <w:tmpl w:val="74FA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0"/>
  </w:num>
  <w:num w:numId="3">
    <w:abstractNumId w:val="5"/>
  </w:num>
  <w:num w:numId="4">
    <w:abstractNumId w:val="32"/>
  </w:num>
  <w:num w:numId="5">
    <w:abstractNumId w:val="13"/>
  </w:num>
  <w:num w:numId="6">
    <w:abstractNumId w:val="21"/>
  </w:num>
  <w:num w:numId="7">
    <w:abstractNumId w:val="34"/>
  </w:num>
  <w:num w:numId="8">
    <w:abstractNumId w:val="37"/>
  </w:num>
  <w:num w:numId="9">
    <w:abstractNumId w:val="3"/>
  </w:num>
  <w:num w:numId="10">
    <w:abstractNumId w:val="10"/>
  </w:num>
  <w:num w:numId="11">
    <w:abstractNumId w:val="20"/>
  </w:num>
  <w:num w:numId="12">
    <w:abstractNumId w:val="18"/>
  </w:num>
  <w:num w:numId="13">
    <w:abstractNumId w:val="12"/>
  </w:num>
  <w:num w:numId="14">
    <w:abstractNumId w:val="41"/>
  </w:num>
  <w:num w:numId="15">
    <w:abstractNumId w:val="23"/>
  </w:num>
  <w:num w:numId="16">
    <w:abstractNumId w:val="6"/>
  </w:num>
  <w:num w:numId="17">
    <w:abstractNumId w:val="40"/>
  </w:num>
  <w:num w:numId="18">
    <w:abstractNumId w:val="16"/>
  </w:num>
  <w:num w:numId="19">
    <w:abstractNumId w:val="11"/>
  </w:num>
  <w:num w:numId="20">
    <w:abstractNumId w:val="25"/>
  </w:num>
  <w:num w:numId="21">
    <w:abstractNumId w:val="17"/>
  </w:num>
  <w:num w:numId="22">
    <w:abstractNumId w:val="33"/>
  </w:num>
  <w:num w:numId="23">
    <w:abstractNumId w:val="22"/>
  </w:num>
  <w:num w:numId="24">
    <w:abstractNumId w:val="27"/>
  </w:num>
  <w:num w:numId="25">
    <w:abstractNumId w:val="29"/>
  </w:num>
  <w:num w:numId="26">
    <w:abstractNumId w:val="4"/>
  </w:num>
  <w:num w:numId="27">
    <w:abstractNumId w:val="35"/>
  </w:num>
  <w:num w:numId="28">
    <w:abstractNumId w:val="15"/>
  </w:num>
  <w:num w:numId="29">
    <w:abstractNumId w:val="8"/>
  </w:num>
  <w:num w:numId="30">
    <w:abstractNumId w:val="0"/>
  </w:num>
  <w:num w:numId="31">
    <w:abstractNumId w:val="36"/>
  </w:num>
  <w:num w:numId="32">
    <w:abstractNumId w:val="19"/>
  </w:num>
  <w:num w:numId="33">
    <w:abstractNumId w:val="38"/>
  </w:num>
  <w:num w:numId="34">
    <w:abstractNumId w:val="43"/>
  </w:num>
  <w:num w:numId="35">
    <w:abstractNumId w:val="1"/>
  </w:num>
  <w:num w:numId="36">
    <w:abstractNumId w:val="28"/>
  </w:num>
  <w:num w:numId="37">
    <w:abstractNumId w:val="44"/>
  </w:num>
  <w:num w:numId="38">
    <w:abstractNumId w:val="39"/>
  </w:num>
  <w:num w:numId="39">
    <w:abstractNumId w:val="13"/>
  </w:num>
  <w:num w:numId="40">
    <w:abstractNumId w:val="13"/>
  </w:num>
  <w:num w:numId="41">
    <w:abstractNumId w:val="38"/>
  </w:num>
  <w:num w:numId="42">
    <w:abstractNumId w:val="13"/>
  </w:num>
  <w:num w:numId="43">
    <w:abstractNumId w:val="13"/>
  </w:num>
  <w:num w:numId="44">
    <w:abstractNumId w:val="1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720"/>
  <w:autoHyphenation/>
  <w:hyphenationZone w:val="357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o:colormru v:ext="edit" colors="#f58426,#67a2c0,#c2cd23,#e2017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06"/>
    <w:rsid w:val="00002439"/>
    <w:rsid w:val="00003001"/>
    <w:rsid w:val="00006FD2"/>
    <w:rsid w:val="0000769B"/>
    <w:rsid w:val="00007935"/>
    <w:rsid w:val="00007F8D"/>
    <w:rsid w:val="000154A6"/>
    <w:rsid w:val="000155B6"/>
    <w:rsid w:val="000219E1"/>
    <w:rsid w:val="00021FFC"/>
    <w:rsid w:val="00024180"/>
    <w:rsid w:val="000262D5"/>
    <w:rsid w:val="00030126"/>
    <w:rsid w:val="000318C2"/>
    <w:rsid w:val="00033C50"/>
    <w:rsid w:val="00033C6E"/>
    <w:rsid w:val="000346F5"/>
    <w:rsid w:val="000355C7"/>
    <w:rsid w:val="00035711"/>
    <w:rsid w:val="00036615"/>
    <w:rsid w:val="00040111"/>
    <w:rsid w:val="00044AD2"/>
    <w:rsid w:val="00050FC5"/>
    <w:rsid w:val="00051629"/>
    <w:rsid w:val="00056552"/>
    <w:rsid w:val="000633CC"/>
    <w:rsid w:val="00074914"/>
    <w:rsid w:val="000808B9"/>
    <w:rsid w:val="000818F3"/>
    <w:rsid w:val="00082C09"/>
    <w:rsid w:val="000841B9"/>
    <w:rsid w:val="00086C60"/>
    <w:rsid w:val="000916B4"/>
    <w:rsid w:val="000938C1"/>
    <w:rsid w:val="000A07A8"/>
    <w:rsid w:val="000A3803"/>
    <w:rsid w:val="000A70E0"/>
    <w:rsid w:val="000A765E"/>
    <w:rsid w:val="000B2350"/>
    <w:rsid w:val="000B38F9"/>
    <w:rsid w:val="000B659B"/>
    <w:rsid w:val="000C181B"/>
    <w:rsid w:val="000C1D16"/>
    <w:rsid w:val="000D35E7"/>
    <w:rsid w:val="000D39E5"/>
    <w:rsid w:val="000D682D"/>
    <w:rsid w:val="000E3012"/>
    <w:rsid w:val="000E5388"/>
    <w:rsid w:val="000E7F2C"/>
    <w:rsid w:val="000F012A"/>
    <w:rsid w:val="000F01F2"/>
    <w:rsid w:val="000F0686"/>
    <w:rsid w:val="000F0CF1"/>
    <w:rsid w:val="000F3308"/>
    <w:rsid w:val="000F3966"/>
    <w:rsid w:val="000F4210"/>
    <w:rsid w:val="000F42FB"/>
    <w:rsid w:val="000F4813"/>
    <w:rsid w:val="000F6D8B"/>
    <w:rsid w:val="000F7ED6"/>
    <w:rsid w:val="00105370"/>
    <w:rsid w:val="00105460"/>
    <w:rsid w:val="001058FA"/>
    <w:rsid w:val="0010596C"/>
    <w:rsid w:val="0010788F"/>
    <w:rsid w:val="0011140E"/>
    <w:rsid w:val="001131B7"/>
    <w:rsid w:val="00115137"/>
    <w:rsid w:val="00120070"/>
    <w:rsid w:val="00120C55"/>
    <w:rsid w:val="00122D4D"/>
    <w:rsid w:val="00123306"/>
    <w:rsid w:val="001343F3"/>
    <w:rsid w:val="001347CE"/>
    <w:rsid w:val="00134E0B"/>
    <w:rsid w:val="001418F8"/>
    <w:rsid w:val="001434CF"/>
    <w:rsid w:val="001444BA"/>
    <w:rsid w:val="00145A8E"/>
    <w:rsid w:val="0014728D"/>
    <w:rsid w:val="0015046B"/>
    <w:rsid w:val="001504ED"/>
    <w:rsid w:val="001512AA"/>
    <w:rsid w:val="001515E0"/>
    <w:rsid w:val="00155CF5"/>
    <w:rsid w:val="00162D42"/>
    <w:rsid w:val="001647D4"/>
    <w:rsid w:val="00165BE5"/>
    <w:rsid w:val="00171ACB"/>
    <w:rsid w:val="001737A3"/>
    <w:rsid w:val="00182544"/>
    <w:rsid w:val="00182719"/>
    <w:rsid w:val="0018614D"/>
    <w:rsid w:val="00190D89"/>
    <w:rsid w:val="001922E3"/>
    <w:rsid w:val="0019387D"/>
    <w:rsid w:val="00194D15"/>
    <w:rsid w:val="00196BA4"/>
    <w:rsid w:val="001A257E"/>
    <w:rsid w:val="001A3A47"/>
    <w:rsid w:val="001A42F4"/>
    <w:rsid w:val="001A4346"/>
    <w:rsid w:val="001A44AB"/>
    <w:rsid w:val="001A7422"/>
    <w:rsid w:val="001C090C"/>
    <w:rsid w:val="001C0AAC"/>
    <w:rsid w:val="001C0D96"/>
    <w:rsid w:val="001C0FFC"/>
    <w:rsid w:val="001C2EFE"/>
    <w:rsid w:val="001C3583"/>
    <w:rsid w:val="001C467F"/>
    <w:rsid w:val="001C4A05"/>
    <w:rsid w:val="001C4EF4"/>
    <w:rsid w:val="001C5F20"/>
    <w:rsid w:val="001C6A21"/>
    <w:rsid w:val="001D2691"/>
    <w:rsid w:val="001D4E10"/>
    <w:rsid w:val="001D5137"/>
    <w:rsid w:val="001D5BC2"/>
    <w:rsid w:val="001D679C"/>
    <w:rsid w:val="001D6B49"/>
    <w:rsid w:val="001E25B4"/>
    <w:rsid w:val="001E5B0B"/>
    <w:rsid w:val="001E6265"/>
    <w:rsid w:val="001E6C52"/>
    <w:rsid w:val="001F4497"/>
    <w:rsid w:val="001F7205"/>
    <w:rsid w:val="00203949"/>
    <w:rsid w:val="002053EF"/>
    <w:rsid w:val="00206695"/>
    <w:rsid w:val="00210084"/>
    <w:rsid w:val="0021375F"/>
    <w:rsid w:val="00216EEF"/>
    <w:rsid w:val="002177A6"/>
    <w:rsid w:val="00217C87"/>
    <w:rsid w:val="00222DD9"/>
    <w:rsid w:val="0023032F"/>
    <w:rsid w:val="002330A8"/>
    <w:rsid w:val="00234635"/>
    <w:rsid w:val="00234BF5"/>
    <w:rsid w:val="0023512F"/>
    <w:rsid w:val="0023639C"/>
    <w:rsid w:val="002369AF"/>
    <w:rsid w:val="00237104"/>
    <w:rsid w:val="00237323"/>
    <w:rsid w:val="00240E8F"/>
    <w:rsid w:val="00241230"/>
    <w:rsid w:val="00242212"/>
    <w:rsid w:val="002434BF"/>
    <w:rsid w:val="002455F5"/>
    <w:rsid w:val="0025008A"/>
    <w:rsid w:val="002508D3"/>
    <w:rsid w:val="00251453"/>
    <w:rsid w:val="00254F99"/>
    <w:rsid w:val="00255CFA"/>
    <w:rsid w:val="00255FA3"/>
    <w:rsid w:val="00260332"/>
    <w:rsid w:val="0026055C"/>
    <w:rsid w:val="00260925"/>
    <w:rsid w:val="00260A16"/>
    <w:rsid w:val="00261909"/>
    <w:rsid w:val="00262ED3"/>
    <w:rsid w:val="00262F85"/>
    <w:rsid w:val="00264E37"/>
    <w:rsid w:val="00270A71"/>
    <w:rsid w:val="00274F59"/>
    <w:rsid w:val="00275248"/>
    <w:rsid w:val="002754DC"/>
    <w:rsid w:val="00277A6E"/>
    <w:rsid w:val="00281759"/>
    <w:rsid w:val="002835E8"/>
    <w:rsid w:val="00284C22"/>
    <w:rsid w:val="00294523"/>
    <w:rsid w:val="00294FB8"/>
    <w:rsid w:val="002958F6"/>
    <w:rsid w:val="00295E5C"/>
    <w:rsid w:val="002969E9"/>
    <w:rsid w:val="002A2FB7"/>
    <w:rsid w:val="002B0727"/>
    <w:rsid w:val="002B6072"/>
    <w:rsid w:val="002C1260"/>
    <w:rsid w:val="002C263B"/>
    <w:rsid w:val="002C37E0"/>
    <w:rsid w:val="002C42B9"/>
    <w:rsid w:val="002C49F6"/>
    <w:rsid w:val="002C6891"/>
    <w:rsid w:val="002D40B6"/>
    <w:rsid w:val="002D62B6"/>
    <w:rsid w:val="002D7065"/>
    <w:rsid w:val="002D76FA"/>
    <w:rsid w:val="002E0013"/>
    <w:rsid w:val="002E10FB"/>
    <w:rsid w:val="002E232C"/>
    <w:rsid w:val="002E28F2"/>
    <w:rsid w:val="002E422F"/>
    <w:rsid w:val="002E45B5"/>
    <w:rsid w:val="002E6730"/>
    <w:rsid w:val="002F0856"/>
    <w:rsid w:val="002F6875"/>
    <w:rsid w:val="003007B7"/>
    <w:rsid w:val="00300927"/>
    <w:rsid w:val="003026DA"/>
    <w:rsid w:val="00302B57"/>
    <w:rsid w:val="003031EF"/>
    <w:rsid w:val="0030466D"/>
    <w:rsid w:val="00304B41"/>
    <w:rsid w:val="00304E5C"/>
    <w:rsid w:val="003058C3"/>
    <w:rsid w:val="00306951"/>
    <w:rsid w:val="00306CA3"/>
    <w:rsid w:val="0030768C"/>
    <w:rsid w:val="0031255A"/>
    <w:rsid w:val="00312FD5"/>
    <w:rsid w:val="00313BA5"/>
    <w:rsid w:val="00313C98"/>
    <w:rsid w:val="00314419"/>
    <w:rsid w:val="003149F3"/>
    <w:rsid w:val="00315A09"/>
    <w:rsid w:val="0031739E"/>
    <w:rsid w:val="003241C3"/>
    <w:rsid w:val="0032429F"/>
    <w:rsid w:val="00331E0A"/>
    <w:rsid w:val="0033243D"/>
    <w:rsid w:val="00332E9B"/>
    <w:rsid w:val="003353EC"/>
    <w:rsid w:val="00335D99"/>
    <w:rsid w:val="00341736"/>
    <w:rsid w:val="003439BD"/>
    <w:rsid w:val="00343E70"/>
    <w:rsid w:val="003574D1"/>
    <w:rsid w:val="00357935"/>
    <w:rsid w:val="00362321"/>
    <w:rsid w:val="0036456B"/>
    <w:rsid w:val="00365AAA"/>
    <w:rsid w:val="003666B1"/>
    <w:rsid w:val="00366DE3"/>
    <w:rsid w:val="00367DF6"/>
    <w:rsid w:val="00371936"/>
    <w:rsid w:val="00372178"/>
    <w:rsid w:val="00376AD4"/>
    <w:rsid w:val="00377733"/>
    <w:rsid w:val="003816D8"/>
    <w:rsid w:val="003825D6"/>
    <w:rsid w:val="00384A06"/>
    <w:rsid w:val="003873B7"/>
    <w:rsid w:val="00387F61"/>
    <w:rsid w:val="00390B55"/>
    <w:rsid w:val="00390C0E"/>
    <w:rsid w:val="00390C42"/>
    <w:rsid w:val="00391C30"/>
    <w:rsid w:val="003946A9"/>
    <w:rsid w:val="003A07A7"/>
    <w:rsid w:val="003A3407"/>
    <w:rsid w:val="003B5AFE"/>
    <w:rsid w:val="003B5E44"/>
    <w:rsid w:val="003C3C07"/>
    <w:rsid w:val="003C4171"/>
    <w:rsid w:val="003C450F"/>
    <w:rsid w:val="003C68DA"/>
    <w:rsid w:val="003C7E41"/>
    <w:rsid w:val="003D0936"/>
    <w:rsid w:val="003D35C3"/>
    <w:rsid w:val="003D6047"/>
    <w:rsid w:val="003E0146"/>
    <w:rsid w:val="003E249E"/>
    <w:rsid w:val="003E6815"/>
    <w:rsid w:val="003E767B"/>
    <w:rsid w:val="003F005F"/>
    <w:rsid w:val="003F6184"/>
    <w:rsid w:val="004004A3"/>
    <w:rsid w:val="004006FA"/>
    <w:rsid w:val="004040A1"/>
    <w:rsid w:val="00406FF0"/>
    <w:rsid w:val="00410D6D"/>
    <w:rsid w:val="00410F0F"/>
    <w:rsid w:val="00411F42"/>
    <w:rsid w:val="0041798D"/>
    <w:rsid w:val="00427DC3"/>
    <w:rsid w:val="004312B1"/>
    <w:rsid w:val="004319E8"/>
    <w:rsid w:val="00431D31"/>
    <w:rsid w:val="00434C3E"/>
    <w:rsid w:val="004352A2"/>
    <w:rsid w:val="0044388B"/>
    <w:rsid w:val="00444E2D"/>
    <w:rsid w:val="00447EAA"/>
    <w:rsid w:val="00450110"/>
    <w:rsid w:val="00452800"/>
    <w:rsid w:val="00452EA8"/>
    <w:rsid w:val="00454B12"/>
    <w:rsid w:val="00455B28"/>
    <w:rsid w:val="00457E92"/>
    <w:rsid w:val="00460402"/>
    <w:rsid w:val="004616C7"/>
    <w:rsid w:val="0046529C"/>
    <w:rsid w:val="0046564E"/>
    <w:rsid w:val="00480DB8"/>
    <w:rsid w:val="00480E4E"/>
    <w:rsid w:val="00481CE5"/>
    <w:rsid w:val="00485609"/>
    <w:rsid w:val="00486E84"/>
    <w:rsid w:val="00486E92"/>
    <w:rsid w:val="0048732B"/>
    <w:rsid w:val="00496CC4"/>
    <w:rsid w:val="004A189E"/>
    <w:rsid w:val="004A223B"/>
    <w:rsid w:val="004A4E60"/>
    <w:rsid w:val="004A7F7F"/>
    <w:rsid w:val="004B20E7"/>
    <w:rsid w:val="004C42D2"/>
    <w:rsid w:val="004C5AD7"/>
    <w:rsid w:val="004C7B71"/>
    <w:rsid w:val="004D1486"/>
    <w:rsid w:val="004D407D"/>
    <w:rsid w:val="004D56F9"/>
    <w:rsid w:val="004D6331"/>
    <w:rsid w:val="004D6492"/>
    <w:rsid w:val="004D72CC"/>
    <w:rsid w:val="004E07A4"/>
    <w:rsid w:val="004E25DC"/>
    <w:rsid w:val="004E5816"/>
    <w:rsid w:val="004F04FF"/>
    <w:rsid w:val="004F0927"/>
    <w:rsid w:val="004F466D"/>
    <w:rsid w:val="004F5A34"/>
    <w:rsid w:val="004F63DF"/>
    <w:rsid w:val="005005C1"/>
    <w:rsid w:val="005017E2"/>
    <w:rsid w:val="005031A5"/>
    <w:rsid w:val="00505515"/>
    <w:rsid w:val="0051101E"/>
    <w:rsid w:val="00511502"/>
    <w:rsid w:val="00513F29"/>
    <w:rsid w:val="00515EA2"/>
    <w:rsid w:val="00522316"/>
    <w:rsid w:val="0052427A"/>
    <w:rsid w:val="00527605"/>
    <w:rsid w:val="00530AE9"/>
    <w:rsid w:val="00530F42"/>
    <w:rsid w:val="0053216F"/>
    <w:rsid w:val="00532C80"/>
    <w:rsid w:val="005413E5"/>
    <w:rsid w:val="0054266A"/>
    <w:rsid w:val="00545CCB"/>
    <w:rsid w:val="00547279"/>
    <w:rsid w:val="0055155F"/>
    <w:rsid w:val="005521FD"/>
    <w:rsid w:val="005525F1"/>
    <w:rsid w:val="00553807"/>
    <w:rsid w:val="00557064"/>
    <w:rsid w:val="00561F11"/>
    <w:rsid w:val="00563599"/>
    <w:rsid w:val="005654DF"/>
    <w:rsid w:val="00572B84"/>
    <w:rsid w:val="0057316C"/>
    <w:rsid w:val="005763D8"/>
    <w:rsid w:val="00577315"/>
    <w:rsid w:val="0058293C"/>
    <w:rsid w:val="00583EF3"/>
    <w:rsid w:val="00585EAF"/>
    <w:rsid w:val="00590F3A"/>
    <w:rsid w:val="005931BC"/>
    <w:rsid w:val="005943EB"/>
    <w:rsid w:val="005A21AA"/>
    <w:rsid w:val="005A527D"/>
    <w:rsid w:val="005A7932"/>
    <w:rsid w:val="005B2451"/>
    <w:rsid w:val="005B24A9"/>
    <w:rsid w:val="005B29D7"/>
    <w:rsid w:val="005B3A13"/>
    <w:rsid w:val="005B3A3A"/>
    <w:rsid w:val="005C02AF"/>
    <w:rsid w:val="005C0767"/>
    <w:rsid w:val="005C0808"/>
    <w:rsid w:val="005C2C95"/>
    <w:rsid w:val="005C2E93"/>
    <w:rsid w:val="005C38F6"/>
    <w:rsid w:val="005C60B6"/>
    <w:rsid w:val="005C7518"/>
    <w:rsid w:val="005C7A4A"/>
    <w:rsid w:val="005D3835"/>
    <w:rsid w:val="005D38DF"/>
    <w:rsid w:val="005D5598"/>
    <w:rsid w:val="005D7CCB"/>
    <w:rsid w:val="005E290F"/>
    <w:rsid w:val="005E29E1"/>
    <w:rsid w:val="005E39BF"/>
    <w:rsid w:val="005E4912"/>
    <w:rsid w:val="005E7D1A"/>
    <w:rsid w:val="005F010B"/>
    <w:rsid w:val="005F5193"/>
    <w:rsid w:val="005F6537"/>
    <w:rsid w:val="005F65B4"/>
    <w:rsid w:val="005F6C97"/>
    <w:rsid w:val="00601AB0"/>
    <w:rsid w:val="00603DA1"/>
    <w:rsid w:val="00604BC5"/>
    <w:rsid w:val="0060589C"/>
    <w:rsid w:val="006078E1"/>
    <w:rsid w:val="006106FE"/>
    <w:rsid w:val="00611400"/>
    <w:rsid w:val="00614ACC"/>
    <w:rsid w:val="0061598C"/>
    <w:rsid w:val="00620B8B"/>
    <w:rsid w:val="00621BCC"/>
    <w:rsid w:val="00622440"/>
    <w:rsid w:val="006237FD"/>
    <w:rsid w:val="0062478C"/>
    <w:rsid w:val="00630A3F"/>
    <w:rsid w:val="00630B06"/>
    <w:rsid w:val="006330AE"/>
    <w:rsid w:val="00637082"/>
    <w:rsid w:val="00640F53"/>
    <w:rsid w:val="00641214"/>
    <w:rsid w:val="00641B53"/>
    <w:rsid w:val="00643175"/>
    <w:rsid w:val="00643CC2"/>
    <w:rsid w:val="00650779"/>
    <w:rsid w:val="00651181"/>
    <w:rsid w:val="00657186"/>
    <w:rsid w:val="006620EB"/>
    <w:rsid w:val="00663462"/>
    <w:rsid w:val="00673159"/>
    <w:rsid w:val="00673C3C"/>
    <w:rsid w:val="006805ED"/>
    <w:rsid w:val="00680761"/>
    <w:rsid w:val="006813BF"/>
    <w:rsid w:val="00683680"/>
    <w:rsid w:val="006863A7"/>
    <w:rsid w:val="00686F54"/>
    <w:rsid w:val="00693ED3"/>
    <w:rsid w:val="00697463"/>
    <w:rsid w:val="00697CC3"/>
    <w:rsid w:val="006A0E6F"/>
    <w:rsid w:val="006A1754"/>
    <w:rsid w:val="006A1B41"/>
    <w:rsid w:val="006A2387"/>
    <w:rsid w:val="006A3F6D"/>
    <w:rsid w:val="006A6F5A"/>
    <w:rsid w:val="006B1619"/>
    <w:rsid w:val="006B3F06"/>
    <w:rsid w:val="006B4A0E"/>
    <w:rsid w:val="006B4B3C"/>
    <w:rsid w:val="006B5D0A"/>
    <w:rsid w:val="006C64C2"/>
    <w:rsid w:val="006D568F"/>
    <w:rsid w:val="006D5919"/>
    <w:rsid w:val="006E12E3"/>
    <w:rsid w:val="006E2696"/>
    <w:rsid w:val="006E2E13"/>
    <w:rsid w:val="006E3A5A"/>
    <w:rsid w:val="006E3B2E"/>
    <w:rsid w:val="006E5244"/>
    <w:rsid w:val="006F64CB"/>
    <w:rsid w:val="006F672E"/>
    <w:rsid w:val="00702F96"/>
    <w:rsid w:val="00705B40"/>
    <w:rsid w:val="00711912"/>
    <w:rsid w:val="00714442"/>
    <w:rsid w:val="00721558"/>
    <w:rsid w:val="00722099"/>
    <w:rsid w:val="00731B5E"/>
    <w:rsid w:val="007408B3"/>
    <w:rsid w:val="007447FC"/>
    <w:rsid w:val="00745525"/>
    <w:rsid w:val="00747717"/>
    <w:rsid w:val="0075237A"/>
    <w:rsid w:val="0075333E"/>
    <w:rsid w:val="00754CA1"/>
    <w:rsid w:val="007572EB"/>
    <w:rsid w:val="007616F3"/>
    <w:rsid w:val="00762F1D"/>
    <w:rsid w:val="00763143"/>
    <w:rsid w:val="007636B2"/>
    <w:rsid w:val="00763A48"/>
    <w:rsid w:val="007704A4"/>
    <w:rsid w:val="00770ED7"/>
    <w:rsid w:val="00773392"/>
    <w:rsid w:val="00776024"/>
    <w:rsid w:val="0077677A"/>
    <w:rsid w:val="00780F11"/>
    <w:rsid w:val="00782D33"/>
    <w:rsid w:val="007830CA"/>
    <w:rsid w:val="00784CEE"/>
    <w:rsid w:val="00787842"/>
    <w:rsid w:val="0079037E"/>
    <w:rsid w:val="00792583"/>
    <w:rsid w:val="00792A2C"/>
    <w:rsid w:val="0079547D"/>
    <w:rsid w:val="007A0CF7"/>
    <w:rsid w:val="007A3980"/>
    <w:rsid w:val="007A473B"/>
    <w:rsid w:val="007A604C"/>
    <w:rsid w:val="007A7A8D"/>
    <w:rsid w:val="007B0A70"/>
    <w:rsid w:val="007B1A14"/>
    <w:rsid w:val="007B4E40"/>
    <w:rsid w:val="007B5F4E"/>
    <w:rsid w:val="007C0F50"/>
    <w:rsid w:val="007C2859"/>
    <w:rsid w:val="007C4203"/>
    <w:rsid w:val="007C57D0"/>
    <w:rsid w:val="007C5A7A"/>
    <w:rsid w:val="007C794D"/>
    <w:rsid w:val="007D0FC4"/>
    <w:rsid w:val="007D43B7"/>
    <w:rsid w:val="007D5BC2"/>
    <w:rsid w:val="007D5F8C"/>
    <w:rsid w:val="007E0AB7"/>
    <w:rsid w:val="007E1FA1"/>
    <w:rsid w:val="007E209D"/>
    <w:rsid w:val="007E3A39"/>
    <w:rsid w:val="007E4C6C"/>
    <w:rsid w:val="007E63DC"/>
    <w:rsid w:val="007E6459"/>
    <w:rsid w:val="007E74BE"/>
    <w:rsid w:val="007F1546"/>
    <w:rsid w:val="007F4457"/>
    <w:rsid w:val="007F586B"/>
    <w:rsid w:val="007F63ED"/>
    <w:rsid w:val="007F770E"/>
    <w:rsid w:val="007F7A46"/>
    <w:rsid w:val="007F7C4E"/>
    <w:rsid w:val="0080042F"/>
    <w:rsid w:val="00802E41"/>
    <w:rsid w:val="0080320C"/>
    <w:rsid w:val="00804929"/>
    <w:rsid w:val="0080506C"/>
    <w:rsid w:val="00805337"/>
    <w:rsid w:val="0080584A"/>
    <w:rsid w:val="00807650"/>
    <w:rsid w:val="00807712"/>
    <w:rsid w:val="0081038C"/>
    <w:rsid w:val="00810B46"/>
    <w:rsid w:val="00815EA7"/>
    <w:rsid w:val="00820C2F"/>
    <w:rsid w:val="0082363A"/>
    <w:rsid w:val="0082417B"/>
    <w:rsid w:val="00831C41"/>
    <w:rsid w:val="008323ED"/>
    <w:rsid w:val="00834AA7"/>
    <w:rsid w:val="00835C9B"/>
    <w:rsid w:val="00836008"/>
    <w:rsid w:val="00840D45"/>
    <w:rsid w:val="00841915"/>
    <w:rsid w:val="00841CF0"/>
    <w:rsid w:val="00843C6C"/>
    <w:rsid w:val="00845D79"/>
    <w:rsid w:val="00847403"/>
    <w:rsid w:val="00847E37"/>
    <w:rsid w:val="00852E61"/>
    <w:rsid w:val="0085321D"/>
    <w:rsid w:val="00854BAF"/>
    <w:rsid w:val="00855A90"/>
    <w:rsid w:val="008562BD"/>
    <w:rsid w:val="0085673A"/>
    <w:rsid w:val="008627D5"/>
    <w:rsid w:val="0086294B"/>
    <w:rsid w:val="00870058"/>
    <w:rsid w:val="00872D76"/>
    <w:rsid w:val="00875988"/>
    <w:rsid w:val="00890380"/>
    <w:rsid w:val="00890B0A"/>
    <w:rsid w:val="00893263"/>
    <w:rsid w:val="008935FF"/>
    <w:rsid w:val="008945EE"/>
    <w:rsid w:val="0089476E"/>
    <w:rsid w:val="0089718A"/>
    <w:rsid w:val="0089723E"/>
    <w:rsid w:val="008A2AE2"/>
    <w:rsid w:val="008A3137"/>
    <w:rsid w:val="008A31B5"/>
    <w:rsid w:val="008A3408"/>
    <w:rsid w:val="008A3999"/>
    <w:rsid w:val="008A3E49"/>
    <w:rsid w:val="008A4664"/>
    <w:rsid w:val="008A559E"/>
    <w:rsid w:val="008A79FB"/>
    <w:rsid w:val="008B296B"/>
    <w:rsid w:val="008B5D1B"/>
    <w:rsid w:val="008B6885"/>
    <w:rsid w:val="008B6F9F"/>
    <w:rsid w:val="008B7AFA"/>
    <w:rsid w:val="008C175D"/>
    <w:rsid w:val="008C1DC8"/>
    <w:rsid w:val="008C3522"/>
    <w:rsid w:val="008D00AB"/>
    <w:rsid w:val="008D0CC6"/>
    <w:rsid w:val="008D20CE"/>
    <w:rsid w:val="008D2118"/>
    <w:rsid w:val="008E64C4"/>
    <w:rsid w:val="008E7355"/>
    <w:rsid w:val="008E7FE4"/>
    <w:rsid w:val="008F0C00"/>
    <w:rsid w:val="008F4A8A"/>
    <w:rsid w:val="008F5F1D"/>
    <w:rsid w:val="008F621A"/>
    <w:rsid w:val="008F6483"/>
    <w:rsid w:val="008F6B79"/>
    <w:rsid w:val="00901736"/>
    <w:rsid w:val="00903890"/>
    <w:rsid w:val="00904377"/>
    <w:rsid w:val="009052FA"/>
    <w:rsid w:val="00905A2D"/>
    <w:rsid w:val="009115E6"/>
    <w:rsid w:val="00911F3A"/>
    <w:rsid w:val="00912A34"/>
    <w:rsid w:val="0091306B"/>
    <w:rsid w:val="009138FF"/>
    <w:rsid w:val="0092228E"/>
    <w:rsid w:val="009247A0"/>
    <w:rsid w:val="00926A96"/>
    <w:rsid w:val="00931084"/>
    <w:rsid w:val="00935A69"/>
    <w:rsid w:val="00941190"/>
    <w:rsid w:val="0094377A"/>
    <w:rsid w:val="0094509B"/>
    <w:rsid w:val="009479A0"/>
    <w:rsid w:val="009539A3"/>
    <w:rsid w:val="00962757"/>
    <w:rsid w:val="0096327F"/>
    <w:rsid w:val="00965D04"/>
    <w:rsid w:val="009702A7"/>
    <w:rsid w:val="009723BD"/>
    <w:rsid w:val="00972FF0"/>
    <w:rsid w:val="00973F41"/>
    <w:rsid w:val="00976904"/>
    <w:rsid w:val="00980DCB"/>
    <w:rsid w:val="009874F6"/>
    <w:rsid w:val="0099084A"/>
    <w:rsid w:val="00992E82"/>
    <w:rsid w:val="0099328E"/>
    <w:rsid w:val="0099495D"/>
    <w:rsid w:val="00996578"/>
    <w:rsid w:val="009A4088"/>
    <w:rsid w:val="009A707C"/>
    <w:rsid w:val="009B122D"/>
    <w:rsid w:val="009B20D1"/>
    <w:rsid w:val="009B36A1"/>
    <w:rsid w:val="009B37A2"/>
    <w:rsid w:val="009B7C69"/>
    <w:rsid w:val="009C0749"/>
    <w:rsid w:val="009D1D87"/>
    <w:rsid w:val="009D754C"/>
    <w:rsid w:val="009D7721"/>
    <w:rsid w:val="009E1614"/>
    <w:rsid w:val="009E2549"/>
    <w:rsid w:val="009E2CA4"/>
    <w:rsid w:val="009E662D"/>
    <w:rsid w:val="009E69C9"/>
    <w:rsid w:val="009E6A45"/>
    <w:rsid w:val="009F2C61"/>
    <w:rsid w:val="00A015B7"/>
    <w:rsid w:val="00A023C6"/>
    <w:rsid w:val="00A049DE"/>
    <w:rsid w:val="00A10D63"/>
    <w:rsid w:val="00A14C2E"/>
    <w:rsid w:val="00A16709"/>
    <w:rsid w:val="00A24E1B"/>
    <w:rsid w:val="00A2769D"/>
    <w:rsid w:val="00A310FE"/>
    <w:rsid w:val="00A33DD7"/>
    <w:rsid w:val="00A36B51"/>
    <w:rsid w:val="00A42A5D"/>
    <w:rsid w:val="00A42C55"/>
    <w:rsid w:val="00A44D08"/>
    <w:rsid w:val="00A457A4"/>
    <w:rsid w:val="00A469BF"/>
    <w:rsid w:val="00A4737B"/>
    <w:rsid w:val="00A5097C"/>
    <w:rsid w:val="00A521B5"/>
    <w:rsid w:val="00A553FA"/>
    <w:rsid w:val="00A567AC"/>
    <w:rsid w:val="00A56BE5"/>
    <w:rsid w:val="00A617C0"/>
    <w:rsid w:val="00A6227A"/>
    <w:rsid w:val="00A65BFE"/>
    <w:rsid w:val="00A66B9E"/>
    <w:rsid w:val="00A713C5"/>
    <w:rsid w:val="00A71972"/>
    <w:rsid w:val="00A7229C"/>
    <w:rsid w:val="00A72FFD"/>
    <w:rsid w:val="00A74B28"/>
    <w:rsid w:val="00A74D71"/>
    <w:rsid w:val="00A81C3B"/>
    <w:rsid w:val="00A84DA2"/>
    <w:rsid w:val="00AA1972"/>
    <w:rsid w:val="00AA34C6"/>
    <w:rsid w:val="00AA44B3"/>
    <w:rsid w:val="00AA54B3"/>
    <w:rsid w:val="00AA5EA5"/>
    <w:rsid w:val="00AB31B4"/>
    <w:rsid w:val="00AB3388"/>
    <w:rsid w:val="00AB544C"/>
    <w:rsid w:val="00AC0D24"/>
    <w:rsid w:val="00AC1FB4"/>
    <w:rsid w:val="00AC3379"/>
    <w:rsid w:val="00AC56FB"/>
    <w:rsid w:val="00AC5A52"/>
    <w:rsid w:val="00AC5C02"/>
    <w:rsid w:val="00AC6608"/>
    <w:rsid w:val="00AD06F5"/>
    <w:rsid w:val="00AD3237"/>
    <w:rsid w:val="00AD35E0"/>
    <w:rsid w:val="00AD4252"/>
    <w:rsid w:val="00AE4213"/>
    <w:rsid w:val="00AF22CC"/>
    <w:rsid w:val="00AF3AF5"/>
    <w:rsid w:val="00AF6E2B"/>
    <w:rsid w:val="00AF7896"/>
    <w:rsid w:val="00B01E09"/>
    <w:rsid w:val="00B02328"/>
    <w:rsid w:val="00B027ED"/>
    <w:rsid w:val="00B06593"/>
    <w:rsid w:val="00B06D73"/>
    <w:rsid w:val="00B072C0"/>
    <w:rsid w:val="00B07659"/>
    <w:rsid w:val="00B07B21"/>
    <w:rsid w:val="00B10119"/>
    <w:rsid w:val="00B102D3"/>
    <w:rsid w:val="00B10617"/>
    <w:rsid w:val="00B107D5"/>
    <w:rsid w:val="00B21C16"/>
    <w:rsid w:val="00B22615"/>
    <w:rsid w:val="00B226E1"/>
    <w:rsid w:val="00B2529E"/>
    <w:rsid w:val="00B27CC8"/>
    <w:rsid w:val="00B3089D"/>
    <w:rsid w:val="00B31116"/>
    <w:rsid w:val="00B368E3"/>
    <w:rsid w:val="00B43043"/>
    <w:rsid w:val="00B43D55"/>
    <w:rsid w:val="00B45337"/>
    <w:rsid w:val="00B56A29"/>
    <w:rsid w:val="00B56D87"/>
    <w:rsid w:val="00B62BD0"/>
    <w:rsid w:val="00B639FC"/>
    <w:rsid w:val="00B6657B"/>
    <w:rsid w:val="00B671AC"/>
    <w:rsid w:val="00B67E55"/>
    <w:rsid w:val="00B72796"/>
    <w:rsid w:val="00B72B94"/>
    <w:rsid w:val="00B732F5"/>
    <w:rsid w:val="00B74A45"/>
    <w:rsid w:val="00B76E17"/>
    <w:rsid w:val="00B80A6A"/>
    <w:rsid w:val="00B80E8F"/>
    <w:rsid w:val="00B840A9"/>
    <w:rsid w:val="00B86476"/>
    <w:rsid w:val="00B87EC0"/>
    <w:rsid w:val="00B9012B"/>
    <w:rsid w:val="00B93A7C"/>
    <w:rsid w:val="00B94B6E"/>
    <w:rsid w:val="00B97088"/>
    <w:rsid w:val="00B976B8"/>
    <w:rsid w:val="00B97CDD"/>
    <w:rsid w:val="00BA1FAD"/>
    <w:rsid w:val="00BA2C35"/>
    <w:rsid w:val="00BA64FF"/>
    <w:rsid w:val="00BB43AF"/>
    <w:rsid w:val="00BB7E7B"/>
    <w:rsid w:val="00BC5B35"/>
    <w:rsid w:val="00BC776B"/>
    <w:rsid w:val="00BC78D9"/>
    <w:rsid w:val="00BD1124"/>
    <w:rsid w:val="00BD408D"/>
    <w:rsid w:val="00BD44BA"/>
    <w:rsid w:val="00BD4D79"/>
    <w:rsid w:val="00BD545B"/>
    <w:rsid w:val="00BD70B0"/>
    <w:rsid w:val="00BE0736"/>
    <w:rsid w:val="00BE093B"/>
    <w:rsid w:val="00BE1ACD"/>
    <w:rsid w:val="00BE1F26"/>
    <w:rsid w:val="00BE3912"/>
    <w:rsid w:val="00BE40A1"/>
    <w:rsid w:val="00BE44B1"/>
    <w:rsid w:val="00BE52BF"/>
    <w:rsid w:val="00BE579E"/>
    <w:rsid w:val="00BE5CF9"/>
    <w:rsid w:val="00BE7EC4"/>
    <w:rsid w:val="00BF0D23"/>
    <w:rsid w:val="00C00ECA"/>
    <w:rsid w:val="00C02233"/>
    <w:rsid w:val="00C036BE"/>
    <w:rsid w:val="00C04DDF"/>
    <w:rsid w:val="00C067AC"/>
    <w:rsid w:val="00C13295"/>
    <w:rsid w:val="00C138C2"/>
    <w:rsid w:val="00C14C15"/>
    <w:rsid w:val="00C15614"/>
    <w:rsid w:val="00C17419"/>
    <w:rsid w:val="00C20D2F"/>
    <w:rsid w:val="00C224B6"/>
    <w:rsid w:val="00C329F3"/>
    <w:rsid w:val="00C34248"/>
    <w:rsid w:val="00C35ADC"/>
    <w:rsid w:val="00C4263C"/>
    <w:rsid w:val="00C47232"/>
    <w:rsid w:val="00C536E7"/>
    <w:rsid w:val="00C57F47"/>
    <w:rsid w:val="00C62E58"/>
    <w:rsid w:val="00C63EFD"/>
    <w:rsid w:val="00C644A1"/>
    <w:rsid w:val="00C65CEE"/>
    <w:rsid w:val="00C715E1"/>
    <w:rsid w:val="00C81279"/>
    <w:rsid w:val="00C81499"/>
    <w:rsid w:val="00C8307D"/>
    <w:rsid w:val="00C84F3C"/>
    <w:rsid w:val="00C85A72"/>
    <w:rsid w:val="00C85BC7"/>
    <w:rsid w:val="00C907DB"/>
    <w:rsid w:val="00C91D49"/>
    <w:rsid w:val="00C93C96"/>
    <w:rsid w:val="00C94C2E"/>
    <w:rsid w:val="00C9621A"/>
    <w:rsid w:val="00C970BF"/>
    <w:rsid w:val="00CA12E3"/>
    <w:rsid w:val="00CA1E4F"/>
    <w:rsid w:val="00CA3FDF"/>
    <w:rsid w:val="00CA45E9"/>
    <w:rsid w:val="00CA5219"/>
    <w:rsid w:val="00CA6FAE"/>
    <w:rsid w:val="00CB22ED"/>
    <w:rsid w:val="00CB2423"/>
    <w:rsid w:val="00CB330A"/>
    <w:rsid w:val="00CB5042"/>
    <w:rsid w:val="00CB6494"/>
    <w:rsid w:val="00CB6704"/>
    <w:rsid w:val="00CC270B"/>
    <w:rsid w:val="00CE069B"/>
    <w:rsid w:val="00CE18A4"/>
    <w:rsid w:val="00CE1DBD"/>
    <w:rsid w:val="00CE2A52"/>
    <w:rsid w:val="00CE2A83"/>
    <w:rsid w:val="00CE2E41"/>
    <w:rsid w:val="00CE38A6"/>
    <w:rsid w:val="00CE4CD7"/>
    <w:rsid w:val="00CE6240"/>
    <w:rsid w:val="00CE64F0"/>
    <w:rsid w:val="00CE6FDC"/>
    <w:rsid w:val="00CF08BA"/>
    <w:rsid w:val="00CF31D2"/>
    <w:rsid w:val="00CF507E"/>
    <w:rsid w:val="00CF6C10"/>
    <w:rsid w:val="00D02759"/>
    <w:rsid w:val="00D05905"/>
    <w:rsid w:val="00D06855"/>
    <w:rsid w:val="00D076D7"/>
    <w:rsid w:val="00D10A57"/>
    <w:rsid w:val="00D13632"/>
    <w:rsid w:val="00D16A4D"/>
    <w:rsid w:val="00D2153C"/>
    <w:rsid w:val="00D255A4"/>
    <w:rsid w:val="00D25D99"/>
    <w:rsid w:val="00D277CF"/>
    <w:rsid w:val="00D36C37"/>
    <w:rsid w:val="00D37C04"/>
    <w:rsid w:val="00D4140C"/>
    <w:rsid w:val="00D43ED0"/>
    <w:rsid w:val="00D44EB4"/>
    <w:rsid w:val="00D45312"/>
    <w:rsid w:val="00D45670"/>
    <w:rsid w:val="00D51F95"/>
    <w:rsid w:val="00D53BCD"/>
    <w:rsid w:val="00D5454C"/>
    <w:rsid w:val="00D54C4D"/>
    <w:rsid w:val="00D55654"/>
    <w:rsid w:val="00D569D4"/>
    <w:rsid w:val="00D62B32"/>
    <w:rsid w:val="00D6614D"/>
    <w:rsid w:val="00D668C0"/>
    <w:rsid w:val="00D66997"/>
    <w:rsid w:val="00D674B5"/>
    <w:rsid w:val="00D7284C"/>
    <w:rsid w:val="00D73CB6"/>
    <w:rsid w:val="00D76901"/>
    <w:rsid w:val="00D80F6F"/>
    <w:rsid w:val="00D8268C"/>
    <w:rsid w:val="00D83C21"/>
    <w:rsid w:val="00D84117"/>
    <w:rsid w:val="00D91F5D"/>
    <w:rsid w:val="00D92C84"/>
    <w:rsid w:val="00D92CBA"/>
    <w:rsid w:val="00D96645"/>
    <w:rsid w:val="00DA3743"/>
    <w:rsid w:val="00DA3B88"/>
    <w:rsid w:val="00DA5D82"/>
    <w:rsid w:val="00DA66ED"/>
    <w:rsid w:val="00DA69FC"/>
    <w:rsid w:val="00DB23A5"/>
    <w:rsid w:val="00DB3C1E"/>
    <w:rsid w:val="00DB5CE0"/>
    <w:rsid w:val="00DB5ED7"/>
    <w:rsid w:val="00DB7038"/>
    <w:rsid w:val="00DC0295"/>
    <w:rsid w:val="00DC297B"/>
    <w:rsid w:val="00DC4A1A"/>
    <w:rsid w:val="00DD0EE2"/>
    <w:rsid w:val="00DD62E0"/>
    <w:rsid w:val="00DD6383"/>
    <w:rsid w:val="00DD6E02"/>
    <w:rsid w:val="00DD771C"/>
    <w:rsid w:val="00DD7CCC"/>
    <w:rsid w:val="00DE0591"/>
    <w:rsid w:val="00DE24B9"/>
    <w:rsid w:val="00DE2788"/>
    <w:rsid w:val="00DF0B44"/>
    <w:rsid w:val="00DF3CB9"/>
    <w:rsid w:val="00DF3D11"/>
    <w:rsid w:val="00DF45A2"/>
    <w:rsid w:val="00DF4B17"/>
    <w:rsid w:val="00DF5555"/>
    <w:rsid w:val="00DF6CAF"/>
    <w:rsid w:val="00E00E0E"/>
    <w:rsid w:val="00E01985"/>
    <w:rsid w:val="00E05DB7"/>
    <w:rsid w:val="00E12330"/>
    <w:rsid w:val="00E141E8"/>
    <w:rsid w:val="00E156F9"/>
    <w:rsid w:val="00E172BE"/>
    <w:rsid w:val="00E2438E"/>
    <w:rsid w:val="00E27009"/>
    <w:rsid w:val="00E278FC"/>
    <w:rsid w:val="00E3043B"/>
    <w:rsid w:val="00E31EDB"/>
    <w:rsid w:val="00E3367C"/>
    <w:rsid w:val="00E372D2"/>
    <w:rsid w:val="00E428A5"/>
    <w:rsid w:val="00E43A8A"/>
    <w:rsid w:val="00E45AE7"/>
    <w:rsid w:val="00E46A42"/>
    <w:rsid w:val="00E47800"/>
    <w:rsid w:val="00E47EFA"/>
    <w:rsid w:val="00E5035A"/>
    <w:rsid w:val="00E50625"/>
    <w:rsid w:val="00E51FE9"/>
    <w:rsid w:val="00E5204B"/>
    <w:rsid w:val="00E52A15"/>
    <w:rsid w:val="00E55C41"/>
    <w:rsid w:val="00E57E62"/>
    <w:rsid w:val="00E64211"/>
    <w:rsid w:val="00E662BE"/>
    <w:rsid w:val="00E66DAB"/>
    <w:rsid w:val="00E70355"/>
    <w:rsid w:val="00E71B8F"/>
    <w:rsid w:val="00E71CBB"/>
    <w:rsid w:val="00E7396D"/>
    <w:rsid w:val="00E73A80"/>
    <w:rsid w:val="00E751AC"/>
    <w:rsid w:val="00E75A8E"/>
    <w:rsid w:val="00E7787A"/>
    <w:rsid w:val="00E80956"/>
    <w:rsid w:val="00E843EF"/>
    <w:rsid w:val="00E860CC"/>
    <w:rsid w:val="00E91DC4"/>
    <w:rsid w:val="00E926EA"/>
    <w:rsid w:val="00E92A64"/>
    <w:rsid w:val="00E948A8"/>
    <w:rsid w:val="00E950A1"/>
    <w:rsid w:val="00E97AE2"/>
    <w:rsid w:val="00EA3381"/>
    <w:rsid w:val="00EA5C03"/>
    <w:rsid w:val="00EA6A0E"/>
    <w:rsid w:val="00EB00C3"/>
    <w:rsid w:val="00EB6E64"/>
    <w:rsid w:val="00EC59AE"/>
    <w:rsid w:val="00ED30DC"/>
    <w:rsid w:val="00ED4011"/>
    <w:rsid w:val="00ED5F8E"/>
    <w:rsid w:val="00ED678B"/>
    <w:rsid w:val="00EE6BA7"/>
    <w:rsid w:val="00EF053D"/>
    <w:rsid w:val="00EF4044"/>
    <w:rsid w:val="00EF4396"/>
    <w:rsid w:val="00EF6514"/>
    <w:rsid w:val="00EF6DFF"/>
    <w:rsid w:val="00F02E3A"/>
    <w:rsid w:val="00F041E4"/>
    <w:rsid w:val="00F124DF"/>
    <w:rsid w:val="00F1427D"/>
    <w:rsid w:val="00F14DEF"/>
    <w:rsid w:val="00F15964"/>
    <w:rsid w:val="00F15A8E"/>
    <w:rsid w:val="00F269D8"/>
    <w:rsid w:val="00F26C9F"/>
    <w:rsid w:val="00F30084"/>
    <w:rsid w:val="00F339AE"/>
    <w:rsid w:val="00F3456B"/>
    <w:rsid w:val="00F3625B"/>
    <w:rsid w:val="00F37F6A"/>
    <w:rsid w:val="00F40101"/>
    <w:rsid w:val="00F4111B"/>
    <w:rsid w:val="00F42499"/>
    <w:rsid w:val="00F42E62"/>
    <w:rsid w:val="00F44E1D"/>
    <w:rsid w:val="00F45560"/>
    <w:rsid w:val="00F506E5"/>
    <w:rsid w:val="00F50758"/>
    <w:rsid w:val="00F5085A"/>
    <w:rsid w:val="00F508D6"/>
    <w:rsid w:val="00F52757"/>
    <w:rsid w:val="00F52F62"/>
    <w:rsid w:val="00F550DF"/>
    <w:rsid w:val="00F557E8"/>
    <w:rsid w:val="00F56592"/>
    <w:rsid w:val="00F61A70"/>
    <w:rsid w:val="00F6438D"/>
    <w:rsid w:val="00F64A31"/>
    <w:rsid w:val="00F65D7D"/>
    <w:rsid w:val="00F65ED0"/>
    <w:rsid w:val="00F666B1"/>
    <w:rsid w:val="00F73274"/>
    <w:rsid w:val="00F761D9"/>
    <w:rsid w:val="00F80998"/>
    <w:rsid w:val="00F818BF"/>
    <w:rsid w:val="00F8207E"/>
    <w:rsid w:val="00F83E51"/>
    <w:rsid w:val="00F9038B"/>
    <w:rsid w:val="00F93D72"/>
    <w:rsid w:val="00F94600"/>
    <w:rsid w:val="00F97733"/>
    <w:rsid w:val="00F97E74"/>
    <w:rsid w:val="00FA2074"/>
    <w:rsid w:val="00FA47E4"/>
    <w:rsid w:val="00FA4E4E"/>
    <w:rsid w:val="00FA6077"/>
    <w:rsid w:val="00FB0CEF"/>
    <w:rsid w:val="00FB4F6E"/>
    <w:rsid w:val="00FB5045"/>
    <w:rsid w:val="00FB7C36"/>
    <w:rsid w:val="00FC0647"/>
    <w:rsid w:val="00FC6225"/>
    <w:rsid w:val="00FC7E19"/>
    <w:rsid w:val="00FD1951"/>
    <w:rsid w:val="00FD452B"/>
    <w:rsid w:val="00FD78F7"/>
    <w:rsid w:val="00FD7F9F"/>
    <w:rsid w:val="00FE4AF8"/>
    <w:rsid w:val="00FE7C44"/>
    <w:rsid w:val="00FF2176"/>
    <w:rsid w:val="00FF47D6"/>
    <w:rsid w:val="00FF4DC2"/>
    <w:rsid w:val="00FF6807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58426,#67a2c0,#c2cd23,#e20177"/>
    </o:shapedefaults>
    <o:shapelayout v:ext="edit">
      <o:idmap v:ext="edit" data="2"/>
    </o:shapelayout>
  </w:shapeDefaults>
  <w:doNotEmbedSmartTags/>
  <w:decimalSymbol w:val=","/>
  <w:listSeparator w:val=";"/>
  <w14:docId w14:val="68131DD8"/>
  <w15:docId w15:val="{8A407169-9777-4B23-BC74-BB7AF24B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5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0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589C"/>
    <w:pPr>
      <w:suppressAutoHyphens/>
      <w:spacing w:line="255" w:lineRule="atLeast"/>
    </w:pPr>
    <w:rPr>
      <w:rFonts w:asciiTheme="minorHAnsi" w:hAnsiTheme="minorHAnsi"/>
      <w:sz w:val="19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E7D1A"/>
    <w:pPr>
      <w:keepNext/>
      <w:numPr>
        <w:numId w:val="1"/>
      </w:numPr>
      <w:spacing w:before="765" w:after="255"/>
      <w:outlineLvl w:val="0"/>
    </w:pPr>
    <w:rPr>
      <w:rFonts w:asciiTheme="majorHAnsi" w:hAnsiTheme="majorHAnsi" w:cs="Arial"/>
      <w:b/>
      <w:bCs/>
      <w:color w:val="13A537" w:themeColor="text2"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qFormat/>
    <w:rsid w:val="005E7D1A"/>
    <w:pPr>
      <w:keepNext/>
      <w:numPr>
        <w:ilvl w:val="1"/>
        <w:numId w:val="1"/>
      </w:numPr>
      <w:spacing w:before="510"/>
      <w:outlineLvl w:val="1"/>
    </w:pPr>
    <w:rPr>
      <w:rFonts w:asciiTheme="majorHAnsi" w:hAnsiTheme="majorHAnsi"/>
      <w:b/>
      <w:noProof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5E7D1A"/>
    <w:pPr>
      <w:keepNext/>
      <w:numPr>
        <w:ilvl w:val="2"/>
        <w:numId w:val="1"/>
      </w:numPr>
      <w:spacing w:before="255"/>
      <w:outlineLvl w:val="2"/>
    </w:pPr>
    <w:rPr>
      <w:rFonts w:asciiTheme="majorHAnsi" w:hAnsiTheme="majorHAnsi"/>
      <w:b/>
      <w:noProof/>
    </w:rPr>
  </w:style>
  <w:style w:type="paragraph" w:styleId="Kop4">
    <w:name w:val="heading 4"/>
    <w:basedOn w:val="Standaard"/>
    <w:next w:val="Standaard"/>
    <w:link w:val="Kop4Char"/>
    <w:qFormat/>
    <w:rsid w:val="005E7D1A"/>
    <w:pPr>
      <w:keepNext/>
      <w:keepLines/>
      <w:numPr>
        <w:ilvl w:val="3"/>
        <w:numId w:val="1"/>
      </w:numPr>
      <w:spacing w:line="300" w:lineRule="atLeast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qFormat/>
    <w:rsid w:val="005E7D1A"/>
    <w:pPr>
      <w:keepNext/>
      <w:keepLines/>
      <w:numPr>
        <w:ilvl w:val="4"/>
        <w:numId w:val="1"/>
      </w:numPr>
      <w:spacing w:line="300" w:lineRule="atLeast"/>
      <w:outlineLvl w:val="4"/>
    </w:pPr>
    <w:rPr>
      <w:rFonts w:eastAsiaTheme="majorEastAsia" w:cstheme="majorBidi"/>
      <w:i/>
    </w:rPr>
  </w:style>
  <w:style w:type="paragraph" w:styleId="Kop6">
    <w:name w:val="heading 6"/>
    <w:basedOn w:val="Standaard"/>
    <w:next w:val="Standaard"/>
    <w:link w:val="Kop6Char"/>
    <w:rsid w:val="00A713C5"/>
    <w:pPr>
      <w:tabs>
        <w:tab w:val="num" w:pos="432"/>
      </w:tabs>
      <w:suppressAutoHyphens w:val="0"/>
      <w:spacing w:before="240" w:after="60" w:line="280" w:lineRule="exact"/>
      <w:ind w:left="340" w:hanging="340"/>
      <w:outlineLvl w:val="5"/>
    </w:pPr>
    <w:rPr>
      <w:rFonts w:ascii="Times New Roman" w:hAnsi="Times New Roman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link w:val="Kop7Char"/>
    <w:rsid w:val="00A713C5"/>
    <w:pPr>
      <w:tabs>
        <w:tab w:val="num" w:pos="432"/>
      </w:tabs>
      <w:suppressAutoHyphens w:val="0"/>
      <w:spacing w:before="240" w:after="60" w:line="280" w:lineRule="exact"/>
      <w:ind w:left="340" w:hanging="340"/>
      <w:outlineLvl w:val="6"/>
    </w:pPr>
    <w:rPr>
      <w:rFonts w:ascii="Times New Roman" w:hAnsi="Times New Roman"/>
      <w:sz w:val="24"/>
      <w:lang w:eastAsia="nl-NL"/>
    </w:rPr>
  </w:style>
  <w:style w:type="paragraph" w:styleId="Kop8">
    <w:name w:val="heading 8"/>
    <w:basedOn w:val="Standaard"/>
    <w:next w:val="Standaard"/>
    <w:link w:val="Kop8Char"/>
    <w:rsid w:val="00A713C5"/>
    <w:pPr>
      <w:tabs>
        <w:tab w:val="num" w:pos="432"/>
      </w:tabs>
      <w:suppressAutoHyphens w:val="0"/>
      <w:spacing w:before="240" w:after="60" w:line="280" w:lineRule="exact"/>
      <w:ind w:left="340" w:hanging="340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basedOn w:val="Standaard"/>
    <w:next w:val="Standaard"/>
    <w:link w:val="Kop9Char"/>
    <w:rsid w:val="00A713C5"/>
    <w:pPr>
      <w:tabs>
        <w:tab w:val="num" w:pos="432"/>
      </w:tabs>
      <w:suppressAutoHyphens w:val="0"/>
      <w:spacing w:before="240" w:after="60" w:line="280" w:lineRule="exact"/>
      <w:ind w:left="340" w:hanging="34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D43ED0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80042F"/>
    <w:pPr>
      <w:ind w:right="-851"/>
      <w:jc w:val="right"/>
    </w:pPr>
  </w:style>
  <w:style w:type="paragraph" w:styleId="Ballontekst">
    <w:name w:val="Balloon Text"/>
    <w:basedOn w:val="Standaard"/>
    <w:semiHidden/>
    <w:rsid w:val="00DF3CB9"/>
    <w:rPr>
      <w:rFonts w:ascii="Tahoma" w:hAnsi="Tahoma" w:cs="Tahoma"/>
      <w:sz w:val="16"/>
      <w:szCs w:val="16"/>
    </w:rPr>
  </w:style>
  <w:style w:type="paragraph" w:styleId="Lijstnummering">
    <w:name w:val="List Number"/>
    <w:basedOn w:val="Standaard"/>
    <w:uiPriority w:val="4"/>
    <w:qFormat/>
    <w:rsid w:val="00D43ED0"/>
    <w:pPr>
      <w:numPr>
        <w:numId w:val="4"/>
      </w:numPr>
      <w:contextualSpacing/>
    </w:pPr>
  </w:style>
  <w:style w:type="paragraph" w:styleId="Lijstopsomteken">
    <w:name w:val="List Bullet"/>
    <w:basedOn w:val="Standaard"/>
    <w:qFormat/>
    <w:rsid w:val="005E7D1A"/>
    <w:pPr>
      <w:numPr>
        <w:numId w:val="3"/>
      </w:numPr>
    </w:pPr>
  </w:style>
  <w:style w:type="paragraph" w:styleId="Lijstopsomteken2">
    <w:name w:val="List Bullet 2"/>
    <w:basedOn w:val="Standaard"/>
    <w:uiPriority w:val="4"/>
    <w:rsid w:val="00D43ED0"/>
    <w:pPr>
      <w:numPr>
        <w:ilvl w:val="1"/>
        <w:numId w:val="3"/>
      </w:numPr>
    </w:pPr>
  </w:style>
  <w:style w:type="paragraph" w:styleId="Lijstopsomteken3">
    <w:name w:val="List Bullet 3"/>
    <w:basedOn w:val="Standaard"/>
    <w:uiPriority w:val="4"/>
    <w:rsid w:val="00D43ED0"/>
    <w:pPr>
      <w:numPr>
        <w:ilvl w:val="2"/>
        <w:numId w:val="3"/>
      </w:numPr>
    </w:pPr>
  </w:style>
  <w:style w:type="table" w:customStyle="1" w:styleId="Tablestyle">
    <w:name w:val="Table style"/>
    <w:basedOn w:val="Standaardtabel"/>
    <w:rsid w:val="006E2696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rsid w:val="0099328E"/>
    <w:pPr>
      <w:spacing w:line="240" w:lineRule="auto"/>
      <w:ind w:right="-851"/>
      <w:jc w:val="right"/>
    </w:pPr>
  </w:style>
  <w:style w:type="numbering" w:customStyle="1" w:styleId="Opsomming">
    <w:name w:val="Opsomming"/>
    <w:uiPriority w:val="99"/>
    <w:rsid w:val="005E7D1A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rsid w:val="005E7D1A"/>
    <w:rPr>
      <w:rFonts w:asciiTheme="majorHAnsi" w:hAnsiTheme="majorHAnsi"/>
      <w:b/>
      <w:noProof/>
      <w:sz w:val="19"/>
      <w:szCs w:val="24"/>
      <w:lang w:eastAsia="en-US"/>
    </w:rPr>
  </w:style>
  <w:style w:type="numbering" w:customStyle="1" w:styleId="Koppen">
    <w:name w:val="Koppen"/>
    <w:uiPriority w:val="99"/>
    <w:rsid w:val="005E7D1A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rsid w:val="005E7D1A"/>
    <w:rPr>
      <w:rFonts w:asciiTheme="majorHAnsi" w:hAnsiTheme="majorHAnsi" w:cs="Arial"/>
      <w:b/>
      <w:bCs/>
      <w:color w:val="13A537" w:themeColor="text2"/>
      <w:kern w:val="32"/>
      <w:sz w:val="36"/>
      <w:szCs w:val="32"/>
      <w:lang w:eastAsia="en-US"/>
    </w:rPr>
  </w:style>
  <w:style w:type="character" w:customStyle="1" w:styleId="Kop4Char">
    <w:name w:val="Kop 4 Char"/>
    <w:basedOn w:val="Standaardalinea-lettertype"/>
    <w:link w:val="Kop4"/>
    <w:rsid w:val="00496CC4"/>
    <w:rPr>
      <w:rFonts w:asciiTheme="minorHAnsi" w:eastAsiaTheme="majorEastAsia" w:hAnsiTheme="minorHAnsi" w:cstheme="majorBidi"/>
      <w:b/>
      <w:bCs/>
      <w:iCs/>
      <w:sz w:val="19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rsid w:val="00496CC4"/>
    <w:rPr>
      <w:rFonts w:asciiTheme="minorHAnsi" w:eastAsiaTheme="majorEastAsia" w:hAnsiTheme="minorHAnsi" w:cstheme="majorBidi"/>
      <w:i/>
      <w:sz w:val="19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9328E"/>
    <w:rPr>
      <w:rFonts w:asciiTheme="minorHAnsi" w:hAnsiTheme="minorHAnsi"/>
      <w:sz w:val="19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042F"/>
    <w:rPr>
      <w:rFonts w:asciiTheme="minorHAnsi" w:hAnsiTheme="minorHAnsi"/>
      <w:sz w:val="19"/>
      <w:szCs w:val="24"/>
      <w:lang w:eastAsia="en-US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customStyle="1" w:styleId="Tussenkopje">
    <w:name w:val="Tussenkopje"/>
    <w:basedOn w:val="Standaard"/>
    <w:next w:val="Standaard"/>
    <w:uiPriority w:val="14"/>
    <w:qFormat/>
    <w:rsid w:val="00D43ED0"/>
    <w:pPr>
      <w:keepNext/>
    </w:pPr>
    <w:rPr>
      <w:rFonts w:asciiTheme="majorHAnsi" w:hAnsiTheme="majorHAnsi"/>
      <w:i/>
      <w:sz w:val="22"/>
    </w:rPr>
  </w:style>
  <w:style w:type="paragraph" w:styleId="Lijstnummering2">
    <w:name w:val="List Number 2"/>
    <w:basedOn w:val="Standaard"/>
    <w:uiPriority w:val="4"/>
    <w:rsid w:val="00D43ED0"/>
    <w:pPr>
      <w:numPr>
        <w:ilvl w:val="1"/>
        <w:numId w:val="4"/>
      </w:numPr>
      <w:contextualSpacing/>
    </w:pPr>
  </w:style>
  <w:style w:type="paragraph" w:styleId="Lijstnummering3">
    <w:name w:val="List Number 3"/>
    <w:basedOn w:val="Standaard"/>
    <w:uiPriority w:val="4"/>
    <w:rsid w:val="00D43ED0"/>
    <w:pPr>
      <w:numPr>
        <w:ilvl w:val="2"/>
        <w:numId w:val="4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E7D1A"/>
    <w:rPr>
      <w:rFonts w:asciiTheme="majorHAnsi" w:hAnsiTheme="majorHAnsi"/>
      <w:b/>
      <w:noProof/>
      <w:sz w:val="22"/>
      <w:szCs w:val="28"/>
      <w:lang w:eastAsia="en-US"/>
    </w:rPr>
  </w:style>
  <w:style w:type="paragraph" w:customStyle="1" w:styleId="Label">
    <w:name w:val="Label"/>
    <w:basedOn w:val="Standaard"/>
    <w:uiPriority w:val="99"/>
    <w:semiHidden/>
    <w:qFormat/>
    <w:rsid w:val="003F005F"/>
    <w:rPr>
      <w:sz w:val="16"/>
    </w:rPr>
  </w:style>
  <w:style w:type="paragraph" w:customStyle="1" w:styleId="Kop1zondernummer">
    <w:name w:val="Kop 1 zonder nummer"/>
    <w:basedOn w:val="Kop1"/>
    <w:next w:val="Standaard"/>
    <w:uiPriority w:val="14"/>
    <w:qFormat/>
    <w:rsid w:val="004A223B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14"/>
    <w:qFormat/>
    <w:rsid w:val="007F770E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14"/>
    <w:qFormat/>
    <w:rsid w:val="007F770E"/>
    <w:pPr>
      <w:numPr>
        <w:ilvl w:val="0"/>
        <w:numId w:val="0"/>
      </w:numPr>
    </w:pPr>
  </w:style>
  <w:style w:type="paragraph" w:customStyle="1" w:styleId="Introtekst">
    <w:name w:val="Introtekst"/>
    <w:basedOn w:val="Standaard"/>
    <w:next w:val="Standaard"/>
    <w:uiPriority w:val="19"/>
    <w:qFormat/>
    <w:rsid w:val="005E7D1A"/>
    <w:rPr>
      <w:b/>
    </w:rPr>
  </w:style>
  <w:style w:type="paragraph" w:styleId="Kopvaninhoudsopgave">
    <w:name w:val="TOC Heading"/>
    <w:basedOn w:val="Kop1"/>
    <w:next w:val="Standaard"/>
    <w:uiPriority w:val="39"/>
    <w:qFormat/>
    <w:rsid w:val="007B4E40"/>
    <w:pPr>
      <w:numPr>
        <w:numId w:val="0"/>
      </w:numPr>
      <w:spacing w:before="0"/>
      <w:outlineLvl w:val="9"/>
    </w:pPr>
    <w:rPr>
      <w:rFonts w:eastAsiaTheme="majorEastAsia" w:cstheme="majorBidi"/>
      <w:bCs w:val="0"/>
      <w:kern w:val="0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DA3743"/>
    <w:pPr>
      <w:tabs>
        <w:tab w:val="right" w:pos="9072"/>
      </w:tabs>
      <w:spacing w:before="255"/>
    </w:pPr>
    <w:rPr>
      <w:b/>
    </w:rPr>
  </w:style>
  <w:style w:type="paragraph" w:styleId="Inhopg2">
    <w:name w:val="toc 2"/>
    <w:basedOn w:val="Standaard"/>
    <w:next w:val="Standaard"/>
    <w:uiPriority w:val="39"/>
    <w:qFormat/>
    <w:rsid w:val="00DA3743"/>
    <w:pPr>
      <w:tabs>
        <w:tab w:val="right" w:pos="9072"/>
      </w:tabs>
    </w:pPr>
  </w:style>
  <w:style w:type="paragraph" w:styleId="Inhopg3">
    <w:name w:val="toc 3"/>
    <w:basedOn w:val="Standaard"/>
    <w:next w:val="Standaard"/>
    <w:uiPriority w:val="39"/>
    <w:rsid w:val="00DA3743"/>
    <w:pPr>
      <w:tabs>
        <w:tab w:val="right" w:pos="9072"/>
      </w:tabs>
    </w:pPr>
    <w:rPr>
      <w:i/>
    </w:rPr>
  </w:style>
  <w:style w:type="character" w:styleId="Hyperlink">
    <w:name w:val="Hyperlink"/>
    <w:basedOn w:val="Standaardalinea-lettertype"/>
    <w:uiPriority w:val="99"/>
    <w:unhideWhenUsed/>
    <w:rsid w:val="007B4E40"/>
    <w:rPr>
      <w:color w:val="13A537" w:themeColor="hyperlink"/>
      <w:u w:val="single"/>
    </w:rPr>
  </w:style>
  <w:style w:type="paragraph" w:customStyle="1" w:styleId="Documenttype">
    <w:name w:val="Document type"/>
    <w:basedOn w:val="Standaard"/>
    <w:uiPriority w:val="99"/>
    <w:semiHidden/>
    <w:qFormat/>
    <w:rsid w:val="0080584A"/>
    <w:pPr>
      <w:pBdr>
        <w:bottom w:val="single" w:sz="8" w:space="22" w:color="auto"/>
      </w:pBdr>
      <w:spacing w:before="840"/>
      <w:ind w:right="-851"/>
    </w:pPr>
    <w:rPr>
      <w:b/>
      <w:sz w:val="36"/>
    </w:rPr>
  </w:style>
  <w:style w:type="paragraph" w:customStyle="1" w:styleId="Voetteksteven">
    <w:name w:val="Voettekst even"/>
    <w:basedOn w:val="Standaard"/>
    <w:uiPriority w:val="99"/>
    <w:semiHidden/>
    <w:qFormat/>
    <w:rsid w:val="00FF4DC2"/>
    <w:pPr>
      <w:ind w:left="-851"/>
    </w:pPr>
  </w:style>
  <w:style w:type="character" w:customStyle="1" w:styleId="Kop6Char">
    <w:name w:val="Kop 6 Char"/>
    <w:basedOn w:val="Standaardalinea-lettertype"/>
    <w:link w:val="Kop6"/>
    <w:rsid w:val="00A713C5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A713C5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A713C5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A713C5"/>
    <w:rPr>
      <w:rFonts w:ascii="Arial" w:hAnsi="Arial" w:cs="Arial"/>
      <w:sz w:val="22"/>
      <w:szCs w:val="22"/>
    </w:rPr>
  </w:style>
  <w:style w:type="table" w:styleId="Eenvoudigetabel1">
    <w:name w:val="Table Simple 1"/>
    <w:basedOn w:val="Standaardtabel"/>
    <w:rsid w:val="00A713C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rsid w:val="00A713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13C5"/>
    <w:pPr>
      <w:suppressAutoHyphens w:val="0"/>
      <w:spacing w:before="60" w:after="60" w:line="280" w:lineRule="exact"/>
    </w:pPr>
    <w:rPr>
      <w:rFonts w:ascii="Arial" w:hAnsi="Arial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13C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A713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713C5"/>
    <w:rPr>
      <w:rFonts w:ascii="Arial" w:hAnsi="Arial"/>
      <w:b/>
      <w:bCs/>
    </w:rPr>
  </w:style>
  <w:style w:type="table" w:styleId="Eigentijdsetabel">
    <w:name w:val="Table Contemporary"/>
    <w:basedOn w:val="Standaardtabel"/>
    <w:rsid w:val="00A713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lattetekstinspringen">
    <w:name w:val="Body Text Indent"/>
    <w:basedOn w:val="Standaard"/>
    <w:link w:val="PlattetekstinspringenChar"/>
    <w:rsid w:val="00A713C5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pacing w:before="60" w:after="60" w:line="280" w:lineRule="exact"/>
      <w:ind w:left="2268"/>
      <w:jc w:val="both"/>
    </w:pPr>
    <w:rPr>
      <w:rFonts w:ascii="Univers" w:hAnsi="Univers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713C5"/>
    <w:rPr>
      <w:rFonts w:ascii="Univers" w:hAnsi="Univers"/>
    </w:rPr>
  </w:style>
  <w:style w:type="paragraph" w:customStyle="1" w:styleId="OpmaakprofielKop1Links-063cm">
    <w:name w:val="Opmaakprofiel Kop 1 + Links:  -063 cm"/>
    <w:basedOn w:val="Kop1"/>
    <w:rsid w:val="00A713C5"/>
    <w:pPr>
      <w:pageBreakBefore/>
      <w:tabs>
        <w:tab w:val="num" w:pos="432"/>
        <w:tab w:val="left" w:pos="851"/>
      </w:tabs>
      <w:suppressAutoHyphens w:val="0"/>
      <w:spacing w:before="120" w:after="120" w:line="280" w:lineRule="exact"/>
      <w:ind w:left="-357" w:hanging="340"/>
    </w:pPr>
    <w:rPr>
      <w:rFonts w:ascii="Arial" w:hAnsi="Arial" w:cs="Times New Roman"/>
      <w:color w:val="auto"/>
      <w:sz w:val="28"/>
      <w:szCs w:val="20"/>
      <w:lang w:eastAsia="nl-NL"/>
    </w:rPr>
  </w:style>
  <w:style w:type="character" w:styleId="Paginanummer">
    <w:name w:val="page number"/>
    <w:rsid w:val="00A713C5"/>
    <w:rPr>
      <w:rFonts w:ascii="Arial" w:hAnsi="Arial"/>
      <w:sz w:val="16"/>
    </w:rPr>
  </w:style>
  <w:style w:type="paragraph" w:customStyle="1" w:styleId="Opmaakprofiel1">
    <w:name w:val="Opmaakprofiel1"/>
    <w:basedOn w:val="Kop4"/>
    <w:rsid w:val="00A713C5"/>
    <w:pPr>
      <w:keepLines w:val="0"/>
      <w:numPr>
        <w:ilvl w:val="0"/>
        <w:numId w:val="0"/>
      </w:numPr>
      <w:suppressAutoHyphens w:val="0"/>
      <w:spacing w:before="120" w:after="60" w:line="280" w:lineRule="exact"/>
    </w:pPr>
    <w:rPr>
      <w:rFonts w:ascii="Arial" w:eastAsia="Times New Roman" w:hAnsi="Arial" w:cs="Times New Roman"/>
      <w:b w:val="0"/>
      <w:i/>
      <w:iCs w:val="0"/>
      <w:sz w:val="20"/>
      <w:szCs w:val="28"/>
      <w:u w:val="single"/>
      <w:lang w:eastAsia="nl-NL"/>
    </w:rPr>
  </w:style>
  <w:style w:type="character" w:customStyle="1" w:styleId="articleseperator">
    <w:name w:val="article_seperator"/>
    <w:basedOn w:val="Standaardalinea-lettertype"/>
    <w:rsid w:val="00A713C5"/>
  </w:style>
  <w:style w:type="paragraph" w:styleId="Normaalweb">
    <w:name w:val="Normal (Web)"/>
    <w:basedOn w:val="Standaard"/>
    <w:uiPriority w:val="99"/>
    <w:rsid w:val="00A713C5"/>
    <w:pPr>
      <w:suppressAutoHyphens w:val="0"/>
      <w:spacing w:before="100" w:beforeAutospacing="1" w:after="100" w:afterAutospacing="1" w:line="280" w:lineRule="exact"/>
    </w:pPr>
    <w:rPr>
      <w:rFonts w:ascii="Times New Roman" w:hAnsi="Times New Roman"/>
      <w:sz w:val="24"/>
      <w:lang w:eastAsia="nl-NL"/>
    </w:rPr>
  </w:style>
  <w:style w:type="table" w:styleId="Professioneletabel">
    <w:name w:val="Table Professional"/>
    <w:basedOn w:val="Standaardtabel"/>
    <w:rsid w:val="00A713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lineanummering1">
    <w:name w:val="Alineanummering 1"/>
    <w:basedOn w:val="Standaard"/>
    <w:rsid w:val="00A713C5"/>
    <w:pPr>
      <w:numPr>
        <w:numId w:val="8"/>
      </w:numPr>
      <w:suppressAutoHyphens w:val="0"/>
      <w:spacing w:before="60" w:after="260" w:line="252" w:lineRule="auto"/>
    </w:pPr>
    <w:rPr>
      <w:rFonts w:ascii="Garamond" w:hAnsi="Garamond"/>
      <w:b/>
      <w:sz w:val="24"/>
      <w:szCs w:val="20"/>
      <w:lang w:eastAsia="nl-NL"/>
    </w:rPr>
  </w:style>
  <w:style w:type="paragraph" w:customStyle="1" w:styleId="Alineanummering2">
    <w:name w:val="Alineanummering 2"/>
    <w:basedOn w:val="Standaard"/>
    <w:rsid w:val="00A713C5"/>
    <w:pPr>
      <w:numPr>
        <w:ilvl w:val="1"/>
        <w:numId w:val="8"/>
      </w:numPr>
      <w:suppressAutoHyphens w:val="0"/>
      <w:spacing w:before="60" w:after="260" w:line="252" w:lineRule="auto"/>
    </w:pPr>
    <w:rPr>
      <w:rFonts w:ascii="Garamond" w:hAnsi="Garamond"/>
      <w:sz w:val="24"/>
      <w:szCs w:val="20"/>
      <w:lang w:eastAsia="nl-NL"/>
    </w:rPr>
  </w:style>
  <w:style w:type="paragraph" w:customStyle="1" w:styleId="Alineanummering3">
    <w:name w:val="Alineanummering 3"/>
    <w:basedOn w:val="Standaard"/>
    <w:rsid w:val="00A713C5"/>
    <w:pPr>
      <w:numPr>
        <w:ilvl w:val="2"/>
        <w:numId w:val="8"/>
      </w:numPr>
      <w:suppressAutoHyphens w:val="0"/>
      <w:spacing w:before="60" w:after="260" w:line="252" w:lineRule="auto"/>
    </w:pPr>
    <w:rPr>
      <w:rFonts w:ascii="Garamond" w:hAnsi="Garamond"/>
      <w:sz w:val="24"/>
      <w:szCs w:val="20"/>
      <w:lang w:eastAsia="nl-NL"/>
    </w:rPr>
  </w:style>
  <w:style w:type="paragraph" w:customStyle="1" w:styleId="Alineanummering4">
    <w:name w:val="Alineanummering 4"/>
    <w:basedOn w:val="Standaard"/>
    <w:rsid w:val="00A713C5"/>
    <w:pPr>
      <w:numPr>
        <w:ilvl w:val="3"/>
        <w:numId w:val="8"/>
      </w:numPr>
      <w:suppressAutoHyphens w:val="0"/>
      <w:spacing w:before="60" w:after="260" w:line="252" w:lineRule="auto"/>
    </w:pPr>
    <w:rPr>
      <w:rFonts w:ascii="Garamond" w:hAnsi="Garamond"/>
      <w:sz w:val="24"/>
      <w:szCs w:val="20"/>
      <w:lang w:eastAsia="nl-NL"/>
    </w:rPr>
  </w:style>
  <w:style w:type="paragraph" w:customStyle="1" w:styleId="Alineanummering5">
    <w:name w:val="Alineanummering 5"/>
    <w:basedOn w:val="Standaard"/>
    <w:next w:val="Standaard"/>
    <w:rsid w:val="00A713C5"/>
    <w:pPr>
      <w:numPr>
        <w:ilvl w:val="4"/>
        <w:numId w:val="8"/>
      </w:numPr>
      <w:suppressAutoHyphens w:val="0"/>
      <w:spacing w:before="60" w:after="60" w:line="252" w:lineRule="auto"/>
    </w:pPr>
    <w:rPr>
      <w:rFonts w:ascii="Garamond" w:hAnsi="Garamond"/>
      <w:b/>
      <w:sz w:val="24"/>
      <w:szCs w:val="20"/>
      <w:lang w:eastAsia="nl-NL"/>
    </w:rPr>
  </w:style>
  <w:style w:type="paragraph" w:customStyle="1" w:styleId="Nummering">
    <w:name w:val="Nummering"/>
    <w:basedOn w:val="Standaard"/>
    <w:rsid w:val="00A713C5"/>
    <w:pPr>
      <w:numPr>
        <w:numId w:val="6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 w:val="0"/>
      <w:spacing w:before="60" w:after="60" w:line="252" w:lineRule="auto"/>
    </w:pPr>
    <w:rPr>
      <w:rFonts w:ascii="Garamond" w:hAnsi="Garamond"/>
      <w:sz w:val="24"/>
      <w:szCs w:val="20"/>
      <w:lang w:eastAsia="nl-NL"/>
    </w:rPr>
  </w:style>
  <w:style w:type="paragraph" w:customStyle="1" w:styleId="Nummering2">
    <w:name w:val="Nummering2"/>
    <w:basedOn w:val="Standaard"/>
    <w:rsid w:val="00A713C5"/>
    <w:pPr>
      <w:numPr>
        <w:numId w:val="7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 w:val="0"/>
      <w:spacing w:before="60" w:after="60" w:line="252" w:lineRule="auto"/>
    </w:pPr>
    <w:rPr>
      <w:rFonts w:ascii="Garamond" w:hAnsi="Garamond"/>
      <w:sz w:val="24"/>
      <w:szCs w:val="20"/>
      <w:lang w:eastAsia="nl-NL"/>
    </w:rPr>
  </w:style>
  <w:style w:type="paragraph" w:styleId="Titel">
    <w:name w:val="Title"/>
    <w:basedOn w:val="Standaard"/>
    <w:link w:val="TitelChar"/>
    <w:rsid w:val="00A713C5"/>
    <w:pPr>
      <w:suppressAutoHyphens w:val="0"/>
      <w:spacing w:before="240" w:after="60" w:line="280" w:lineRule="exact"/>
      <w:jc w:val="center"/>
      <w:outlineLvl w:val="0"/>
    </w:pPr>
    <w:rPr>
      <w:rFonts w:ascii="Arial" w:hAnsi="Arial" w:cs="Arial"/>
      <w:b/>
      <w:bCs/>
      <w:kern w:val="28"/>
      <w:sz w:val="5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A713C5"/>
    <w:rPr>
      <w:rFonts w:ascii="Arial" w:hAnsi="Arial" w:cs="Arial"/>
      <w:b/>
      <w:bCs/>
      <w:kern w:val="28"/>
      <w:sz w:val="52"/>
      <w:szCs w:val="32"/>
    </w:rPr>
  </w:style>
  <w:style w:type="paragraph" w:customStyle="1" w:styleId="Bijlagekop1">
    <w:name w:val="Bijlage kop1"/>
    <w:basedOn w:val="Kop1"/>
    <w:next w:val="Standaard"/>
    <w:rsid w:val="00A713C5"/>
    <w:pPr>
      <w:pageBreakBefore/>
      <w:numPr>
        <w:numId w:val="5"/>
      </w:numPr>
      <w:tabs>
        <w:tab w:val="left" w:pos="851"/>
        <w:tab w:val="left" w:pos="1701"/>
      </w:tabs>
      <w:suppressAutoHyphens w:val="0"/>
      <w:spacing w:before="240" w:after="60" w:line="280" w:lineRule="exact"/>
    </w:pPr>
    <w:rPr>
      <w:rFonts w:ascii="Arial" w:hAnsi="Arial"/>
      <w:color w:val="auto"/>
      <w:sz w:val="28"/>
      <w:lang w:eastAsia="nl-NL"/>
    </w:rPr>
  </w:style>
  <w:style w:type="paragraph" w:styleId="Lijstalinea">
    <w:name w:val="List Paragraph"/>
    <w:basedOn w:val="Standaard"/>
    <w:link w:val="LijstalineaChar"/>
    <w:uiPriority w:val="34"/>
    <w:rsid w:val="00A713C5"/>
    <w:pPr>
      <w:suppressAutoHyphens w:val="0"/>
      <w:spacing w:before="60" w:after="6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Geenafstand">
    <w:name w:val="No Spacing"/>
    <w:uiPriority w:val="1"/>
    <w:rsid w:val="00A713C5"/>
    <w:rPr>
      <w:rFonts w:ascii="Arial" w:hAnsi="Arial"/>
    </w:rPr>
  </w:style>
  <w:style w:type="character" w:styleId="Zwaar">
    <w:name w:val="Strong"/>
    <w:uiPriority w:val="22"/>
    <w:rsid w:val="00A713C5"/>
    <w:rPr>
      <w:b/>
      <w:bCs/>
      <w:color w:val="00337C"/>
    </w:rPr>
  </w:style>
  <w:style w:type="character" w:customStyle="1" w:styleId="st1">
    <w:name w:val="st1"/>
    <w:basedOn w:val="Standaardalinea-lettertype"/>
    <w:rsid w:val="00A713C5"/>
  </w:style>
  <w:style w:type="paragraph" w:styleId="Voetnoottekst">
    <w:name w:val="footnote text"/>
    <w:basedOn w:val="Standaard"/>
    <w:link w:val="VoetnoottekstChar"/>
    <w:uiPriority w:val="99"/>
    <w:rsid w:val="00A713C5"/>
    <w:pPr>
      <w:suppressAutoHyphens w:val="0"/>
      <w:spacing w:before="60" w:after="60" w:line="280" w:lineRule="exact"/>
    </w:pPr>
    <w:rPr>
      <w:rFonts w:ascii="Arial" w:hAnsi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713C5"/>
    <w:rPr>
      <w:rFonts w:ascii="Arial" w:hAnsi="Arial"/>
    </w:rPr>
  </w:style>
  <w:style w:type="character" w:styleId="Voetnootmarkering">
    <w:name w:val="footnote reference"/>
    <w:uiPriority w:val="99"/>
    <w:rsid w:val="00A713C5"/>
    <w:rPr>
      <w:vertAlign w:val="superscript"/>
    </w:rPr>
  </w:style>
  <w:style w:type="paragraph" w:customStyle="1" w:styleId="Default">
    <w:name w:val="Default"/>
    <w:rsid w:val="00A713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Standaardalinea-lettertype"/>
    <w:rsid w:val="00A713C5"/>
  </w:style>
  <w:style w:type="paragraph" w:styleId="Revisie">
    <w:name w:val="Revision"/>
    <w:hidden/>
    <w:uiPriority w:val="99"/>
    <w:semiHidden/>
    <w:rsid w:val="00A713C5"/>
    <w:rPr>
      <w:rFonts w:ascii="Arial" w:hAnsi="Arial"/>
    </w:rPr>
  </w:style>
  <w:style w:type="character" w:styleId="Nadruk">
    <w:name w:val="Emphasis"/>
    <w:uiPriority w:val="20"/>
    <w:rsid w:val="00A713C5"/>
    <w:rPr>
      <w:i/>
      <w:iCs/>
    </w:rPr>
  </w:style>
  <w:style w:type="character" w:styleId="Eindnootmarkering">
    <w:name w:val="endnote reference"/>
    <w:rsid w:val="00A713C5"/>
    <w:rPr>
      <w:vertAlign w:val="superscript"/>
    </w:rPr>
  </w:style>
  <w:style w:type="paragraph" w:customStyle="1" w:styleId="Bullet2">
    <w:name w:val="Bullet 2"/>
    <w:basedOn w:val="Standaard"/>
    <w:rsid w:val="00A713C5"/>
    <w:pPr>
      <w:numPr>
        <w:numId w:val="9"/>
      </w:numPr>
      <w:suppressAutoHyphens w:val="0"/>
      <w:spacing w:after="60" w:line="240" w:lineRule="auto"/>
    </w:pPr>
    <w:rPr>
      <w:rFonts w:ascii="Verdana" w:hAnsi="Verdana"/>
      <w:sz w:val="18"/>
      <w:szCs w:val="20"/>
      <w:lang w:val="en-GB" w:eastAsia="nl-NL"/>
    </w:rPr>
  </w:style>
  <w:style w:type="table" w:customStyle="1" w:styleId="Rastertabel5donker-Accent11">
    <w:name w:val="Rastertabel 5 donker - Accent 11"/>
    <w:basedOn w:val="Standaardtabel"/>
    <w:uiPriority w:val="50"/>
    <w:rsid w:val="00A713C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OpmaakprofielArial11pt">
    <w:name w:val="Opmaakprofiel Arial 11 pt"/>
    <w:rsid w:val="00A713C5"/>
    <w:rPr>
      <w:rFonts w:ascii="Arial" w:hAnsi="Arial"/>
      <w:sz w:val="22"/>
    </w:rPr>
  </w:style>
  <w:style w:type="table" w:customStyle="1" w:styleId="Rastertabel5donker-Accent41">
    <w:name w:val="Rastertabel 5 donker - Accent 41"/>
    <w:basedOn w:val="Standaardtabel"/>
    <w:uiPriority w:val="50"/>
    <w:rsid w:val="00A713C5"/>
    <w:rPr>
      <w:rFonts w:ascii="Fontys Joanna" w:eastAsia="Fontys Joanna" w:hAnsi="Fontys Joann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paragraph" w:styleId="Plattetekst2">
    <w:name w:val="Body Text 2"/>
    <w:basedOn w:val="Standaard"/>
    <w:link w:val="Plattetekst2Char"/>
    <w:rsid w:val="00A713C5"/>
    <w:pPr>
      <w:suppressAutoHyphens w:val="0"/>
      <w:spacing w:before="60" w:after="120" w:line="480" w:lineRule="auto"/>
    </w:pPr>
    <w:rPr>
      <w:rFonts w:ascii="Arial" w:hAnsi="Arial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A713C5"/>
    <w:rPr>
      <w:rFonts w:ascii="Arial" w:hAnsi="Arial"/>
    </w:rPr>
  </w:style>
  <w:style w:type="table" w:customStyle="1" w:styleId="Rastertabel4-Accent11">
    <w:name w:val="Rastertabel 4 - Accent 11"/>
    <w:basedOn w:val="Standaardtabel"/>
    <w:uiPriority w:val="49"/>
    <w:rsid w:val="00A713C5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GevolgdeHyperlink">
    <w:name w:val="FollowedHyperlink"/>
    <w:rsid w:val="00A713C5"/>
    <w:rPr>
      <w:color w:val="800080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A713C5"/>
    <w:pPr>
      <w:suppressAutoHyphens w:val="0"/>
      <w:spacing w:after="100" w:line="259" w:lineRule="auto"/>
      <w:ind w:left="660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713C5"/>
    <w:pPr>
      <w:suppressAutoHyphens w:val="0"/>
      <w:spacing w:after="100" w:line="259" w:lineRule="auto"/>
      <w:ind w:left="880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713C5"/>
    <w:pPr>
      <w:suppressAutoHyphens w:val="0"/>
      <w:spacing w:after="100" w:line="259" w:lineRule="auto"/>
      <w:ind w:left="1100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713C5"/>
    <w:pPr>
      <w:suppressAutoHyphens w:val="0"/>
      <w:spacing w:after="100" w:line="259" w:lineRule="auto"/>
      <w:ind w:left="1320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713C5"/>
    <w:pPr>
      <w:suppressAutoHyphens w:val="0"/>
      <w:spacing w:after="100" w:line="259" w:lineRule="auto"/>
      <w:ind w:left="1540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713C5"/>
    <w:pPr>
      <w:suppressAutoHyphens w:val="0"/>
      <w:spacing w:after="100" w:line="259" w:lineRule="auto"/>
      <w:ind w:left="1760"/>
    </w:pPr>
    <w:rPr>
      <w:rFonts w:ascii="Calibri" w:hAnsi="Calibri"/>
      <w:sz w:val="22"/>
      <w:szCs w:val="22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A713C5"/>
    <w:rPr>
      <w:rFonts w:ascii="Arial" w:hAnsi="Arial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713C5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A713C5"/>
  </w:style>
  <w:style w:type="character" w:customStyle="1" w:styleId="spellingerror">
    <w:name w:val="spellingerror"/>
    <w:basedOn w:val="Standaardalinea-lettertype"/>
    <w:rsid w:val="00A713C5"/>
  </w:style>
  <w:style w:type="paragraph" w:customStyle="1" w:styleId="paragraph">
    <w:name w:val="paragraph"/>
    <w:basedOn w:val="Standaard"/>
    <w:rsid w:val="00A713C5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eop">
    <w:name w:val="eop"/>
    <w:basedOn w:val="Standaardalinea-lettertype"/>
    <w:rsid w:val="00A713C5"/>
  </w:style>
  <w:style w:type="numbering" w:customStyle="1" w:styleId="Stijl1">
    <w:name w:val="Stijl1"/>
    <w:uiPriority w:val="99"/>
    <w:rsid w:val="00A713C5"/>
    <w:pPr>
      <w:numPr>
        <w:numId w:val="15"/>
      </w:numPr>
    </w:pPr>
  </w:style>
  <w:style w:type="numbering" w:customStyle="1" w:styleId="Opmaakprofiel2">
    <w:name w:val="Opmaakprofiel2"/>
    <w:uiPriority w:val="99"/>
    <w:rsid w:val="00A713C5"/>
    <w:pPr>
      <w:numPr>
        <w:numId w:val="21"/>
      </w:numPr>
    </w:p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A713C5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4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4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ianoo.nl/nl/regelgeving/uniform-europees-aanbestedingsdocument/interactieve-pdf-ue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mand.thomassen\OneDrive%20-%20NV%20LIOF\Documenten\2021%20Aanbesteding%20accountant\Aanbestedingsleidraad%20accountantscontrole%20NV%20LIOF%20v1.dotm" TargetMode="External"/></Relationships>
</file>

<file path=word/theme/theme1.xml><?xml version="1.0" encoding="utf-8"?>
<a:theme xmlns:a="http://schemas.openxmlformats.org/drawingml/2006/main" name="Office Theme">
  <a:themeElements>
    <a:clrScheme name="LIOF">
      <a:dk1>
        <a:sysClr val="windowText" lastClr="000000"/>
      </a:dk1>
      <a:lt1>
        <a:sysClr val="window" lastClr="FFFFFF"/>
      </a:lt1>
      <a:dk2>
        <a:srgbClr val="13A537"/>
      </a:dk2>
      <a:lt2>
        <a:srgbClr val="FFFFFF"/>
      </a:lt2>
      <a:accent1>
        <a:srgbClr val="13A537"/>
      </a:accent1>
      <a:accent2>
        <a:srgbClr val="F9E736"/>
      </a:accent2>
      <a:accent3>
        <a:srgbClr val="72AC4F"/>
      </a:accent3>
      <a:accent4>
        <a:srgbClr val="13A537"/>
      </a:accent4>
      <a:accent5>
        <a:srgbClr val="F9E736"/>
      </a:accent5>
      <a:accent6>
        <a:srgbClr val="72AC4F"/>
      </a:accent6>
      <a:hlink>
        <a:srgbClr val="13A537"/>
      </a:hlink>
      <a:folHlink>
        <a:srgbClr val="13A537"/>
      </a:folHlink>
    </a:clrScheme>
    <a:fontScheme name="LIOF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Nummer xmlns="84d6803d-2257-4e23-b9e1-fa2d08110dc8">100937</Client_x0020_Nummer>
    <Dossier_x0020_Type xmlns="84d6803d-2257-4e23-b9e1-fa2d08110dc8">AANB</Dossier_x0020_Type>
    <Client_x0020_Naam xmlns="84d6803d-2257-4e23-b9e1-fa2d08110dc8">NV Limburgs Instituut voor Ontwikkeling</Client_x0020_Naam>
    <Verantwoordelijke_x0020_compagnon xmlns="84d6803d-2257-4e23-b9e1-fa2d08110dc8">
      <UserInfo>
        <DisplayName>Louis Einig</DisplayName>
        <AccountId>52</AccountId>
        <AccountType/>
      </UserInfo>
    </Verantwoordelijke_x0020_compagnon>
    <Dossier_x0020_Naam xmlns="84d6803d-2257-4e23-b9e1-fa2d08110dc8">LIOF_aanbesteding accountantscontrole _ 7013985</Dossier_x0020_Naam>
    <Dossier_x0020_Nummer xmlns="84d6803d-2257-4e23-b9e1-fa2d08110dc8">7013985</Dossier_x0020_Nummer>
    <Declarant xmlns="84d6803d-2257-4e23-b9e1-fa2d08110dc8">
      <UserInfo>
        <DisplayName>Louis Einig</DisplayName>
        <AccountId>52</AccountId>
        <AccountType/>
      </UserInfo>
    </Declarant>
    <_dlc_DocId xmlns="0fc77ccd-9ae3-40e1-9dc7-049224347a7a">BZADOS-347822299-6</_dlc_DocId>
    <_dlc_DocIdUrl xmlns="0fc77ccd-9ae3-40e1-9dc7-049224347a7a">
      <Url>https://boelszanders.sharepoint.com/sites/klanten_1/100937/7013985/_layouts/15/DocIdRedir.aspx?ID=BZADOS-347822299-6</Url>
      <Description>BZADOS-347822299-6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1C61D1D675C4A9DCE7EEF272536C3" ma:contentTypeVersion="14" ma:contentTypeDescription="Een nieuw document maken." ma:contentTypeScope="" ma:versionID="7d070572d2407d4491c02da815b1633f">
  <xsd:schema xmlns:xsd="http://www.w3.org/2001/XMLSchema" xmlns:xs="http://www.w3.org/2001/XMLSchema" xmlns:p="http://schemas.microsoft.com/office/2006/metadata/properties" xmlns:ns2="0fc77ccd-9ae3-40e1-9dc7-049224347a7a" xmlns:ns3="84d6803d-2257-4e23-b9e1-fa2d08110dc8" xmlns:ns4="12cf5309-6ad1-4313-8008-96d8b7743d13" targetNamespace="http://schemas.microsoft.com/office/2006/metadata/properties" ma:root="true" ma:fieldsID="d2bb7ca0505e2b195c6ad682a118f79b" ns2:_="" ns3:_="" ns4:_="">
    <xsd:import namespace="0fc77ccd-9ae3-40e1-9dc7-049224347a7a"/>
    <xsd:import namespace="84d6803d-2257-4e23-b9e1-fa2d08110dc8"/>
    <xsd:import namespace="12cf5309-6ad1-4313-8008-96d8b7743d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lient_x0020_Nummer" minOccurs="0"/>
                <xsd:element ref="ns3:Client_x0020_Naam" minOccurs="0"/>
                <xsd:element ref="ns3:Dossier_x0020_Nummer" minOccurs="0"/>
                <xsd:element ref="ns3:Dossier_x0020_Naam" minOccurs="0"/>
                <xsd:element ref="ns3:Dossier_x0020_Type" minOccurs="0"/>
                <xsd:element ref="ns3:Declarant" minOccurs="0"/>
                <xsd:element ref="ns3:Verantwoordelijke_x0020_compagnon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77ccd-9ae3-40e1-9dc7-049224347a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6803d-2257-4e23-b9e1-fa2d08110dc8" elementFormDefault="qualified">
    <xsd:import namespace="http://schemas.microsoft.com/office/2006/documentManagement/types"/>
    <xsd:import namespace="http://schemas.microsoft.com/office/infopath/2007/PartnerControls"/>
    <xsd:element name="Client_x0020_Nummer" ma:index="11" nillable="true" ma:displayName="Client Nummer" ma:internalName="Client_x0020_Nummer">
      <xsd:simpleType>
        <xsd:restriction base="dms:Text">
          <xsd:maxLength value="255"/>
        </xsd:restriction>
      </xsd:simpleType>
    </xsd:element>
    <xsd:element name="Client_x0020_Naam" ma:index="12" nillable="true" ma:displayName="Client Naam" ma:internalName="Client_x0020_Naam">
      <xsd:simpleType>
        <xsd:restriction base="dms:Text">
          <xsd:maxLength value="255"/>
        </xsd:restriction>
      </xsd:simpleType>
    </xsd:element>
    <xsd:element name="Dossier_x0020_Nummer" ma:index="13" nillable="true" ma:displayName="Dossier Nummer" ma:internalName="Dossier_x0020_Nummer">
      <xsd:simpleType>
        <xsd:restriction base="dms:Text">
          <xsd:maxLength value="255"/>
        </xsd:restriction>
      </xsd:simpleType>
    </xsd:element>
    <xsd:element name="Dossier_x0020_Naam" ma:index="14" nillable="true" ma:displayName="Dossier Naam" ma:internalName="Dossier_x0020_Naam">
      <xsd:simpleType>
        <xsd:restriction base="dms:Text">
          <xsd:maxLength value="255"/>
        </xsd:restriction>
      </xsd:simpleType>
    </xsd:element>
    <xsd:element name="Dossier_x0020_Type" ma:index="15" nillable="true" ma:displayName="Dossier Type" ma:format="Dropdown" ma:internalName="Dossier_x0020_Type">
      <xsd:simpleType>
        <xsd:restriction base="dms:Choice">
          <xsd:enumeration value="AANB"/>
          <xsd:enumeration value="AMB"/>
          <xsd:enumeration value="ARB"/>
          <xsd:enumeration value="ASP"/>
          <xsd:enumeration value="BEST"/>
          <xsd:enumeration value="BOUW"/>
          <xsd:enumeration value="CONTR"/>
          <xsd:enumeration value="ERF"/>
          <xsd:enumeration value="FAIL"/>
          <xsd:enumeration value="FAM"/>
          <xsd:enumeration value="FIN"/>
          <xsd:enumeration value="GEZ"/>
          <xsd:enumeration value="HUUR"/>
          <xsd:enumeration value="IC"/>
          <xsd:enumeration value="IE/IT"/>
          <xsd:enumeration value="INCAS"/>
          <xsd:enumeration value="INSOL"/>
          <xsd:enumeration value="INT"/>
          <xsd:enumeration value="LEGAL"/>
          <xsd:enumeration value="MA"/>
          <xsd:enumeration value="MZR"/>
          <xsd:enumeration value="ONBEKEND"/>
          <xsd:enumeration value="OND"/>
          <xsd:enumeration value="ONW"/>
          <xsd:enumeration value="PENS"/>
          <xsd:enumeration value="PRIVA"/>
          <xsd:enumeration value="STAAT"/>
          <xsd:enumeration value="VAST"/>
          <xsd:enumeration value="VEN"/>
          <xsd:enumeration value="VERZ"/>
        </xsd:restriction>
      </xsd:simpleType>
    </xsd:element>
    <xsd:element name="Declarant" ma:index="16" nillable="true" ma:displayName="Declarant" ma:list="UserInfo" ma:SharePointGroup="0" ma:internalName="Declaran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e_x0020_compagnon" ma:index="17" nillable="true" ma:displayName="Verantwoordelijke compagnon" ma:list="UserInfo" ma:SharePointGroup="0" ma:internalName="Verantwoordelijke_x0020_compagno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f5309-6ad1-4313-8008-96d8b7743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B9CEF-2556-44B5-A5B4-3DCC03F8DB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6A6633-5414-4FB7-9840-9E5BFAC39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0540D09-3AEE-42FD-B4B5-1EFB2AB1D1B1}">
  <ds:schemaRefs>
    <ds:schemaRef ds:uri="http://schemas.microsoft.com/office/2006/metadata/properties"/>
    <ds:schemaRef ds:uri="http://schemas.microsoft.com/office/infopath/2007/PartnerControls"/>
    <ds:schemaRef ds:uri="84d6803d-2257-4e23-b9e1-fa2d08110dc8"/>
    <ds:schemaRef ds:uri="0fc77ccd-9ae3-40e1-9dc7-049224347a7a"/>
  </ds:schemaRefs>
</ds:datastoreItem>
</file>

<file path=customXml/itemProps4.xml><?xml version="1.0" encoding="utf-8"?>
<ds:datastoreItem xmlns:ds="http://schemas.openxmlformats.org/officeDocument/2006/customXml" ds:itemID="{C4B78C9B-6222-4120-A86B-D976ACEC02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E65AA0-E8B0-4C3B-A2BA-81497FB1B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77ccd-9ae3-40e1-9dc7-049224347a7a"/>
    <ds:schemaRef ds:uri="84d6803d-2257-4e23-b9e1-fa2d08110dc8"/>
    <ds:schemaRef ds:uri="12cf5309-6ad1-4313-8008-96d8b7743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Aanbestedingsleidraad accountantscontrole NV LIOF v1</Template>
  <TotalTime>0</TotalTime>
  <Pages>14</Pages>
  <Words>1121</Words>
  <Characters>7501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8605</CharactersWithSpaces>
  <SharedDoc>false</SharedDoc>
  <HLinks>
    <vt:vector size="552" baseType="variant">
      <vt:variant>
        <vt:i4>6357065</vt:i4>
      </vt:variant>
      <vt:variant>
        <vt:i4>498</vt:i4>
      </vt:variant>
      <vt:variant>
        <vt:i4>0</vt:i4>
      </vt:variant>
      <vt:variant>
        <vt:i4>5</vt:i4>
      </vt:variant>
      <vt:variant>
        <vt:lpwstr>C:\Users\gabyh\OneDrive\Bureaublad\Oost NL eerste opzet gunning.docx</vt:lpwstr>
      </vt:variant>
      <vt:variant>
        <vt:lpwstr/>
      </vt:variant>
      <vt:variant>
        <vt:i4>1835127</vt:i4>
      </vt:variant>
      <vt:variant>
        <vt:i4>495</vt:i4>
      </vt:variant>
      <vt:variant>
        <vt:i4>0</vt:i4>
      </vt:variant>
      <vt:variant>
        <vt:i4>5</vt:i4>
      </vt:variant>
      <vt:variant>
        <vt:lpwstr>mailto:armand.thomassen@liof.nl</vt:lpwstr>
      </vt:variant>
      <vt:variant>
        <vt:lpwstr/>
      </vt:variant>
      <vt:variant>
        <vt:i4>7798833</vt:i4>
      </vt:variant>
      <vt:variant>
        <vt:i4>492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6226042</vt:i4>
      </vt:variant>
      <vt:variant>
        <vt:i4>489</vt:i4>
      </vt:variant>
      <vt:variant>
        <vt:i4>0</vt:i4>
      </vt:variant>
      <vt:variant>
        <vt:i4>5</vt:i4>
      </vt:variant>
      <vt:variant>
        <vt:lpwstr>mailto:directie@liof.nl</vt:lpwstr>
      </vt:variant>
      <vt:variant>
        <vt:lpwstr/>
      </vt:variant>
      <vt:variant>
        <vt:i4>1835127</vt:i4>
      </vt:variant>
      <vt:variant>
        <vt:i4>486</vt:i4>
      </vt:variant>
      <vt:variant>
        <vt:i4>0</vt:i4>
      </vt:variant>
      <vt:variant>
        <vt:i4>5</vt:i4>
      </vt:variant>
      <vt:variant>
        <vt:lpwstr>mailto:armand.thomassen@liof.nl</vt:lpwstr>
      </vt:variant>
      <vt:variant>
        <vt:lpwstr/>
      </vt:variant>
      <vt:variant>
        <vt:i4>2031620</vt:i4>
      </vt:variant>
      <vt:variant>
        <vt:i4>483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7995477</vt:i4>
      </vt:variant>
      <vt:variant>
        <vt:i4>480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524371</vt:i4>
      </vt:variant>
      <vt:variant>
        <vt:i4>477</vt:i4>
      </vt:variant>
      <vt:variant>
        <vt:i4>0</vt:i4>
      </vt:variant>
      <vt:variant>
        <vt:i4>5</vt:i4>
      </vt:variant>
      <vt:variant>
        <vt:lpwstr>https://www.tenderned.nl/cms/help</vt:lpwstr>
      </vt:variant>
      <vt:variant>
        <vt:lpwstr/>
      </vt:variant>
      <vt:variant>
        <vt:i4>5046285</vt:i4>
      </vt:variant>
      <vt:variant>
        <vt:i4>474</vt:i4>
      </vt:variant>
      <vt:variant>
        <vt:i4>0</vt:i4>
      </vt:variant>
      <vt:variant>
        <vt:i4>5</vt:i4>
      </vt:variant>
      <vt:variant>
        <vt:lpwstr>http://www.tenderned.nl/cms/voor-ondernemingen/6-stappen-digitaal-inschrijven</vt:lpwstr>
      </vt:variant>
      <vt:variant>
        <vt:lpwstr/>
      </vt:variant>
      <vt:variant>
        <vt:i4>2031620</vt:i4>
      </vt:variant>
      <vt:variant>
        <vt:i4>471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468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465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1835098</vt:i4>
      </vt:variant>
      <vt:variant>
        <vt:i4>462</vt:i4>
      </vt:variant>
      <vt:variant>
        <vt:i4>0</vt:i4>
      </vt:variant>
      <vt:variant>
        <vt:i4>5</vt:i4>
      </vt:variant>
      <vt:variant>
        <vt:lpwstr>https://liof.nl/over-liof/publicaties</vt:lpwstr>
      </vt:variant>
      <vt:variant>
        <vt:lpwstr/>
      </vt:variant>
      <vt:variant>
        <vt:i4>6946865</vt:i4>
      </vt:variant>
      <vt:variant>
        <vt:i4>459</vt:i4>
      </vt:variant>
      <vt:variant>
        <vt:i4>0</vt:i4>
      </vt:variant>
      <vt:variant>
        <vt:i4>5</vt:i4>
      </vt:variant>
      <vt:variant>
        <vt:lpwstr>http://www.liof.nl/</vt:lpwstr>
      </vt:variant>
      <vt:variant>
        <vt:lpwstr/>
      </vt:variant>
      <vt:variant>
        <vt:i4>2031672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_Toc79137694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_Toc79137693</vt:lpwstr>
      </vt:variant>
      <vt:variant>
        <vt:i4>1638456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_Toc79137692</vt:lpwstr>
      </vt:variant>
      <vt:variant>
        <vt:i4>1703992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_Toc79137691</vt:lpwstr>
      </vt:variant>
      <vt:variant>
        <vt:i4>1769528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_Toc79137690</vt:lpwstr>
      </vt:variant>
      <vt:variant>
        <vt:i4>1179705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_Toc79137689</vt:lpwstr>
      </vt:variant>
      <vt:variant>
        <vt:i4>1245241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_Toc79137688</vt:lpwstr>
      </vt:variant>
      <vt:variant>
        <vt:i4>1835065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_Toc79137687</vt:lpwstr>
      </vt:variant>
      <vt:variant>
        <vt:i4>1900601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_Toc79137686</vt:lpwstr>
      </vt:variant>
      <vt:variant>
        <vt:i4>1966137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_Toc79137685</vt:lpwstr>
      </vt:variant>
      <vt:variant>
        <vt:i4>2031673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_Toc79137684</vt:lpwstr>
      </vt:variant>
      <vt:variant>
        <vt:i4>1572921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_Toc79137683</vt:lpwstr>
      </vt:variant>
      <vt:variant>
        <vt:i4>1638457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_Toc79137682</vt:lpwstr>
      </vt:variant>
      <vt:variant>
        <vt:i4>1703993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_Toc79137681</vt:lpwstr>
      </vt:variant>
      <vt:variant>
        <vt:i4>1769529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_Toc79137680</vt:lpwstr>
      </vt:variant>
      <vt:variant>
        <vt:i4>1179702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_Toc79137679</vt:lpwstr>
      </vt:variant>
      <vt:variant>
        <vt:i4>1245238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_Toc79137678</vt:lpwstr>
      </vt:variant>
      <vt:variant>
        <vt:i4>1835062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_Toc79137677</vt:lpwstr>
      </vt:variant>
      <vt:variant>
        <vt:i4>1900598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_Toc79137676</vt:lpwstr>
      </vt:variant>
      <vt:variant>
        <vt:i4>1966134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_Toc79137675</vt:lpwstr>
      </vt:variant>
      <vt:variant>
        <vt:i4>2031670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_Toc79137674</vt:lpwstr>
      </vt:variant>
      <vt:variant>
        <vt:i4>1572918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_Toc79137673</vt:lpwstr>
      </vt:variant>
      <vt:variant>
        <vt:i4>1638454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_Toc79137672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_Toc79137671</vt:lpwstr>
      </vt:variant>
      <vt:variant>
        <vt:i4>1769526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_Toc79137670</vt:lpwstr>
      </vt:variant>
      <vt:variant>
        <vt:i4>1179703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_Toc79137669</vt:lpwstr>
      </vt:variant>
      <vt:variant>
        <vt:i4>1245239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_Toc79137668</vt:lpwstr>
      </vt:variant>
      <vt:variant>
        <vt:i4>1835063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_Toc79137667</vt:lpwstr>
      </vt:variant>
      <vt:variant>
        <vt:i4>1900599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_Toc79137666</vt:lpwstr>
      </vt:variant>
      <vt:variant>
        <vt:i4>1966135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_Toc79137665</vt:lpwstr>
      </vt:variant>
      <vt:variant>
        <vt:i4>2031671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_Toc79137664</vt:lpwstr>
      </vt:variant>
      <vt:variant>
        <vt:i4>1572919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_Toc79137663</vt:lpwstr>
      </vt:variant>
      <vt:variant>
        <vt:i4>1638455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_Toc79137662</vt:lpwstr>
      </vt:variant>
      <vt:variant>
        <vt:i4>1703991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_Toc79137661</vt:lpwstr>
      </vt:variant>
      <vt:variant>
        <vt:i4>1769527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_Toc79137660</vt:lpwstr>
      </vt:variant>
      <vt:variant>
        <vt:i4>1179700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_Toc79137659</vt:lpwstr>
      </vt:variant>
      <vt:variant>
        <vt:i4>1245236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_Toc79137658</vt:lpwstr>
      </vt:variant>
      <vt:variant>
        <vt:i4>1835060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_Toc79137657</vt:lpwstr>
      </vt:variant>
      <vt:variant>
        <vt:i4>1900596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_Toc79137656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_Toc79137655</vt:lpwstr>
      </vt:variant>
      <vt:variant>
        <vt:i4>2031668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_Toc79137654</vt:lpwstr>
      </vt:variant>
      <vt:variant>
        <vt:i4>1572916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_Toc79137653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_Toc79137652</vt:lpwstr>
      </vt:variant>
      <vt:variant>
        <vt:i4>1703988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_Toc79137651</vt:lpwstr>
      </vt:variant>
      <vt:variant>
        <vt:i4>1769524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_Toc79137650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_Toc79137649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_Toc79137648</vt:lpwstr>
      </vt:variant>
      <vt:variant>
        <vt:i4>1835061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_Toc79137647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_Toc79137646</vt:lpwstr>
      </vt:variant>
      <vt:variant>
        <vt:i4>1966133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_Toc79137645</vt:lpwstr>
      </vt:variant>
      <vt:variant>
        <vt:i4>2031669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_Toc79137644</vt:lpwstr>
      </vt:variant>
      <vt:variant>
        <vt:i4>1572917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_Toc79137643</vt:lpwstr>
      </vt:variant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_Toc79137642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_Toc79137641</vt:lpwstr>
      </vt:variant>
      <vt:variant>
        <vt:i4>1769525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_Toc79137640</vt:lpwstr>
      </vt:variant>
      <vt:variant>
        <vt:i4>1179698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_Toc79137639</vt:lpwstr>
      </vt:variant>
      <vt:variant>
        <vt:i4>1245234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_Toc79137638</vt:lpwstr>
      </vt:variant>
      <vt:variant>
        <vt:i4>1835058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_Toc79137637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_Toc79137636</vt:lpwstr>
      </vt:variant>
      <vt:variant>
        <vt:i4>1966130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_Toc79137635</vt:lpwstr>
      </vt:variant>
      <vt:variant>
        <vt:i4>2031666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_Toc79137634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_Toc79137633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_Toc79137632</vt:lpwstr>
      </vt:variant>
      <vt:variant>
        <vt:i4>1703986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_Toc79137631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_Toc79137630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_Toc79137629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_Toc79137628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_Toc79137627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_Toc79137626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_Toc79137625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_Toc79137624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_Toc79137623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_Toc79137622</vt:lpwstr>
      </vt:variant>
      <vt:variant>
        <vt:i4>1703987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_Toc79137621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_Toc79137620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_Toc79137619</vt:lpwstr>
      </vt:variant>
      <vt:variant>
        <vt:i4>786507</vt:i4>
      </vt:variant>
      <vt:variant>
        <vt:i4>3</vt:i4>
      </vt:variant>
      <vt:variant>
        <vt:i4>0</vt:i4>
      </vt:variant>
      <vt:variant>
        <vt:i4>5</vt:i4>
      </vt:variant>
      <vt:variant>
        <vt:lpwstr>https://wetten.overheid.nl/BWBR0033051/2016-07-01</vt:lpwstr>
      </vt:variant>
      <vt:variant>
        <vt:lpwstr/>
      </vt:variant>
      <vt:variant>
        <vt:i4>4521990</vt:i4>
      </vt:variant>
      <vt:variant>
        <vt:i4>0</vt:i4>
      </vt:variant>
      <vt:variant>
        <vt:i4>0</vt:i4>
      </vt:variant>
      <vt:variant>
        <vt:i4>5</vt:i4>
      </vt:variant>
      <vt:variant>
        <vt:lpwstr>https://www.pianoo.nl/nl/regelgeving/voorwaarden/rijksoverheid/algemene-rijksinkoopvoorwaarden-voor-diensten-2018-arvodi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 Thomassen</dc:creator>
  <cp:keywords/>
  <dc:description>Template by Orange Pepper_x000d_
Design by Zuiderlicht_x000d_
2016</dc:description>
  <cp:lastModifiedBy>Armand Thomassen</cp:lastModifiedBy>
  <cp:revision>5</cp:revision>
  <cp:lastPrinted>2021-11-15T10:49:00Z</cp:lastPrinted>
  <dcterms:created xsi:type="dcterms:W3CDTF">2021-12-21T12:56:00Z</dcterms:created>
  <dcterms:modified xsi:type="dcterms:W3CDTF">2021-12-21T13:00:00Z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0x010100F311C61D1D675C4A9DCE7EEF272536C3</vt:lpwstr>
  </property>
  <property fmtid="{D5CDD505-2E9C-101B-9397-08002B2CF9AE}" pid="3" name="_dlc_DocIdItemGuid">
    <vt:lpwstr>0499f65f-cd58-4a2d-a7ae-bec8abe1ff86</vt:lpwstr>
  </property>
  <property fmtid="{D5CDD505-2E9C-101B-9397-08002B2CF9AE}" pid="4" name="Order">
    <vt:r8>400</vt:r8>
  </property>
</Properties>
</file>