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352D5" w14:textId="77777777" w:rsidR="002759C1" w:rsidRPr="00DD0C33"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Bijlage 1 - Antwoordenblad</w:t>
      </w:r>
    </w:p>
    <w:p w14:paraId="7B3DAB9D" w14:textId="77777777" w:rsidR="00E220F8" w:rsidRDefault="00E220F8" w:rsidP="00715667">
      <w:pPr>
        <w:spacing w:after="0" w:line="240" w:lineRule="auto"/>
        <w:rPr>
          <w:rFonts w:ascii="Cambria" w:hAnsi="Cambria" w:cs="Tahoma"/>
          <w:b/>
          <w:szCs w:val="20"/>
          <w:lang w:val="nl-NL"/>
        </w:rPr>
      </w:pPr>
    </w:p>
    <w:p w14:paraId="07ED9828" w14:textId="77777777"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BD51C8" w14:paraId="0A33A691" w14:textId="77777777" w:rsidTr="00DD0C33">
        <w:trPr>
          <w:trHeight w:val="515"/>
        </w:trPr>
        <w:tc>
          <w:tcPr>
            <w:tcW w:w="9464" w:type="dxa"/>
            <w:gridSpan w:val="2"/>
            <w:vAlign w:val="center"/>
          </w:tcPr>
          <w:p w14:paraId="3FF73832" w14:textId="77777777" w:rsidR="002759C1" w:rsidRPr="00DD0C33" w:rsidRDefault="002759C1" w:rsidP="001F7478">
            <w:pPr>
              <w:pStyle w:val="Lijstalinea"/>
              <w:ind w:left="284"/>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703098" w:rsidRPr="00DD0C33">
              <w:rPr>
                <w:rFonts w:ascii="Arial" w:hAnsi="Arial" w:cs="Arial"/>
                <w:b/>
                <w:szCs w:val="20"/>
                <w:lang w:val="nl-NL"/>
              </w:rPr>
              <w:t xml:space="preserve"> </w:t>
            </w:r>
            <w:r w:rsidR="0031369F">
              <w:rPr>
                <w:rFonts w:ascii="Arial" w:hAnsi="Arial" w:cs="Arial"/>
                <w:b/>
                <w:szCs w:val="20"/>
                <w:lang w:val="nl-NL"/>
              </w:rPr>
              <w:t>Maaltijdvoor</w:t>
            </w:r>
            <w:r w:rsidR="001F7478">
              <w:rPr>
                <w:rFonts w:ascii="Arial" w:hAnsi="Arial" w:cs="Arial"/>
                <w:b/>
                <w:szCs w:val="20"/>
                <w:lang w:val="nl-NL"/>
              </w:rPr>
              <w:t>ziening</w:t>
            </w:r>
          </w:p>
        </w:tc>
      </w:tr>
      <w:tr w:rsidR="002759C1" w:rsidRPr="005628B5" w14:paraId="10715C70" w14:textId="77777777" w:rsidTr="00DD0C33">
        <w:trPr>
          <w:trHeight w:val="391"/>
        </w:trPr>
        <w:tc>
          <w:tcPr>
            <w:tcW w:w="9464" w:type="dxa"/>
            <w:gridSpan w:val="2"/>
            <w:shd w:val="clear" w:color="auto" w:fill="F2F2F2" w:themeFill="background1" w:themeFillShade="F2"/>
            <w:vAlign w:val="center"/>
          </w:tcPr>
          <w:p w14:paraId="7A89B854" w14:textId="77777777" w:rsidR="002759C1" w:rsidRPr="005628B5" w:rsidRDefault="005C5607" w:rsidP="00DD0C33">
            <w:pPr>
              <w:rPr>
                <w:rFonts w:ascii="Cambria" w:hAnsi="Cambria" w:cs="Tahoma"/>
                <w:i/>
                <w:szCs w:val="20"/>
                <w:lang w:val="nl-NL"/>
              </w:rPr>
            </w:pPr>
            <w:r w:rsidRPr="002F4EEB">
              <w:rPr>
                <w:rFonts w:ascii="Arial" w:hAnsi="Arial" w:cs="Arial"/>
                <w:i/>
                <w:lang w:val="nl-NL"/>
              </w:rPr>
              <w:t>A</w:t>
            </w:r>
            <w:r w:rsidR="005628B5" w:rsidRPr="002F4EEB">
              <w:rPr>
                <w:rFonts w:ascii="Arial" w:hAnsi="Arial" w:cs="Arial"/>
                <w:i/>
                <w:lang w:val="nl-NL"/>
              </w:rPr>
              <w:t>.</w:t>
            </w:r>
            <w:r w:rsidRPr="002F4EEB">
              <w:rPr>
                <w:rFonts w:ascii="Arial" w:hAnsi="Arial" w:cs="Arial"/>
                <w:i/>
                <w:lang w:val="nl-NL"/>
              </w:rPr>
              <w:t xml:space="preserve">    </w:t>
            </w:r>
            <w:r w:rsidR="002759C1" w:rsidRPr="002F4EEB">
              <w:rPr>
                <w:rFonts w:ascii="Arial" w:hAnsi="Arial" w:cs="Arial"/>
                <w:i/>
                <w:u w:val="single"/>
                <w:lang w:val="nl-NL"/>
              </w:rPr>
              <w:t>Algemeen</w:t>
            </w:r>
          </w:p>
        </w:tc>
      </w:tr>
      <w:tr w:rsidR="002759C1" w:rsidRPr="005628B5" w14:paraId="72161D9B" w14:textId="77777777" w:rsidTr="002F4EEB">
        <w:trPr>
          <w:trHeight w:val="874"/>
        </w:trPr>
        <w:tc>
          <w:tcPr>
            <w:tcW w:w="4786" w:type="dxa"/>
            <w:vAlign w:val="center"/>
          </w:tcPr>
          <w:p w14:paraId="67F3FA25" w14:textId="77777777" w:rsidR="002759C1"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organisatie:</w:t>
            </w:r>
          </w:p>
        </w:tc>
        <w:tc>
          <w:tcPr>
            <w:tcW w:w="4678" w:type="dxa"/>
          </w:tcPr>
          <w:p w14:paraId="15D045E5" w14:textId="77777777" w:rsidR="002759C1" w:rsidRPr="00F708EA" w:rsidRDefault="002759C1" w:rsidP="002759C1">
            <w:pPr>
              <w:rPr>
                <w:rFonts w:ascii="Cambria" w:hAnsi="Cambria" w:cs="Tahoma"/>
                <w:lang w:val="nl-NL"/>
              </w:rPr>
            </w:pPr>
          </w:p>
        </w:tc>
      </w:tr>
      <w:tr w:rsidR="004F0A56" w:rsidRPr="005628B5" w14:paraId="0F137570" w14:textId="77777777" w:rsidTr="002F4EEB">
        <w:trPr>
          <w:trHeight w:val="984"/>
        </w:trPr>
        <w:tc>
          <w:tcPr>
            <w:tcW w:w="4786" w:type="dxa"/>
            <w:vAlign w:val="center"/>
          </w:tcPr>
          <w:p w14:paraId="557AC515" w14:textId="77777777" w:rsidR="004F0A56"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en contactgegevens contactpersoon:</w:t>
            </w:r>
          </w:p>
        </w:tc>
        <w:tc>
          <w:tcPr>
            <w:tcW w:w="4678" w:type="dxa"/>
          </w:tcPr>
          <w:p w14:paraId="61E7A78B" w14:textId="77777777" w:rsidR="004F0A56" w:rsidRPr="00F708EA" w:rsidRDefault="004F0A56" w:rsidP="002759C1">
            <w:pPr>
              <w:rPr>
                <w:rFonts w:ascii="Cambria" w:hAnsi="Cambria" w:cs="Tahoma"/>
                <w:lang w:val="nl-NL"/>
              </w:rPr>
            </w:pPr>
          </w:p>
        </w:tc>
      </w:tr>
    </w:tbl>
    <w:p w14:paraId="788CF96A" w14:textId="77777777" w:rsidR="002759C1" w:rsidRPr="00F708EA"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5628B5" w14:paraId="3E04A651" w14:textId="77777777" w:rsidTr="0037266E">
        <w:trPr>
          <w:trHeight w:val="399"/>
        </w:trPr>
        <w:tc>
          <w:tcPr>
            <w:tcW w:w="9464" w:type="dxa"/>
            <w:gridSpan w:val="2"/>
            <w:shd w:val="clear" w:color="auto" w:fill="F2F2F2" w:themeFill="background1" w:themeFillShade="F2"/>
            <w:vAlign w:val="center"/>
          </w:tcPr>
          <w:p w14:paraId="53494C65" w14:textId="77777777" w:rsidR="002759C1" w:rsidRPr="00F708EA" w:rsidRDefault="005C5607" w:rsidP="00DD0C33">
            <w:pPr>
              <w:rPr>
                <w:i/>
                <w:u w:val="single"/>
                <w:lang w:val="nl-NL"/>
              </w:rPr>
            </w:pPr>
            <w:r w:rsidRPr="002F4EEB">
              <w:rPr>
                <w:rFonts w:ascii="Arial" w:hAnsi="Arial" w:cs="Arial"/>
                <w:i/>
                <w:lang w:val="nl-NL"/>
              </w:rPr>
              <w:t>B</w:t>
            </w:r>
            <w:r w:rsidR="005628B5" w:rsidRPr="002F4EEB">
              <w:rPr>
                <w:rFonts w:ascii="Arial" w:hAnsi="Arial" w:cs="Arial"/>
                <w:i/>
                <w:lang w:val="nl-NL"/>
              </w:rPr>
              <w:t>.</w:t>
            </w:r>
            <w:r w:rsidRPr="002F4EEB">
              <w:rPr>
                <w:rFonts w:ascii="Arial" w:hAnsi="Arial" w:cs="Arial"/>
                <w:i/>
                <w:lang w:val="nl-NL"/>
              </w:rPr>
              <w:t xml:space="preserve">   </w:t>
            </w:r>
            <w:r w:rsidR="00DD0C33" w:rsidRPr="002F4EEB">
              <w:rPr>
                <w:rFonts w:ascii="Arial" w:hAnsi="Arial" w:cs="Arial"/>
                <w:i/>
                <w:u w:val="single"/>
                <w:lang w:val="nl-NL"/>
              </w:rPr>
              <w:t>Dienstverlening</w:t>
            </w:r>
          </w:p>
        </w:tc>
      </w:tr>
      <w:tr w:rsidR="002759C1" w:rsidRPr="00452CA1" w14:paraId="659121B2" w14:textId="77777777" w:rsidTr="0037266E">
        <w:trPr>
          <w:trHeight w:val="1189"/>
        </w:trPr>
        <w:tc>
          <w:tcPr>
            <w:tcW w:w="4786" w:type="dxa"/>
            <w:shd w:val="clear" w:color="auto" w:fill="auto"/>
            <w:vAlign w:val="center"/>
          </w:tcPr>
          <w:p w14:paraId="536D5348" w14:textId="77777777" w:rsidR="002759C1" w:rsidRPr="00452CA1" w:rsidRDefault="002759C1" w:rsidP="0066652A">
            <w:pPr>
              <w:pStyle w:val="Lijstalinea"/>
              <w:numPr>
                <w:ilvl w:val="0"/>
                <w:numId w:val="13"/>
              </w:numPr>
              <w:rPr>
                <w:rFonts w:ascii="Arial" w:hAnsi="Arial" w:cs="Arial"/>
                <w:lang w:val="nl-NL"/>
              </w:rPr>
            </w:pPr>
            <w:r w:rsidRPr="00452CA1">
              <w:rPr>
                <w:rFonts w:ascii="Arial" w:hAnsi="Arial" w:cs="Arial"/>
                <w:lang w:val="nl-NL"/>
              </w:rPr>
              <w:t xml:space="preserve">Welke </w:t>
            </w:r>
            <w:r w:rsidR="00C85EDC" w:rsidRPr="00452CA1">
              <w:rPr>
                <w:rFonts w:ascii="Arial" w:hAnsi="Arial" w:cs="Arial"/>
                <w:lang w:val="nl-NL"/>
              </w:rPr>
              <w:t xml:space="preserve">soort </w:t>
            </w:r>
            <w:r w:rsidR="0066652A" w:rsidRPr="00452CA1">
              <w:rPr>
                <w:rFonts w:ascii="Arial" w:hAnsi="Arial" w:cs="Arial"/>
                <w:lang w:val="nl-NL"/>
              </w:rPr>
              <w:t>dienstverlening</w:t>
            </w:r>
            <w:r w:rsidR="0050332A" w:rsidRPr="00452CA1">
              <w:rPr>
                <w:rFonts w:ascii="Arial" w:hAnsi="Arial" w:cs="Arial"/>
                <w:lang w:val="nl-NL"/>
              </w:rPr>
              <w:t xml:space="preserve"> </w:t>
            </w:r>
            <w:r w:rsidRPr="00452CA1">
              <w:rPr>
                <w:rFonts w:ascii="Arial" w:hAnsi="Arial" w:cs="Arial"/>
                <w:lang w:val="nl-NL"/>
              </w:rPr>
              <w:t xml:space="preserve">kunt u leveren </w:t>
            </w:r>
            <w:r w:rsidR="00BB59C0" w:rsidRPr="00452CA1">
              <w:rPr>
                <w:rFonts w:ascii="Arial" w:hAnsi="Arial" w:cs="Arial"/>
                <w:lang w:val="nl-NL"/>
              </w:rPr>
              <w:t>in</w:t>
            </w:r>
            <w:r w:rsidR="00B763EE" w:rsidRPr="00452CA1">
              <w:rPr>
                <w:rFonts w:ascii="Arial" w:hAnsi="Arial" w:cs="Arial"/>
                <w:lang w:val="nl-NL"/>
              </w:rPr>
              <w:t xml:space="preserve"> het</w:t>
            </w:r>
            <w:r w:rsidR="00BB59C0" w:rsidRPr="00452CA1">
              <w:rPr>
                <w:rFonts w:ascii="Arial" w:hAnsi="Arial" w:cs="Arial"/>
                <w:lang w:val="nl-NL"/>
              </w:rPr>
              <w:t xml:space="preserve"> kader van deze aanbesteding? </w:t>
            </w:r>
          </w:p>
        </w:tc>
        <w:tc>
          <w:tcPr>
            <w:tcW w:w="4678" w:type="dxa"/>
            <w:vAlign w:val="center"/>
          </w:tcPr>
          <w:p w14:paraId="2420D38A" w14:textId="77777777" w:rsidR="002759C1" w:rsidRPr="00452CA1" w:rsidRDefault="001B7DA2" w:rsidP="00AE350C">
            <w:pPr>
              <w:rPr>
                <w:rFonts w:ascii="Arial" w:hAnsi="Arial" w:cs="Arial"/>
                <w:lang w:val="nl-NL"/>
              </w:rPr>
            </w:pPr>
            <w:r w:rsidRPr="00452CA1">
              <w:rPr>
                <w:rFonts w:ascii="Arial" w:hAnsi="Arial" w:cs="Arial"/>
                <w:lang w:val="nl-NL"/>
              </w:rPr>
              <w:t xml:space="preserve">□  </w:t>
            </w:r>
            <w:r w:rsidR="0066652A" w:rsidRPr="00452CA1">
              <w:rPr>
                <w:rFonts w:ascii="Arial" w:hAnsi="Arial" w:cs="Arial"/>
                <w:lang w:val="nl-NL"/>
              </w:rPr>
              <w:t>Maaltijdvoorbereiding</w:t>
            </w:r>
          </w:p>
          <w:p w14:paraId="1A601B91" w14:textId="77777777" w:rsidR="0031369F" w:rsidRPr="00452CA1" w:rsidRDefault="001B7DA2" w:rsidP="00AE350C">
            <w:pPr>
              <w:rPr>
                <w:rFonts w:ascii="Arial" w:hAnsi="Arial" w:cs="Arial"/>
                <w:lang w:val="nl-NL"/>
              </w:rPr>
            </w:pPr>
            <w:r w:rsidRPr="00452CA1">
              <w:rPr>
                <w:rFonts w:ascii="Arial" w:hAnsi="Arial" w:cs="Arial"/>
                <w:lang w:val="nl-NL"/>
              </w:rPr>
              <w:t xml:space="preserve">□  </w:t>
            </w:r>
            <w:r w:rsidR="0066652A" w:rsidRPr="00452CA1">
              <w:rPr>
                <w:rFonts w:ascii="Arial" w:hAnsi="Arial" w:cs="Arial"/>
                <w:lang w:val="nl-NL"/>
              </w:rPr>
              <w:t>Toezicht</w:t>
            </w:r>
            <w:r w:rsidR="001F7478" w:rsidRPr="00452CA1">
              <w:rPr>
                <w:rFonts w:ascii="Arial" w:hAnsi="Arial" w:cs="Arial"/>
                <w:lang w:val="nl-NL"/>
              </w:rPr>
              <w:t xml:space="preserve"> bij het nuttigen van de maaltijd</w:t>
            </w:r>
          </w:p>
          <w:p w14:paraId="740E599F" w14:textId="77777777" w:rsidR="001B7DA2" w:rsidRPr="00452CA1" w:rsidRDefault="0031369F" w:rsidP="0031369F">
            <w:pPr>
              <w:rPr>
                <w:rFonts w:ascii="Arial" w:hAnsi="Arial" w:cs="Arial"/>
                <w:lang w:val="nl-NL"/>
              </w:rPr>
            </w:pPr>
            <w:r w:rsidRPr="00452CA1">
              <w:rPr>
                <w:rFonts w:ascii="Arial" w:hAnsi="Arial" w:cs="Arial"/>
                <w:lang w:val="nl-NL"/>
              </w:rPr>
              <w:t>□  Toediening</w:t>
            </w:r>
            <w:r w:rsidR="001F7478" w:rsidRPr="00452CA1">
              <w:rPr>
                <w:rFonts w:ascii="Arial" w:hAnsi="Arial" w:cs="Arial"/>
                <w:lang w:val="nl-NL"/>
              </w:rPr>
              <w:t xml:space="preserve"> van de maaltijd</w:t>
            </w:r>
          </w:p>
        </w:tc>
      </w:tr>
      <w:tr w:rsidR="00EC46F9" w:rsidRPr="002F4EEB" w14:paraId="2E3B708A" w14:textId="77777777" w:rsidTr="002F4EEB">
        <w:trPr>
          <w:trHeight w:val="1703"/>
        </w:trPr>
        <w:tc>
          <w:tcPr>
            <w:tcW w:w="4786" w:type="dxa"/>
            <w:vAlign w:val="center"/>
          </w:tcPr>
          <w:p w14:paraId="0BC68A1A" w14:textId="77777777" w:rsidR="00EC46F9" w:rsidRPr="00452CA1" w:rsidRDefault="00452CA1" w:rsidP="00452CA1">
            <w:pPr>
              <w:pStyle w:val="Lijstalinea"/>
              <w:numPr>
                <w:ilvl w:val="0"/>
                <w:numId w:val="13"/>
              </w:numPr>
              <w:rPr>
                <w:rFonts w:ascii="Arial" w:eastAsia="Times New Roman" w:hAnsi="Arial" w:cs="Arial"/>
                <w:lang w:val="nl-NL"/>
              </w:rPr>
            </w:pPr>
            <w:r w:rsidRPr="00452CA1">
              <w:rPr>
                <w:rFonts w:ascii="Arial" w:hAnsi="Arial" w:cs="Arial"/>
                <w:lang w:val="nl-NL"/>
              </w:rPr>
              <w:t>Welke, voor de betreffende gemeenten relevante, ontwikkelingen hebben in de afgelopen tijd plaatsgevonden of vinden in de nabije toekomst plaats?</w:t>
            </w:r>
          </w:p>
        </w:tc>
        <w:tc>
          <w:tcPr>
            <w:tcW w:w="4678" w:type="dxa"/>
          </w:tcPr>
          <w:p w14:paraId="5AACB227" w14:textId="77777777" w:rsidR="00EC46F9" w:rsidRPr="00452CA1" w:rsidRDefault="00EC46F9" w:rsidP="00241B5D">
            <w:pPr>
              <w:rPr>
                <w:rFonts w:ascii="Arial" w:hAnsi="Arial" w:cs="Arial"/>
                <w:lang w:val="nl-NL"/>
              </w:rPr>
            </w:pPr>
            <w:bookmarkStart w:id="0" w:name="_GoBack"/>
            <w:bookmarkEnd w:id="0"/>
          </w:p>
        </w:tc>
      </w:tr>
      <w:tr w:rsidR="0031369F" w:rsidRPr="00F14347" w14:paraId="128B6F33" w14:textId="77777777" w:rsidTr="009667B4">
        <w:trPr>
          <w:trHeight w:val="5091"/>
        </w:trPr>
        <w:tc>
          <w:tcPr>
            <w:tcW w:w="4786" w:type="dxa"/>
            <w:shd w:val="clear" w:color="auto" w:fill="auto"/>
            <w:vAlign w:val="center"/>
          </w:tcPr>
          <w:p w14:paraId="395926F7" w14:textId="1057C97F" w:rsidR="0031369F" w:rsidRPr="009667B4" w:rsidRDefault="009667B4" w:rsidP="009667B4">
            <w:pPr>
              <w:pStyle w:val="Lijstalinea"/>
              <w:numPr>
                <w:ilvl w:val="0"/>
                <w:numId w:val="13"/>
              </w:numPr>
              <w:rPr>
                <w:rFonts w:ascii="Arial" w:hAnsi="Arial" w:cs="Arial"/>
                <w:lang w:val="nl-NL"/>
              </w:rPr>
            </w:pPr>
            <w:r w:rsidRPr="009667B4">
              <w:rPr>
                <w:rFonts w:ascii="Arial" w:hAnsi="Arial" w:cs="Arial"/>
                <w:lang w:val="nl-NL"/>
              </w:rPr>
              <w:t>Op dit moment hanteren de Gemeenten 15 min</w:t>
            </w:r>
            <w:r>
              <w:rPr>
                <w:rFonts w:ascii="Arial" w:hAnsi="Arial" w:cs="Arial"/>
                <w:lang w:val="nl-NL"/>
              </w:rPr>
              <w:t>uten</w:t>
            </w:r>
            <w:r w:rsidRPr="009667B4">
              <w:rPr>
                <w:rFonts w:ascii="Arial" w:hAnsi="Arial" w:cs="Arial"/>
                <w:lang w:val="nl-NL"/>
              </w:rPr>
              <w:t xml:space="preserve"> voor een broodmaaltijd (max. 2x per dag) en 30 min</w:t>
            </w:r>
            <w:r>
              <w:rPr>
                <w:rFonts w:ascii="Arial" w:hAnsi="Arial" w:cs="Arial"/>
                <w:lang w:val="nl-NL"/>
              </w:rPr>
              <w:t>uten</w:t>
            </w:r>
            <w:r w:rsidRPr="009667B4">
              <w:rPr>
                <w:rFonts w:ascii="Arial" w:hAnsi="Arial" w:cs="Arial"/>
                <w:lang w:val="nl-NL"/>
              </w:rPr>
              <w:t xml:space="preserve"> voor een warme maaltijd (1x per dag). De Gemeenten denken erover na om deze tijden aan te passen. Een van de opties waar we ons op kunnen baseren is het normenkader HHM. Dit normenkader stelt als normtijden voor 2 broodmaaltijden 20 min</w:t>
            </w:r>
            <w:r>
              <w:rPr>
                <w:rFonts w:ascii="Arial" w:hAnsi="Arial" w:cs="Arial"/>
                <w:lang w:val="nl-NL"/>
              </w:rPr>
              <w:t>uten</w:t>
            </w:r>
            <w:r w:rsidRPr="009667B4">
              <w:rPr>
                <w:rFonts w:ascii="Arial" w:hAnsi="Arial" w:cs="Arial"/>
                <w:lang w:val="nl-NL"/>
              </w:rPr>
              <w:t xml:space="preserve">/dag en voor een warme maaltijd ook 20 minuten. In de ochtend wordt dan voor cliënten waarbij dit mogelijk is 1 broodmaaltijd op tafel gezet en 1 maaltijd in de koelkast gezet voor een later moment. Een andere optie is 20 minuten per maaltijd (maximaal drie per dag). Hoe denkt u over deze opties? Heeft u wellicht nog andere suggesties? Wij verzoeken u </w:t>
            </w:r>
            <w:r>
              <w:rPr>
                <w:rFonts w:ascii="Arial" w:hAnsi="Arial" w:cs="Arial"/>
                <w:lang w:val="nl-NL"/>
              </w:rPr>
              <w:t xml:space="preserve">hierbij </w:t>
            </w:r>
            <w:r w:rsidRPr="009667B4">
              <w:rPr>
                <w:rFonts w:ascii="Arial" w:hAnsi="Arial" w:cs="Arial"/>
                <w:lang w:val="nl-NL"/>
              </w:rPr>
              <w:t>uw antwoord te onderbouwen.</w:t>
            </w:r>
          </w:p>
        </w:tc>
        <w:tc>
          <w:tcPr>
            <w:tcW w:w="4678" w:type="dxa"/>
            <w:vAlign w:val="center"/>
          </w:tcPr>
          <w:p w14:paraId="2C389A7D" w14:textId="77777777" w:rsidR="0031369F" w:rsidRPr="00452CA1" w:rsidRDefault="0031369F" w:rsidP="00AE350C">
            <w:pPr>
              <w:rPr>
                <w:rFonts w:ascii="Arial" w:hAnsi="Arial" w:cs="Arial"/>
                <w:lang w:val="nl-NL"/>
              </w:rPr>
            </w:pPr>
          </w:p>
        </w:tc>
      </w:tr>
      <w:tr w:rsidR="0066652A" w:rsidRPr="002F4EEB" w14:paraId="48924BEA" w14:textId="77777777" w:rsidTr="002F4EEB">
        <w:trPr>
          <w:trHeight w:val="1596"/>
        </w:trPr>
        <w:tc>
          <w:tcPr>
            <w:tcW w:w="4786" w:type="dxa"/>
            <w:vAlign w:val="center"/>
          </w:tcPr>
          <w:p w14:paraId="1FFA6C81" w14:textId="77777777" w:rsidR="0066652A" w:rsidRPr="00452CA1" w:rsidRDefault="00452CA1" w:rsidP="00452CA1">
            <w:pPr>
              <w:pStyle w:val="Lijstalinea"/>
              <w:numPr>
                <w:ilvl w:val="0"/>
                <w:numId w:val="13"/>
              </w:numPr>
              <w:contextualSpacing w:val="0"/>
              <w:rPr>
                <w:rFonts w:ascii="Arial" w:hAnsi="Arial" w:cs="Arial"/>
                <w:lang w:val="nl-NL"/>
              </w:rPr>
            </w:pPr>
            <w:r w:rsidRPr="00452CA1">
              <w:rPr>
                <w:rFonts w:ascii="Arial" w:eastAsia="Times New Roman" w:hAnsi="Arial" w:cs="Arial"/>
                <w:lang w:val="nl-NL"/>
              </w:rPr>
              <w:lastRenderedPageBreak/>
              <w:t>a. Wat is volgens u een realistisch uurtarief voor de levering van maaltijdvoorziening? Geef dit aan middels een onder- en bovengrens</w:t>
            </w:r>
            <w:r>
              <w:rPr>
                <w:rFonts w:ascii="Arial" w:eastAsia="Times New Roman" w:hAnsi="Arial" w:cs="Arial"/>
                <w:lang w:val="nl-NL"/>
              </w:rPr>
              <w:t>.</w:t>
            </w:r>
          </w:p>
        </w:tc>
        <w:tc>
          <w:tcPr>
            <w:tcW w:w="4678" w:type="dxa"/>
          </w:tcPr>
          <w:p w14:paraId="65214649" w14:textId="77777777" w:rsidR="0066652A" w:rsidRPr="00452CA1" w:rsidRDefault="0066652A" w:rsidP="008F13B8">
            <w:pPr>
              <w:rPr>
                <w:rFonts w:ascii="Arial" w:hAnsi="Arial" w:cs="Arial"/>
                <w:lang w:val="nl-NL"/>
              </w:rPr>
            </w:pPr>
          </w:p>
        </w:tc>
      </w:tr>
      <w:tr w:rsidR="00DE7517" w:rsidRPr="002F4EEB" w14:paraId="1DB1FA52" w14:textId="77777777" w:rsidTr="002F4EEB">
        <w:trPr>
          <w:trHeight w:val="1516"/>
        </w:trPr>
        <w:tc>
          <w:tcPr>
            <w:tcW w:w="4786" w:type="dxa"/>
            <w:vAlign w:val="center"/>
          </w:tcPr>
          <w:p w14:paraId="2F773157" w14:textId="77777777" w:rsidR="00DE7517" w:rsidRPr="00452CA1" w:rsidRDefault="00452CA1" w:rsidP="00452CA1">
            <w:pPr>
              <w:pStyle w:val="Lijstalinea"/>
              <w:numPr>
                <w:ilvl w:val="0"/>
                <w:numId w:val="33"/>
              </w:numPr>
              <w:rPr>
                <w:rFonts w:ascii="Arial" w:hAnsi="Arial" w:cs="Arial"/>
                <w:lang w:val="nl-NL"/>
              </w:rPr>
            </w:pPr>
            <w:r w:rsidRPr="00452CA1">
              <w:rPr>
                <w:rFonts w:ascii="Arial" w:hAnsi="Arial" w:cs="Arial"/>
                <w:lang w:val="nl-NL"/>
              </w:rPr>
              <w:t>b. G</w:t>
            </w:r>
            <w:r w:rsidRPr="00452CA1">
              <w:rPr>
                <w:rFonts w:ascii="Arial" w:eastAsia="Times New Roman" w:hAnsi="Arial" w:cs="Arial"/>
                <w:lang w:val="nl-NL"/>
              </w:rPr>
              <w:t>eef hierbij globaal aan wat uw onderbouwing hiervoor is (denk bijv. aan periodiek/schaal medewerkers, Cao VVT?)</w:t>
            </w:r>
          </w:p>
        </w:tc>
        <w:tc>
          <w:tcPr>
            <w:tcW w:w="4678" w:type="dxa"/>
          </w:tcPr>
          <w:p w14:paraId="0AACAE93" w14:textId="77777777" w:rsidR="00DE7517" w:rsidRPr="00452CA1" w:rsidRDefault="00DE7517" w:rsidP="008F13B8">
            <w:pPr>
              <w:rPr>
                <w:rFonts w:ascii="Arial" w:hAnsi="Arial" w:cs="Arial"/>
                <w:lang w:val="nl-NL"/>
              </w:rPr>
            </w:pPr>
          </w:p>
        </w:tc>
      </w:tr>
    </w:tbl>
    <w:p w14:paraId="4FDCE91D" w14:textId="77777777" w:rsidR="006D1A7E" w:rsidRDefault="006D1A7E">
      <w:pPr>
        <w:rPr>
          <w:rFonts w:ascii="Arial" w:hAnsi="Arial" w:cs="Arial"/>
          <w:sz w:val="8"/>
          <w:lang w:val="nl-NL"/>
        </w:rPr>
      </w:pPr>
    </w:p>
    <w:p w14:paraId="68E7E8C1" w14:textId="77777777" w:rsidR="00452CA1" w:rsidRPr="00452CA1" w:rsidRDefault="00452CA1">
      <w:pPr>
        <w:rPr>
          <w:rFonts w:ascii="Arial" w:hAnsi="Arial" w:cs="Arial"/>
          <w:sz w:val="8"/>
          <w:lang w:val="nl-NL"/>
        </w:rPr>
      </w:pPr>
    </w:p>
    <w:tbl>
      <w:tblPr>
        <w:tblStyle w:val="Tabelraster"/>
        <w:tblW w:w="9464" w:type="dxa"/>
        <w:tblLook w:val="04A0" w:firstRow="1" w:lastRow="0" w:firstColumn="1" w:lastColumn="0" w:noHBand="0" w:noVBand="1"/>
      </w:tblPr>
      <w:tblGrid>
        <w:gridCol w:w="4786"/>
        <w:gridCol w:w="4678"/>
      </w:tblGrid>
      <w:tr w:rsidR="00F12158" w:rsidRPr="00452CA1" w14:paraId="5E4E7DE2" w14:textId="77777777" w:rsidTr="007C2476">
        <w:trPr>
          <w:trHeight w:val="403"/>
        </w:trPr>
        <w:tc>
          <w:tcPr>
            <w:tcW w:w="9464" w:type="dxa"/>
            <w:gridSpan w:val="2"/>
            <w:shd w:val="clear" w:color="auto" w:fill="F2F2F2" w:themeFill="background1" w:themeFillShade="F2"/>
            <w:vAlign w:val="center"/>
          </w:tcPr>
          <w:p w14:paraId="23D9318C" w14:textId="499F2B3E" w:rsidR="00F12158" w:rsidRPr="00452CA1" w:rsidRDefault="00F12158" w:rsidP="00FE648F">
            <w:pPr>
              <w:rPr>
                <w:rFonts w:ascii="Arial" w:hAnsi="Arial" w:cs="Arial"/>
                <w:lang w:val="nl-NL"/>
              </w:rPr>
            </w:pPr>
            <w:r w:rsidRPr="00452CA1">
              <w:rPr>
                <w:rFonts w:ascii="Arial" w:hAnsi="Arial" w:cs="Arial"/>
                <w:lang w:val="nl-NL"/>
              </w:rPr>
              <w:br w:type="page"/>
            </w:r>
            <w:r w:rsidR="002F4EEB">
              <w:rPr>
                <w:rFonts w:ascii="Arial" w:hAnsi="Arial" w:cs="Arial"/>
                <w:lang w:val="nl-NL"/>
              </w:rPr>
              <w:t>C</w:t>
            </w:r>
            <w:r w:rsidR="005628B5" w:rsidRPr="00452CA1">
              <w:rPr>
                <w:rFonts w:ascii="Arial" w:hAnsi="Arial" w:cs="Arial"/>
                <w:i/>
                <w:lang w:val="nl-NL"/>
              </w:rPr>
              <w:t>.</w:t>
            </w:r>
            <w:r w:rsidRPr="00452CA1">
              <w:rPr>
                <w:rFonts w:ascii="Arial" w:hAnsi="Arial" w:cs="Arial"/>
                <w:i/>
                <w:lang w:val="nl-NL"/>
              </w:rPr>
              <w:t xml:space="preserve">     </w:t>
            </w:r>
            <w:r w:rsidRPr="00452CA1">
              <w:rPr>
                <w:rFonts w:ascii="Arial" w:hAnsi="Arial" w:cs="Arial"/>
                <w:i/>
                <w:u w:val="single"/>
                <w:lang w:val="nl-NL"/>
              </w:rPr>
              <w:t>Aanbestedingsstrategie</w:t>
            </w:r>
          </w:p>
        </w:tc>
      </w:tr>
      <w:tr w:rsidR="00F12158" w:rsidRPr="002F4EEB" w14:paraId="1E157B2D" w14:textId="77777777" w:rsidTr="002F4EEB">
        <w:trPr>
          <w:trHeight w:val="1637"/>
        </w:trPr>
        <w:tc>
          <w:tcPr>
            <w:tcW w:w="4786" w:type="dxa"/>
            <w:vAlign w:val="center"/>
          </w:tcPr>
          <w:p w14:paraId="04401F85" w14:textId="77777777" w:rsidR="00F12158" w:rsidRPr="00452CA1" w:rsidRDefault="00F12158" w:rsidP="007C2476">
            <w:pPr>
              <w:pStyle w:val="Lijstalinea"/>
              <w:numPr>
                <w:ilvl w:val="0"/>
                <w:numId w:val="9"/>
              </w:numPr>
              <w:spacing w:line="260" w:lineRule="atLeast"/>
              <w:rPr>
                <w:rFonts w:ascii="Arial" w:hAnsi="Arial" w:cs="Arial"/>
                <w:lang w:val="nl-NL"/>
              </w:rPr>
            </w:pPr>
            <w:r w:rsidRPr="00452CA1">
              <w:rPr>
                <w:rFonts w:ascii="Arial" w:hAnsi="Arial" w:cs="Arial"/>
                <w:lang w:val="nl-NL"/>
              </w:rPr>
              <w:t>Waar dienen wij in de aanbestedings-procedure absoluut rekening mee te houden/welke tips kunt u ons meegeven voor het aanbestedingstraject?</w:t>
            </w:r>
          </w:p>
        </w:tc>
        <w:tc>
          <w:tcPr>
            <w:tcW w:w="4678" w:type="dxa"/>
          </w:tcPr>
          <w:p w14:paraId="2B05F1AE" w14:textId="77777777" w:rsidR="00F12158" w:rsidRPr="00452CA1" w:rsidRDefault="00F12158" w:rsidP="007C2476">
            <w:pPr>
              <w:rPr>
                <w:rFonts w:ascii="Arial" w:hAnsi="Arial" w:cs="Arial"/>
                <w:lang w:val="nl-NL"/>
              </w:rPr>
            </w:pPr>
          </w:p>
        </w:tc>
      </w:tr>
      <w:tr w:rsidR="00F12158" w:rsidRPr="002F4EEB" w14:paraId="1A2278E6" w14:textId="77777777" w:rsidTr="002F4EEB">
        <w:trPr>
          <w:trHeight w:val="1561"/>
        </w:trPr>
        <w:tc>
          <w:tcPr>
            <w:tcW w:w="4786" w:type="dxa"/>
            <w:vAlign w:val="center"/>
          </w:tcPr>
          <w:p w14:paraId="39233475" w14:textId="77777777" w:rsidR="00F12158" w:rsidRPr="00452CA1" w:rsidRDefault="00F12158" w:rsidP="007C2476">
            <w:pPr>
              <w:pStyle w:val="Lijstalinea"/>
              <w:numPr>
                <w:ilvl w:val="0"/>
                <w:numId w:val="9"/>
              </w:numPr>
              <w:spacing w:line="260" w:lineRule="atLeast"/>
              <w:rPr>
                <w:rFonts w:ascii="Arial" w:eastAsia="Cambria,Tahoma" w:hAnsi="Arial" w:cs="Arial"/>
                <w:lang w:val="nl-NL"/>
              </w:rPr>
            </w:pPr>
            <w:r w:rsidRPr="00452CA1">
              <w:rPr>
                <w:rFonts w:ascii="Arial" w:eastAsia="Cambria,Tahoma" w:hAnsi="Arial" w:cs="Arial"/>
                <w:lang w:val="nl-NL"/>
              </w:rPr>
              <w:t xml:space="preserve">Heeft u de intentie om in te schrijven op deze </w:t>
            </w:r>
            <w:r w:rsidR="00452CA1" w:rsidRPr="00452CA1">
              <w:rPr>
                <w:rFonts w:ascii="Arial" w:eastAsia="Cambria,Tahoma" w:hAnsi="Arial" w:cs="Arial"/>
                <w:lang w:val="nl-NL"/>
              </w:rPr>
              <w:t xml:space="preserve">(meervoudig onderhandse) </w:t>
            </w:r>
            <w:r w:rsidRPr="00452CA1">
              <w:rPr>
                <w:rFonts w:ascii="Arial" w:eastAsia="Cambria,Tahoma" w:hAnsi="Arial" w:cs="Arial"/>
                <w:lang w:val="nl-NL"/>
              </w:rPr>
              <w:t xml:space="preserve">aanbesteding? Zo nee, </w:t>
            </w:r>
            <w:r w:rsidR="007B6DB2" w:rsidRPr="00452CA1">
              <w:rPr>
                <w:rFonts w:ascii="Arial" w:eastAsia="Cambria,Tahoma" w:hAnsi="Arial" w:cs="Arial"/>
                <w:lang w:val="nl-NL"/>
              </w:rPr>
              <w:t>geef dan aan waarom niet.</w:t>
            </w:r>
          </w:p>
        </w:tc>
        <w:tc>
          <w:tcPr>
            <w:tcW w:w="4678" w:type="dxa"/>
          </w:tcPr>
          <w:p w14:paraId="16A02E72" w14:textId="77777777" w:rsidR="00F12158" w:rsidRPr="00452CA1" w:rsidRDefault="00F12158" w:rsidP="007C2476">
            <w:pPr>
              <w:pStyle w:val="Default"/>
              <w:rPr>
                <w:rFonts w:ascii="Arial" w:hAnsi="Arial" w:cs="Arial"/>
                <w:sz w:val="22"/>
                <w:szCs w:val="22"/>
              </w:rPr>
            </w:pPr>
          </w:p>
        </w:tc>
      </w:tr>
    </w:tbl>
    <w:p w14:paraId="3784CCD9" w14:textId="77777777" w:rsidR="00F12158" w:rsidRPr="00452CA1" w:rsidRDefault="00F12158">
      <w:pPr>
        <w:rPr>
          <w:rFonts w:ascii="Arial" w:hAnsi="Arial" w:cs="Arial"/>
          <w:sz w:val="8"/>
          <w:lang w:val="nl-NL"/>
        </w:rPr>
      </w:pPr>
    </w:p>
    <w:tbl>
      <w:tblPr>
        <w:tblStyle w:val="Tabelraster"/>
        <w:tblpPr w:leftFromText="141" w:rightFromText="141" w:vertAnchor="text" w:horzAnchor="margin" w:tblpY="333"/>
        <w:tblW w:w="9464" w:type="dxa"/>
        <w:tblLook w:val="04A0" w:firstRow="1" w:lastRow="0" w:firstColumn="1" w:lastColumn="0" w:noHBand="0" w:noVBand="1"/>
      </w:tblPr>
      <w:tblGrid>
        <w:gridCol w:w="4786"/>
        <w:gridCol w:w="4678"/>
      </w:tblGrid>
      <w:tr w:rsidR="0066652A" w:rsidRPr="00452CA1" w14:paraId="0A0EC5D6" w14:textId="77777777" w:rsidTr="008F13B8">
        <w:trPr>
          <w:trHeight w:val="402"/>
        </w:trPr>
        <w:tc>
          <w:tcPr>
            <w:tcW w:w="9464" w:type="dxa"/>
            <w:gridSpan w:val="2"/>
            <w:shd w:val="clear" w:color="auto" w:fill="F2F2F2" w:themeFill="background1" w:themeFillShade="F2"/>
            <w:vAlign w:val="center"/>
          </w:tcPr>
          <w:p w14:paraId="7CB36AA2" w14:textId="2437F5CD" w:rsidR="0066652A" w:rsidRPr="00452CA1" w:rsidRDefault="002F4EEB" w:rsidP="008F13B8">
            <w:pPr>
              <w:rPr>
                <w:rFonts w:ascii="Arial" w:hAnsi="Arial" w:cs="Arial"/>
                <w:lang w:val="nl-NL"/>
              </w:rPr>
            </w:pPr>
            <w:r>
              <w:rPr>
                <w:rFonts w:ascii="Arial" w:hAnsi="Arial" w:cs="Arial"/>
                <w:i/>
                <w:lang w:val="nl-NL"/>
              </w:rPr>
              <w:t>D</w:t>
            </w:r>
            <w:r w:rsidR="0066652A" w:rsidRPr="00452CA1">
              <w:rPr>
                <w:rFonts w:ascii="Arial" w:hAnsi="Arial" w:cs="Arial"/>
                <w:i/>
                <w:lang w:val="nl-NL"/>
              </w:rPr>
              <w:t xml:space="preserve">.   </w:t>
            </w:r>
            <w:r w:rsidR="0066652A" w:rsidRPr="00452CA1">
              <w:rPr>
                <w:rFonts w:ascii="Arial" w:hAnsi="Arial" w:cs="Arial"/>
                <w:i/>
                <w:u w:val="single"/>
                <w:lang w:val="nl-NL"/>
              </w:rPr>
              <w:t>Overige</w:t>
            </w:r>
          </w:p>
        </w:tc>
      </w:tr>
      <w:tr w:rsidR="0066652A" w:rsidRPr="002F4EEB" w14:paraId="73D1A099" w14:textId="77777777" w:rsidTr="002F4EEB">
        <w:trPr>
          <w:trHeight w:val="2286"/>
        </w:trPr>
        <w:tc>
          <w:tcPr>
            <w:tcW w:w="4786" w:type="dxa"/>
            <w:vAlign w:val="center"/>
          </w:tcPr>
          <w:p w14:paraId="73C85551" w14:textId="77777777" w:rsidR="0066652A" w:rsidRPr="00452CA1" w:rsidRDefault="0066652A" w:rsidP="008F13B8">
            <w:pPr>
              <w:pStyle w:val="Lijstalinea"/>
              <w:numPr>
                <w:ilvl w:val="0"/>
                <w:numId w:val="17"/>
              </w:numPr>
              <w:rPr>
                <w:rFonts w:ascii="Arial" w:hAnsi="Arial" w:cs="Arial"/>
                <w:lang w:val="nl-NL"/>
              </w:rPr>
            </w:pPr>
            <w:r w:rsidRPr="00452CA1">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kwijt. </w:t>
            </w:r>
          </w:p>
        </w:tc>
        <w:tc>
          <w:tcPr>
            <w:tcW w:w="4678" w:type="dxa"/>
            <w:vAlign w:val="center"/>
          </w:tcPr>
          <w:p w14:paraId="677DF591" w14:textId="77777777" w:rsidR="0066652A" w:rsidRPr="00452CA1" w:rsidRDefault="0066652A" w:rsidP="008F13B8">
            <w:pPr>
              <w:rPr>
                <w:rFonts w:ascii="Arial" w:hAnsi="Arial" w:cs="Arial"/>
                <w:lang w:val="nl-NL"/>
              </w:rPr>
            </w:pPr>
          </w:p>
          <w:p w14:paraId="6642A04D" w14:textId="77777777" w:rsidR="0066652A" w:rsidRPr="00452CA1" w:rsidRDefault="0066652A" w:rsidP="008F13B8">
            <w:pPr>
              <w:rPr>
                <w:rFonts w:ascii="Arial" w:hAnsi="Arial" w:cs="Arial"/>
                <w:lang w:val="nl-NL"/>
              </w:rPr>
            </w:pPr>
          </w:p>
          <w:p w14:paraId="250CA801" w14:textId="77777777" w:rsidR="0066652A" w:rsidRPr="00452CA1" w:rsidRDefault="0066652A" w:rsidP="008F13B8">
            <w:pPr>
              <w:rPr>
                <w:rFonts w:ascii="Arial" w:hAnsi="Arial" w:cs="Arial"/>
                <w:lang w:val="nl-NL"/>
              </w:rPr>
            </w:pPr>
          </w:p>
          <w:p w14:paraId="7195F5C4" w14:textId="77777777" w:rsidR="0066652A" w:rsidRPr="00452CA1" w:rsidRDefault="0066652A" w:rsidP="008F13B8">
            <w:pPr>
              <w:rPr>
                <w:rFonts w:ascii="Arial" w:hAnsi="Arial" w:cs="Arial"/>
                <w:lang w:val="nl-NL"/>
              </w:rPr>
            </w:pPr>
          </w:p>
          <w:p w14:paraId="21026461" w14:textId="77777777" w:rsidR="0066652A" w:rsidRPr="00452CA1" w:rsidRDefault="0066652A" w:rsidP="008F13B8">
            <w:pPr>
              <w:rPr>
                <w:rFonts w:ascii="Arial" w:hAnsi="Arial" w:cs="Arial"/>
                <w:lang w:val="nl-NL"/>
              </w:rPr>
            </w:pPr>
          </w:p>
        </w:tc>
      </w:tr>
    </w:tbl>
    <w:p w14:paraId="4C0AF2BC" w14:textId="77777777" w:rsidR="0066652A" w:rsidRPr="00F708EA" w:rsidRDefault="0066652A" w:rsidP="006D1A7E">
      <w:pPr>
        <w:rPr>
          <w:lang w:val="nl-NL"/>
        </w:rPr>
      </w:pPr>
    </w:p>
    <w:sectPr w:rsidR="0066652A" w:rsidRPr="00F708EA" w:rsidSect="008C038D">
      <w:headerReference w:type="default" r:id="rId8"/>
      <w:footerReference w:type="default" r:id="rId9"/>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054A9" w14:textId="77777777" w:rsidR="008E1C66" w:rsidRDefault="008E1C66" w:rsidP="0003541D">
      <w:pPr>
        <w:spacing w:after="0" w:line="240" w:lineRule="auto"/>
      </w:pPr>
      <w:r>
        <w:separator/>
      </w:r>
    </w:p>
  </w:endnote>
  <w:endnote w:type="continuationSeparator" w:id="0">
    <w:p w14:paraId="69E8D316" w14:textId="77777777" w:rsidR="008E1C66" w:rsidRDefault="008E1C66"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F5AFE" w14:textId="77777777" w:rsidR="008E1C66" w:rsidRDefault="008E1C66" w:rsidP="0003541D">
      <w:pPr>
        <w:spacing w:after="0" w:line="240" w:lineRule="auto"/>
      </w:pPr>
      <w:r>
        <w:separator/>
      </w:r>
    </w:p>
  </w:footnote>
  <w:footnote w:type="continuationSeparator" w:id="0">
    <w:p w14:paraId="6A113EED" w14:textId="77777777" w:rsidR="008E1C66" w:rsidRDefault="008E1C66" w:rsidP="00035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FEED5" w14:textId="77777777" w:rsidR="0003541D" w:rsidRDefault="00DD0C33">
    <w:pPr>
      <w:pStyle w:val="Koptekst"/>
    </w:pPr>
    <w:r>
      <w:rPr>
        <w:noProof/>
        <w:lang w:val="nl-NL" w:eastAsia="nl-NL"/>
      </w:rPr>
      <w:drawing>
        <wp:anchor distT="0" distB="0" distL="114300" distR="114300" simplePos="0" relativeHeight="251658240" behindDoc="0" locked="0" layoutInCell="1" allowOverlap="1" wp14:anchorId="27BB12CE" wp14:editId="4ECD3869">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15:restartNumberingAfterBreak="0">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FE7945"/>
    <w:multiLevelType w:val="hybridMultilevel"/>
    <w:tmpl w:val="0F429EC2"/>
    <w:lvl w:ilvl="0" w:tplc="FEE07746">
      <w:start w:val="1"/>
      <w:numFmt w:val="decimal"/>
      <w:lvlText w:val="%1."/>
      <w:lvlJc w:val="left"/>
      <w:pPr>
        <w:ind w:left="360" w:hanging="360"/>
      </w:pPr>
      <w:rPr>
        <w:rFonts w:ascii="Arial" w:hAnsi="Arial" w:cs="Arial"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EF5735"/>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24E4983"/>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772D50"/>
    <w:multiLevelType w:val="hybridMultilevel"/>
    <w:tmpl w:val="96526E68"/>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7207FFD"/>
    <w:multiLevelType w:val="hybridMultilevel"/>
    <w:tmpl w:val="A7CCA702"/>
    <w:lvl w:ilvl="0" w:tplc="5C44FE8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8986F16"/>
    <w:multiLevelType w:val="hybridMultilevel"/>
    <w:tmpl w:val="6A2C7D44"/>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6" w15:restartNumberingAfterBreak="0">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8" w15:restartNumberingAfterBreak="0">
    <w:nsid w:val="439F634F"/>
    <w:multiLevelType w:val="hybridMultilevel"/>
    <w:tmpl w:val="C3BC92D2"/>
    <w:lvl w:ilvl="0" w:tplc="A81CAD4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3D960E6"/>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A16482A"/>
    <w:multiLevelType w:val="hybridMultilevel"/>
    <w:tmpl w:val="D3CCCCAE"/>
    <w:lvl w:ilvl="0" w:tplc="95BA8DC2">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029434F"/>
    <w:multiLevelType w:val="hybridMultilevel"/>
    <w:tmpl w:val="7316A9A2"/>
    <w:lvl w:ilvl="0" w:tplc="D2886A7C">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695F3C6D"/>
    <w:multiLevelType w:val="hybridMultilevel"/>
    <w:tmpl w:val="6BE6B6CC"/>
    <w:lvl w:ilvl="0" w:tplc="0413000F">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2417CA0"/>
    <w:multiLevelType w:val="hybridMultilevel"/>
    <w:tmpl w:val="AE20725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7"/>
  </w:num>
  <w:num w:numId="2">
    <w:abstractNumId w:val="12"/>
  </w:num>
  <w:num w:numId="3">
    <w:abstractNumId w:val="17"/>
  </w:num>
  <w:num w:numId="4">
    <w:abstractNumId w:val="5"/>
  </w:num>
  <w:num w:numId="5">
    <w:abstractNumId w:val="3"/>
  </w:num>
  <w:num w:numId="6">
    <w:abstractNumId w:val="19"/>
  </w:num>
  <w:num w:numId="7">
    <w:abstractNumId w:val="20"/>
  </w:num>
  <w:num w:numId="8">
    <w:abstractNumId w:val="28"/>
  </w:num>
  <w:num w:numId="9">
    <w:abstractNumId w:val="1"/>
  </w:num>
  <w:num w:numId="10">
    <w:abstractNumId w:val="16"/>
  </w:num>
  <w:num w:numId="11">
    <w:abstractNumId w:val="31"/>
  </w:num>
  <w:num w:numId="12">
    <w:abstractNumId w:val="7"/>
  </w:num>
  <w:num w:numId="13">
    <w:abstractNumId w:val="32"/>
  </w:num>
  <w:num w:numId="14">
    <w:abstractNumId w:val="21"/>
  </w:num>
  <w:num w:numId="15">
    <w:abstractNumId w:val="25"/>
  </w:num>
  <w:num w:numId="16">
    <w:abstractNumId w:val="4"/>
  </w:num>
  <w:num w:numId="17">
    <w:abstractNumId w:val="10"/>
  </w:num>
  <w:num w:numId="18">
    <w:abstractNumId w:val="0"/>
  </w:num>
  <w:num w:numId="19">
    <w:abstractNumId w:val="8"/>
  </w:num>
  <w:num w:numId="20">
    <w:abstractNumId w:val="22"/>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3"/>
  </w:num>
  <w:num w:numId="24">
    <w:abstractNumId w:val="2"/>
  </w:num>
  <w:num w:numId="25">
    <w:abstractNumId w:val="11"/>
  </w:num>
  <w:num w:numId="26">
    <w:abstractNumId w:val="9"/>
  </w:num>
  <w:num w:numId="27">
    <w:abstractNumId w:val="15"/>
  </w:num>
  <w:num w:numId="28">
    <w:abstractNumId w:val="18"/>
  </w:num>
  <w:num w:numId="29">
    <w:abstractNumId w:val="26"/>
  </w:num>
  <w:num w:numId="30">
    <w:abstractNumId w:val="24"/>
  </w:num>
  <w:num w:numId="31">
    <w:abstractNumId w:val="23"/>
  </w:num>
  <w:num w:numId="32">
    <w:abstractNumId w:val="14"/>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221F7"/>
    <w:rsid w:val="0003541D"/>
    <w:rsid w:val="000379E0"/>
    <w:rsid w:val="00053FC0"/>
    <w:rsid w:val="000779A0"/>
    <w:rsid w:val="000B5DD2"/>
    <w:rsid w:val="000D3719"/>
    <w:rsid w:val="000F44A9"/>
    <w:rsid w:val="00100AF2"/>
    <w:rsid w:val="00125EB3"/>
    <w:rsid w:val="001412B6"/>
    <w:rsid w:val="00156CE4"/>
    <w:rsid w:val="00175FEE"/>
    <w:rsid w:val="001B7DA2"/>
    <w:rsid w:val="001F708D"/>
    <w:rsid w:val="001F7478"/>
    <w:rsid w:val="001F7E28"/>
    <w:rsid w:val="00230CC9"/>
    <w:rsid w:val="002470E4"/>
    <w:rsid w:val="00250083"/>
    <w:rsid w:val="0025455A"/>
    <w:rsid w:val="00262ED0"/>
    <w:rsid w:val="00266307"/>
    <w:rsid w:val="00273270"/>
    <w:rsid w:val="002759C1"/>
    <w:rsid w:val="002844A9"/>
    <w:rsid w:val="00290C39"/>
    <w:rsid w:val="002932AD"/>
    <w:rsid w:val="00295DCE"/>
    <w:rsid w:val="002A7899"/>
    <w:rsid w:val="002D782A"/>
    <w:rsid w:val="002F4EEB"/>
    <w:rsid w:val="0030037A"/>
    <w:rsid w:val="0031369F"/>
    <w:rsid w:val="003240C4"/>
    <w:rsid w:val="00335A8C"/>
    <w:rsid w:val="00345273"/>
    <w:rsid w:val="00345904"/>
    <w:rsid w:val="00356826"/>
    <w:rsid w:val="003700DB"/>
    <w:rsid w:val="0037266E"/>
    <w:rsid w:val="003A6E0C"/>
    <w:rsid w:val="003B145E"/>
    <w:rsid w:val="003D3D30"/>
    <w:rsid w:val="003D3DD9"/>
    <w:rsid w:val="003D3F30"/>
    <w:rsid w:val="00410E83"/>
    <w:rsid w:val="00423B8E"/>
    <w:rsid w:val="004443F1"/>
    <w:rsid w:val="00452CA1"/>
    <w:rsid w:val="00492140"/>
    <w:rsid w:val="004B52E7"/>
    <w:rsid w:val="004F0A56"/>
    <w:rsid w:val="0050332A"/>
    <w:rsid w:val="00515DDE"/>
    <w:rsid w:val="00532F7B"/>
    <w:rsid w:val="00535DEF"/>
    <w:rsid w:val="0053633D"/>
    <w:rsid w:val="005628B5"/>
    <w:rsid w:val="005B169D"/>
    <w:rsid w:val="005C0A2A"/>
    <w:rsid w:val="005C5607"/>
    <w:rsid w:val="005C5DDA"/>
    <w:rsid w:val="005C6344"/>
    <w:rsid w:val="005D40A7"/>
    <w:rsid w:val="00625146"/>
    <w:rsid w:val="0066652A"/>
    <w:rsid w:val="0068485D"/>
    <w:rsid w:val="006B20FD"/>
    <w:rsid w:val="006C187C"/>
    <w:rsid w:val="006D1A7E"/>
    <w:rsid w:val="006E4D0A"/>
    <w:rsid w:val="006F26B2"/>
    <w:rsid w:val="00703098"/>
    <w:rsid w:val="0070361F"/>
    <w:rsid w:val="00715667"/>
    <w:rsid w:val="0072125E"/>
    <w:rsid w:val="0072742A"/>
    <w:rsid w:val="00756D28"/>
    <w:rsid w:val="00756FBB"/>
    <w:rsid w:val="007A07D8"/>
    <w:rsid w:val="007B6DB2"/>
    <w:rsid w:val="007F068A"/>
    <w:rsid w:val="007F2D50"/>
    <w:rsid w:val="008072B4"/>
    <w:rsid w:val="00810A52"/>
    <w:rsid w:val="008252D5"/>
    <w:rsid w:val="0084259F"/>
    <w:rsid w:val="00877378"/>
    <w:rsid w:val="00881153"/>
    <w:rsid w:val="008C038D"/>
    <w:rsid w:val="008C1CCC"/>
    <w:rsid w:val="008E1C66"/>
    <w:rsid w:val="008E33F4"/>
    <w:rsid w:val="008E682E"/>
    <w:rsid w:val="008F6BC0"/>
    <w:rsid w:val="0094665D"/>
    <w:rsid w:val="009667B4"/>
    <w:rsid w:val="009B584C"/>
    <w:rsid w:val="009D58BB"/>
    <w:rsid w:val="009E2B3D"/>
    <w:rsid w:val="00A10CD5"/>
    <w:rsid w:val="00A25C8A"/>
    <w:rsid w:val="00A32A15"/>
    <w:rsid w:val="00A45AF8"/>
    <w:rsid w:val="00AA2696"/>
    <w:rsid w:val="00AC12A7"/>
    <w:rsid w:val="00AC3197"/>
    <w:rsid w:val="00AE350C"/>
    <w:rsid w:val="00AF2D46"/>
    <w:rsid w:val="00AF4160"/>
    <w:rsid w:val="00B0590A"/>
    <w:rsid w:val="00B54B10"/>
    <w:rsid w:val="00B62BB3"/>
    <w:rsid w:val="00B763EE"/>
    <w:rsid w:val="00B80C74"/>
    <w:rsid w:val="00BB59C0"/>
    <w:rsid w:val="00BB692F"/>
    <w:rsid w:val="00BD032A"/>
    <w:rsid w:val="00BD51C8"/>
    <w:rsid w:val="00BD6CC0"/>
    <w:rsid w:val="00BE6DD5"/>
    <w:rsid w:val="00C01EE4"/>
    <w:rsid w:val="00C71956"/>
    <w:rsid w:val="00C817B1"/>
    <w:rsid w:val="00C85EDC"/>
    <w:rsid w:val="00CC6B8F"/>
    <w:rsid w:val="00D10F24"/>
    <w:rsid w:val="00D45513"/>
    <w:rsid w:val="00D47D05"/>
    <w:rsid w:val="00D55CA8"/>
    <w:rsid w:val="00D6650B"/>
    <w:rsid w:val="00D7050C"/>
    <w:rsid w:val="00D74B4D"/>
    <w:rsid w:val="00D764CA"/>
    <w:rsid w:val="00D801B2"/>
    <w:rsid w:val="00DC3831"/>
    <w:rsid w:val="00DD0C33"/>
    <w:rsid w:val="00DE4D99"/>
    <w:rsid w:val="00DE7517"/>
    <w:rsid w:val="00E220F8"/>
    <w:rsid w:val="00E35F3E"/>
    <w:rsid w:val="00E422BE"/>
    <w:rsid w:val="00E51BBB"/>
    <w:rsid w:val="00E96F64"/>
    <w:rsid w:val="00EA6EC2"/>
    <w:rsid w:val="00EB7F3C"/>
    <w:rsid w:val="00EC46F9"/>
    <w:rsid w:val="00F01957"/>
    <w:rsid w:val="00F12158"/>
    <w:rsid w:val="00F14347"/>
    <w:rsid w:val="00F24BF0"/>
    <w:rsid w:val="00F66051"/>
    <w:rsid w:val="00F708EA"/>
    <w:rsid w:val="00FA43F2"/>
    <w:rsid w:val="00FA6183"/>
    <w:rsid w:val="00FE3664"/>
    <w:rsid w:val="00FE64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B9BF4AF"/>
  <w15:docId w15:val="{EAFD6829-DF5E-4890-8AAF-179C38E3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C3D97735</Template>
  <TotalTime>1</TotalTime>
  <Pages>2</Pages>
  <Words>349</Words>
  <Characters>1922</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2018-05-03T12:46:00Z</cp:lastPrinted>
  <dcterms:created xsi:type="dcterms:W3CDTF">2021-11-10T09:48:00Z</dcterms:created>
  <dcterms:modified xsi:type="dcterms:W3CDTF">2021-11-10T09:48:00Z</dcterms:modified>
</cp:coreProperties>
</file>