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076" w:rsidRPr="00F85076" w:rsidRDefault="00707FAD" w:rsidP="00F85076">
      <w:pPr>
        <w:pStyle w:val="Kop1"/>
        <w:numPr>
          <w:ilvl w:val="0"/>
          <w:numId w:val="0"/>
        </w:numPr>
      </w:pPr>
      <w:bookmarkStart w:id="0" w:name="_Toc509821823"/>
      <w:r>
        <w:t xml:space="preserve">Formulier </w:t>
      </w:r>
      <w:r w:rsidR="002906A4">
        <w:t>5</w:t>
      </w:r>
      <w:r w:rsidR="00D87916">
        <w:t>a</w:t>
      </w:r>
      <w:r w:rsidR="00F85076" w:rsidRPr="00F85076">
        <w:t xml:space="preserve"> Conformiteit</w:t>
      </w:r>
      <w:r w:rsidR="00DD7EE2">
        <w:t>sverklaring</w:t>
      </w:r>
      <w:bookmarkEnd w:id="0"/>
    </w:p>
    <w:p w:rsidR="00F85076" w:rsidRPr="00F85076" w:rsidRDefault="00F85076" w:rsidP="00F850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85076" w:rsidRPr="00F85076" w:rsidTr="0017455B">
        <w:tc>
          <w:tcPr>
            <w:tcW w:w="9211" w:type="dxa"/>
            <w:shd w:val="clear" w:color="auto" w:fill="auto"/>
          </w:tcPr>
          <w:p w:rsidR="00F85076" w:rsidRPr="00F85076" w:rsidRDefault="00F85076" w:rsidP="003D4168">
            <w:pPr>
              <w:rPr>
                <w:b/>
              </w:rPr>
            </w:pPr>
            <w:r w:rsidRPr="00F85076">
              <w:rPr>
                <w:b/>
              </w:rPr>
              <w:t>Het formulier dient door u naar waarheid te worden ingevuld en ondertekend door een persoon die blijkens het handelsregister of een volmacht van degene die blijkens het handelsregister bevoegd is om u te vertegenwoordigen en om namens u dit formulier te ondertekenen. Indien een eis of vraag met “</w:t>
            </w:r>
            <w:r w:rsidR="003D4168">
              <w:rPr>
                <w:b/>
              </w:rPr>
              <w:t xml:space="preserve">nee” wordt beantwoord wordt de Offerte </w:t>
            </w:r>
            <w:r w:rsidRPr="00F85076">
              <w:rPr>
                <w:b/>
              </w:rPr>
              <w:t>voor verdere beoordeling uitgesloten.</w:t>
            </w:r>
          </w:p>
        </w:tc>
      </w:tr>
      <w:tr w:rsidR="00F85076" w:rsidRPr="00F85076" w:rsidTr="0017455B">
        <w:tc>
          <w:tcPr>
            <w:tcW w:w="9211" w:type="dxa"/>
            <w:shd w:val="clear" w:color="auto" w:fill="auto"/>
          </w:tcPr>
          <w:p w:rsidR="00F85076" w:rsidRPr="00F85076" w:rsidRDefault="00D87916" w:rsidP="00F85076">
            <w:pPr>
              <w:rPr>
                <w:b/>
              </w:rPr>
            </w:pPr>
            <w:r w:rsidRPr="00F85076">
              <w:t xml:space="preserve">U </w:t>
            </w:r>
            <w:r>
              <w:t xml:space="preserve">voegt </w:t>
            </w:r>
            <w:r w:rsidRPr="00F85076">
              <w:t>dit ingevulde en ondertekende formulier</w:t>
            </w:r>
            <w:r>
              <w:t xml:space="preserve">, inclusief </w:t>
            </w:r>
            <w:r w:rsidR="0091043E">
              <w:t>Formulier</w:t>
            </w:r>
            <w:r>
              <w:t xml:space="preserve"> </w:t>
            </w:r>
            <w:r w:rsidR="002906A4">
              <w:t>5</w:t>
            </w:r>
            <w:r>
              <w:t xml:space="preserve"> </w:t>
            </w:r>
            <w:proofErr w:type="spellStart"/>
            <w:r>
              <w:t>Conformiteitenlijst</w:t>
            </w:r>
            <w:proofErr w:type="spellEnd"/>
            <w:r>
              <w:t xml:space="preserve"> </w:t>
            </w:r>
            <w:r w:rsidRPr="00F85076">
              <w:t xml:space="preserve">toe aan </w:t>
            </w:r>
            <w:r>
              <w:t>uw</w:t>
            </w:r>
            <w:r w:rsidRPr="00F85076">
              <w:t xml:space="preserve"> </w:t>
            </w:r>
            <w:r w:rsidR="002906A4">
              <w:t>Inschrijving</w:t>
            </w:r>
            <w:r w:rsidRPr="00F85076">
              <w:t>.</w:t>
            </w:r>
          </w:p>
        </w:tc>
      </w:tr>
    </w:tbl>
    <w:p w:rsidR="00F85076" w:rsidRPr="00F94B45" w:rsidRDefault="00F85076" w:rsidP="00F85076">
      <w:pPr>
        <w:rPr>
          <w:sz w:val="12"/>
          <w:szCs w:val="1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88"/>
        <w:gridCol w:w="709"/>
        <w:gridCol w:w="708"/>
      </w:tblGrid>
      <w:tr w:rsidR="00F85076" w:rsidRPr="00F85076" w:rsidTr="0017455B">
        <w:trPr>
          <w:trHeight w:val="248"/>
        </w:trPr>
        <w:tc>
          <w:tcPr>
            <w:tcW w:w="9142" w:type="dxa"/>
            <w:gridSpan w:val="4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95B3D7" w:themeFill="accent1" w:themeFillTint="99"/>
          </w:tcPr>
          <w:p w:rsidR="00F85076" w:rsidRPr="00F85076" w:rsidRDefault="00F85076" w:rsidP="00F85076">
            <w:pPr>
              <w:rPr>
                <w:b/>
              </w:rPr>
            </w:pPr>
            <w:r w:rsidRPr="00F85076">
              <w:rPr>
                <w:b/>
              </w:rPr>
              <w:t>Conformiteitenlijst</w:t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tcBorders>
              <w:top w:val="single" w:sz="4" w:space="0" w:color="95B3D7" w:themeColor="accent1" w:themeTint="99"/>
            </w:tcBorders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 xml:space="preserve">Het indienen van een </w:t>
            </w:r>
            <w:r w:rsidR="002906A4">
              <w:t>Inschrijving</w:t>
            </w:r>
            <w:r w:rsidRPr="00F85076">
              <w:t xml:space="preserve"> houdt in dat u onvoorwaardelijk met de bepalingen, eisen en voorwaarden van d</w:t>
            </w:r>
            <w:r w:rsidR="003D4168">
              <w:t xml:space="preserve">eze Offerteaanvraag </w:t>
            </w:r>
            <w:r w:rsidRPr="00F85076">
              <w:t xml:space="preserve">en de Nota van </w:t>
            </w:r>
            <w:r w:rsidR="008926A1">
              <w:t>I</w:t>
            </w:r>
            <w:r w:rsidRPr="00F85076">
              <w:t xml:space="preserve">nlichtingen instemt. </w:t>
            </w:r>
          </w:p>
        </w:tc>
        <w:tc>
          <w:tcPr>
            <w:tcW w:w="709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  <w:tcBorders>
              <w:top w:val="single" w:sz="4" w:space="0" w:color="95B3D7" w:themeColor="accent1" w:themeTint="99"/>
            </w:tcBorders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pPr>
              <w:rPr>
                <w:iCs/>
              </w:rPr>
            </w:pPr>
            <w:r w:rsidRPr="00F85076">
              <w:t>U verklaart kennis te hebben genomen van de procedurevoorschriften zoals opgenomen in d</w:t>
            </w:r>
            <w:r w:rsidR="003D4168">
              <w:t>eze Offerteaanvraag</w:t>
            </w:r>
            <w:r w:rsidRPr="00F85076">
              <w:t xml:space="preserve"> en gaat met deze voorschriften onverkort akkoord.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r w:rsidRPr="00F85076">
              <w:t>U verklaart kennis te hebben genomen van de beoordelingsmethodiek zoals opgenomen in d</w:t>
            </w:r>
            <w:r w:rsidR="003D4168">
              <w:t xml:space="preserve">eze Offerteaanvraag </w:t>
            </w:r>
            <w:r w:rsidRPr="00F85076">
              <w:t>en gaat met deze procedure onverkort akkoord.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</w:tr>
      <w:tr w:rsidR="00F85076" w:rsidRPr="00F85076" w:rsidTr="0017455B">
        <w:trPr>
          <w:trHeight w:val="488"/>
        </w:trPr>
        <w:tc>
          <w:tcPr>
            <w:tcW w:w="637" w:type="dxa"/>
            <w:shd w:val="clear" w:color="auto" w:fill="auto"/>
          </w:tcPr>
          <w:p w:rsidR="00F85076" w:rsidRPr="00F85076" w:rsidRDefault="00F85076" w:rsidP="00F85076">
            <w:pPr>
              <w:numPr>
                <w:ilvl w:val="0"/>
                <w:numId w:val="31"/>
              </w:numPr>
            </w:pPr>
          </w:p>
        </w:tc>
        <w:tc>
          <w:tcPr>
            <w:tcW w:w="7088" w:type="dxa"/>
          </w:tcPr>
          <w:p w:rsidR="00F85076" w:rsidRPr="00F85076" w:rsidRDefault="00F85076" w:rsidP="00F85076">
            <w:r w:rsidRPr="00F85076">
              <w:t xml:space="preserve">Indien er onduidelijkheid of verschil van mening is over de uitleg van een onderwerp inzake </w:t>
            </w:r>
            <w:r w:rsidR="003D4168">
              <w:t>deze opdracht</w:t>
            </w:r>
            <w:r w:rsidRPr="00F85076">
              <w:t>, wordt voor de beantwoording van het betreffende vraagstuk gekeken naar de volgende documenten in aflopende volgorde van belangrijkheid:</w:t>
            </w:r>
          </w:p>
          <w:p w:rsidR="0003373A" w:rsidRDefault="0003373A" w:rsidP="008926A1">
            <w:pPr>
              <w:numPr>
                <w:ilvl w:val="0"/>
                <w:numId w:val="35"/>
              </w:numPr>
            </w:pPr>
            <w:r>
              <w:t xml:space="preserve">De </w:t>
            </w:r>
            <w:r w:rsidR="00106FC3">
              <w:t>O</w:t>
            </w:r>
            <w:r>
              <w:t>vereenkomst</w:t>
            </w:r>
          </w:p>
          <w:p w:rsidR="00F85076" w:rsidRDefault="003D4168" w:rsidP="008926A1">
            <w:pPr>
              <w:numPr>
                <w:ilvl w:val="0"/>
                <w:numId w:val="35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</w:t>
            </w:r>
            <w:r w:rsidR="0003373A">
              <w:t xml:space="preserve">vragen en antwoorden uit de </w:t>
            </w:r>
            <w:r w:rsidR="00F85076" w:rsidRPr="00F85076">
              <w:t xml:space="preserve">Nota(‘s) van inlichtingen; </w:t>
            </w:r>
          </w:p>
          <w:p w:rsidR="00F85076" w:rsidRDefault="0003373A" w:rsidP="0003373A">
            <w:pPr>
              <w:numPr>
                <w:ilvl w:val="0"/>
                <w:numId w:val="35"/>
              </w:numPr>
            </w:pPr>
            <w:proofErr w:type="gramStart"/>
            <w:r>
              <w:t>het</w:t>
            </w:r>
            <w:proofErr w:type="gramEnd"/>
            <w:r>
              <w:t xml:space="preserve"> Beschrijvend Document;</w:t>
            </w:r>
          </w:p>
          <w:p w:rsidR="0003373A" w:rsidRPr="00F85076" w:rsidRDefault="0003373A" w:rsidP="0003373A">
            <w:pPr>
              <w:numPr>
                <w:ilvl w:val="0"/>
                <w:numId w:val="35"/>
              </w:numPr>
            </w:pPr>
            <w:proofErr w:type="gramStart"/>
            <w:r>
              <w:t>de</w:t>
            </w:r>
            <w:proofErr w:type="gramEnd"/>
            <w:r>
              <w:t xml:space="preserve"> bijlagen behorende bij het Beschrijvend Document</w:t>
            </w:r>
          </w:p>
          <w:p w:rsidR="00F85076" w:rsidRPr="00F85076" w:rsidRDefault="003D4168" w:rsidP="008926A1">
            <w:pPr>
              <w:numPr>
                <w:ilvl w:val="0"/>
                <w:numId w:val="35"/>
              </w:numPr>
            </w:pPr>
            <w:proofErr w:type="gramStart"/>
            <w:r>
              <w:t>d</w:t>
            </w:r>
            <w:r w:rsidR="00F85076" w:rsidRPr="00F85076">
              <w:t>e</w:t>
            </w:r>
            <w:proofErr w:type="gramEnd"/>
            <w:r w:rsidR="00F85076" w:rsidRPr="00F85076">
              <w:t xml:space="preserve"> </w:t>
            </w:r>
            <w:r w:rsidR="0051288F">
              <w:t xml:space="preserve">Algemene Waterschapsinkoopvoorwaarden voor het verstrekken van opdrachten tot </w:t>
            </w:r>
            <w:r w:rsidR="00EF59E3">
              <w:t xml:space="preserve">het verrichten van </w:t>
            </w:r>
            <w:r w:rsidR="002906A4">
              <w:t>diensten</w:t>
            </w:r>
            <w:r w:rsidR="00EF59E3">
              <w:t xml:space="preserve"> 2018 (</w:t>
            </w:r>
            <w:r w:rsidR="002906A4">
              <w:t>AWVODI</w:t>
            </w:r>
            <w:r w:rsidR="00EF59E3">
              <w:t>-2018</w:t>
            </w:r>
            <w:r w:rsidR="0051288F">
              <w:t>)</w:t>
            </w:r>
            <w:r w:rsidR="00F85076" w:rsidRPr="00F85076">
              <w:t>;</w:t>
            </w:r>
          </w:p>
          <w:p w:rsidR="0003373A" w:rsidRDefault="0003373A" w:rsidP="0003373A">
            <w:pPr>
              <w:numPr>
                <w:ilvl w:val="0"/>
                <w:numId w:val="35"/>
              </w:numPr>
            </w:pPr>
            <w:r>
              <w:t>de door u ingediende Inschrijving</w:t>
            </w:r>
            <w:r w:rsidR="003D4168">
              <w:t xml:space="preserve">, inclusief </w:t>
            </w:r>
            <w:r w:rsidR="008926A1">
              <w:t>alle bijlagen</w:t>
            </w:r>
            <w:r w:rsidR="00F85076" w:rsidRPr="00F85076">
              <w:t>.</w:t>
            </w:r>
          </w:p>
          <w:p w:rsidR="008926A1" w:rsidRPr="00F85076" w:rsidRDefault="008926A1" w:rsidP="008926A1">
            <w:r>
              <w:t xml:space="preserve">De onder a tot en met </w:t>
            </w:r>
            <w:r w:rsidR="0003373A">
              <w:t>f</w:t>
            </w:r>
            <w:r>
              <w:t xml:space="preserve"> genoemde doc</w:t>
            </w:r>
            <w:bookmarkStart w:id="1" w:name="_GoBack"/>
            <w:bookmarkEnd w:id="1"/>
            <w:r>
              <w:t>umenten vormen gezamenlijk de overeengekomen voorwaarden waaronder de definitieve opdracht wordt verstrekt.</w:t>
            </w:r>
          </w:p>
        </w:tc>
        <w:tc>
          <w:tcPr>
            <w:tcW w:w="709" w:type="dxa"/>
          </w:tcPr>
          <w:p w:rsidR="00F85076" w:rsidRPr="00F85076" w:rsidRDefault="00F85076" w:rsidP="00F85076">
            <w:r w:rsidRPr="00F85076">
              <w:t>Ja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  <w:tc>
          <w:tcPr>
            <w:tcW w:w="708" w:type="dxa"/>
          </w:tcPr>
          <w:p w:rsidR="00F85076" w:rsidRPr="00F85076" w:rsidRDefault="00F85076" w:rsidP="00F85076">
            <w:r w:rsidRPr="00F85076">
              <w:t>Nee</w:t>
            </w:r>
          </w:p>
          <w:p w:rsidR="00F85076" w:rsidRPr="00F85076" w:rsidRDefault="00F85076" w:rsidP="00F85076">
            <w:r w:rsidRPr="00F8507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5076">
              <w:instrText xml:space="preserve"> FORMCHECKBOX </w:instrText>
            </w:r>
            <w:r w:rsidR="002906A4">
              <w:fldChar w:fldCharType="separate"/>
            </w:r>
            <w:r w:rsidRPr="00F85076">
              <w:fldChar w:fldCharType="end"/>
            </w:r>
          </w:p>
        </w:tc>
      </w:tr>
    </w:tbl>
    <w:p w:rsidR="009249F0" w:rsidRPr="00F85076" w:rsidRDefault="009249F0" w:rsidP="00F85076"/>
    <w:p w:rsidR="00F85076" w:rsidRPr="00F85076" w:rsidRDefault="00F85076" w:rsidP="00F85076">
      <w:r w:rsidRPr="00F85076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F85076" w:rsidRPr="00F85076" w:rsidTr="0017455B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Naam onderneming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  <w:tr w:rsidR="00F85076" w:rsidRPr="00F85076" w:rsidTr="0017455B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Naam tekenbevoegde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  <w:tr w:rsidR="00F85076" w:rsidRPr="00F85076" w:rsidTr="0017455B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Handtekening</w:t>
            </w:r>
          </w:p>
        </w:tc>
        <w:tc>
          <w:tcPr>
            <w:tcW w:w="7170" w:type="dxa"/>
            <w:vAlign w:val="center"/>
          </w:tcPr>
          <w:p w:rsidR="00F85076" w:rsidRDefault="00F85076" w:rsidP="00F85076"/>
          <w:p w:rsidR="008926A1" w:rsidRPr="00F85076" w:rsidRDefault="008926A1" w:rsidP="00F85076"/>
        </w:tc>
      </w:tr>
      <w:tr w:rsidR="00F85076" w:rsidRPr="00F85076" w:rsidTr="0017455B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F85076" w:rsidRPr="00F85076" w:rsidRDefault="00F85076" w:rsidP="00F85076">
            <w:r w:rsidRPr="00F85076">
              <w:t>Datum</w:t>
            </w:r>
          </w:p>
        </w:tc>
        <w:tc>
          <w:tcPr>
            <w:tcW w:w="7170" w:type="dxa"/>
            <w:vAlign w:val="center"/>
          </w:tcPr>
          <w:p w:rsidR="00F85076" w:rsidRPr="00F85076" w:rsidRDefault="00F85076" w:rsidP="00F85076"/>
        </w:tc>
      </w:tr>
    </w:tbl>
    <w:p w:rsidR="007B1925" w:rsidRDefault="007B1925"/>
    <w:sectPr w:rsidR="007B1925" w:rsidSect="00FA7D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2F2" w:rsidRDefault="00C462F2">
      <w:r>
        <w:separator/>
      </w:r>
    </w:p>
    <w:p w:rsidR="00C462F2" w:rsidRDefault="00C462F2"/>
  </w:endnote>
  <w:endnote w:type="continuationSeparator" w:id="0">
    <w:p w:rsidR="00C462F2" w:rsidRDefault="00C462F2">
      <w:r>
        <w:continuationSeparator/>
      </w:r>
    </w:p>
    <w:p w:rsidR="00C462F2" w:rsidRDefault="00C462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>
    <w:pPr>
      <w:pStyle w:val="Voettekst"/>
    </w:pPr>
  </w:p>
  <w:p w:rsidR="00094F79" w:rsidRDefault="00094F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916" w:rsidRDefault="00D87916" w:rsidP="00D87916">
    <w:pPr>
      <w:pStyle w:val="Voettekst"/>
      <w:rPr>
        <w:szCs w:val="16"/>
      </w:rPr>
    </w:pPr>
    <w:r>
      <w:rPr>
        <w:bCs/>
        <w:szCs w:val="16"/>
      </w:rPr>
      <w:t xml:space="preserve">Bijlage bij </w:t>
    </w:r>
    <w:r w:rsidR="00054B59">
      <w:rPr>
        <w:bCs/>
        <w:szCs w:val="16"/>
      </w:rPr>
      <w:t>‘</w:t>
    </w:r>
    <w:r w:rsidR="002906A4">
      <w:rPr>
        <w:bCs/>
        <w:szCs w:val="16"/>
      </w:rPr>
      <w:t xml:space="preserve">Onderhoud </w:t>
    </w:r>
    <w:proofErr w:type="spellStart"/>
    <w:r w:rsidR="002906A4">
      <w:rPr>
        <w:bCs/>
        <w:szCs w:val="16"/>
      </w:rPr>
      <w:t>IBA’s</w:t>
    </w:r>
    <w:proofErr w:type="spellEnd"/>
    <w:r w:rsidR="002906A4">
      <w:rPr>
        <w:bCs/>
        <w:szCs w:val="16"/>
      </w:rPr>
      <w:t>’</w:t>
    </w:r>
  </w:p>
  <w:p w:rsidR="00094F79" w:rsidRPr="007A3EF7" w:rsidRDefault="00D87916" w:rsidP="00D87916">
    <w:pPr>
      <w:pStyle w:val="Voettekst"/>
    </w:pPr>
    <w:r>
      <w:rPr>
        <w:szCs w:val="16"/>
      </w:rPr>
      <w:t>Kenmerk:</w:t>
    </w:r>
    <w:r w:rsidR="00054B59">
      <w:rPr>
        <w:szCs w:val="16"/>
      </w:rPr>
      <w:t xml:space="preserve"> </w:t>
    </w:r>
    <w:r>
      <w:rPr>
        <w:szCs w:val="16"/>
      </w:rPr>
      <w:t>INK202</w:t>
    </w:r>
    <w:r w:rsidR="0091043E">
      <w:rPr>
        <w:szCs w:val="16"/>
      </w:rPr>
      <w:t>1.2</w:t>
    </w:r>
    <w:r w:rsidR="002906A4">
      <w:rPr>
        <w:szCs w:val="16"/>
      </w:rPr>
      <w:t>36</w:t>
    </w:r>
    <w:r w:rsidR="00094F79" w:rsidRPr="007A3EF7">
      <w:tab/>
      <w:t xml:space="preserve">pagina </w:t>
    </w:r>
    <w:r w:rsidR="00094F79">
      <w:fldChar w:fldCharType="begin"/>
    </w:r>
    <w:r w:rsidR="00094F79">
      <w:instrText xml:space="preserve"> PAGE </w:instrText>
    </w:r>
    <w:r w:rsidR="00094F79">
      <w:fldChar w:fldCharType="separate"/>
    </w:r>
    <w:r w:rsidR="002B47C7">
      <w:rPr>
        <w:noProof/>
      </w:rPr>
      <w:t>2</w:t>
    </w:r>
    <w:r w:rsidR="00094F79">
      <w:rPr>
        <w:noProof/>
      </w:rPr>
      <w:fldChar w:fldCharType="end"/>
    </w:r>
    <w:r w:rsidR="00094F79" w:rsidRPr="007A3EF7">
      <w:t xml:space="preserve"> van </w:t>
    </w:r>
    <w:r w:rsidR="00EC43AD">
      <w:rPr>
        <w:noProof/>
      </w:rPr>
      <w:fldChar w:fldCharType="begin"/>
    </w:r>
    <w:r w:rsidR="00EC43AD">
      <w:rPr>
        <w:noProof/>
      </w:rPr>
      <w:instrText xml:space="preserve"> NUMPAGES </w:instrText>
    </w:r>
    <w:r w:rsidR="00EC43AD">
      <w:rPr>
        <w:noProof/>
      </w:rPr>
      <w:fldChar w:fldCharType="separate"/>
    </w:r>
    <w:r w:rsidR="002B47C7">
      <w:rPr>
        <w:noProof/>
      </w:rPr>
      <w:t>2</w:t>
    </w:r>
    <w:r w:rsidR="00EC43AD">
      <w:rPr>
        <w:noProof/>
      </w:rPr>
      <w:fldChar w:fldCharType="end"/>
    </w:r>
  </w:p>
  <w:p w:rsidR="00094F79" w:rsidRPr="0070669E" w:rsidRDefault="00625E42" w:rsidP="00554786">
    <w:pPr>
      <w:pStyle w:val="Voettekst"/>
      <w:rPr>
        <w:b/>
        <w:color w:val="0000FF"/>
      </w:rPr>
    </w:pPr>
    <w:r>
      <w:rPr>
        <w:sz w:val="15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D34" w:rsidRDefault="00FA7D34">
    <w:pPr>
      <w:pStyle w:val="Voettekst"/>
    </w:pPr>
    <w:r>
      <w:t>Beschrijvend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2F2" w:rsidRDefault="00C462F2">
      <w:r>
        <w:separator/>
      </w:r>
    </w:p>
    <w:p w:rsidR="00C462F2" w:rsidRDefault="00C462F2"/>
  </w:footnote>
  <w:footnote w:type="continuationSeparator" w:id="0">
    <w:p w:rsidR="00C462F2" w:rsidRDefault="00C462F2">
      <w:r>
        <w:continuationSeparator/>
      </w:r>
    </w:p>
    <w:p w:rsidR="00C462F2" w:rsidRDefault="00C462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4F79" w:rsidRDefault="00094F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F79" w:rsidRDefault="00094F79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8005"/>
      </v:shape>
    </w:pict>
  </w:numPicBullet>
  <w:numPicBullet w:numPicBulletId="1">
    <w:pict>
      <v:shape id="_x0000_i1031" type="#_x0000_t75" style="width:10.5pt;height:10.5pt" o:bullet="t">
        <v:imagedata r:id="rId2" o:title=""/>
      </v:shape>
    </w:pict>
  </w:numPicBullet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A03A1"/>
    <w:multiLevelType w:val="hybridMultilevel"/>
    <w:tmpl w:val="C7547EB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211FC"/>
    <w:multiLevelType w:val="hybridMultilevel"/>
    <w:tmpl w:val="5B4263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BC073C2"/>
    <w:multiLevelType w:val="hybridMultilevel"/>
    <w:tmpl w:val="6A1E8B56"/>
    <w:lvl w:ilvl="0" w:tplc="7A78D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66128"/>
    <w:multiLevelType w:val="hybridMultilevel"/>
    <w:tmpl w:val="F7645B98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C28B4"/>
    <w:multiLevelType w:val="hybridMultilevel"/>
    <w:tmpl w:val="8AE63E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97F94"/>
    <w:multiLevelType w:val="hybridMultilevel"/>
    <w:tmpl w:val="59B83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240F2"/>
    <w:multiLevelType w:val="hybridMultilevel"/>
    <w:tmpl w:val="82EC255A"/>
    <w:lvl w:ilvl="0" w:tplc="9306B1F4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2E0F39C1"/>
    <w:multiLevelType w:val="hybridMultilevel"/>
    <w:tmpl w:val="D1761E6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E6E78"/>
    <w:multiLevelType w:val="hybridMultilevel"/>
    <w:tmpl w:val="7EA6329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356F1025"/>
    <w:multiLevelType w:val="hybridMultilevel"/>
    <w:tmpl w:val="3D50798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413D5B"/>
    <w:multiLevelType w:val="hybridMultilevel"/>
    <w:tmpl w:val="1BA02158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6E01E3"/>
    <w:multiLevelType w:val="hybridMultilevel"/>
    <w:tmpl w:val="44B2EB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1128C7"/>
    <w:multiLevelType w:val="hybridMultilevel"/>
    <w:tmpl w:val="34C254F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B6A07"/>
    <w:multiLevelType w:val="hybridMultilevel"/>
    <w:tmpl w:val="A1D4EBE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AE6BD8"/>
    <w:multiLevelType w:val="hybridMultilevel"/>
    <w:tmpl w:val="17825638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9219FB"/>
    <w:multiLevelType w:val="hybridMultilevel"/>
    <w:tmpl w:val="E6C6C85E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855DF"/>
    <w:multiLevelType w:val="hybridMultilevel"/>
    <w:tmpl w:val="39B413B6"/>
    <w:lvl w:ilvl="0" w:tplc="0413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E44717"/>
    <w:multiLevelType w:val="hybridMultilevel"/>
    <w:tmpl w:val="F7A08130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FA11A0"/>
    <w:multiLevelType w:val="hybridMultilevel"/>
    <w:tmpl w:val="CF6283F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86612"/>
    <w:multiLevelType w:val="hybridMultilevel"/>
    <w:tmpl w:val="2B2215E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8F202ABC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DE40A6"/>
    <w:multiLevelType w:val="hybridMultilevel"/>
    <w:tmpl w:val="C75CB234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BE7A32"/>
    <w:multiLevelType w:val="hybridMultilevel"/>
    <w:tmpl w:val="47D2C7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6313E5"/>
    <w:multiLevelType w:val="hybridMultilevel"/>
    <w:tmpl w:val="3BB85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3"/>
  </w:num>
  <w:num w:numId="5">
    <w:abstractNumId w:val="18"/>
  </w:num>
  <w:num w:numId="6">
    <w:abstractNumId w:val="0"/>
  </w:num>
  <w:num w:numId="7">
    <w:abstractNumId w:val="34"/>
  </w:num>
  <w:num w:numId="8">
    <w:abstractNumId w:val="29"/>
  </w:num>
  <w:num w:numId="9">
    <w:abstractNumId w:val="26"/>
  </w:num>
  <w:num w:numId="10">
    <w:abstractNumId w:val="28"/>
  </w:num>
  <w:num w:numId="11">
    <w:abstractNumId w:val="9"/>
  </w:num>
  <w:num w:numId="12">
    <w:abstractNumId w:val="30"/>
  </w:num>
  <w:num w:numId="13">
    <w:abstractNumId w:val="7"/>
  </w:num>
  <w:num w:numId="14">
    <w:abstractNumId w:val="11"/>
  </w:num>
  <w:num w:numId="15">
    <w:abstractNumId w:val="21"/>
  </w:num>
  <w:num w:numId="16">
    <w:abstractNumId w:val="12"/>
  </w:num>
  <w:num w:numId="17">
    <w:abstractNumId w:val="15"/>
  </w:num>
  <w:num w:numId="18">
    <w:abstractNumId w:val="4"/>
  </w:num>
  <w:num w:numId="19">
    <w:abstractNumId w:val="14"/>
  </w:num>
  <w:num w:numId="20">
    <w:abstractNumId w:val="31"/>
  </w:num>
  <w:num w:numId="21">
    <w:abstractNumId w:val="22"/>
  </w:num>
  <w:num w:numId="22">
    <w:abstractNumId w:val="8"/>
  </w:num>
  <w:num w:numId="23">
    <w:abstractNumId w:val="24"/>
  </w:num>
  <w:num w:numId="24">
    <w:abstractNumId w:val="5"/>
  </w:num>
  <w:num w:numId="25">
    <w:abstractNumId w:val="6"/>
  </w:num>
  <w:num w:numId="26">
    <w:abstractNumId w:val="32"/>
  </w:num>
  <w:num w:numId="27">
    <w:abstractNumId w:val="2"/>
  </w:num>
  <w:num w:numId="28">
    <w:abstractNumId w:val="25"/>
  </w:num>
  <w:num w:numId="29">
    <w:abstractNumId w:val="1"/>
  </w:num>
  <w:num w:numId="30">
    <w:abstractNumId w:val="33"/>
  </w:num>
  <w:num w:numId="31">
    <w:abstractNumId w:val="27"/>
  </w:num>
  <w:num w:numId="32">
    <w:abstractNumId w:val="16"/>
  </w:num>
  <w:num w:numId="33">
    <w:abstractNumId w:val="20"/>
  </w:num>
  <w:num w:numId="34">
    <w:abstractNumId w:val="23"/>
  </w:num>
  <w:num w:numId="3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4FE7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77A"/>
    <w:rsid w:val="00017EBD"/>
    <w:rsid w:val="0002020F"/>
    <w:rsid w:val="00022EAF"/>
    <w:rsid w:val="000238C9"/>
    <w:rsid w:val="00025E36"/>
    <w:rsid w:val="00030114"/>
    <w:rsid w:val="00030565"/>
    <w:rsid w:val="00031746"/>
    <w:rsid w:val="00033296"/>
    <w:rsid w:val="0003373A"/>
    <w:rsid w:val="00035E05"/>
    <w:rsid w:val="00036949"/>
    <w:rsid w:val="0005265E"/>
    <w:rsid w:val="00053E35"/>
    <w:rsid w:val="00054578"/>
    <w:rsid w:val="00054B59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320A"/>
    <w:rsid w:val="0008475F"/>
    <w:rsid w:val="00085CDA"/>
    <w:rsid w:val="00092B4F"/>
    <w:rsid w:val="00094F79"/>
    <w:rsid w:val="00096A9A"/>
    <w:rsid w:val="000A1328"/>
    <w:rsid w:val="000A1D57"/>
    <w:rsid w:val="000A3B52"/>
    <w:rsid w:val="000A41E5"/>
    <w:rsid w:val="000A4C96"/>
    <w:rsid w:val="000A7D35"/>
    <w:rsid w:val="000B0FEF"/>
    <w:rsid w:val="000C00AB"/>
    <w:rsid w:val="000C6F56"/>
    <w:rsid w:val="000D0B34"/>
    <w:rsid w:val="000D0BEE"/>
    <w:rsid w:val="000D12F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E631D"/>
    <w:rsid w:val="000F1736"/>
    <w:rsid w:val="000F27DD"/>
    <w:rsid w:val="000F415E"/>
    <w:rsid w:val="000F45D1"/>
    <w:rsid w:val="000F54F8"/>
    <w:rsid w:val="000F644E"/>
    <w:rsid w:val="000F69BC"/>
    <w:rsid w:val="00101278"/>
    <w:rsid w:val="00103095"/>
    <w:rsid w:val="00105A04"/>
    <w:rsid w:val="00106FC3"/>
    <w:rsid w:val="00107A76"/>
    <w:rsid w:val="00110E7E"/>
    <w:rsid w:val="0011305E"/>
    <w:rsid w:val="00115761"/>
    <w:rsid w:val="00120CC6"/>
    <w:rsid w:val="00122521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5B89"/>
    <w:rsid w:val="001474F5"/>
    <w:rsid w:val="00147A1E"/>
    <w:rsid w:val="00152804"/>
    <w:rsid w:val="00154D6C"/>
    <w:rsid w:val="00154F33"/>
    <w:rsid w:val="001565CA"/>
    <w:rsid w:val="00156B2D"/>
    <w:rsid w:val="001575E0"/>
    <w:rsid w:val="00163B81"/>
    <w:rsid w:val="001645E1"/>
    <w:rsid w:val="00165E51"/>
    <w:rsid w:val="001670CB"/>
    <w:rsid w:val="00167A54"/>
    <w:rsid w:val="001704CD"/>
    <w:rsid w:val="001734FE"/>
    <w:rsid w:val="0017455B"/>
    <w:rsid w:val="00174FE4"/>
    <w:rsid w:val="001766A6"/>
    <w:rsid w:val="00176877"/>
    <w:rsid w:val="0018032F"/>
    <w:rsid w:val="00183707"/>
    <w:rsid w:val="00184F0A"/>
    <w:rsid w:val="00185C59"/>
    <w:rsid w:val="00194382"/>
    <w:rsid w:val="001A0759"/>
    <w:rsid w:val="001A0EA5"/>
    <w:rsid w:val="001A1B86"/>
    <w:rsid w:val="001A2473"/>
    <w:rsid w:val="001B0B4F"/>
    <w:rsid w:val="001B1203"/>
    <w:rsid w:val="001B3312"/>
    <w:rsid w:val="001B3983"/>
    <w:rsid w:val="001B4D32"/>
    <w:rsid w:val="001B4F83"/>
    <w:rsid w:val="001B560F"/>
    <w:rsid w:val="001B56DD"/>
    <w:rsid w:val="001B58DE"/>
    <w:rsid w:val="001C19B5"/>
    <w:rsid w:val="001C28F0"/>
    <w:rsid w:val="001C5077"/>
    <w:rsid w:val="001C535D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F2779"/>
    <w:rsid w:val="001F4F7F"/>
    <w:rsid w:val="001F6859"/>
    <w:rsid w:val="001F7FBD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3313E"/>
    <w:rsid w:val="002406BC"/>
    <w:rsid w:val="00240D62"/>
    <w:rsid w:val="00242460"/>
    <w:rsid w:val="00244C7C"/>
    <w:rsid w:val="00244E2A"/>
    <w:rsid w:val="00252173"/>
    <w:rsid w:val="002568D1"/>
    <w:rsid w:val="00262350"/>
    <w:rsid w:val="00262FF9"/>
    <w:rsid w:val="002655F2"/>
    <w:rsid w:val="00273697"/>
    <w:rsid w:val="002741EC"/>
    <w:rsid w:val="002756E4"/>
    <w:rsid w:val="00276282"/>
    <w:rsid w:val="00280842"/>
    <w:rsid w:val="0028097C"/>
    <w:rsid w:val="002823EE"/>
    <w:rsid w:val="00284787"/>
    <w:rsid w:val="002906A4"/>
    <w:rsid w:val="0029366F"/>
    <w:rsid w:val="002970AB"/>
    <w:rsid w:val="00297222"/>
    <w:rsid w:val="002A1745"/>
    <w:rsid w:val="002A4B2E"/>
    <w:rsid w:val="002A6CB7"/>
    <w:rsid w:val="002A741B"/>
    <w:rsid w:val="002B0DE1"/>
    <w:rsid w:val="002B37BC"/>
    <w:rsid w:val="002B47C7"/>
    <w:rsid w:val="002B4C78"/>
    <w:rsid w:val="002B6CA0"/>
    <w:rsid w:val="002C00B6"/>
    <w:rsid w:val="002C264E"/>
    <w:rsid w:val="002C5404"/>
    <w:rsid w:val="002C578E"/>
    <w:rsid w:val="002C5E3E"/>
    <w:rsid w:val="002D36C3"/>
    <w:rsid w:val="002D4162"/>
    <w:rsid w:val="002D6742"/>
    <w:rsid w:val="002E1536"/>
    <w:rsid w:val="002E25C9"/>
    <w:rsid w:val="002E29EB"/>
    <w:rsid w:val="002E5884"/>
    <w:rsid w:val="002E599B"/>
    <w:rsid w:val="002F2255"/>
    <w:rsid w:val="002F2A0F"/>
    <w:rsid w:val="002F53C7"/>
    <w:rsid w:val="00300388"/>
    <w:rsid w:val="00300A25"/>
    <w:rsid w:val="00301589"/>
    <w:rsid w:val="00301E1F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663"/>
    <w:rsid w:val="00321E96"/>
    <w:rsid w:val="00323590"/>
    <w:rsid w:val="00323998"/>
    <w:rsid w:val="00324111"/>
    <w:rsid w:val="003242AD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95CB6"/>
    <w:rsid w:val="003A064E"/>
    <w:rsid w:val="003A6BF7"/>
    <w:rsid w:val="003B466B"/>
    <w:rsid w:val="003B5A56"/>
    <w:rsid w:val="003C209A"/>
    <w:rsid w:val="003C50CD"/>
    <w:rsid w:val="003C7E28"/>
    <w:rsid w:val="003D0373"/>
    <w:rsid w:val="003D2486"/>
    <w:rsid w:val="003D4168"/>
    <w:rsid w:val="003E00C1"/>
    <w:rsid w:val="003E142F"/>
    <w:rsid w:val="003E16CE"/>
    <w:rsid w:val="003E1DD3"/>
    <w:rsid w:val="003E27ED"/>
    <w:rsid w:val="003E38AC"/>
    <w:rsid w:val="003E38D3"/>
    <w:rsid w:val="003E3D0D"/>
    <w:rsid w:val="003E6142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1966"/>
    <w:rsid w:val="0041222F"/>
    <w:rsid w:val="004132CD"/>
    <w:rsid w:val="00414DC1"/>
    <w:rsid w:val="00416619"/>
    <w:rsid w:val="00417F47"/>
    <w:rsid w:val="004202FB"/>
    <w:rsid w:val="00422317"/>
    <w:rsid w:val="0042281A"/>
    <w:rsid w:val="004261BF"/>
    <w:rsid w:val="004272F3"/>
    <w:rsid w:val="00430C28"/>
    <w:rsid w:val="00432619"/>
    <w:rsid w:val="00433FFF"/>
    <w:rsid w:val="00436A7A"/>
    <w:rsid w:val="00440430"/>
    <w:rsid w:val="00445D4F"/>
    <w:rsid w:val="004471FA"/>
    <w:rsid w:val="0044773F"/>
    <w:rsid w:val="0045150E"/>
    <w:rsid w:val="004526B3"/>
    <w:rsid w:val="00452AB0"/>
    <w:rsid w:val="00454773"/>
    <w:rsid w:val="00455BD8"/>
    <w:rsid w:val="004609A1"/>
    <w:rsid w:val="004619A4"/>
    <w:rsid w:val="00461ACB"/>
    <w:rsid w:val="00462373"/>
    <w:rsid w:val="004624B0"/>
    <w:rsid w:val="00464328"/>
    <w:rsid w:val="00467E47"/>
    <w:rsid w:val="00470AD9"/>
    <w:rsid w:val="004715F7"/>
    <w:rsid w:val="004717C8"/>
    <w:rsid w:val="00471BDD"/>
    <w:rsid w:val="0047279E"/>
    <w:rsid w:val="004767D2"/>
    <w:rsid w:val="00481088"/>
    <w:rsid w:val="00481320"/>
    <w:rsid w:val="004859D3"/>
    <w:rsid w:val="0048773E"/>
    <w:rsid w:val="00490CAF"/>
    <w:rsid w:val="0049273B"/>
    <w:rsid w:val="004940C0"/>
    <w:rsid w:val="0049498E"/>
    <w:rsid w:val="00495CE1"/>
    <w:rsid w:val="00495D7B"/>
    <w:rsid w:val="004961FC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6DD6"/>
    <w:rsid w:val="004C720C"/>
    <w:rsid w:val="004C74A9"/>
    <w:rsid w:val="004C7888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5004E6"/>
    <w:rsid w:val="00500C8D"/>
    <w:rsid w:val="00501E97"/>
    <w:rsid w:val="0050324B"/>
    <w:rsid w:val="0050666D"/>
    <w:rsid w:val="00507450"/>
    <w:rsid w:val="0051045E"/>
    <w:rsid w:val="00511B09"/>
    <w:rsid w:val="005120BA"/>
    <w:rsid w:val="0051288F"/>
    <w:rsid w:val="00512D78"/>
    <w:rsid w:val="00514C95"/>
    <w:rsid w:val="005178F3"/>
    <w:rsid w:val="005217D7"/>
    <w:rsid w:val="00524AD0"/>
    <w:rsid w:val="00525801"/>
    <w:rsid w:val="00526799"/>
    <w:rsid w:val="00530970"/>
    <w:rsid w:val="00530B24"/>
    <w:rsid w:val="00530DA3"/>
    <w:rsid w:val="00535C71"/>
    <w:rsid w:val="00535F10"/>
    <w:rsid w:val="00540516"/>
    <w:rsid w:val="00544AA4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347B"/>
    <w:rsid w:val="00564049"/>
    <w:rsid w:val="00567688"/>
    <w:rsid w:val="00567731"/>
    <w:rsid w:val="005704C3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A15A8"/>
    <w:rsid w:val="005A1B7D"/>
    <w:rsid w:val="005A61F9"/>
    <w:rsid w:val="005B50CD"/>
    <w:rsid w:val="005B5BAB"/>
    <w:rsid w:val="005B6832"/>
    <w:rsid w:val="005B6CD9"/>
    <w:rsid w:val="005B7288"/>
    <w:rsid w:val="005C2B2A"/>
    <w:rsid w:val="005C33D5"/>
    <w:rsid w:val="005C3E9D"/>
    <w:rsid w:val="005D1CE6"/>
    <w:rsid w:val="005D34E9"/>
    <w:rsid w:val="005D478F"/>
    <w:rsid w:val="005D4D23"/>
    <w:rsid w:val="005E1302"/>
    <w:rsid w:val="005E2CD2"/>
    <w:rsid w:val="005E3D9D"/>
    <w:rsid w:val="005E3FE8"/>
    <w:rsid w:val="005E7AE0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25E42"/>
    <w:rsid w:val="00626A2B"/>
    <w:rsid w:val="00630389"/>
    <w:rsid w:val="0063457A"/>
    <w:rsid w:val="0063522D"/>
    <w:rsid w:val="006355E7"/>
    <w:rsid w:val="006369E7"/>
    <w:rsid w:val="00644D95"/>
    <w:rsid w:val="00650B63"/>
    <w:rsid w:val="00651CD7"/>
    <w:rsid w:val="00653D22"/>
    <w:rsid w:val="006540AC"/>
    <w:rsid w:val="00655036"/>
    <w:rsid w:val="00655708"/>
    <w:rsid w:val="00662EF2"/>
    <w:rsid w:val="00673DE2"/>
    <w:rsid w:val="00676521"/>
    <w:rsid w:val="006778ED"/>
    <w:rsid w:val="00680AA0"/>
    <w:rsid w:val="00681792"/>
    <w:rsid w:val="00681B8B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617"/>
    <w:rsid w:val="006A5A50"/>
    <w:rsid w:val="006A61BB"/>
    <w:rsid w:val="006A7CD6"/>
    <w:rsid w:val="006B2B23"/>
    <w:rsid w:val="006B2BC0"/>
    <w:rsid w:val="006B5A61"/>
    <w:rsid w:val="006B69EF"/>
    <w:rsid w:val="006B7B75"/>
    <w:rsid w:val="006C336F"/>
    <w:rsid w:val="006C423A"/>
    <w:rsid w:val="006C58C6"/>
    <w:rsid w:val="006C6FA2"/>
    <w:rsid w:val="006D2351"/>
    <w:rsid w:val="006D37E8"/>
    <w:rsid w:val="006D38D9"/>
    <w:rsid w:val="006D3957"/>
    <w:rsid w:val="006D53B8"/>
    <w:rsid w:val="006D724E"/>
    <w:rsid w:val="006E1650"/>
    <w:rsid w:val="006E2388"/>
    <w:rsid w:val="006E4AE4"/>
    <w:rsid w:val="006E5C7B"/>
    <w:rsid w:val="006E738B"/>
    <w:rsid w:val="006E7FE2"/>
    <w:rsid w:val="006F0335"/>
    <w:rsid w:val="006F1290"/>
    <w:rsid w:val="006F1A6E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383"/>
    <w:rsid w:val="0070591D"/>
    <w:rsid w:val="0070669E"/>
    <w:rsid w:val="00707193"/>
    <w:rsid w:val="00707E0F"/>
    <w:rsid w:val="00707FAD"/>
    <w:rsid w:val="007123F7"/>
    <w:rsid w:val="00715824"/>
    <w:rsid w:val="0071737A"/>
    <w:rsid w:val="007174F9"/>
    <w:rsid w:val="007211C6"/>
    <w:rsid w:val="00721513"/>
    <w:rsid w:val="00722656"/>
    <w:rsid w:val="007230E1"/>
    <w:rsid w:val="0072478B"/>
    <w:rsid w:val="00724879"/>
    <w:rsid w:val="00725B56"/>
    <w:rsid w:val="00725C71"/>
    <w:rsid w:val="00730743"/>
    <w:rsid w:val="0073290D"/>
    <w:rsid w:val="00736726"/>
    <w:rsid w:val="00737DEE"/>
    <w:rsid w:val="00737E94"/>
    <w:rsid w:val="00740CD7"/>
    <w:rsid w:val="00741467"/>
    <w:rsid w:val="0074607E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1641"/>
    <w:rsid w:val="00774263"/>
    <w:rsid w:val="00774401"/>
    <w:rsid w:val="00775F66"/>
    <w:rsid w:val="00780CC3"/>
    <w:rsid w:val="00780FBE"/>
    <w:rsid w:val="00785234"/>
    <w:rsid w:val="00785378"/>
    <w:rsid w:val="00785492"/>
    <w:rsid w:val="00785F17"/>
    <w:rsid w:val="007902FF"/>
    <w:rsid w:val="007944B8"/>
    <w:rsid w:val="007978B7"/>
    <w:rsid w:val="007A0519"/>
    <w:rsid w:val="007A0F91"/>
    <w:rsid w:val="007A3A9D"/>
    <w:rsid w:val="007A3EF7"/>
    <w:rsid w:val="007A5600"/>
    <w:rsid w:val="007A7A01"/>
    <w:rsid w:val="007A7E6F"/>
    <w:rsid w:val="007B0E69"/>
    <w:rsid w:val="007B1925"/>
    <w:rsid w:val="007B35B0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29A2"/>
    <w:rsid w:val="007D3248"/>
    <w:rsid w:val="007D508A"/>
    <w:rsid w:val="007D7302"/>
    <w:rsid w:val="007D7E09"/>
    <w:rsid w:val="007E25CA"/>
    <w:rsid w:val="007E3833"/>
    <w:rsid w:val="007E3A1F"/>
    <w:rsid w:val="007E4AB6"/>
    <w:rsid w:val="007E7953"/>
    <w:rsid w:val="007E7FE9"/>
    <w:rsid w:val="007F121F"/>
    <w:rsid w:val="007F13EC"/>
    <w:rsid w:val="007F1584"/>
    <w:rsid w:val="007F1A5D"/>
    <w:rsid w:val="007F4DB2"/>
    <w:rsid w:val="00801C01"/>
    <w:rsid w:val="008020A2"/>
    <w:rsid w:val="0080280A"/>
    <w:rsid w:val="00802BDD"/>
    <w:rsid w:val="00805363"/>
    <w:rsid w:val="00807327"/>
    <w:rsid w:val="008101DE"/>
    <w:rsid w:val="0081320A"/>
    <w:rsid w:val="008153E9"/>
    <w:rsid w:val="008169D8"/>
    <w:rsid w:val="0081746B"/>
    <w:rsid w:val="00820093"/>
    <w:rsid w:val="008238CD"/>
    <w:rsid w:val="00827A31"/>
    <w:rsid w:val="008306AC"/>
    <w:rsid w:val="0083362E"/>
    <w:rsid w:val="00833EA8"/>
    <w:rsid w:val="00835B9B"/>
    <w:rsid w:val="00840A51"/>
    <w:rsid w:val="00841351"/>
    <w:rsid w:val="00842B4D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13BB"/>
    <w:rsid w:val="00874907"/>
    <w:rsid w:val="00880593"/>
    <w:rsid w:val="00881773"/>
    <w:rsid w:val="00881C8F"/>
    <w:rsid w:val="0089264B"/>
    <w:rsid w:val="008926A1"/>
    <w:rsid w:val="0089408E"/>
    <w:rsid w:val="00894823"/>
    <w:rsid w:val="00894A42"/>
    <w:rsid w:val="00894DAF"/>
    <w:rsid w:val="00897965"/>
    <w:rsid w:val="008A307B"/>
    <w:rsid w:val="008A5EC0"/>
    <w:rsid w:val="008B22C6"/>
    <w:rsid w:val="008B2CF3"/>
    <w:rsid w:val="008B4D93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07F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660"/>
    <w:rsid w:val="008F0818"/>
    <w:rsid w:val="008F3CF0"/>
    <w:rsid w:val="008F77C3"/>
    <w:rsid w:val="008F7B73"/>
    <w:rsid w:val="00900113"/>
    <w:rsid w:val="00902CEF"/>
    <w:rsid w:val="0090332C"/>
    <w:rsid w:val="009040F2"/>
    <w:rsid w:val="0090495D"/>
    <w:rsid w:val="0090684A"/>
    <w:rsid w:val="00906963"/>
    <w:rsid w:val="00906EC1"/>
    <w:rsid w:val="0091043E"/>
    <w:rsid w:val="0091156C"/>
    <w:rsid w:val="00911F31"/>
    <w:rsid w:val="0091227D"/>
    <w:rsid w:val="00914B35"/>
    <w:rsid w:val="00921B65"/>
    <w:rsid w:val="009249F0"/>
    <w:rsid w:val="0092564C"/>
    <w:rsid w:val="009271AF"/>
    <w:rsid w:val="00927CDD"/>
    <w:rsid w:val="0093120D"/>
    <w:rsid w:val="00931264"/>
    <w:rsid w:val="0093417F"/>
    <w:rsid w:val="0093757F"/>
    <w:rsid w:val="00937C69"/>
    <w:rsid w:val="009406AB"/>
    <w:rsid w:val="00940C2D"/>
    <w:rsid w:val="00940DA7"/>
    <w:rsid w:val="0094182D"/>
    <w:rsid w:val="00941EF2"/>
    <w:rsid w:val="009421F2"/>
    <w:rsid w:val="00942BDF"/>
    <w:rsid w:val="00946D85"/>
    <w:rsid w:val="009520D7"/>
    <w:rsid w:val="009537F4"/>
    <w:rsid w:val="00954B41"/>
    <w:rsid w:val="00955EF8"/>
    <w:rsid w:val="0096234D"/>
    <w:rsid w:val="0096366B"/>
    <w:rsid w:val="009641FC"/>
    <w:rsid w:val="00966E78"/>
    <w:rsid w:val="00972C9C"/>
    <w:rsid w:val="00972E97"/>
    <w:rsid w:val="00972FF5"/>
    <w:rsid w:val="009766C4"/>
    <w:rsid w:val="009803EF"/>
    <w:rsid w:val="009833E5"/>
    <w:rsid w:val="0098346D"/>
    <w:rsid w:val="00983FF3"/>
    <w:rsid w:val="0098554A"/>
    <w:rsid w:val="00986C09"/>
    <w:rsid w:val="009872ED"/>
    <w:rsid w:val="00987DCC"/>
    <w:rsid w:val="009946E9"/>
    <w:rsid w:val="00996371"/>
    <w:rsid w:val="009967B7"/>
    <w:rsid w:val="009A1A9D"/>
    <w:rsid w:val="009B00B4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C7DA8"/>
    <w:rsid w:val="009D06EA"/>
    <w:rsid w:val="009D14E5"/>
    <w:rsid w:val="009D1A49"/>
    <w:rsid w:val="009D2F40"/>
    <w:rsid w:val="009D5340"/>
    <w:rsid w:val="009D6BB3"/>
    <w:rsid w:val="009D7812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0137"/>
    <w:rsid w:val="00A31F01"/>
    <w:rsid w:val="00A32A84"/>
    <w:rsid w:val="00A33BD3"/>
    <w:rsid w:val="00A34FA3"/>
    <w:rsid w:val="00A35077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1B3"/>
    <w:rsid w:val="00A47278"/>
    <w:rsid w:val="00A47F6B"/>
    <w:rsid w:val="00A51FF5"/>
    <w:rsid w:val="00A52965"/>
    <w:rsid w:val="00A558F0"/>
    <w:rsid w:val="00A579D1"/>
    <w:rsid w:val="00A61379"/>
    <w:rsid w:val="00A634B2"/>
    <w:rsid w:val="00A65281"/>
    <w:rsid w:val="00A6691B"/>
    <w:rsid w:val="00A7031E"/>
    <w:rsid w:val="00A71B24"/>
    <w:rsid w:val="00A7288E"/>
    <w:rsid w:val="00A729DC"/>
    <w:rsid w:val="00A73602"/>
    <w:rsid w:val="00A73E1E"/>
    <w:rsid w:val="00A749A0"/>
    <w:rsid w:val="00A74E8A"/>
    <w:rsid w:val="00A75304"/>
    <w:rsid w:val="00A758FF"/>
    <w:rsid w:val="00A81680"/>
    <w:rsid w:val="00A81EEC"/>
    <w:rsid w:val="00A84508"/>
    <w:rsid w:val="00A857BA"/>
    <w:rsid w:val="00A96D24"/>
    <w:rsid w:val="00AA32D7"/>
    <w:rsid w:val="00AA4A27"/>
    <w:rsid w:val="00AA4B3D"/>
    <w:rsid w:val="00AA6653"/>
    <w:rsid w:val="00AB5091"/>
    <w:rsid w:val="00AB71AA"/>
    <w:rsid w:val="00AC2FE8"/>
    <w:rsid w:val="00AC71AC"/>
    <w:rsid w:val="00AD132E"/>
    <w:rsid w:val="00AD1C90"/>
    <w:rsid w:val="00AD20E7"/>
    <w:rsid w:val="00AD2E12"/>
    <w:rsid w:val="00AD4A52"/>
    <w:rsid w:val="00AD7171"/>
    <w:rsid w:val="00AE0622"/>
    <w:rsid w:val="00AE11CC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27B60"/>
    <w:rsid w:val="00B30383"/>
    <w:rsid w:val="00B320B7"/>
    <w:rsid w:val="00B32CF3"/>
    <w:rsid w:val="00B32D3E"/>
    <w:rsid w:val="00B33E4A"/>
    <w:rsid w:val="00B34516"/>
    <w:rsid w:val="00B34CA5"/>
    <w:rsid w:val="00B352A2"/>
    <w:rsid w:val="00B35549"/>
    <w:rsid w:val="00B45633"/>
    <w:rsid w:val="00B47755"/>
    <w:rsid w:val="00B539F5"/>
    <w:rsid w:val="00B54301"/>
    <w:rsid w:val="00B54657"/>
    <w:rsid w:val="00B55A60"/>
    <w:rsid w:val="00B62654"/>
    <w:rsid w:val="00B6273D"/>
    <w:rsid w:val="00B67E56"/>
    <w:rsid w:val="00B71D2C"/>
    <w:rsid w:val="00B72ADC"/>
    <w:rsid w:val="00B73FD8"/>
    <w:rsid w:val="00B756E9"/>
    <w:rsid w:val="00B75757"/>
    <w:rsid w:val="00B75966"/>
    <w:rsid w:val="00B776D0"/>
    <w:rsid w:val="00B813FF"/>
    <w:rsid w:val="00B816AF"/>
    <w:rsid w:val="00B8197D"/>
    <w:rsid w:val="00B82138"/>
    <w:rsid w:val="00B864B1"/>
    <w:rsid w:val="00B86D53"/>
    <w:rsid w:val="00B87D73"/>
    <w:rsid w:val="00B90D9A"/>
    <w:rsid w:val="00B922E5"/>
    <w:rsid w:val="00B92D5B"/>
    <w:rsid w:val="00B9598E"/>
    <w:rsid w:val="00B9711F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A47"/>
    <w:rsid w:val="00BC5BD2"/>
    <w:rsid w:val="00BC5CE5"/>
    <w:rsid w:val="00BD13A9"/>
    <w:rsid w:val="00BD37D1"/>
    <w:rsid w:val="00BD46EB"/>
    <w:rsid w:val="00BD618E"/>
    <w:rsid w:val="00BD7EF5"/>
    <w:rsid w:val="00BE00EC"/>
    <w:rsid w:val="00BE0282"/>
    <w:rsid w:val="00BE07C7"/>
    <w:rsid w:val="00BE1699"/>
    <w:rsid w:val="00BE17E6"/>
    <w:rsid w:val="00BE42C2"/>
    <w:rsid w:val="00BE6049"/>
    <w:rsid w:val="00BE6971"/>
    <w:rsid w:val="00BE7800"/>
    <w:rsid w:val="00BE7896"/>
    <w:rsid w:val="00BF12C8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5AD"/>
    <w:rsid w:val="00C2360C"/>
    <w:rsid w:val="00C26090"/>
    <w:rsid w:val="00C2649A"/>
    <w:rsid w:val="00C31748"/>
    <w:rsid w:val="00C31C2D"/>
    <w:rsid w:val="00C32AC6"/>
    <w:rsid w:val="00C37D90"/>
    <w:rsid w:val="00C37E98"/>
    <w:rsid w:val="00C41102"/>
    <w:rsid w:val="00C43C3C"/>
    <w:rsid w:val="00C44F2D"/>
    <w:rsid w:val="00C462F2"/>
    <w:rsid w:val="00C47710"/>
    <w:rsid w:val="00C47D50"/>
    <w:rsid w:val="00C5003D"/>
    <w:rsid w:val="00C53389"/>
    <w:rsid w:val="00C56AFA"/>
    <w:rsid w:val="00C576FA"/>
    <w:rsid w:val="00C61630"/>
    <w:rsid w:val="00C64134"/>
    <w:rsid w:val="00C650F5"/>
    <w:rsid w:val="00C6558F"/>
    <w:rsid w:val="00C65B8F"/>
    <w:rsid w:val="00C66A01"/>
    <w:rsid w:val="00C73EAD"/>
    <w:rsid w:val="00C76D9E"/>
    <w:rsid w:val="00C77DD8"/>
    <w:rsid w:val="00C823A3"/>
    <w:rsid w:val="00C82FAA"/>
    <w:rsid w:val="00C83CFF"/>
    <w:rsid w:val="00C85704"/>
    <w:rsid w:val="00C85E0F"/>
    <w:rsid w:val="00C86764"/>
    <w:rsid w:val="00C87845"/>
    <w:rsid w:val="00C90F26"/>
    <w:rsid w:val="00C92164"/>
    <w:rsid w:val="00C92CDB"/>
    <w:rsid w:val="00C94F34"/>
    <w:rsid w:val="00CA1122"/>
    <w:rsid w:val="00CA20EB"/>
    <w:rsid w:val="00CA7ABC"/>
    <w:rsid w:val="00CB171E"/>
    <w:rsid w:val="00CB3061"/>
    <w:rsid w:val="00CB41AD"/>
    <w:rsid w:val="00CB5974"/>
    <w:rsid w:val="00CB5D34"/>
    <w:rsid w:val="00CB60C7"/>
    <w:rsid w:val="00CB67D5"/>
    <w:rsid w:val="00CB7130"/>
    <w:rsid w:val="00CC2065"/>
    <w:rsid w:val="00CC2865"/>
    <w:rsid w:val="00CC757A"/>
    <w:rsid w:val="00CC765E"/>
    <w:rsid w:val="00CC78A1"/>
    <w:rsid w:val="00CC7B05"/>
    <w:rsid w:val="00CD16B2"/>
    <w:rsid w:val="00CD4E82"/>
    <w:rsid w:val="00CD6279"/>
    <w:rsid w:val="00CE0DF0"/>
    <w:rsid w:val="00CE0F68"/>
    <w:rsid w:val="00CE2CE1"/>
    <w:rsid w:val="00CE575E"/>
    <w:rsid w:val="00CE60EC"/>
    <w:rsid w:val="00CE6834"/>
    <w:rsid w:val="00CE7D4A"/>
    <w:rsid w:val="00CF0674"/>
    <w:rsid w:val="00CF0E61"/>
    <w:rsid w:val="00CF1EC9"/>
    <w:rsid w:val="00CF600C"/>
    <w:rsid w:val="00CF6152"/>
    <w:rsid w:val="00CF7EE6"/>
    <w:rsid w:val="00D03026"/>
    <w:rsid w:val="00D0346C"/>
    <w:rsid w:val="00D054AF"/>
    <w:rsid w:val="00D055CA"/>
    <w:rsid w:val="00D069A6"/>
    <w:rsid w:val="00D13B55"/>
    <w:rsid w:val="00D13C34"/>
    <w:rsid w:val="00D15841"/>
    <w:rsid w:val="00D15D58"/>
    <w:rsid w:val="00D229A4"/>
    <w:rsid w:val="00D22A9E"/>
    <w:rsid w:val="00D27F27"/>
    <w:rsid w:val="00D302CB"/>
    <w:rsid w:val="00D31888"/>
    <w:rsid w:val="00D35372"/>
    <w:rsid w:val="00D42581"/>
    <w:rsid w:val="00D44B09"/>
    <w:rsid w:val="00D45F54"/>
    <w:rsid w:val="00D4782C"/>
    <w:rsid w:val="00D50E8A"/>
    <w:rsid w:val="00D518C1"/>
    <w:rsid w:val="00D56BAC"/>
    <w:rsid w:val="00D57235"/>
    <w:rsid w:val="00D57B56"/>
    <w:rsid w:val="00D62FD6"/>
    <w:rsid w:val="00D63D37"/>
    <w:rsid w:val="00D70985"/>
    <w:rsid w:val="00D755A2"/>
    <w:rsid w:val="00D77896"/>
    <w:rsid w:val="00D83764"/>
    <w:rsid w:val="00D83A64"/>
    <w:rsid w:val="00D869C2"/>
    <w:rsid w:val="00D8742F"/>
    <w:rsid w:val="00D87916"/>
    <w:rsid w:val="00D87ED1"/>
    <w:rsid w:val="00D92383"/>
    <w:rsid w:val="00D949CD"/>
    <w:rsid w:val="00D97789"/>
    <w:rsid w:val="00DA065E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D4317"/>
    <w:rsid w:val="00DD7EE2"/>
    <w:rsid w:val="00DE377B"/>
    <w:rsid w:val="00DE4E16"/>
    <w:rsid w:val="00DE51A7"/>
    <w:rsid w:val="00DE65B3"/>
    <w:rsid w:val="00DF0147"/>
    <w:rsid w:val="00DF0961"/>
    <w:rsid w:val="00DF261A"/>
    <w:rsid w:val="00DF2A39"/>
    <w:rsid w:val="00E01897"/>
    <w:rsid w:val="00E02B48"/>
    <w:rsid w:val="00E05304"/>
    <w:rsid w:val="00E0662C"/>
    <w:rsid w:val="00E07AC6"/>
    <w:rsid w:val="00E1065B"/>
    <w:rsid w:val="00E11C92"/>
    <w:rsid w:val="00E15B3B"/>
    <w:rsid w:val="00E20119"/>
    <w:rsid w:val="00E20F5F"/>
    <w:rsid w:val="00E21D73"/>
    <w:rsid w:val="00E22CF4"/>
    <w:rsid w:val="00E23156"/>
    <w:rsid w:val="00E24DC4"/>
    <w:rsid w:val="00E26117"/>
    <w:rsid w:val="00E314E8"/>
    <w:rsid w:val="00E318BE"/>
    <w:rsid w:val="00E31B85"/>
    <w:rsid w:val="00E31D18"/>
    <w:rsid w:val="00E33774"/>
    <w:rsid w:val="00E351F4"/>
    <w:rsid w:val="00E372DF"/>
    <w:rsid w:val="00E4189D"/>
    <w:rsid w:val="00E426BA"/>
    <w:rsid w:val="00E4483B"/>
    <w:rsid w:val="00E449E6"/>
    <w:rsid w:val="00E45189"/>
    <w:rsid w:val="00E45C16"/>
    <w:rsid w:val="00E46A2A"/>
    <w:rsid w:val="00E46ADC"/>
    <w:rsid w:val="00E47808"/>
    <w:rsid w:val="00E506FC"/>
    <w:rsid w:val="00E50CF5"/>
    <w:rsid w:val="00E5122A"/>
    <w:rsid w:val="00E52CF6"/>
    <w:rsid w:val="00E54EB6"/>
    <w:rsid w:val="00E574BD"/>
    <w:rsid w:val="00E60059"/>
    <w:rsid w:val="00E64AB4"/>
    <w:rsid w:val="00E65742"/>
    <w:rsid w:val="00E662A5"/>
    <w:rsid w:val="00E670EA"/>
    <w:rsid w:val="00E67C2E"/>
    <w:rsid w:val="00E701C7"/>
    <w:rsid w:val="00E70D16"/>
    <w:rsid w:val="00E7396E"/>
    <w:rsid w:val="00E73BEC"/>
    <w:rsid w:val="00E759DF"/>
    <w:rsid w:val="00E7637F"/>
    <w:rsid w:val="00E8056C"/>
    <w:rsid w:val="00E81561"/>
    <w:rsid w:val="00E921D9"/>
    <w:rsid w:val="00E937F7"/>
    <w:rsid w:val="00E96AEF"/>
    <w:rsid w:val="00E9794D"/>
    <w:rsid w:val="00EA1C85"/>
    <w:rsid w:val="00EA4330"/>
    <w:rsid w:val="00EB0FBF"/>
    <w:rsid w:val="00EB139D"/>
    <w:rsid w:val="00EB2D02"/>
    <w:rsid w:val="00EB6615"/>
    <w:rsid w:val="00EB68EB"/>
    <w:rsid w:val="00EB69BB"/>
    <w:rsid w:val="00EC038E"/>
    <w:rsid w:val="00EC0C31"/>
    <w:rsid w:val="00EC1A50"/>
    <w:rsid w:val="00EC3CE2"/>
    <w:rsid w:val="00EC43AD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26CC"/>
    <w:rsid w:val="00EF2C40"/>
    <w:rsid w:val="00EF3BBD"/>
    <w:rsid w:val="00EF4214"/>
    <w:rsid w:val="00EF59E3"/>
    <w:rsid w:val="00EF6170"/>
    <w:rsid w:val="00EF7C81"/>
    <w:rsid w:val="00F00EEE"/>
    <w:rsid w:val="00F0129F"/>
    <w:rsid w:val="00F019B6"/>
    <w:rsid w:val="00F02DD3"/>
    <w:rsid w:val="00F02E65"/>
    <w:rsid w:val="00F02E94"/>
    <w:rsid w:val="00F06AA5"/>
    <w:rsid w:val="00F12AF0"/>
    <w:rsid w:val="00F13756"/>
    <w:rsid w:val="00F15D07"/>
    <w:rsid w:val="00F1646D"/>
    <w:rsid w:val="00F1730F"/>
    <w:rsid w:val="00F246AF"/>
    <w:rsid w:val="00F26D0A"/>
    <w:rsid w:val="00F34E8C"/>
    <w:rsid w:val="00F35110"/>
    <w:rsid w:val="00F36953"/>
    <w:rsid w:val="00F36DEE"/>
    <w:rsid w:val="00F421FA"/>
    <w:rsid w:val="00F45E0C"/>
    <w:rsid w:val="00F47320"/>
    <w:rsid w:val="00F504A4"/>
    <w:rsid w:val="00F51764"/>
    <w:rsid w:val="00F52C4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10E5"/>
    <w:rsid w:val="00F72F81"/>
    <w:rsid w:val="00F74096"/>
    <w:rsid w:val="00F740EE"/>
    <w:rsid w:val="00F74F6B"/>
    <w:rsid w:val="00F7622A"/>
    <w:rsid w:val="00F7694A"/>
    <w:rsid w:val="00F83535"/>
    <w:rsid w:val="00F8474A"/>
    <w:rsid w:val="00F85076"/>
    <w:rsid w:val="00F85CCD"/>
    <w:rsid w:val="00F913DB"/>
    <w:rsid w:val="00F91891"/>
    <w:rsid w:val="00F92147"/>
    <w:rsid w:val="00F92199"/>
    <w:rsid w:val="00F92A71"/>
    <w:rsid w:val="00F92FBB"/>
    <w:rsid w:val="00F93B6E"/>
    <w:rsid w:val="00F93F77"/>
    <w:rsid w:val="00F94B45"/>
    <w:rsid w:val="00F96060"/>
    <w:rsid w:val="00F96391"/>
    <w:rsid w:val="00F974FF"/>
    <w:rsid w:val="00FA061D"/>
    <w:rsid w:val="00FA305E"/>
    <w:rsid w:val="00FA329F"/>
    <w:rsid w:val="00FA35B0"/>
    <w:rsid w:val="00FA4A5D"/>
    <w:rsid w:val="00FA4A7D"/>
    <w:rsid w:val="00FA7D34"/>
    <w:rsid w:val="00FB00D7"/>
    <w:rsid w:val="00FB2229"/>
    <w:rsid w:val="00FB2984"/>
    <w:rsid w:val="00FB2D65"/>
    <w:rsid w:val="00FB4E50"/>
    <w:rsid w:val="00FB6A4B"/>
    <w:rsid w:val="00FB73B5"/>
    <w:rsid w:val="00FB7799"/>
    <w:rsid w:val="00FC5A31"/>
    <w:rsid w:val="00FC61E8"/>
    <w:rsid w:val="00FC7939"/>
    <w:rsid w:val="00FD052A"/>
    <w:rsid w:val="00FD3459"/>
    <w:rsid w:val="00FD5F07"/>
    <w:rsid w:val="00FE02CA"/>
    <w:rsid w:val="00FE2E6E"/>
    <w:rsid w:val="00FE4029"/>
    <w:rsid w:val="00FE644A"/>
    <w:rsid w:val="00FE7004"/>
    <w:rsid w:val="00FE71DC"/>
    <w:rsid w:val="00FF2F86"/>
    <w:rsid w:val="00FF3F41"/>
    <w:rsid w:val="00FF45FB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8D5034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4609A1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833EA8"/>
    <w:pPr>
      <w:keepNext/>
      <w:keepLines/>
      <w:numPr>
        <w:ilvl w:val="1"/>
        <w:numId w:val="8"/>
      </w:numPr>
      <w:spacing w:before="240" w:after="6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72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833EA8"/>
    <w:rPr>
      <w:rFonts w:ascii="Verdana" w:hAnsi="Verdana"/>
      <w:b/>
      <w:color w:val="4F81BD" w:themeColor="accent1"/>
      <w:sz w:val="24"/>
    </w:rPr>
  </w:style>
  <w:style w:type="table" w:styleId="Rastertabel5donker-Accent1">
    <w:name w:val="Grid Table 5 Dark Accent 1"/>
    <w:basedOn w:val="Standaardtabel"/>
    <w:uiPriority w:val="50"/>
    <w:rsid w:val="00E106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78523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230E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9E4C6-C3D1-495D-83B4-1A948E47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D3084868.dotm</Template>
  <TotalTime>3</TotalTime>
  <Pages>1</Pages>
  <Words>281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2069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Mostert, Merel</cp:lastModifiedBy>
  <cp:revision>4</cp:revision>
  <cp:lastPrinted>2018-07-10T14:37:00Z</cp:lastPrinted>
  <dcterms:created xsi:type="dcterms:W3CDTF">2021-01-21T12:24:00Z</dcterms:created>
  <dcterms:modified xsi:type="dcterms:W3CDTF">2021-06-17T12:25:00Z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-581327437</vt:i4>
  </property>
  <property fmtid="{D5CDD505-2E9C-101B-9397-08002B2CF9AE}" pid="3" name="_NewReviewCycle">
    <vt:lpwstr/>
  </property>
  <property fmtid="{D5CDD505-2E9C-101B-9397-08002B2CF9AE}" pid="4" name="_EmailSubject">
    <vt:lpwstr>Datum e.d. checken aanvraag vervangen rietkappen</vt:lpwstr>
  </property>
  <property fmtid="{D5CDD505-2E9C-101B-9397-08002B2CF9AE}" pid="5" name="_AuthorEmail">
    <vt:lpwstr>rspitters@hhdelfland.nl</vt:lpwstr>
  </property>
  <property fmtid="{D5CDD505-2E9C-101B-9397-08002B2CF9AE}" pid="6" name="_AuthorEmailDisplayName">
    <vt:lpwstr>Spitters, Rob</vt:lpwstr>
  </property>
  <property fmtid="{D5CDD505-2E9C-101B-9397-08002B2CF9AE}" pid="7" name="_PreviousAdHocReviewCycleID">
    <vt:i4>117580532</vt:i4>
  </property>
  <property fmtid="{D5CDD505-2E9C-101B-9397-08002B2CF9AE}" pid="8" name="_ReviewingToolsShownOnce">
    <vt:lpwstr/>
  </property>
</Properties>
</file>