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62FD819F" w:rsidR="0087779B" w:rsidRPr="00C03709" w:rsidRDefault="00C03709" w:rsidP="00BA3F98">
      <w:pPr>
        <w:jc w:val="center"/>
        <w:rPr>
          <w:b/>
          <w:sz w:val="24"/>
          <w:szCs w:val="24"/>
        </w:rPr>
      </w:pPr>
      <w:r w:rsidRPr="00C03709">
        <w:rPr>
          <w:b/>
          <w:noProof/>
          <w:sz w:val="24"/>
          <w:szCs w:val="24"/>
        </w:rPr>
        <w:t>Hardware</w:t>
      </w:r>
    </w:p>
    <w:p w14:paraId="7711AD45" w14:textId="130F296E" w:rsidR="0087779B" w:rsidRDefault="0087779B" w:rsidP="000C48BC">
      <w:pPr>
        <w:jc w:val="center"/>
        <w:rPr>
          <w:b/>
          <w:sz w:val="24"/>
          <w:szCs w:val="24"/>
        </w:rPr>
      </w:pPr>
      <w:r w:rsidRPr="00C03709">
        <w:rPr>
          <w:b/>
          <w:sz w:val="24"/>
          <w:szCs w:val="24"/>
        </w:rPr>
        <w:t xml:space="preserve">Referentie: </w:t>
      </w:r>
      <w:r w:rsidR="003270A8" w:rsidRPr="00C03709">
        <w:rPr>
          <w:b/>
          <w:noProof/>
          <w:sz w:val="24"/>
          <w:szCs w:val="24"/>
        </w:rPr>
        <w:t>SI-</w:t>
      </w:r>
      <w:r w:rsidR="00C03709" w:rsidRPr="00C03709">
        <w:rPr>
          <w:b/>
          <w:noProof/>
          <w:sz w:val="24"/>
          <w:szCs w:val="24"/>
        </w:rPr>
        <w:t>HW</w:t>
      </w:r>
      <w:r w:rsidR="00212E58" w:rsidRPr="00C03709">
        <w:rPr>
          <w:b/>
          <w:noProof/>
          <w:sz w:val="24"/>
          <w:szCs w:val="24"/>
        </w:rPr>
        <w:t>-202</w:t>
      </w:r>
      <w:r w:rsidR="00326EA3" w:rsidRPr="00C03709">
        <w:rPr>
          <w:b/>
          <w:noProof/>
          <w:sz w:val="24"/>
          <w:szCs w:val="24"/>
        </w:rPr>
        <w:t>1</w:t>
      </w:r>
    </w:p>
    <w:p w14:paraId="7C311CEF" w14:textId="608A303B" w:rsidR="0087779B" w:rsidRDefault="0087779B" w:rsidP="000C48BC">
      <w:pPr>
        <w:jc w:val="center"/>
        <w:rPr>
          <w:b/>
          <w:sz w:val="24"/>
          <w:szCs w:val="24"/>
        </w:rPr>
      </w:pPr>
      <w:proofErr w:type="spellStart"/>
      <w:r>
        <w:rPr>
          <w:b/>
          <w:sz w:val="24"/>
          <w:szCs w:val="24"/>
        </w:rPr>
        <w:t>TenderNednummer</w:t>
      </w:r>
      <w:proofErr w:type="spellEnd"/>
      <w:r>
        <w:rPr>
          <w:b/>
          <w:sz w:val="24"/>
          <w:szCs w:val="24"/>
        </w:rPr>
        <w:t xml:space="preserve">: </w:t>
      </w:r>
    </w:p>
    <w:p w14:paraId="032FFA2F" w14:textId="77777777" w:rsidR="0087779B" w:rsidRPr="000C48BC" w:rsidRDefault="0087779B"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35823DED" w14:textId="27585ABB" w:rsidR="0087779B" w:rsidRDefault="003270A8" w:rsidP="00982083">
      <w:pPr>
        <w:jc w:val="center"/>
        <w:rPr>
          <w:b/>
          <w:sz w:val="24"/>
          <w:szCs w:val="24"/>
        </w:rPr>
      </w:pPr>
      <w:r>
        <w:rPr>
          <w:b/>
          <w:noProof/>
          <w:sz w:val="48"/>
          <w:szCs w:val="48"/>
        </w:rPr>
        <w:t>Schoolinkoop</w:t>
      </w:r>
    </w:p>
    <w:p w14:paraId="608E82E4" w14:textId="777CE9BD" w:rsidR="0087779B" w:rsidRPr="00BA3F98" w:rsidRDefault="00212E58" w:rsidP="00BA3F98">
      <w:r>
        <w:rPr>
          <w:noProof/>
          <w:sz w:val="52"/>
        </w:rPr>
        <w:drawing>
          <wp:anchor distT="0" distB="0" distL="114300" distR="114300" simplePos="0" relativeHeight="251659264" behindDoc="1" locked="0" layoutInCell="1" allowOverlap="1" wp14:anchorId="68E7BD67" wp14:editId="7B71729B">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3DD8" w14:textId="657292F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13989D5F" w:rsidR="0087779B" w:rsidRPr="00BA3F98" w:rsidRDefault="0087779B" w:rsidP="00BA3F98">
      <w:r w:rsidRPr="00BA3F98">
        <w:rPr>
          <w:b/>
        </w:rPr>
        <w:t>Status:</w:t>
      </w:r>
      <w:r w:rsidRPr="00BA3F98">
        <w:t xml:space="preserve"> </w:t>
      </w:r>
      <w:r w:rsidRPr="00BA3F98">
        <w:tab/>
      </w:r>
      <w:r w:rsidRPr="00BA3F98">
        <w:tab/>
      </w:r>
      <w:r w:rsidRPr="00BA3F98">
        <w:tab/>
      </w:r>
      <w:r w:rsidR="00D72BAB">
        <w:rPr>
          <w:noProof/>
        </w:rPr>
        <w:t>Definitief, V</w:t>
      </w:r>
      <w:r w:rsidR="00C5186D">
        <w:rPr>
          <w:noProof/>
        </w:rPr>
        <w:t>2</w:t>
      </w:r>
      <w:r w:rsidR="00D72BAB">
        <w:rPr>
          <w:noProof/>
        </w:rPr>
        <w:t>.0</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5DBD8BD4"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C5186D">
        <w:rPr>
          <w:noProof/>
        </w:rPr>
        <w:t>10-12</w:t>
      </w:r>
      <w:r w:rsidR="00ED6510">
        <w:rPr>
          <w:noProof/>
        </w:rPr>
        <w:t>-2021</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08E9EFE5" w:rsidR="0087779B"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w:t>
      </w:r>
      <w:proofErr w:type="gramStart"/>
      <w:r>
        <w:t>tevens</w:t>
      </w:r>
      <w:proofErr w:type="gramEnd"/>
      <w:r>
        <w:t xml:space="preserve">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w:t>
      </w:r>
      <w:proofErr w:type="gramStart"/>
      <w:r>
        <w:t>Indien</w:t>
      </w:r>
      <w:proofErr w:type="gramEnd"/>
      <w:r>
        <w:t xml:space="preserve">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77777777" w:rsidR="0087779B" w:rsidRPr="001960AC" w:rsidRDefault="0087779B" w:rsidP="001960AC">
      <w:r w:rsidRPr="000F1B63">
        <w:rPr>
          <w:b/>
          <w:i/>
          <w:u w:val="single"/>
        </w:rPr>
        <w:t>De versie van de Inschrijving die geldt als origineel dient op de aangegeven plaatsen te zijn ondertekend en op de overige pagina’s te zijn voorzien van een paraaf</w:t>
      </w:r>
      <w: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3AC456A2" w14:textId="77777777" w:rsidR="0087779B" w:rsidRDefault="0087779B" w:rsidP="00177CEB"/>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F481C96" w14:textId="77777777" w:rsidR="0087779B" w:rsidRPr="006F7D71" w:rsidRDefault="0087779B" w:rsidP="001E4ECC">
      <w:pPr>
        <w:rPr>
          <w:u w:val="single"/>
        </w:rPr>
      </w:pPr>
      <w:r>
        <w:rPr>
          <w:u w:val="single"/>
        </w:rPr>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lastRenderedPageBreak/>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496C9C68" w:rsidR="0087779B" w:rsidRDefault="0087779B" w:rsidP="00C90AB0">
      <w:r w:rsidRPr="008978FD">
        <w:t>Hierbij verklaart elk der ondergetekenden dat zijn/</w:t>
      </w:r>
      <w:r w:rsidRPr="00C03709">
        <w:t xml:space="preserve">haar onderneming voor de hierna vermelde combinatie hoofdelijke en gezamenlijke aansprakelijkheid aanvaardt voor de gestanddoening van de verplichtingen voortvloeiend uit de Inschrijving op de </w:t>
      </w:r>
      <w:r w:rsidRPr="00C03709">
        <w:rPr>
          <w:noProof/>
        </w:rPr>
        <w:t>Europese aanbesteding</w:t>
      </w:r>
      <w:r w:rsidRPr="00C03709">
        <w:t xml:space="preserve"> </w:t>
      </w:r>
      <w:r w:rsidR="00C03709" w:rsidRPr="00C03709">
        <w:rPr>
          <w:noProof/>
        </w:rPr>
        <w:t>Hardware</w:t>
      </w:r>
      <w:r w:rsidRPr="00C03709">
        <w:t xml:space="preserve"> (ref. </w:t>
      </w:r>
      <w:r w:rsidR="00CE2F57" w:rsidRPr="00C03709">
        <w:rPr>
          <w:noProof/>
        </w:rPr>
        <w:t>SI-</w:t>
      </w:r>
      <w:r w:rsidR="00C03709" w:rsidRPr="00C03709">
        <w:rPr>
          <w:noProof/>
        </w:rPr>
        <w:t>HW</w:t>
      </w:r>
      <w:r w:rsidR="00CE2F57" w:rsidRPr="00C03709">
        <w:rPr>
          <w:noProof/>
        </w:rPr>
        <w:t>-20</w:t>
      </w:r>
      <w:r w:rsidR="007C2D06" w:rsidRPr="00C03709">
        <w:rPr>
          <w:noProof/>
        </w:rPr>
        <w:t>2</w:t>
      </w:r>
      <w:r w:rsidR="0001396B" w:rsidRPr="00C03709">
        <w:rPr>
          <w:noProof/>
        </w:rPr>
        <w:t>1</w:t>
      </w:r>
      <w:r w:rsidRPr="00C03709">
        <w:t xml:space="preserve">) </w:t>
      </w:r>
      <w:proofErr w:type="gramStart"/>
      <w:r w:rsidRPr="00C03709">
        <w:t>alsmede</w:t>
      </w:r>
      <w:proofErr w:type="gramEnd"/>
      <w:r w:rsidRPr="00C03709">
        <w:t xml:space="preserv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20388CC3" w14:textId="77777777"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76C4C815" w:rsidR="0087779B" w:rsidRDefault="0087779B" w:rsidP="00D64894">
      <w:r>
        <w:t>Ondergetekende ……………………………………………………. [</w:t>
      </w:r>
      <w:proofErr w:type="gramStart"/>
      <w:r>
        <w:t>naam</w:t>
      </w:r>
      <w:proofErr w:type="gramEnd"/>
      <w:r>
        <w:t xml:space="preserve"> bevoegde bestuurder(s)], als rechtsgeldig vertegenwoordiger van ………………………………………………………………… [naam onderaannemer], verklaart hierbij dat ………………………………………………………………………. [</w:t>
      </w:r>
      <w:proofErr w:type="gramStart"/>
      <w:r>
        <w:t>naam</w:t>
      </w:r>
      <w:proofErr w:type="gramEnd"/>
      <w:r>
        <w:t xml:space="preserve"> hoofdaannemer] kan beschikken over de mensen en middelen van [naam onderaannemer] ten behoeve van de uitvoering van de overeenkomst die onderwerp is van de </w:t>
      </w:r>
      <w:r w:rsidRPr="00A87D0A">
        <w:rPr>
          <w:noProof/>
        </w:rPr>
        <w:t>Europese aanbesteding</w:t>
      </w:r>
      <w:r>
        <w:t xml:space="preserve"> </w:t>
      </w:r>
      <w:r w:rsidR="00C03709" w:rsidRPr="00C03709">
        <w:rPr>
          <w:noProof/>
        </w:rPr>
        <w:t>Hardware</w:t>
      </w:r>
      <w:r w:rsidR="00C03709" w:rsidRPr="00C03709">
        <w:t xml:space="preserve"> </w:t>
      </w:r>
      <w:r w:rsidRPr="00C03709">
        <w:t xml:space="preserve">(ref. </w:t>
      </w:r>
      <w:r w:rsidR="00A01E6B" w:rsidRPr="00C03709">
        <w:rPr>
          <w:noProof/>
        </w:rPr>
        <w:t>SI-</w:t>
      </w:r>
      <w:r w:rsidR="00C03709" w:rsidRPr="00C03709">
        <w:rPr>
          <w:noProof/>
        </w:rPr>
        <w:t>HW</w:t>
      </w:r>
      <w:r w:rsidR="00A01E6B" w:rsidRPr="00C03709">
        <w:rPr>
          <w:noProof/>
        </w:rPr>
        <w:t>-202</w:t>
      </w:r>
      <w:r w:rsidR="0001396B" w:rsidRPr="00C03709">
        <w:rPr>
          <w:noProof/>
        </w:rPr>
        <w:t>1</w:t>
      </w:r>
      <w:r w:rsidRPr="00C03709">
        <w:t>), indien de Aanbestedende</w:t>
      </w:r>
      <w:r>
        <w:t xml:space="preserv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uiteindelijke Overeenkomst, inclusief alle Bijlagen;</w:t>
      </w:r>
    </w:p>
    <w:p w14:paraId="1F105A55"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Inkoopvoorwaarden behorend bij onderhavige aanbesteding;</w:t>
      </w:r>
    </w:p>
    <w:p w14:paraId="51663A55" w14:textId="77777777" w:rsidR="0087779B" w:rsidRPr="005E21C3" w:rsidRDefault="0087779B" w:rsidP="009C6896">
      <w:pPr>
        <w:pStyle w:val="Lijstalinea"/>
        <w:numPr>
          <w:ilvl w:val="0"/>
          <w:numId w:val="40"/>
        </w:numPr>
      </w:pPr>
      <w:proofErr w:type="gramStart"/>
      <w:r w:rsidRPr="005E21C3">
        <w:t>het</w:t>
      </w:r>
      <w:proofErr w:type="gramEnd"/>
      <w:r w:rsidRPr="005E21C3">
        <w:t xml:space="preserve"> Programma van Eisen behorend bij onderhavige aanbesteding. </w:t>
      </w:r>
      <w:proofErr w:type="gramStart"/>
      <w:r w:rsidRPr="005E21C3">
        <w:t>Tevens</w:t>
      </w:r>
      <w:proofErr w:type="gramEnd"/>
      <w:r w:rsidRPr="005E21C3">
        <w:t xml:space="preserve">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 xml:space="preserve">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w:t>
      </w:r>
      <w:proofErr w:type="gramStart"/>
      <w:r>
        <w:t>onderstreept</w:t>
      </w:r>
      <w:proofErr w:type="gramEnd"/>
      <w:r>
        <w:t xml:space="preserve"> en/of cursief gemaakt mogen worden en dat de puntgrootte naar boven toe mag worden aangepast. Ook mag er geen verschil zijn tussen de versie die wordt beschouwd als het origineel en de versie die in Word-format wordt aangeleverd.</w:t>
      </w:r>
    </w:p>
    <w:p w14:paraId="0B0A9890" w14:textId="77777777" w:rsidR="0087779B" w:rsidRDefault="0087779B" w:rsidP="00E444D2">
      <w:pPr>
        <w:sectPr w:rsidR="0087779B" w:rsidSect="009D2260">
          <w:headerReference w:type="even" r:id="rId9"/>
          <w:headerReference w:type="default" r:id="rId10"/>
          <w:footerReference w:type="even" r:id="rId11"/>
          <w:footerReference w:type="default" r:id="rId12"/>
          <w:pgSz w:w="11906" w:h="16838" w:code="9"/>
          <w:pgMar w:top="1797" w:right="1466" w:bottom="1418" w:left="1588" w:header="709" w:footer="709" w:gutter="0"/>
          <w:pgNumType w:start="1"/>
          <w:cols w:space="720"/>
          <w:titlePg/>
        </w:sectPr>
      </w:pPr>
    </w:p>
    <w:p w14:paraId="308B7500" w14:textId="5C22AD95"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Implementatieplan</w:t>
      </w:r>
    </w:p>
    <w:p w14:paraId="71144CAD" w14:textId="77777777" w:rsidR="0087779B" w:rsidRDefault="0087779B" w:rsidP="00EB6353">
      <w:pPr>
        <w:spacing w:line="240" w:lineRule="auto"/>
      </w:pPr>
    </w:p>
    <w:p w14:paraId="32CE7439" w14:textId="1951B413"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Beschrijving service en Partnership</w:t>
      </w:r>
    </w:p>
    <w:p w14:paraId="354D6D6C" w14:textId="77777777" w:rsidR="0087779B" w:rsidRDefault="0087779B" w:rsidP="00EB6353">
      <w:pPr>
        <w:spacing w:line="240" w:lineRule="auto"/>
      </w:pPr>
    </w:p>
    <w:p w14:paraId="766BA358" w14:textId="1191AD40"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Doelgroep specifieke oplossing</w:t>
      </w:r>
    </w:p>
    <w:p w14:paraId="1A666261" w14:textId="77777777" w:rsidR="0087779B" w:rsidRDefault="0087779B" w:rsidP="00EB6353">
      <w:pPr>
        <w:spacing w:line="240" w:lineRule="auto"/>
      </w:pPr>
    </w:p>
    <w:p w14:paraId="64D8DD02" w14:textId="27C1017B" w:rsidR="0087779B" w:rsidRPr="00746738" w:rsidRDefault="002A6BB7" w:rsidP="00B35D5D">
      <w:pPr>
        <w:pBdr>
          <w:top w:val="single" w:sz="4" w:space="1" w:color="auto"/>
          <w:left w:val="single" w:sz="4" w:space="4" w:color="auto"/>
          <w:bottom w:val="single" w:sz="4" w:space="1" w:color="auto"/>
          <w:right w:val="single" w:sz="4" w:space="4" w:color="auto"/>
        </w:pBdr>
        <w:jc w:val="center"/>
        <w:rPr>
          <w:b/>
        </w:rPr>
      </w:pPr>
      <w:r>
        <w:rPr>
          <w:b/>
        </w:rPr>
        <w:t>Duurzaamheidsplan</w:t>
      </w:r>
    </w:p>
    <w:p w14:paraId="6EA37149" w14:textId="2A5380E5" w:rsidR="0087779B" w:rsidRDefault="0087779B" w:rsidP="00EB6353">
      <w:pPr>
        <w:spacing w:line="240" w:lineRule="auto"/>
      </w:pPr>
    </w:p>
    <w:p w14:paraId="59A865D9" w14:textId="24541FB6" w:rsidR="002A6BB7" w:rsidRPr="00746738" w:rsidRDefault="002A6BB7" w:rsidP="002A6BB7">
      <w:pPr>
        <w:pBdr>
          <w:top w:val="single" w:sz="4" w:space="1" w:color="auto"/>
          <w:left w:val="single" w:sz="4" w:space="4" w:color="auto"/>
          <w:bottom w:val="single" w:sz="4" w:space="1" w:color="auto"/>
          <w:right w:val="single" w:sz="4" w:space="4" w:color="auto"/>
        </w:pBdr>
        <w:jc w:val="center"/>
        <w:rPr>
          <w:b/>
        </w:rPr>
      </w:pPr>
      <w:r>
        <w:rPr>
          <w:b/>
        </w:rPr>
        <w:t>Kansendossier</w:t>
      </w:r>
    </w:p>
    <w:p w14:paraId="6084972C" w14:textId="77777777" w:rsidR="002A6BB7" w:rsidRDefault="002A6BB7" w:rsidP="00EB6353">
      <w:pPr>
        <w:spacing w:line="240" w:lineRule="auto"/>
      </w:pPr>
    </w:p>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0793662C" w14:textId="77777777" w:rsidR="0087779B" w:rsidRDefault="0087779B" w:rsidP="00B61886">
      <w:pPr>
        <w:rPr>
          <w:rFonts w:ascii="Arial Black" w:hAnsi="Arial Black"/>
          <w:b/>
          <w:sz w:val="40"/>
          <w:szCs w:val="40"/>
        </w:rPr>
      </w:pPr>
    </w:p>
    <w:p w14:paraId="130004D3" w14:textId="1936C5E2" w:rsidR="00827473" w:rsidRDefault="00827473" w:rsidP="00746738"/>
    <w:p w14:paraId="1EB17734" w14:textId="5B0B4C6A" w:rsidR="0087779B" w:rsidRPr="00746738" w:rsidRDefault="0087779B" w:rsidP="00C5186D">
      <w:pPr>
        <w:spacing w:line="240" w:lineRule="auto"/>
        <w:jc w:val="left"/>
      </w:pPr>
    </w:p>
    <w:sectPr w:rsidR="0087779B" w:rsidRPr="00746738" w:rsidSect="0087779B">
      <w:headerReference w:type="even" r:id="rId13"/>
      <w:headerReference w:type="default" r:id="rId14"/>
      <w:footerReference w:type="even" r:id="rId15"/>
      <w:footerReference w:type="default" r:id="rId16"/>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F19E" w14:textId="77777777" w:rsidR="0065481C" w:rsidRDefault="0065481C">
      <w:r>
        <w:separator/>
      </w:r>
    </w:p>
  </w:endnote>
  <w:endnote w:type="continuationSeparator" w:id="0">
    <w:p w14:paraId="40D9D139" w14:textId="77777777" w:rsidR="0065481C" w:rsidRDefault="00654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panose1 w:val="02020502070401020303"/>
    <w:charset w:val="00"/>
    <w:family w:val="roman"/>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1D4B" w14:textId="75FFEF8D"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C03709">
      <w:rPr>
        <w:noProof/>
      </w:rPr>
      <w:t>Hardware</w:t>
    </w:r>
    <w:r w:rsidR="003270A8" w:rsidRPr="00310ED1">
      <w:rPr>
        <w:kern w:val="1"/>
      </w:rPr>
      <w:t>- t.b.v.</w:t>
    </w:r>
    <w:r w:rsidRPr="00310ED1">
      <w:t xml:space="preserve"> </w:t>
    </w:r>
    <w:r w:rsidR="003270A8">
      <w:rPr>
        <w:noProof/>
      </w:rPr>
      <w:t>Schoolinkoop</w:t>
    </w:r>
  </w:p>
  <w:p w14:paraId="4248A6FB" w14:textId="24B6E86B"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3270A8" w:rsidRPr="00C03709">
      <w:rPr>
        <w:noProof/>
        <w:kern w:val="1"/>
      </w:rPr>
      <w:t>SI-</w:t>
    </w:r>
    <w:r w:rsidR="00C03709" w:rsidRPr="00C03709">
      <w:rPr>
        <w:noProof/>
        <w:kern w:val="1"/>
      </w:rPr>
      <w:t>HW</w:t>
    </w:r>
    <w:r w:rsidR="003270A8" w:rsidRPr="00C03709">
      <w:rPr>
        <w:noProof/>
        <w:kern w:val="1"/>
      </w:rPr>
      <w:t>-</w:t>
    </w:r>
    <w:r w:rsidR="00560E39" w:rsidRPr="00C03709">
      <w:rPr>
        <w:noProof/>
        <w:kern w:val="1"/>
      </w:rPr>
      <w:t>202</w:t>
    </w:r>
    <w:r w:rsidR="00326EA3" w:rsidRPr="00C03709">
      <w:rPr>
        <w:noProof/>
        <w:kern w:val="1"/>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219D" w14:textId="1430B645" w:rsidR="00827473" w:rsidRPr="00310ED1" w:rsidRDefault="00827473" w:rsidP="00827473">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C03709">
      <w:rPr>
        <w:noProof/>
      </w:rPr>
      <w:t>Hardware</w:t>
    </w:r>
    <w:r w:rsidR="00C03709" w:rsidRPr="00310ED1">
      <w:rPr>
        <w:kern w:val="1"/>
      </w:rPr>
      <w:t xml:space="preserve"> </w:t>
    </w:r>
    <w:r w:rsidRPr="00310ED1">
      <w:rPr>
        <w:kern w:val="1"/>
      </w:rPr>
      <w:t>- t.b.v.</w:t>
    </w:r>
    <w:r w:rsidRPr="00310ED1">
      <w:t xml:space="preserve"> </w:t>
    </w:r>
    <w:r>
      <w:rPr>
        <w:noProof/>
      </w:rPr>
      <w:t>Schoolinkoop</w:t>
    </w:r>
  </w:p>
  <w:p w14:paraId="2DE97195" w14:textId="37CD955F" w:rsidR="00827473" w:rsidRPr="00ED6510" w:rsidRDefault="00827473" w:rsidP="00827473">
    <w:pPr>
      <w:pStyle w:val="Koptekst"/>
      <w:tabs>
        <w:tab w:val="clear" w:pos="9072"/>
        <w:tab w:val="right" w:pos="8789"/>
      </w:tabs>
      <w:rPr>
        <w:noProof/>
        <w:kern w:val="1"/>
      </w:rPr>
    </w:pPr>
    <w:r w:rsidRPr="003270A8">
      <w:rPr>
        <w:kern w:val="1"/>
      </w:rPr>
      <w:t xml:space="preserve">© Inkoopcollectieven B.V.        Referentie: </w:t>
    </w:r>
    <w:r>
      <w:rPr>
        <w:noProof/>
        <w:kern w:val="1"/>
      </w:rPr>
      <w:t>SI-</w:t>
    </w:r>
    <w:r w:rsidR="00ED6510">
      <w:rPr>
        <w:noProof/>
        <w:kern w:val="1"/>
      </w:rPr>
      <w:t>HW</w:t>
    </w:r>
    <w:r>
      <w:rPr>
        <w:noProof/>
        <w:kern w:val="1"/>
      </w:rPr>
      <w:t>-202</w:t>
    </w:r>
    <w:r w:rsidR="0001396B">
      <w:rPr>
        <w:noProof/>
        <w:kern w:val="1"/>
      </w:rPr>
      <w:t>1</w:t>
    </w:r>
  </w:p>
  <w:p w14:paraId="3A532E7E" w14:textId="0E7CB9C3" w:rsidR="00043BAF" w:rsidRPr="00827473" w:rsidRDefault="00043BAF" w:rsidP="0082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8C3F4" w14:textId="77777777" w:rsidR="0065481C" w:rsidRDefault="0065481C">
      <w:r>
        <w:separator/>
      </w:r>
    </w:p>
  </w:footnote>
  <w:footnote w:type="continuationSeparator" w:id="0">
    <w:p w14:paraId="482961F4" w14:textId="77777777" w:rsidR="0065481C" w:rsidRDefault="00654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9124" w14:textId="5225AC82" w:rsidR="00043BAF" w:rsidRDefault="00043BAF" w:rsidP="002526CB">
    <w:pPr>
      <w:pStyle w:val="Koptekst"/>
      <w:rPr>
        <w:szCs w:val="18"/>
      </w:rPr>
    </w:pPr>
    <w:r>
      <w:t>Invuldocument</w:t>
    </w:r>
    <w:r w:rsidRPr="00EC5132">
      <w:t xml:space="preserve"> </w:t>
    </w:r>
    <w:r>
      <w:t xml:space="preserve">- </w:t>
    </w:r>
    <w:r w:rsidRPr="00A87D0A">
      <w:rPr>
        <w:noProof/>
      </w:rPr>
      <w:t>Europese aanbesteding</w:t>
    </w:r>
    <w:r>
      <w:t xml:space="preserve"> </w:t>
    </w:r>
    <w:r w:rsidR="00C03709">
      <w:rPr>
        <w:noProof/>
      </w:rPr>
      <w:t>Hardware</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2EF2" w14:textId="77777777" w:rsidR="00827473" w:rsidRDefault="00827473" w:rsidP="00827473">
    <w:pPr>
      <w:pStyle w:val="Koptekst"/>
      <w:rPr>
        <w:szCs w:val="18"/>
      </w:rPr>
    </w:pPr>
    <w:r>
      <w:t>Invuldocument</w:t>
    </w:r>
    <w:r w:rsidRPr="00EC5132">
      <w:t xml:space="preserve"> </w:t>
    </w:r>
    <w:r>
      <w:t xml:space="preserve">- </w:t>
    </w:r>
    <w:r w:rsidRPr="00A87D0A">
      <w:rPr>
        <w:noProof/>
      </w:rPr>
      <w:t>Europese aanbesteding</w:t>
    </w:r>
    <w:r>
      <w:t xml:space="preserve"> </w:t>
    </w:r>
    <w:r>
      <w:rPr>
        <w:noProof/>
      </w:rPr>
      <w:t>Multifunctionele Printers</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16"/>
  </w:num>
  <w:num w:numId="2">
    <w:abstractNumId w:val="10"/>
  </w:num>
  <w:num w:numId="3">
    <w:abstractNumId w:val="32"/>
  </w:num>
  <w:num w:numId="4">
    <w:abstractNumId w:val="5"/>
  </w:num>
  <w:num w:numId="5">
    <w:abstractNumId w:val="41"/>
  </w:num>
  <w:num w:numId="6">
    <w:abstractNumId w:val="29"/>
  </w:num>
  <w:num w:numId="7">
    <w:abstractNumId w:val="44"/>
  </w:num>
  <w:num w:numId="8">
    <w:abstractNumId w:val="24"/>
  </w:num>
  <w:num w:numId="9">
    <w:abstractNumId w:val="40"/>
  </w:num>
  <w:num w:numId="10">
    <w:abstractNumId w:val="12"/>
  </w:num>
  <w:num w:numId="11">
    <w:abstractNumId w:val="13"/>
  </w:num>
  <w:num w:numId="12">
    <w:abstractNumId w:val="31"/>
  </w:num>
  <w:num w:numId="13">
    <w:abstractNumId w:val="7"/>
  </w:num>
  <w:num w:numId="14">
    <w:abstractNumId w:val="42"/>
  </w:num>
  <w:num w:numId="15">
    <w:abstractNumId w:val="19"/>
  </w:num>
  <w:num w:numId="16">
    <w:abstractNumId w:val="35"/>
  </w:num>
  <w:num w:numId="17">
    <w:abstractNumId w:val="17"/>
  </w:num>
  <w:num w:numId="18">
    <w:abstractNumId w:val="23"/>
  </w:num>
  <w:num w:numId="19">
    <w:abstractNumId w:val="2"/>
  </w:num>
  <w:num w:numId="20">
    <w:abstractNumId w:val="6"/>
  </w:num>
  <w:num w:numId="21">
    <w:abstractNumId w:val="20"/>
  </w:num>
  <w:num w:numId="22">
    <w:abstractNumId w:val="21"/>
  </w:num>
  <w:num w:numId="23">
    <w:abstractNumId w:val="8"/>
  </w:num>
  <w:num w:numId="24">
    <w:abstractNumId w:val="25"/>
  </w:num>
  <w:num w:numId="25">
    <w:abstractNumId w:val="14"/>
  </w:num>
  <w:num w:numId="26">
    <w:abstractNumId w:val="43"/>
  </w:num>
  <w:num w:numId="27">
    <w:abstractNumId w:val="11"/>
  </w:num>
  <w:num w:numId="28">
    <w:abstractNumId w:val="18"/>
  </w:num>
  <w:num w:numId="29">
    <w:abstractNumId w:val="34"/>
  </w:num>
  <w:num w:numId="30">
    <w:abstractNumId w:val="27"/>
  </w:num>
  <w:num w:numId="31">
    <w:abstractNumId w:val="36"/>
  </w:num>
  <w:num w:numId="32">
    <w:abstractNumId w:val="39"/>
  </w:num>
  <w:num w:numId="33">
    <w:abstractNumId w:val="3"/>
  </w:num>
  <w:num w:numId="34">
    <w:abstractNumId w:val="22"/>
  </w:num>
  <w:num w:numId="35">
    <w:abstractNumId w:val="38"/>
  </w:num>
  <w:num w:numId="36">
    <w:abstractNumId w:val="37"/>
  </w:num>
  <w:num w:numId="37">
    <w:abstractNumId w:val="1"/>
  </w:num>
  <w:num w:numId="38">
    <w:abstractNumId w:val="0"/>
  </w:num>
  <w:num w:numId="39">
    <w:abstractNumId w:val="9"/>
  </w:num>
  <w:num w:numId="4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396B"/>
    <w:rsid w:val="00014045"/>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AC4"/>
    <w:rsid w:val="0003702E"/>
    <w:rsid w:val="0003762E"/>
    <w:rsid w:val="000376D3"/>
    <w:rsid w:val="00037AA1"/>
    <w:rsid w:val="00041112"/>
    <w:rsid w:val="0004124B"/>
    <w:rsid w:val="00042235"/>
    <w:rsid w:val="00042FF7"/>
    <w:rsid w:val="0004302A"/>
    <w:rsid w:val="00043B51"/>
    <w:rsid w:val="00043BAF"/>
    <w:rsid w:val="000454D3"/>
    <w:rsid w:val="00045A8A"/>
    <w:rsid w:val="00045C4C"/>
    <w:rsid w:val="00045DD2"/>
    <w:rsid w:val="00046E7F"/>
    <w:rsid w:val="00050192"/>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6B19"/>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4F6D"/>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E58"/>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6EA3"/>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C09"/>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40638"/>
    <w:rsid w:val="00540BAE"/>
    <w:rsid w:val="00542BD6"/>
    <w:rsid w:val="00542CC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0E39"/>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81C"/>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50442"/>
    <w:rsid w:val="00750952"/>
    <w:rsid w:val="00750ADA"/>
    <w:rsid w:val="00750DD7"/>
    <w:rsid w:val="00751525"/>
    <w:rsid w:val="00751FA9"/>
    <w:rsid w:val="007523AC"/>
    <w:rsid w:val="00753A2D"/>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D18"/>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4B2"/>
    <w:rsid w:val="007C0580"/>
    <w:rsid w:val="007C1902"/>
    <w:rsid w:val="007C2337"/>
    <w:rsid w:val="007C2D06"/>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360"/>
    <w:rsid w:val="0082743D"/>
    <w:rsid w:val="00827473"/>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6BF2"/>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C4C"/>
    <w:rsid w:val="00987868"/>
    <w:rsid w:val="00987869"/>
    <w:rsid w:val="00987D18"/>
    <w:rsid w:val="00987F21"/>
    <w:rsid w:val="00990848"/>
    <w:rsid w:val="00990B8A"/>
    <w:rsid w:val="00991412"/>
    <w:rsid w:val="009916F7"/>
    <w:rsid w:val="00991BD6"/>
    <w:rsid w:val="009922F3"/>
    <w:rsid w:val="00992D60"/>
    <w:rsid w:val="00993054"/>
    <w:rsid w:val="00994A91"/>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1E6B"/>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C5"/>
    <w:rsid w:val="00A43C12"/>
    <w:rsid w:val="00A44176"/>
    <w:rsid w:val="00A449B4"/>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67B93"/>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BE7"/>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AC4"/>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C5E"/>
    <w:rsid w:val="00B44A05"/>
    <w:rsid w:val="00B44B6D"/>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709"/>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86D"/>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AC3"/>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2F57"/>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05"/>
    <w:rsid w:val="00D356F2"/>
    <w:rsid w:val="00D35D61"/>
    <w:rsid w:val="00D36471"/>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2BAB"/>
    <w:rsid w:val="00D73620"/>
    <w:rsid w:val="00D7624A"/>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6353"/>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510"/>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F78"/>
    <w:rsid w:val="00FA20C6"/>
    <w:rsid w:val="00FA471D"/>
    <w:rsid w:val="00FA4C53"/>
    <w:rsid w:val="00FA4D46"/>
    <w:rsid w:val="00FA566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6A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9976-A851-7C4B-8BB5-8B60701C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7</TotalTime>
  <Pages>12</Pages>
  <Words>944</Words>
  <Characters>5198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6130</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Bregt van der Pool</cp:lastModifiedBy>
  <cp:revision>7</cp:revision>
  <cp:lastPrinted>2015-10-23T10:24:00Z</cp:lastPrinted>
  <dcterms:created xsi:type="dcterms:W3CDTF">2021-05-21T14:46:00Z</dcterms:created>
  <dcterms:modified xsi:type="dcterms:W3CDTF">2021-12-10T10:30:00Z</dcterms:modified>
  <cp:category/>
</cp:coreProperties>
</file>