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22B7B9" w14:textId="519FE339" w:rsidR="007B1B59" w:rsidRDefault="002115DC" w:rsidP="007B1B59">
      <w:pPr>
        <w:contextualSpacing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Invulbijlage</w:t>
      </w:r>
      <w:r w:rsidR="00626020" w:rsidRPr="00626020">
        <w:rPr>
          <w:rFonts w:ascii="Verdana" w:hAnsi="Verdana"/>
          <w:b/>
          <w:sz w:val="24"/>
          <w:szCs w:val="24"/>
        </w:rPr>
        <w:t xml:space="preserve"> </w:t>
      </w:r>
      <w:r w:rsidR="002F5D3E">
        <w:rPr>
          <w:rFonts w:ascii="Verdana" w:hAnsi="Verdana"/>
          <w:b/>
          <w:sz w:val="24"/>
          <w:szCs w:val="24"/>
        </w:rPr>
        <w:t>3</w:t>
      </w:r>
      <w:r w:rsidR="00626020" w:rsidRPr="00626020">
        <w:rPr>
          <w:rFonts w:ascii="Verdana" w:hAnsi="Verdana"/>
          <w:b/>
          <w:sz w:val="24"/>
          <w:szCs w:val="24"/>
        </w:rPr>
        <w:t xml:space="preserve">: Verklaring garantstelling </w:t>
      </w:r>
      <w:r w:rsidR="002F5D3E">
        <w:rPr>
          <w:rFonts w:ascii="Verdana" w:hAnsi="Verdana"/>
          <w:b/>
          <w:sz w:val="24"/>
          <w:szCs w:val="24"/>
        </w:rPr>
        <w:t>Combinatie</w:t>
      </w:r>
    </w:p>
    <w:p w14:paraId="49BFFDB7" w14:textId="77777777" w:rsidR="002115DC" w:rsidRPr="00293C93" w:rsidRDefault="002115DC" w:rsidP="002115DC">
      <w:pPr>
        <w:pStyle w:val="Geenafstand"/>
        <w:rPr>
          <w:rFonts w:ascii="Verdana" w:hAnsi="Verdana"/>
          <w:sz w:val="18"/>
          <w:szCs w:val="18"/>
        </w:rPr>
      </w:pPr>
    </w:p>
    <w:p w14:paraId="657521E8" w14:textId="3F6B63A5" w:rsidR="002115DC" w:rsidRPr="00DD4C21" w:rsidRDefault="002115DC" w:rsidP="002115DC">
      <w:pPr>
        <w:pStyle w:val="Geenafstand"/>
        <w:rPr>
          <w:rFonts w:ascii="Verdana" w:hAnsi="Verdana"/>
          <w:sz w:val="18"/>
          <w:szCs w:val="18"/>
        </w:rPr>
      </w:pPr>
      <w:r w:rsidRPr="00DD4C21">
        <w:rPr>
          <w:rFonts w:ascii="Verdana" w:hAnsi="Verdana"/>
          <w:sz w:val="18"/>
          <w:szCs w:val="18"/>
        </w:rPr>
        <w:t xml:space="preserve">Europese Aanbesteding </w:t>
      </w:r>
      <w:proofErr w:type="spellStart"/>
      <w:r w:rsidR="00E5728D">
        <w:rPr>
          <w:rFonts w:ascii="Verdana" w:hAnsi="Verdana"/>
          <w:sz w:val="18"/>
          <w:szCs w:val="18"/>
        </w:rPr>
        <w:t>HbH</w:t>
      </w:r>
      <w:proofErr w:type="spellEnd"/>
      <w:r w:rsidR="00E5728D">
        <w:rPr>
          <w:rFonts w:ascii="Verdana" w:hAnsi="Verdana"/>
          <w:sz w:val="18"/>
          <w:szCs w:val="18"/>
        </w:rPr>
        <w:t xml:space="preserve"> voor de gemeente Aalsmeer</w:t>
      </w:r>
    </w:p>
    <w:p w14:paraId="54583E3F" w14:textId="58093AB4" w:rsidR="00EC750C" w:rsidRPr="00886BE0" w:rsidRDefault="002115DC" w:rsidP="00886BE0">
      <w:pPr>
        <w:pStyle w:val="Geenafstand"/>
        <w:rPr>
          <w:rFonts w:ascii="Verdana" w:hAnsi="Verdana"/>
          <w:sz w:val="18"/>
          <w:szCs w:val="18"/>
        </w:rPr>
      </w:pPr>
      <w:r w:rsidRPr="00886BE0">
        <w:rPr>
          <w:rFonts w:ascii="Verdana" w:hAnsi="Verdana"/>
          <w:sz w:val="18"/>
          <w:szCs w:val="18"/>
        </w:rPr>
        <w:t xml:space="preserve">I&amp;A-nummer: </w:t>
      </w:r>
      <w:r w:rsidR="00E5728D">
        <w:rPr>
          <w:rFonts w:ascii="Verdana" w:hAnsi="Verdana"/>
          <w:sz w:val="18"/>
          <w:szCs w:val="18"/>
        </w:rPr>
        <w:t>2021-0033</w:t>
      </w:r>
    </w:p>
    <w:p w14:paraId="04943F94" w14:textId="77777777" w:rsidR="00886BE0" w:rsidRPr="00886BE0" w:rsidRDefault="00886BE0" w:rsidP="00886BE0">
      <w:pPr>
        <w:pStyle w:val="Geenafstand"/>
        <w:rPr>
          <w:rFonts w:ascii="Verdana" w:hAnsi="Verdana"/>
          <w:sz w:val="18"/>
          <w:szCs w:val="18"/>
        </w:rPr>
      </w:pPr>
    </w:p>
    <w:p w14:paraId="7D007F48" w14:textId="77777777" w:rsidR="00F4090A" w:rsidRDefault="00BF4F3C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>Iedere Inschrijver</w:t>
      </w:r>
      <w:r w:rsidR="007B1B59" w:rsidRPr="00626020">
        <w:rPr>
          <w:rFonts w:ascii="Verdana" w:hAnsi="Verdana"/>
          <w:sz w:val="18"/>
          <w:szCs w:val="18"/>
        </w:rPr>
        <w:t xml:space="preserve"> van de combinatie behorende bij het samenwerkingsverband aanvaardt bij </w:t>
      </w:r>
    </w:p>
    <w:p w14:paraId="3C6670D3" w14:textId="77777777" w:rsidR="00F4090A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gunning een gezamenlijke en hoofdelijke, volledige en onvoorwaardelijke, zowel kwalitatief </w:t>
      </w:r>
    </w:p>
    <w:p w14:paraId="50160D70" w14:textId="77777777" w:rsidR="00D11F6E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als financiële garantstelling voor de nakoming van de verplichtingen die uit de af te </w:t>
      </w:r>
    </w:p>
    <w:p w14:paraId="5EC92830" w14:textId="790E5441" w:rsidR="007B1B59" w:rsidRPr="00626020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sluiten </w:t>
      </w:r>
      <w:r w:rsidR="00D11F6E">
        <w:rPr>
          <w:rFonts w:ascii="Verdana" w:hAnsi="Verdana"/>
          <w:sz w:val="18"/>
          <w:szCs w:val="18"/>
        </w:rPr>
        <w:t>Dienstverleningsovereenkomst</w:t>
      </w:r>
      <w:r w:rsidRPr="00626020">
        <w:rPr>
          <w:rFonts w:ascii="Verdana" w:hAnsi="Verdana"/>
          <w:sz w:val="18"/>
          <w:szCs w:val="18"/>
        </w:rPr>
        <w:t xml:space="preserve"> voortvloeien.       </w:t>
      </w:r>
    </w:p>
    <w:p w14:paraId="6617A93A" w14:textId="77777777" w:rsidR="007C2042" w:rsidRPr="00626020" w:rsidRDefault="007B1B59" w:rsidP="00B50892">
      <w:pPr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3D8F5F66" w14:textId="77777777" w:rsidTr="007C2042">
        <w:tc>
          <w:tcPr>
            <w:tcW w:w="9212" w:type="dxa"/>
            <w:gridSpan w:val="2"/>
          </w:tcPr>
          <w:p w14:paraId="34C41693" w14:textId="682B498D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1 (Inschrijver / penvoerder), namens deze:</w:t>
            </w:r>
            <w:r w:rsidR="00E20A22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61A2CC95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6BC315B2" w14:textId="77777777" w:rsidTr="007C2042">
        <w:tc>
          <w:tcPr>
            <w:tcW w:w="4606" w:type="dxa"/>
          </w:tcPr>
          <w:p w14:paraId="404B9BC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2FA40553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426D076F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02924393" w14:textId="77777777" w:rsidTr="007C2042">
        <w:tc>
          <w:tcPr>
            <w:tcW w:w="4606" w:type="dxa"/>
          </w:tcPr>
          <w:p w14:paraId="36244ED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9F16DA4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E07F6C2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F3052EA" w14:textId="77777777" w:rsidTr="007C2042">
        <w:tc>
          <w:tcPr>
            <w:tcW w:w="4606" w:type="dxa"/>
          </w:tcPr>
          <w:p w14:paraId="403722BD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E3C795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1106DBF0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FCBBA82" w14:textId="2053638E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418442DC" w14:textId="77777777" w:rsidTr="00A26002">
        <w:tc>
          <w:tcPr>
            <w:tcW w:w="9212" w:type="dxa"/>
            <w:gridSpan w:val="2"/>
          </w:tcPr>
          <w:p w14:paraId="65BEC040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2 (Inschrijver / penvoerder), namens deze:</w:t>
            </w:r>
          </w:p>
          <w:p w14:paraId="61E24BD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30D98E6" w14:textId="77777777" w:rsidTr="00A26002">
        <w:tc>
          <w:tcPr>
            <w:tcW w:w="4606" w:type="dxa"/>
          </w:tcPr>
          <w:p w14:paraId="0A05BDE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1953017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206AFA35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5479FA7F" w14:textId="77777777" w:rsidTr="00A26002">
        <w:tc>
          <w:tcPr>
            <w:tcW w:w="4606" w:type="dxa"/>
          </w:tcPr>
          <w:p w14:paraId="7BAF7AA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160072D8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A4281C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0F92CEC0" w14:textId="77777777" w:rsidTr="00A26002">
        <w:tc>
          <w:tcPr>
            <w:tcW w:w="4606" w:type="dxa"/>
          </w:tcPr>
          <w:p w14:paraId="668BCB5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C052725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0CBB7C0E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F6AB642" w14:textId="77777777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54E6D585" w14:textId="77777777" w:rsidTr="00A26002">
        <w:tc>
          <w:tcPr>
            <w:tcW w:w="9212" w:type="dxa"/>
            <w:gridSpan w:val="2"/>
          </w:tcPr>
          <w:p w14:paraId="6BDEEBD9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3 (Inschrijver / penvoerder), namens deze:</w:t>
            </w:r>
          </w:p>
          <w:p w14:paraId="620AD6FF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39250AFC" w14:textId="77777777" w:rsidTr="00A26002">
        <w:tc>
          <w:tcPr>
            <w:tcW w:w="4606" w:type="dxa"/>
          </w:tcPr>
          <w:p w14:paraId="369A23D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525D9E62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6C92070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153C405A" w14:textId="77777777" w:rsidTr="00A26002">
        <w:tc>
          <w:tcPr>
            <w:tcW w:w="4606" w:type="dxa"/>
          </w:tcPr>
          <w:p w14:paraId="5D23453B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D23C08D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4F9EAC13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9AA9D87" w14:textId="77777777" w:rsidTr="00A26002">
        <w:tc>
          <w:tcPr>
            <w:tcW w:w="4606" w:type="dxa"/>
          </w:tcPr>
          <w:p w14:paraId="437D824E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40FCBA5C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3A8634F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16A2DEB" w14:textId="77777777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p w14:paraId="51705D19" w14:textId="77777777" w:rsidR="007B1B59" w:rsidRPr="00626020" w:rsidRDefault="007B1B59" w:rsidP="007B1B59">
      <w:pPr>
        <w:rPr>
          <w:rFonts w:ascii="Verdana" w:hAnsi="Verdana"/>
          <w:sz w:val="18"/>
          <w:szCs w:val="18"/>
        </w:rPr>
      </w:pPr>
    </w:p>
    <w:p w14:paraId="5EB061EB" w14:textId="64E20567" w:rsidR="007B1B59" w:rsidRPr="00626020" w:rsidRDefault="007B1B59" w:rsidP="00626020">
      <w:pPr>
        <w:tabs>
          <w:tab w:val="right" w:pos="9072"/>
        </w:tabs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                                                                        </w:t>
      </w:r>
      <w:r w:rsidR="00626020" w:rsidRPr="00626020">
        <w:rPr>
          <w:rFonts w:ascii="Verdana" w:hAnsi="Verdana"/>
          <w:sz w:val="18"/>
          <w:szCs w:val="18"/>
        </w:rPr>
        <w:tab/>
      </w:r>
    </w:p>
    <w:p w14:paraId="2FA96C68" w14:textId="366F7047" w:rsidR="00DA14A3" w:rsidRPr="00626020" w:rsidRDefault="0086511F" w:rsidP="007B1B59">
      <w:pPr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>*</w:t>
      </w:r>
      <w:r w:rsidR="007B1B59" w:rsidRPr="00626020">
        <w:rPr>
          <w:rFonts w:ascii="Verdana" w:hAnsi="Verdana"/>
          <w:sz w:val="18"/>
          <w:szCs w:val="18"/>
        </w:rPr>
        <w:t>2 ) blijkend uit</w:t>
      </w:r>
      <w:bookmarkStart w:id="0" w:name="_GoBack"/>
      <w:bookmarkEnd w:id="0"/>
      <w:r w:rsidR="007B1B59" w:rsidRPr="00626020">
        <w:rPr>
          <w:rFonts w:ascii="Verdana" w:hAnsi="Verdana"/>
          <w:sz w:val="18"/>
          <w:szCs w:val="18"/>
        </w:rPr>
        <w:t xml:space="preserve"> de inschrijving in het nationaal Handelsregister of uit een bijgevoegde volmacht</w:t>
      </w:r>
      <w:r w:rsidR="00626020">
        <w:rPr>
          <w:rFonts w:ascii="Verdana" w:hAnsi="Verdana"/>
          <w:sz w:val="18"/>
          <w:szCs w:val="18"/>
        </w:rPr>
        <w:t>.</w:t>
      </w:r>
    </w:p>
    <w:sectPr w:rsidR="00DA14A3" w:rsidRPr="00626020" w:rsidSect="003E7CED">
      <w:headerReference w:type="default" r:id="rId6"/>
      <w:pgSz w:w="11906" w:h="16838"/>
      <w:pgMar w:top="426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38584B" w14:textId="77777777" w:rsidR="00A26002" w:rsidRDefault="00A26002" w:rsidP="00BF4F3C">
      <w:pPr>
        <w:spacing w:after="0" w:line="240" w:lineRule="auto"/>
      </w:pPr>
      <w:r>
        <w:separator/>
      </w:r>
    </w:p>
  </w:endnote>
  <w:endnote w:type="continuationSeparator" w:id="0">
    <w:p w14:paraId="6CA379D8" w14:textId="77777777" w:rsidR="00A26002" w:rsidRDefault="00A26002" w:rsidP="00BF4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B0AB2D" w14:textId="77777777" w:rsidR="00A26002" w:rsidRDefault="00A26002" w:rsidP="00BF4F3C">
      <w:pPr>
        <w:spacing w:after="0" w:line="240" w:lineRule="auto"/>
      </w:pPr>
      <w:r>
        <w:separator/>
      </w:r>
    </w:p>
  </w:footnote>
  <w:footnote w:type="continuationSeparator" w:id="0">
    <w:p w14:paraId="393A345F" w14:textId="77777777" w:rsidR="00A26002" w:rsidRDefault="00A26002" w:rsidP="00BF4F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E78C8" w14:textId="54E4CF52" w:rsidR="00A26002" w:rsidRPr="00AE30C4" w:rsidRDefault="00CC59AA" w:rsidP="00E5728D">
    <w:pPr>
      <w:widowControl w:val="0"/>
      <w:tabs>
        <w:tab w:val="left" w:pos="3870"/>
        <w:tab w:val="left" w:pos="9135"/>
      </w:tabs>
      <w:autoSpaceDE w:val="0"/>
      <w:autoSpaceDN w:val="0"/>
      <w:adjustRightInd w:val="0"/>
      <w:spacing w:before="99"/>
      <w:ind w:left="2226" w:right="-20" w:firstLine="606"/>
      <w:rPr>
        <w:rFonts w:ascii="Times New Roman" w:hAnsi="Times New Roman" w:cs="Times New Roman"/>
        <w:szCs w:val="20"/>
        <w:lang w:val="en-US"/>
      </w:rPr>
    </w:pPr>
    <w:r>
      <w:rPr>
        <w:noProof/>
        <w:lang w:eastAsia="nl-NL"/>
      </w:rPr>
      <w:drawing>
        <wp:anchor distT="0" distB="0" distL="114300" distR="114300" simplePos="0" relativeHeight="251656192" behindDoc="1" locked="0" layoutInCell="1" allowOverlap="1" wp14:anchorId="652628A9" wp14:editId="0AA4FECC">
          <wp:simplePos x="0" y="0"/>
          <wp:positionH relativeFrom="page">
            <wp:posOffset>2737485</wp:posOffset>
          </wp:positionH>
          <wp:positionV relativeFrom="page">
            <wp:posOffset>287020</wp:posOffset>
          </wp:positionV>
          <wp:extent cx="1706245" cy="1277620"/>
          <wp:effectExtent l="0" t="0" r="8255" b="0"/>
          <wp:wrapTopAndBottom/>
          <wp:docPr id="24" name="Afbeelding 24" descr="G:\gem.aalsmeer_f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:\gem.aalsmeer_fc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1277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750C">
      <w:rPr>
        <w:rFonts w:ascii="Times New Roman" w:hAnsi="Times New Roman" w:cs="Times New Roman"/>
        <w:szCs w:val="20"/>
        <w:lang w:val="en-US"/>
      </w:rPr>
      <w:t xml:space="preserve">    </w:t>
    </w:r>
    <w:r w:rsidR="003B6EBD">
      <w:rPr>
        <w:rFonts w:ascii="Times New Roman" w:hAnsi="Times New Roman" w:cs="Times New Roman"/>
        <w:szCs w:val="20"/>
        <w:lang w:val="en-US"/>
      </w:rPr>
      <w:t xml:space="preserve">   </w:t>
    </w:r>
    <w:r w:rsidR="008C6EC7">
      <w:rPr>
        <w:rFonts w:ascii="Times New Roman" w:hAnsi="Times New Roman" w:cs="Times New Roman"/>
        <w:szCs w:val="20"/>
        <w:lang w:val="en-US"/>
      </w:rPr>
      <w:tab/>
    </w:r>
    <w:r w:rsidR="00E5728D">
      <w:rPr>
        <w:rFonts w:ascii="Times New Roman" w:hAnsi="Times New Roman" w:cs="Times New Roman"/>
        <w:szCs w:val="20"/>
        <w:lang w:val="en-US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B59"/>
    <w:rsid w:val="00013CE5"/>
    <w:rsid w:val="00051723"/>
    <w:rsid w:val="00131F24"/>
    <w:rsid w:val="00134694"/>
    <w:rsid w:val="001F41BE"/>
    <w:rsid w:val="00206928"/>
    <w:rsid w:val="002115DC"/>
    <w:rsid w:val="002B7672"/>
    <w:rsid w:val="002E2786"/>
    <w:rsid w:val="002F5D3E"/>
    <w:rsid w:val="003B6EBD"/>
    <w:rsid w:val="003E7CED"/>
    <w:rsid w:val="00402EA5"/>
    <w:rsid w:val="004776A7"/>
    <w:rsid w:val="00487222"/>
    <w:rsid w:val="004F7960"/>
    <w:rsid w:val="00525A4A"/>
    <w:rsid w:val="005267A7"/>
    <w:rsid w:val="00543F1A"/>
    <w:rsid w:val="00560F9E"/>
    <w:rsid w:val="0062409A"/>
    <w:rsid w:val="00625022"/>
    <w:rsid w:val="00626020"/>
    <w:rsid w:val="006A410F"/>
    <w:rsid w:val="006C6ECE"/>
    <w:rsid w:val="006F1F0B"/>
    <w:rsid w:val="007148A2"/>
    <w:rsid w:val="00795CBD"/>
    <w:rsid w:val="007B1B59"/>
    <w:rsid w:val="007C2042"/>
    <w:rsid w:val="00802312"/>
    <w:rsid w:val="0086511F"/>
    <w:rsid w:val="00886BE0"/>
    <w:rsid w:val="008945CC"/>
    <w:rsid w:val="008B5B19"/>
    <w:rsid w:val="008B6E37"/>
    <w:rsid w:val="008C6EC7"/>
    <w:rsid w:val="008F1A57"/>
    <w:rsid w:val="00982559"/>
    <w:rsid w:val="00A26002"/>
    <w:rsid w:val="00AA155B"/>
    <w:rsid w:val="00AE30C4"/>
    <w:rsid w:val="00B50892"/>
    <w:rsid w:val="00B7432C"/>
    <w:rsid w:val="00B93BBE"/>
    <w:rsid w:val="00BF4F3C"/>
    <w:rsid w:val="00BF6FFC"/>
    <w:rsid w:val="00C116B5"/>
    <w:rsid w:val="00C17C35"/>
    <w:rsid w:val="00CB6890"/>
    <w:rsid w:val="00CC59AA"/>
    <w:rsid w:val="00D11F6E"/>
    <w:rsid w:val="00DA14A3"/>
    <w:rsid w:val="00E20A22"/>
    <w:rsid w:val="00E22505"/>
    <w:rsid w:val="00E5728D"/>
    <w:rsid w:val="00EC750C"/>
    <w:rsid w:val="00F4090A"/>
    <w:rsid w:val="00FF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70195BB4"/>
  <w15:docId w15:val="{F16B1F54-A317-404A-B7D1-85BD09BF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B1B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B1B59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7B1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BF4F3C"/>
  </w:style>
  <w:style w:type="paragraph" w:styleId="Voettekst">
    <w:name w:val="footer"/>
    <w:basedOn w:val="Standaard"/>
    <w:link w:val="Voet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BF4F3C"/>
  </w:style>
  <w:style w:type="paragraph" w:styleId="Ballontekst">
    <w:name w:val="Balloon Text"/>
    <w:basedOn w:val="Standaard"/>
    <w:link w:val="BallontekstChar"/>
    <w:uiPriority w:val="99"/>
    <w:semiHidden/>
    <w:unhideWhenUsed/>
    <w:rsid w:val="00BF4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4F3C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F32E2"/>
    <w:pPr>
      <w:spacing w:after="0" w:line="240" w:lineRule="auto"/>
    </w:pPr>
    <w:rPr>
      <w:rFonts w:ascii="Verdana" w:eastAsia="Times New Roman" w:hAnsi="Verdana" w:cs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F32E2"/>
    <w:rPr>
      <w:rFonts w:ascii="Verdana" w:eastAsia="Times New Roman" w:hAnsi="Verdana" w:cs="Times New Roman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F32E2"/>
    <w:rPr>
      <w:vertAlign w:val="superscript"/>
    </w:rPr>
  </w:style>
  <w:style w:type="character" w:styleId="Paginanummer">
    <w:name w:val="page number"/>
    <w:basedOn w:val="Standaardalinea-lettertype"/>
    <w:semiHidden/>
    <w:rsid w:val="00626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83276A89</Template>
  <TotalTime>5</TotalTime>
  <Pages>1</Pages>
  <Words>196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Imad Khaoiri</dc:creator>
  <cp:lastModifiedBy>Rongen, Jos</cp:lastModifiedBy>
  <cp:revision>7</cp:revision>
  <cp:lastPrinted>2017-03-20T10:33:00Z</cp:lastPrinted>
  <dcterms:created xsi:type="dcterms:W3CDTF">2018-04-23T11:48:00Z</dcterms:created>
  <dcterms:modified xsi:type="dcterms:W3CDTF">2021-06-15T07:09:00Z</dcterms:modified>
</cp:coreProperties>
</file>