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F823FE" w:rsidRDefault="00F823FE" w:rsidP="00D02EAB"/>
    <w:p w:rsidR="00E5125C" w:rsidRPr="00DD4C21" w:rsidRDefault="00E5125C" w:rsidP="00E5125C">
      <w:pPr>
        <w:pStyle w:val="Geenafstand"/>
        <w:rPr>
          <w:rFonts w:ascii="Verdana" w:hAnsi="Verdana"/>
          <w:sz w:val="18"/>
          <w:szCs w:val="18"/>
        </w:rPr>
      </w:pPr>
      <w:r w:rsidRPr="00DD4C21">
        <w:rPr>
          <w:rFonts w:ascii="Verdana" w:hAnsi="Verdana"/>
          <w:sz w:val="18"/>
          <w:szCs w:val="18"/>
        </w:rPr>
        <w:t xml:space="preserve">Europese Aanbesteding </w:t>
      </w:r>
      <w:proofErr w:type="spellStart"/>
      <w:r>
        <w:rPr>
          <w:rFonts w:ascii="Verdana" w:hAnsi="Verdana"/>
          <w:sz w:val="18"/>
          <w:szCs w:val="18"/>
        </w:rPr>
        <w:t>HbH</w:t>
      </w:r>
      <w:proofErr w:type="spellEnd"/>
      <w:r>
        <w:rPr>
          <w:rFonts w:ascii="Verdana" w:hAnsi="Verdana"/>
          <w:sz w:val="18"/>
          <w:szCs w:val="18"/>
        </w:rPr>
        <w:t xml:space="preserve"> voor de gemeente Aalsmeer</w:t>
      </w:r>
    </w:p>
    <w:p w:rsidR="004C0B5F" w:rsidRDefault="00E5125C" w:rsidP="00E5125C">
      <w:pPr>
        <w:rPr>
          <w:szCs w:val="18"/>
        </w:rPr>
      </w:pPr>
      <w:r w:rsidRPr="00886BE0">
        <w:rPr>
          <w:szCs w:val="18"/>
        </w:rPr>
        <w:t xml:space="preserve">I&amp;A-nummer: </w:t>
      </w:r>
      <w:r>
        <w:rPr>
          <w:szCs w:val="18"/>
        </w:rPr>
        <w:t>2021-0033</w:t>
      </w:r>
    </w:p>
    <w:p w:rsidR="00E5125C" w:rsidRPr="00E504C3" w:rsidRDefault="00E5125C" w:rsidP="00E5125C">
      <w:pPr>
        <w:rPr>
          <w:b/>
        </w:rPr>
      </w:pPr>
      <w:bookmarkStart w:id="0" w:name="_GoBack"/>
      <w:bookmarkEnd w:id="0"/>
    </w:p>
    <w:p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F655DF" w:rsidP="00F655DF">
        <w:pPr>
          <w:pStyle w:val="Voettekst"/>
          <w:rPr>
            <w:sz w:val="16"/>
            <w:szCs w:val="16"/>
          </w:rPr>
        </w:pPr>
      </w:p>
      <w:p w:rsidR="00F823FE" w:rsidRDefault="00F823FE">
        <w:pPr>
          <w:pStyle w:val="Voettekst"/>
          <w:jc w:val="center"/>
        </w:pPr>
        <w:r>
          <w:fldChar w:fldCharType="begin"/>
        </w:r>
        <w:r>
          <w:instrText>PAGE   \* MERGEFORMAT</w:instrText>
        </w:r>
        <w:r>
          <w:fldChar w:fldCharType="separate"/>
        </w:r>
        <w:r w:rsidR="00E5125C">
          <w:rPr>
            <w:noProof/>
          </w:rPr>
          <w:t>1</w:t>
        </w:r>
        <w:r>
          <w:fldChar w:fldCharType="end"/>
        </w: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F655DF" w:rsidP="00447A75">
    <w:pPr>
      <w:pStyle w:val="Koptekst"/>
      <w:jc w:val="center"/>
    </w:pPr>
    <w:r>
      <w:rPr>
        <w:noProof/>
        <w:lang w:eastAsia="nl-NL"/>
      </w:rPr>
      <w:drawing>
        <wp:anchor distT="0" distB="0" distL="114300" distR="114300" simplePos="0" relativeHeight="251659264" behindDoc="1" locked="0" layoutInCell="1" allowOverlap="1" wp14:anchorId="7704123F" wp14:editId="723D0068">
          <wp:simplePos x="0" y="0"/>
          <wp:positionH relativeFrom="margin">
            <wp:align>center</wp:align>
          </wp:positionH>
          <wp:positionV relativeFrom="page">
            <wp:posOffset>190500</wp:posOffset>
          </wp:positionV>
          <wp:extent cx="1706245" cy="1123950"/>
          <wp:effectExtent l="0" t="0" r="8255" b="0"/>
          <wp:wrapTopAndBottom/>
          <wp:docPr id="24" name="Afbeelding 24" descr="G:\gem.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em.aalsmeer_f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624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147126"/>
    <w:rsid w:val="00185368"/>
    <w:rsid w:val="00203776"/>
    <w:rsid w:val="002037D6"/>
    <w:rsid w:val="00216B88"/>
    <w:rsid w:val="00221A37"/>
    <w:rsid w:val="003260FD"/>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986936"/>
    <w:rsid w:val="00A066E5"/>
    <w:rsid w:val="00A60464"/>
    <w:rsid w:val="00A93805"/>
    <w:rsid w:val="00AA071E"/>
    <w:rsid w:val="00AF2113"/>
    <w:rsid w:val="00CD410F"/>
    <w:rsid w:val="00D02EAB"/>
    <w:rsid w:val="00D03C34"/>
    <w:rsid w:val="00D12CCF"/>
    <w:rsid w:val="00DB1530"/>
    <w:rsid w:val="00DD09E2"/>
    <w:rsid w:val="00DE384A"/>
    <w:rsid w:val="00E504C3"/>
    <w:rsid w:val="00E5125C"/>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22164"/>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095B3-8514-4CDF-AD8F-6A2B9385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83276A89</Template>
  <TotalTime>17</TotalTime>
  <Pages>1</Pages>
  <Words>157</Words>
  <Characters>864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10</cp:revision>
  <cp:lastPrinted>2019-11-14T09:20:00Z</cp:lastPrinted>
  <dcterms:created xsi:type="dcterms:W3CDTF">2020-02-17T09:02:00Z</dcterms:created>
  <dcterms:modified xsi:type="dcterms:W3CDTF">2021-06-15T07:12:00Z</dcterms:modified>
</cp:coreProperties>
</file>