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B7026" w:rsidR="002E563B" w:rsidP="002E563B" w:rsidRDefault="002E563B" w14:paraId="2B930918" w14:textId="169F6FE3">
      <w:pPr>
        <w:pStyle w:val="bijlage"/>
        <w:numPr>
          <w:numId w:val="0"/>
        </w:numPr>
        <w:ind w:left="360" w:hanging="360"/>
      </w:pPr>
      <w:bookmarkStart w:name="_Ref363126735" w:id="0"/>
      <w:bookmarkStart w:name="_Toc451338043" w:id="1"/>
      <w:r w:rsidR="002E563B">
        <w:rPr/>
        <w:t xml:space="preserve">Bijlage </w:t>
      </w:r>
      <w:r w:rsidR="00826D71">
        <w:rPr/>
        <w:t>8</w:t>
      </w:r>
      <w:r>
        <w:tab/>
      </w:r>
      <w:r w:rsidR="002E563B">
        <w:rPr/>
        <w:t xml:space="preserve">Model </w:t>
      </w:r>
      <w:r w:rsidR="002E563B">
        <w:rPr/>
        <w:t>Vragenformulier</w:t>
      </w:r>
      <w:r w:rsidR="2E04EF9A">
        <w:rPr/>
        <w:t xml:space="preserve"> 19.269-DBV Kantoormeubilair</w:t>
      </w:r>
      <w:bookmarkEnd w:id="0"/>
      <w:bookmarkEnd w:id="1"/>
    </w:p>
    <w:p w:rsidRPr="006369A0" w:rsidR="002E563B" w:rsidP="002E563B" w:rsidRDefault="002E563B" w14:paraId="2B930919" w14:textId="77777777">
      <w:pPr>
        <w:jc w:val="both"/>
      </w:pPr>
    </w:p>
    <w:p w:rsidR="002E563B" w:rsidP="001F69EA" w:rsidRDefault="002E563B" w14:paraId="2B93091A" w14:textId="1902D81A">
      <w:r w:rsidR="002E563B">
        <w:rPr/>
        <w:t xml:space="preserve">Bij het stellen van vragen als bedoeld in paragraaf </w:t>
      </w:r>
      <w:r w:rsidR="001F69EA">
        <w:rPr/>
        <w:t>3.</w:t>
      </w:r>
      <w:r w:rsidR="4B2B8C1C">
        <w:rPr/>
        <w:t>5</w:t>
      </w:r>
      <w:r w:rsidR="002E563B">
        <w:rPr/>
        <w:t xml:space="preserve"> van de Aanbestedingsleidraad dient u gebruik te maken van het onderstaande formulier.</w:t>
      </w:r>
    </w:p>
    <w:p w:rsidRPr="006369A0" w:rsidR="002E563B" w:rsidP="002E563B" w:rsidRDefault="002E563B" w14:paraId="2B93091B" w14:textId="77777777"/>
    <w:tbl>
      <w:tblPr>
        <w:tblW w:w="8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Pr="006369A0" w:rsidR="002E563B" w:rsidTr="2BF36E6B" w14:paraId="2B93091E" w14:textId="77777777">
        <w:tc>
          <w:tcPr>
            <w:tcW w:w="4188" w:type="dxa"/>
            <w:shd w:val="clear" w:color="auto" w:fill="D9D9D9" w:themeFill="background1" w:themeFillShade="D9"/>
            <w:tcMar/>
            <w:vAlign w:val="center"/>
          </w:tcPr>
          <w:p w:rsidRPr="00410080" w:rsidR="002E563B" w:rsidP="00826D71" w:rsidRDefault="002E563B" w14:paraId="2B93091C" w14:textId="77777777">
            <w:pPr>
              <w:rPr>
                <w:b/>
              </w:rPr>
            </w:pPr>
            <w:r w:rsidRPr="00D44E16">
              <w:rPr>
                <w:b/>
              </w:rPr>
              <w:t xml:space="preserve">Aanbestedingsnaam: </w:t>
            </w:r>
          </w:p>
        </w:tc>
        <w:tc>
          <w:tcPr>
            <w:tcW w:w="4671" w:type="dxa"/>
            <w:shd w:val="clear" w:color="auto" w:fill="D9D9D9" w:themeFill="background1" w:themeFillShade="D9"/>
            <w:tcMar/>
            <w:vAlign w:val="center"/>
          </w:tcPr>
          <w:p w:rsidRPr="00826D71" w:rsidR="002E563B" w:rsidP="2BF36E6B" w:rsidRDefault="00826D71" w14:paraId="2B93091D" w14:textId="1CDB885D">
            <w:pPr>
              <w:rPr>
                <w:b w:val="1"/>
                <w:bCs w:val="1"/>
                <w:highlight w:val="green"/>
              </w:rPr>
            </w:pPr>
            <w:r w:rsidRPr="2BF36E6B" w:rsidR="195D214E">
              <w:rPr>
                <w:b w:val="1"/>
                <w:bCs w:val="1"/>
                <w:highlight w:val="green"/>
              </w:rPr>
              <w:t>Kantoormeubilair</w:t>
            </w:r>
          </w:p>
        </w:tc>
      </w:tr>
      <w:tr w:rsidRPr="006369A0" w:rsidR="002E563B" w:rsidTr="2BF36E6B" w14:paraId="2B930921" w14:textId="77777777">
        <w:tc>
          <w:tcPr>
            <w:tcW w:w="4188" w:type="dxa"/>
            <w:shd w:val="clear" w:color="auto" w:fill="D9D9D9" w:themeFill="background1" w:themeFillShade="D9"/>
            <w:tcMar/>
            <w:vAlign w:val="center"/>
          </w:tcPr>
          <w:p w:rsidRPr="00410080" w:rsidR="002E563B" w:rsidP="00826D71" w:rsidRDefault="002E563B" w14:paraId="2B93091F" w14:textId="77777777">
            <w:pPr>
              <w:rPr>
                <w:b/>
              </w:rPr>
            </w:pPr>
            <w:r w:rsidRPr="00D44E16">
              <w:rPr>
                <w:b/>
              </w:rPr>
              <w:t xml:space="preserve">Nummer: </w:t>
            </w:r>
          </w:p>
        </w:tc>
        <w:tc>
          <w:tcPr>
            <w:tcW w:w="4671" w:type="dxa"/>
            <w:shd w:val="clear" w:color="auto" w:fill="D9D9D9" w:themeFill="background1" w:themeFillShade="D9"/>
            <w:tcMar/>
            <w:vAlign w:val="center"/>
          </w:tcPr>
          <w:p w:rsidRPr="00826D71" w:rsidR="002E563B" w:rsidP="2BF36E6B" w:rsidRDefault="00826D71" w14:paraId="2B930920" w14:textId="624AFD51">
            <w:pPr>
              <w:rPr>
                <w:b w:val="1"/>
                <w:bCs w:val="1"/>
                <w:highlight w:val="green"/>
              </w:rPr>
            </w:pPr>
            <w:r w:rsidRPr="2BF36E6B" w:rsidR="7309AD41">
              <w:rPr>
                <w:b w:val="1"/>
                <w:bCs w:val="1"/>
                <w:highlight w:val="green"/>
              </w:rPr>
              <w:t>19.269 DBV</w:t>
            </w:r>
          </w:p>
        </w:tc>
      </w:tr>
      <w:tr w:rsidRPr="006369A0" w:rsidR="002E563B" w:rsidTr="2BF36E6B" w14:paraId="2B930923" w14:textId="77777777">
        <w:tc>
          <w:tcPr>
            <w:tcW w:w="8859" w:type="dxa"/>
            <w:gridSpan w:val="2"/>
            <w:shd w:val="clear" w:color="auto" w:fill="D9D9D9" w:themeFill="background1" w:themeFillShade="D9"/>
            <w:tcMar/>
            <w:vAlign w:val="center"/>
          </w:tcPr>
          <w:p w:rsidRPr="00410080" w:rsidR="002E563B" w:rsidP="00826D71" w:rsidRDefault="002E563B" w14:paraId="2B930922" w14:textId="77777777">
            <w:pPr>
              <w:rPr>
                <w:b/>
              </w:rPr>
            </w:pPr>
            <w:r w:rsidRPr="00D44E16">
              <w:rPr>
                <w:b/>
              </w:rPr>
              <w:t xml:space="preserve">Gegevens </w:t>
            </w:r>
            <w:r>
              <w:rPr>
                <w:b/>
              </w:rPr>
              <w:t>Inschrijver</w:t>
            </w:r>
          </w:p>
        </w:tc>
      </w:tr>
      <w:tr w:rsidRPr="006369A0" w:rsidR="002E563B" w:rsidTr="2BF36E6B" w14:paraId="2B930926" w14:textId="77777777">
        <w:tc>
          <w:tcPr>
            <w:tcW w:w="4188" w:type="dxa"/>
            <w:tcMar/>
            <w:vAlign w:val="center"/>
          </w:tcPr>
          <w:p w:rsidRPr="006369A0" w:rsidR="002E563B" w:rsidP="00826D71" w:rsidRDefault="002E563B" w14:paraId="2B930924" w14:textId="77777777">
            <w:r>
              <w:t>Naam Inschrijver:</w:t>
            </w:r>
          </w:p>
        </w:tc>
        <w:tc>
          <w:tcPr>
            <w:tcW w:w="4671" w:type="dxa"/>
            <w:tcMar/>
            <w:vAlign w:val="center"/>
          </w:tcPr>
          <w:p w:rsidRPr="006369A0" w:rsidR="002E563B" w:rsidP="00826D71" w:rsidRDefault="002E563B" w14:paraId="2B930925" w14:textId="77777777"/>
        </w:tc>
      </w:tr>
      <w:tr w:rsidRPr="006369A0" w:rsidR="002E563B" w:rsidTr="2BF36E6B" w14:paraId="2B930929" w14:textId="77777777">
        <w:tc>
          <w:tcPr>
            <w:tcW w:w="4188" w:type="dxa"/>
            <w:tcMar/>
            <w:vAlign w:val="center"/>
          </w:tcPr>
          <w:p w:rsidRPr="006369A0" w:rsidR="002E563B" w:rsidP="00826D71" w:rsidRDefault="002E563B" w14:paraId="2B930927" w14:textId="2391060D">
            <w:r>
              <w:t>Naam contactpersoon Inschrijver:</w:t>
            </w:r>
          </w:p>
        </w:tc>
        <w:tc>
          <w:tcPr>
            <w:tcW w:w="4671" w:type="dxa"/>
            <w:tcMar/>
            <w:vAlign w:val="center"/>
          </w:tcPr>
          <w:p w:rsidRPr="006369A0" w:rsidR="002E563B" w:rsidP="00826D71" w:rsidRDefault="002E563B" w14:paraId="2B930928" w14:textId="77777777"/>
        </w:tc>
      </w:tr>
      <w:tr w:rsidRPr="006369A0" w:rsidR="002E563B" w:rsidTr="2BF36E6B" w14:paraId="2B93092C" w14:textId="77777777">
        <w:tc>
          <w:tcPr>
            <w:tcW w:w="4188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A" w14:textId="77777777">
            <w:r>
              <w:t>E-mail contactpersoon Inschrijver:</w:t>
            </w:r>
          </w:p>
        </w:tc>
        <w:tc>
          <w:tcPr>
            <w:tcW w:w="4671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B" w14:textId="77777777"/>
        </w:tc>
      </w:tr>
      <w:tr w:rsidRPr="006369A0" w:rsidR="002E563B" w:rsidTr="2BF36E6B" w14:paraId="2B93092F" w14:textId="77777777">
        <w:tc>
          <w:tcPr>
            <w:tcW w:w="4188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D" w14:textId="77777777">
            <w:r>
              <w:t xml:space="preserve">Telefoon contactpersoon Inschrijver: </w:t>
            </w:r>
          </w:p>
        </w:tc>
        <w:tc>
          <w:tcPr>
            <w:tcW w:w="4671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E" w14:textId="77777777"/>
        </w:tc>
      </w:tr>
      <w:tr w:rsidRPr="006369A0" w:rsidR="002E563B" w:rsidTr="2BF36E6B" w14:paraId="2B930932" w14:textId="77777777">
        <w:tc>
          <w:tcPr>
            <w:tcW w:w="4188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30" w14:textId="77777777">
            <w:r>
              <w:t xml:space="preserve">Datum: </w:t>
            </w:r>
          </w:p>
        </w:tc>
        <w:tc>
          <w:tcPr>
            <w:tcW w:w="4671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31" w14:textId="77777777"/>
        </w:tc>
      </w:tr>
    </w:tbl>
    <w:p w:rsidRPr="006369A0" w:rsidR="002E563B" w:rsidP="002E563B" w:rsidRDefault="002E563B" w14:paraId="2B930933" w14:textId="77777777"/>
    <w:p w:rsidR="002E563B" w:rsidP="002E563B" w:rsidRDefault="002E563B" w14:paraId="2B930934" w14:textId="77777777">
      <w:pPr>
        <w:rPr>
          <w:b/>
        </w:rPr>
      </w:pPr>
      <w:r>
        <w:rPr>
          <w:i/>
        </w:rPr>
        <w:t xml:space="preserve">Onderstaande </w:t>
      </w:r>
      <w:r w:rsidRPr="006369A0">
        <w:rPr>
          <w:i/>
        </w:rPr>
        <w:t>tabel</w:t>
      </w:r>
      <w:r>
        <w:rPr>
          <w:i/>
        </w:rPr>
        <w:t xml:space="preserve"> kunt u uitbreiden als u meer vragen wilt stellen. </w:t>
      </w:r>
    </w:p>
    <w:p w:rsidR="002E563B" w:rsidP="002E563B" w:rsidRDefault="002E563B" w14:paraId="2B930935" w14:textId="77777777"/>
    <w:tbl>
      <w:tblPr>
        <w:tblStyle w:val="Tabelraster"/>
        <w:tblW w:w="8737" w:type="dxa"/>
        <w:tblInd w:w="108" w:type="dxa"/>
        <w:tblLook w:val="04A0" w:firstRow="1" w:lastRow="0" w:firstColumn="1" w:lastColumn="0" w:noHBand="0" w:noVBand="1"/>
      </w:tblPr>
      <w:tblGrid>
        <w:gridCol w:w="415"/>
        <w:gridCol w:w="553"/>
        <w:gridCol w:w="3645"/>
        <w:gridCol w:w="4124"/>
      </w:tblGrid>
      <w:tr w:rsidR="002E563B" w:rsidTr="2BF36E6B" w14:paraId="2B930939" w14:textId="77777777">
        <w:tc>
          <w:tcPr>
            <w:tcW w:w="415" w:type="dxa"/>
            <w:shd w:val="clear" w:color="auto" w:fill="D9D9D9" w:themeFill="background1" w:themeFillShade="D9"/>
            <w:tcMar/>
          </w:tcPr>
          <w:p w:rsidR="002E563B" w:rsidP="00826D71" w:rsidRDefault="002E563B" w14:paraId="2B930936" w14:textId="77777777">
            <w:r>
              <w:t>Pagina</w:t>
            </w:r>
          </w:p>
        </w:tc>
        <w:tc>
          <w:tcPr>
            <w:tcW w:w="553" w:type="dxa"/>
            <w:shd w:val="clear" w:color="auto" w:fill="D9D9D9" w:themeFill="background1" w:themeFillShade="D9"/>
            <w:tcMar/>
          </w:tcPr>
          <w:p w:rsidR="002E563B" w:rsidP="00826D71" w:rsidRDefault="002E563B" w14:paraId="2B930937" w14:textId="77777777">
            <w:r>
              <w:t>Paragraaf</w:t>
            </w:r>
          </w:p>
        </w:tc>
        <w:tc>
          <w:tcPr>
            <w:tcW w:w="3645" w:type="dxa"/>
            <w:shd w:val="clear" w:color="auto" w:fill="D9D9D9" w:themeFill="background1" w:themeFillShade="D9"/>
            <w:tcMar/>
          </w:tcPr>
          <w:p w:rsidR="002E563B" w:rsidP="00826D71" w:rsidRDefault="002E563B" w14:paraId="2B930938" w14:textId="77777777">
            <w:r>
              <w:t>Vraag</w:t>
            </w:r>
          </w:p>
        </w:tc>
        <w:tc>
          <w:tcPr>
            <w:tcW w:w="4124" w:type="dxa"/>
            <w:shd w:val="clear" w:color="auto" w:fill="D9D9D9" w:themeFill="background1" w:themeFillShade="D9"/>
            <w:tcMar/>
          </w:tcPr>
          <w:p w:rsidR="00F4EF85" w:rsidP="2BF36E6B" w:rsidRDefault="00F4EF85" w14:paraId="5635C72F" w14:textId="2711E578">
            <w:pPr>
              <w:pStyle w:val="Standaard"/>
              <w:rPr>
                <w:rFonts w:ascii="Georgia" w:hAnsi="Georgia" w:eastAsia="Georgia" w:cs="Times New Roman"/>
                <w:b w:val="1"/>
                <w:bCs w:val="1"/>
                <w:sz w:val="19"/>
                <w:szCs w:val="19"/>
              </w:rPr>
            </w:pPr>
            <w:r w:rsidRPr="2BF36E6B" w:rsidR="00F4EF85">
              <w:rPr>
                <w:rFonts w:ascii="Georgia" w:hAnsi="Georgia" w:eastAsia="Georgia" w:cs="Times New Roman"/>
                <w:b w:val="1"/>
                <w:bCs w:val="1"/>
                <w:sz w:val="19"/>
                <w:szCs w:val="19"/>
              </w:rPr>
              <w:t>Antwoord aanbestedende dienst (deze kolom niet invullen)</w:t>
            </w:r>
          </w:p>
        </w:tc>
      </w:tr>
      <w:tr w:rsidR="002E563B" w:rsidTr="2BF36E6B" w14:paraId="2B93093D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3A" w14:textId="77777777"/>
        </w:tc>
        <w:tc>
          <w:tcPr>
            <w:tcW w:w="553" w:type="dxa"/>
            <w:tcMar/>
          </w:tcPr>
          <w:p w:rsidR="002E563B" w:rsidP="00826D71" w:rsidRDefault="002E563B" w14:paraId="2B93093B" w14:textId="77777777"/>
        </w:tc>
        <w:tc>
          <w:tcPr>
            <w:tcW w:w="3645" w:type="dxa"/>
            <w:tcMar/>
          </w:tcPr>
          <w:p w:rsidR="002E563B" w:rsidP="00826D71" w:rsidRDefault="002E563B" w14:paraId="2B93093C" w14:textId="77777777"/>
        </w:tc>
        <w:tc>
          <w:tcPr>
            <w:tcW w:w="4124" w:type="dxa"/>
            <w:tcMar/>
          </w:tcPr>
          <w:p w:rsidR="2BF36E6B" w:rsidP="2BF36E6B" w:rsidRDefault="2BF36E6B" w14:paraId="65BA930F" w14:textId="083AAD44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41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3E" w14:textId="77777777"/>
        </w:tc>
        <w:tc>
          <w:tcPr>
            <w:tcW w:w="553" w:type="dxa"/>
            <w:tcMar/>
          </w:tcPr>
          <w:p w:rsidR="002E563B" w:rsidP="00826D71" w:rsidRDefault="002E563B" w14:paraId="2B93093F" w14:textId="77777777"/>
        </w:tc>
        <w:tc>
          <w:tcPr>
            <w:tcW w:w="3645" w:type="dxa"/>
            <w:tcMar/>
          </w:tcPr>
          <w:p w:rsidR="002E563B" w:rsidP="00826D71" w:rsidRDefault="002E563B" w14:paraId="2B930940" w14:textId="77777777"/>
        </w:tc>
        <w:tc>
          <w:tcPr>
            <w:tcW w:w="4124" w:type="dxa"/>
            <w:tcMar/>
          </w:tcPr>
          <w:p w:rsidR="2BF36E6B" w:rsidP="2BF36E6B" w:rsidRDefault="2BF36E6B" w14:paraId="53EB35AA" w14:textId="4A2C2583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45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42" w14:textId="77777777"/>
        </w:tc>
        <w:tc>
          <w:tcPr>
            <w:tcW w:w="553" w:type="dxa"/>
            <w:tcMar/>
          </w:tcPr>
          <w:p w:rsidR="002E563B" w:rsidP="00826D71" w:rsidRDefault="002E563B" w14:paraId="2B930943" w14:textId="77777777"/>
        </w:tc>
        <w:tc>
          <w:tcPr>
            <w:tcW w:w="3645" w:type="dxa"/>
            <w:tcMar/>
          </w:tcPr>
          <w:p w:rsidR="002E563B" w:rsidP="00826D71" w:rsidRDefault="002E563B" w14:paraId="2B930944" w14:textId="77777777"/>
        </w:tc>
        <w:tc>
          <w:tcPr>
            <w:tcW w:w="4124" w:type="dxa"/>
            <w:tcMar/>
          </w:tcPr>
          <w:p w:rsidR="2BF36E6B" w:rsidP="2BF36E6B" w:rsidRDefault="2BF36E6B" w14:paraId="23AF465E" w14:textId="30F40D1C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49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46" w14:textId="77777777"/>
        </w:tc>
        <w:tc>
          <w:tcPr>
            <w:tcW w:w="553" w:type="dxa"/>
            <w:tcMar/>
          </w:tcPr>
          <w:p w:rsidR="002E563B" w:rsidP="00826D71" w:rsidRDefault="002E563B" w14:paraId="2B930947" w14:textId="77777777"/>
        </w:tc>
        <w:tc>
          <w:tcPr>
            <w:tcW w:w="3645" w:type="dxa"/>
            <w:tcMar/>
          </w:tcPr>
          <w:p w:rsidR="002E563B" w:rsidP="00826D71" w:rsidRDefault="002E563B" w14:paraId="2B930948" w14:textId="77777777"/>
        </w:tc>
        <w:tc>
          <w:tcPr>
            <w:tcW w:w="4124" w:type="dxa"/>
            <w:tcMar/>
          </w:tcPr>
          <w:p w:rsidR="2BF36E6B" w:rsidP="2BF36E6B" w:rsidRDefault="2BF36E6B" w14:paraId="65E53BF2" w14:textId="5FADC106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4D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4A" w14:textId="77777777"/>
        </w:tc>
        <w:tc>
          <w:tcPr>
            <w:tcW w:w="553" w:type="dxa"/>
            <w:tcMar/>
          </w:tcPr>
          <w:p w:rsidR="002E563B" w:rsidP="00826D71" w:rsidRDefault="002E563B" w14:paraId="2B93094B" w14:textId="77777777"/>
        </w:tc>
        <w:tc>
          <w:tcPr>
            <w:tcW w:w="3645" w:type="dxa"/>
            <w:tcMar/>
          </w:tcPr>
          <w:p w:rsidR="002E563B" w:rsidP="00826D71" w:rsidRDefault="002E563B" w14:paraId="2B93094C" w14:textId="77777777"/>
        </w:tc>
        <w:tc>
          <w:tcPr>
            <w:tcW w:w="4124" w:type="dxa"/>
            <w:tcMar/>
          </w:tcPr>
          <w:p w:rsidR="2BF36E6B" w:rsidP="2BF36E6B" w:rsidRDefault="2BF36E6B" w14:paraId="29B69341" w14:textId="01F4CB9D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51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4E" w14:textId="77777777"/>
        </w:tc>
        <w:tc>
          <w:tcPr>
            <w:tcW w:w="553" w:type="dxa"/>
            <w:tcMar/>
          </w:tcPr>
          <w:p w:rsidR="002E563B" w:rsidP="00826D71" w:rsidRDefault="002E563B" w14:paraId="2B93094F" w14:textId="77777777"/>
        </w:tc>
        <w:tc>
          <w:tcPr>
            <w:tcW w:w="3645" w:type="dxa"/>
            <w:tcMar/>
          </w:tcPr>
          <w:p w:rsidR="002E563B" w:rsidP="00826D71" w:rsidRDefault="002E563B" w14:paraId="2B930950" w14:textId="77777777"/>
        </w:tc>
        <w:tc>
          <w:tcPr>
            <w:tcW w:w="4124" w:type="dxa"/>
            <w:tcMar/>
          </w:tcPr>
          <w:p w:rsidR="2BF36E6B" w:rsidP="2BF36E6B" w:rsidRDefault="2BF36E6B" w14:paraId="56547524" w14:textId="7719DF48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55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52" w14:textId="77777777"/>
        </w:tc>
        <w:tc>
          <w:tcPr>
            <w:tcW w:w="553" w:type="dxa"/>
            <w:tcMar/>
          </w:tcPr>
          <w:p w:rsidR="002E563B" w:rsidP="00826D71" w:rsidRDefault="002E563B" w14:paraId="2B930953" w14:textId="77777777"/>
        </w:tc>
        <w:tc>
          <w:tcPr>
            <w:tcW w:w="3645" w:type="dxa"/>
            <w:tcMar/>
          </w:tcPr>
          <w:p w:rsidR="002E563B" w:rsidP="00826D71" w:rsidRDefault="002E563B" w14:paraId="2B930954" w14:textId="77777777"/>
        </w:tc>
        <w:tc>
          <w:tcPr>
            <w:tcW w:w="4124" w:type="dxa"/>
            <w:tcMar/>
          </w:tcPr>
          <w:p w:rsidR="2BF36E6B" w:rsidP="2BF36E6B" w:rsidRDefault="2BF36E6B" w14:paraId="47F87269" w14:textId="7F9D9852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59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56" w14:textId="77777777"/>
        </w:tc>
        <w:tc>
          <w:tcPr>
            <w:tcW w:w="553" w:type="dxa"/>
            <w:tcMar/>
          </w:tcPr>
          <w:p w:rsidR="002E563B" w:rsidP="00826D71" w:rsidRDefault="002E563B" w14:paraId="2B930957" w14:textId="77777777"/>
        </w:tc>
        <w:tc>
          <w:tcPr>
            <w:tcW w:w="3645" w:type="dxa"/>
            <w:tcMar/>
          </w:tcPr>
          <w:p w:rsidR="002E563B" w:rsidP="00826D71" w:rsidRDefault="002E563B" w14:paraId="2B930958" w14:textId="77777777"/>
        </w:tc>
        <w:tc>
          <w:tcPr>
            <w:tcW w:w="4124" w:type="dxa"/>
            <w:tcMar/>
          </w:tcPr>
          <w:p w:rsidR="2BF36E6B" w:rsidP="2BF36E6B" w:rsidRDefault="2BF36E6B" w14:paraId="6D6BFA2C" w14:textId="1348BCF9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5D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5A" w14:textId="77777777"/>
        </w:tc>
        <w:tc>
          <w:tcPr>
            <w:tcW w:w="553" w:type="dxa"/>
            <w:tcMar/>
          </w:tcPr>
          <w:p w:rsidR="002E563B" w:rsidP="00826D71" w:rsidRDefault="002E563B" w14:paraId="2B93095B" w14:textId="77777777"/>
        </w:tc>
        <w:tc>
          <w:tcPr>
            <w:tcW w:w="3645" w:type="dxa"/>
            <w:tcMar/>
          </w:tcPr>
          <w:p w:rsidR="002E563B" w:rsidP="00826D71" w:rsidRDefault="002E563B" w14:paraId="2B93095C" w14:textId="77777777"/>
        </w:tc>
        <w:tc>
          <w:tcPr>
            <w:tcW w:w="4124" w:type="dxa"/>
            <w:tcMar/>
          </w:tcPr>
          <w:p w:rsidR="2BF36E6B" w:rsidP="2BF36E6B" w:rsidRDefault="2BF36E6B" w14:paraId="1187923A" w14:textId="5C3C18EE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61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5E" w14:textId="77777777"/>
        </w:tc>
        <w:tc>
          <w:tcPr>
            <w:tcW w:w="553" w:type="dxa"/>
            <w:tcMar/>
          </w:tcPr>
          <w:p w:rsidR="002E563B" w:rsidP="00826D71" w:rsidRDefault="002E563B" w14:paraId="2B93095F" w14:textId="77777777"/>
        </w:tc>
        <w:tc>
          <w:tcPr>
            <w:tcW w:w="3645" w:type="dxa"/>
            <w:tcMar/>
          </w:tcPr>
          <w:p w:rsidR="002E563B" w:rsidP="00826D71" w:rsidRDefault="002E563B" w14:paraId="2B930960" w14:textId="77777777"/>
        </w:tc>
        <w:tc>
          <w:tcPr>
            <w:tcW w:w="4124" w:type="dxa"/>
            <w:tcMar/>
          </w:tcPr>
          <w:p w:rsidR="2BF36E6B" w:rsidP="2BF36E6B" w:rsidRDefault="2BF36E6B" w14:paraId="6EBC64C6" w14:textId="3C4BF2A1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65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62" w14:textId="77777777"/>
        </w:tc>
        <w:tc>
          <w:tcPr>
            <w:tcW w:w="553" w:type="dxa"/>
            <w:tcMar/>
          </w:tcPr>
          <w:p w:rsidR="002E563B" w:rsidP="00826D71" w:rsidRDefault="002E563B" w14:paraId="2B930963" w14:textId="77777777"/>
        </w:tc>
        <w:tc>
          <w:tcPr>
            <w:tcW w:w="3645" w:type="dxa"/>
            <w:tcMar/>
          </w:tcPr>
          <w:p w:rsidR="002E563B" w:rsidP="00826D71" w:rsidRDefault="002E563B" w14:paraId="2B930964" w14:textId="77777777"/>
        </w:tc>
        <w:tc>
          <w:tcPr>
            <w:tcW w:w="4124" w:type="dxa"/>
            <w:tcMar/>
          </w:tcPr>
          <w:p w:rsidR="2BF36E6B" w:rsidP="2BF36E6B" w:rsidRDefault="2BF36E6B" w14:paraId="0484611C" w14:textId="1B029E7B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69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66" w14:textId="77777777"/>
        </w:tc>
        <w:tc>
          <w:tcPr>
            <w:tcW w:w="553" w:type="dxa"/>
            <w:tcMar/>
          </w:tcPr>
          <w:p w:rsidR="002E563B" w:rsidP="00826D71" w:rsidRDefault="002E563B" w14:paraId="2B930967" w14:textId="77777777"/>
        </w:tc>
        <w:tc>
          <w:tcPr>
            <w:tcW w:w="3645" w:type="dxa"/>
            <w:tcMar/>
          </w:tcPr>
          <w:p w:rsidR="002E563B" w:rsidP="00826D71" w:rsidRDefault="002E563B" w14:paraId="2B930968" w14:textId="77777777"/>
        </w:tc>
        <w:tc>
          <w:tcPr>
            <w:tcW w:w="4124" w:type="dxa"/>
            <w:tcMar/>
          </w:tcPr>
          <w:p w:rsidR="2BF36E6B" w:rsidP="2BF36E6B" w:rsidRDefault="2BF36E6B" w14:paraId="04203BD9" w14:textId="76175C26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6D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6A" w14:textId="77777777"/>
        </w:tc>
        <w:tc>
          <w:tcPr>
            <w:tcW w:w="553" w:type="dxa"/>
            <w:tcMar/>
          </w:tcPr>
          <w:p w:rsidR="002E563B" w:rsidP="00826D71" w:rsidRDefault="002E563B" w14:paraId="2B93096B" w14:textId="77777777"/>
        </w:tc>
        <w:tc>
          <w:tcPr>
            <w:tcW w:w="3645" w:type="dxa"/>
            <w:tcMar/>
          </w:tcPr>
          <w:p w:rsidR="002E563B" w:rsidP="00826D71" w:rsidRDefault="002E563B" w14:paraId="2B93096C" w14:textId="77777777"/>
        </w:tc>
        <w:tc>
          <w:tcPr>
            <w:tcW w:w="4124" w:type="dxa"/>
            <w:tcMar/>
          </w:tcPr>
          <w:p w:rsidR="2BF36E6B" w:rsidP="2BF36E6B" w:rsidRDefault="2BF36E6B" w14:paraId="314CAF8E" w14:textId="71D20AA5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71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6E" w14:textId="77777777"/>
        </w:tc>
        <w:tc>
          <w:tcPr>
            <w:tcW w:w="553" w:type="dxa"/>
            <w:tcMar/>
          </w:tcPr>
          <w:p w:rsidR="002E563B" w:rsidP="00826D71" w:rsidRDefault="002E563B" w14:paraId="2B93096F" w14:textId="77777777"/>
        </w:tc>
        <w:tc>
          <w:tcPr>
            <w:tcW w:w="3645" w:type="dxa"/>
            <w:tcMar/>
          </w:tcPr>
          <w:p w:rsidR="002E563B" w:rsidP="00826D71" w:rsidRDefault="002E563B" w14:paraId="2B930970" w14:textId="77777777"/>
        </w:tc>
        <w:tc>
          <w:tcPr>
            <w:tcW w:w="4124" w:type="dxa"/>
            <w:tcMar/>
          </w:tcPr>
          <w:p w:rsidR="2BF36E6B" w:rsidP="2BF36E6B" w:rsidRDefault="2BF36E6B" w14:paraId="09C4798F" w14:textId="08E68F6C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75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72" w14:textId="77777777"/>
        </w:tc>
        <w:tc>
          <w:tcPr>
            <w:tcW w:w="553" w:type="dxa"/>
            <w:tcMar/>
          </w:tcPr>
          <w:p w:rsidR="002E563B" w:rsidP="00826D71" w:rsidRDefault="002E563B" w14:paraId="2B930973" w14:textId="77777777"/>
        </w:tc>
        <w:tc>
          <w:tcPr>
            <w:tcW w:w="3645" w:type="dxa"/>
            <w:tcMar/>
          </w:tcPr>
          <w:p w:rsidR="002E563B" w:rsidP="00826D71" w:rsidRDefault="002E563B" w14:paraId="2B930974" w14:textId="77777777"/>
        </w:tc>
        <w:tc>
          <w:tcPr>
            <w:tcW w:w="4124" w:type="dxa"/>
            <w:tcMar/>
          </w:tcPr>
          <w:p w:rsidR="2BF36E6B" w:rsidP="2BF36E6B" w:rsidRDefault="2BF36E6B" w14:paraId="08D8AC2C" w14:textId="1064B0D4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79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76" w14:textId="77777777"/>
        </w:tc>
        <w:tc>
          <w:tcPr>
            <w:tcW w:w="553" w:type="dxa"/>
            <w:tcMar/>
          </w:tcPr>
          <w:p w:rsidR="002E563B" w:rsidP="00826D71" w:rsidRDefault="002E563B" w14:paraId="2B930977" w14:textId="77777777"/>
        </w:tc>
        <w:tc>
          <w:tcPr>
            <w:tcW w:w="3645" w:type="dxa"/>
            <w:tcMar/>
          </w:tcPr>
          <w:p w:rsidR="002E563B" w:rsidP="00826D71" w:rsidRDefault="002E563B" w14:paraId="2B930978" w14:textId="77777777"/>
        </w:tc>
        <w:tc>
          <w:tcPr>
            <w:tcW w:w="4124" w:type="dxa"/>
            <w:tcMar/>
          </w:tcPr>
          <w:p w:rsidR="2BF36E6B" w:rsidP="2BF36E6B" w:rsidRDefault="2BF36E6B" w14:paraId="46828F5B" w14:textId="0D4FB06C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7D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7A" w14:textId="77777777"/>
        </w:tc>
        <w:tc>
          <w:tcPr>
            <w:tcW w:w="553" w:type="dxa"/>
            <w:tcMar/>
          </w:tcPr>
          <w:p w:rsidR="002E563B" w:rsidP="00826D71" w:rsidRDefault="002E563B" w14:paraId="2B93097B" w14:textId="77777777"/>
        </w:tc>
        <w:tc>
          <w:tcPr>
            <w:tcW w:w="3645" w:type="dxa"/>
            <w:tcMar/>
          </w:tcPr>
          <w:p w:rsidR="002E563B" w:rsidP="00826D71" w:rsidRDefault="002E563B" w14:paraId="2B93097C" w14:textId="77777777"/>
        </w:tc>
        <w:tc>
          <w:tcPr>
            <w:tcW w:w="4124" w:type="dxa"/>
            <w:tcMar/>
          </w:tcPr>
          <w:p w:rsidR="2BF36E6B" w:rsidP="2BF36E6B" w:rsidRDefault="2BF36E6B" w14:paraId="597A26A7" w14:textId="2AAB84AC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81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7E" w14:textId="77777777"/>
        </w:tc>
        <w:tc>
          <w:tcPr>
            <w:tcW w:w="553" w:type="dxa"/>
            <w:tcMar/>
          </w:tcPr>
          <w:p w:rsidR="002E563B" w:rsidP="00826D71" w:rsidRDefault="002E563B" w14:paraId="2B93097F" w14:textId="77777777"/>
        </w:tc>
        <w:tc>
          <w:tcPr>
            <w:tcW w:w="3645" w:type="dxa"/>
            <w:tcMar/>
          </w:tcPr>
          <w:p w:rsidR="002E563B" w:rsidP="00826D71" w:rsidRDefault="002E563B" w14:paraId="2B930980" w14:textId="77777777"/>
        </w:tc>
        <w:tc>
          <w:tcPr>
            <w:tcW w:w="4124" w:type="dxa"/>
            <w:tcMar/>
          </w:tcPr>
          <w:p w:rsidR="2BF36E6B" w:rsidP="2BF36E6B" w:rsidRDefault="2BF36E6B" w14:paraId="71A2C99D" w14:textId="70334EFA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2E563B" w:rsidTr="2BF36E6B" w14:paraId="2B930985" w14:textId="77777777">
        <w:trPr>
          <w:trHeight w:val="20"/>
        </w:trPr>
        <w:tc>
          <w:tcPr>
            <w:tcW w:w="415" w:type="dxa"/>
            <w:tcMar/>
          </w:tcPr>
          <w:p w:rsidR="002E563B" w:rsidP="00826D71" w:rsidRDefault="002E563B" w14:paraId="2B930982" w14:textId="77777777"/>
        </w:tc>
        <w:tc>
          <w:tcPr>
            <w:tcW w:w="553" w:type="dxa"/>
            <w:tcMar/>
          </w:tcPr>
          <w:p w:rsidR="002E563B" w:rsidP="00826D71" w:rsidRDefault="002E563B" w14:paraId="2B930983" w14:textId="77777777"/>
        </w:tc>
        <w:tc>
          <w:tcPr>
            <w:tcW w:w="3645" w:type="dxa"/>
            <w:tcMar/>
          </w:tcPr>
          <w:p w:rsidR="002E563B" w:rsidP="00826D71" w:rsidRDefault="002E563B" w14:paraId="2B930984" w14:textId="77777777"/>
        </w:tc>
        <w:tc>
          <w:tcPr>
            <w:tcW w:w="4124" w:type="dxa"/>
            <w:tcMar/>
          </w:tcPr>
          <w:p w:rsidR="2BF36E6B" w:rsidP="2BF36E6B" w:rsidRDefault="2BF36E6B" w14:paraId="0FA69ACE" w14:textId="3BA7915E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CE4414" w:rsidTr="2BF36E6B" w14:paraId="65CCCEDE" w14:textId="77777777">
        <w:trPr>
          <w:trHeight w:val="20"/>
        </w:trPr>
        <w:tc>
          <w:tcPr>
            <w:tcW w:w="415" w:type="dxa"/>
            <w:tcMar/>
          </w:tcPr>
          <w:p w:rsidR="00CE4414" w:rsidP="00826D71" w:rsidRDefault="00CE4414" w14:paraId="7FC8C75A" w14:textId="77777777"/>
        </w:tc>
        <w:tc>
          <w:tcPr>
            <w:tcW w:w="553" w:type="dxa"/>
            <w:tcMar/>
          </w:tcPr>
          <w:p w:rsidR="00CE4414" w:rsidP="00826D71" w:rsidRDefault="00CE4414" w14:paraId="5494D53C" w14:textId="77777777"/>
        </w:tc>
        <w:tc>
          <w:tcPr>
            <w:tcW w:w="3645" w:type="dxa"/>
            <w:tcMar/>
          </w:tcPr>
          <w:p w:rsidR="00CE4414" w:rsidP="00826D71" w:rsidRDefault="00CE4414" w14:paraId="6CC53D47" w14:textId="77777777"/>
        </w:tc>
        <w:tc>
          <w:tcPr>
            <w:tcW w:w="4124" w:type="dxa"/>
            <w:tcMar/>
          </w:tcPr>
          <w:p w:rsidR="2BF36E6B" w:rsidP="2BF36E6B" w:rsidRDefault="2BF36E6B" w14:paraId="022A65DB" w14:textId="13AB1694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  <w:tr w:rsidR="00A96EE2" w:rsidTr="2BF36E6B" w14:paraId="00E40D28" w14:textId="77777777">
        <w:trPr>
          <w:trHeight w:val="20"/>
        </w:trPr>
        <w:tc>
          <w:tcPr>
            <w:tcW w:w="415" w:type="dxa"/>
            <w:tcMar/>
          </w:tcPr>
          <w:p w:rsidR="00A96EE2" w:rsidP="00826D71" w:rsidRDefault="00A96EE2" w14:paraId="629E5C68" w14:textId="77777777">
            <w:bookmarkStart w:name="_GoBack" w:id="2"/>
            <w:bookmarkEnd w:id="2"/>
          </w:p>
        </w:tc>
        <w:tc>
          <w:tcPr>
            <w:tcW w:w="553" w:type="dxa"/>
            <w:tcMar/>
          </w:tcPr>
          <w:p w:rsidR="00A96EE2" w:rsidP="00826D71" w:rsidRDefault="00A96EE2" w14:paraId="704BE189" w14:textId="77777777"/>
        </w:tc>
        <w:tc>
          <w:tcPr>
            <w:tcW w:w="3645" w:type="dxa"/>
            <w:tcMar/>
          </w:tcPr>
          <w:p w:rsidR="00A96EE2" w:rsidP="00826D71" w:rsidRDefault="00A96EE2" w14:paraId="2A184A38" w14:textId="77777777"/>
        </w:tc>
        <w:tc>
          <w:tcPr>
            <w:tcW w:w="4124" w:type="dxa"/>
            <w:tcMar/>
          </w:tcPr>
          <w:p w:rsidR="2BF36E6B" w:rsidP="2BF36E6B" w:rsidRDefault="2BF36E6B" w14:paraId="46E5F1C7" w14:textId="4F86DD56">
            <w:pPr>
              <w:pStyle w:val="Standaard"/>
              <w:rPr>
                <w:rFonts w:ascii="Georgia" w:hAnsi="Georgia" w:eastAsia="Georgia" w:cs="Times New Roman"/>
                <w:sz w:val="19"/>
                <w:szCs w:val="19"/>
              </w:rPr>
            </w:pPr>
          </w:p>
        </w:tc>
      </w:tr>
    </w:tbl>
    <w:p w:rsidRPr="009270A6" w:rsidR="004B32EB" w:rsidP="004B32EB" w:rsidRDefault="004B32EB" w14:paraId="2B930986" w14:textId="77777777"/>
    <w:sectPr w:rsidRPr="009270A6" w:rsidR="004B32EB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37C" w:rsidP="004C03F0" w:rsidRDefault="005C437C" w14:paraId="02266DBD" w14:textId="77777777">
      <w:pPr>
        <w:spacing w:line="240" w:lineRule="auto"/>
      </w:pPr>
      <w:r>
        <w:separator/>
      </w:r>
    </w:p>
  </w:endnote>
  <w:endnote w:type="continuationSeparator" w:id="0">
    <w:p w:rsidR="005C437C" w:rsidP="004C03F0" w:rsidRDefault="005C437C" w14:paraId="703FE1D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RDefault="00826D71" w14:paraId="2B93098E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826D71" w:rsidP="00B37C5A" w:rsidRDefault="00826D71" w14:paraId="2B93098F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P="00F26249" w:rsidRDefault="00826D71" w14:paraId="2B930991" w14:textId="77777777">
    <w:pPr>
      <w:spacing w:line="620" w:lineRule="exact"/>
    </w:pPr>
  </w:p>
  <w:p w:rsidR="00826D71" w:rsidRDefault="00826D71" w14:paraId="2B93099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37C" w:rsidP="00D56D37" w:rsidRDefault="005C437C" w14:paraId="1F494124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5C437C" w:rsidP="004C03F0" w:rsidRDefault="005C437C" w14:paraId="48AB4D6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RDefault="00826D71" w14:paraId="2B93098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826D71" w:rsidP="00AF03BC" w:rsidRDefault="00826D71" w14:paraId="2B93098C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3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826D71" w:rsidP="002C7BC6" w:rsidRDefault="00826D71" w14:paraId="2B93098D" w14:textId="77777777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P="00495798" w:rsidRDefault="00826D71" w14:paraId="2B930990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1FE4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69EA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437C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26D71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6EE2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4414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4EF85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68E3474"/>
    <w:rsid w:val="195D214E"/>
    <w:rsid w:val="1A501C1A"/>
    <w:rsid w:val="2125D51A"/>
    <w:rsid w:val="2BF36E6B"/>
    <w:rsid w:val="2E04EF9A"/>
    <w:rsid w:val="492388C6"/>
    <w:rsid w:val="4B2B8C1C"/>
    <w:rsid w:val="7309A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930918"/>
  <w15:docId w15:val="{A43FD68A-087E-4CAA-AD27-A9FF629C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E563B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444959fd8d094766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6a42-d13b-4253-972b-d53996d832bb}"/>
      </w:docPartPr>
      <w:docPartBody>
        <w:p w14:paraId="1E4299C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22</Value>
      <Value>33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Aanvraag</TermName>
          <TermId xmlns="http://schemas.microsoft.com/office/infopath/2007/PartnerControls">8245c787-8f1c-4c28-bdc2-bf84db764326</TermId>
        </TermInfo>
      </Terms>
    </ofae577968ed4be8b7cfa6b3c1b2b2a3>
    <_dlc_DocId xmlns="cad755b6-d270-493f-83c9-ae784197a3f5">PX3EPKY34SD4-74821639-993</_dlc_DocId>
    <_dlc_DocIdUrl xmlns="cad755b6-d270-493f-83c9-ae784197a3f5">
      <Url>https://denhaag.sharepoint.com/sites/inkoop-bec-2021/_layouts/15/DocIdRedir.aspx?ID=PX3EPKY34SD4-74821639-993</Url>
      <Description>PX3EPKY34SD4-74821639-993</Description>
    </_dlc_DocIdUrl>
    <_dlc_DocIdPersistId xmlns="cad755b6-d270-493f-83c9-ae784197a3f5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4B4EF-FC36-44BE-8C8B-B7137555EF36}"/>
</file>

<file path=customXml/itemProps2.xml><?xml version="1.0" encoding="utf-8"?>
<ds:datastoreItem xmlns:ds="http://schemas.openxmlformats.org/officeDocument/2006/customXml" ds:itemID="{739B0425-9A31-428D-9032-ACF70B759DC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4bf3addb-fccd-4134-8069-53c5fe92404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509ECD-C7F0-4C25-8FE8-F62F8B9B4B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24ED8BCC-9675-4E90-ADFF-79D22A6E63F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FDEC296-63C8-46F1-A771-E380C938AEB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0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Model Vragenformulier</dc:title>
  <dc:creator>Monica Demkes</dc:creator>
  <cp:keywords/>
  <cp:lastModifiedBy>Cees-Jan van Heijzen</cp:lastModifiedBy>
  <cp:revision>9</cp:revision>
  <dcterms:created xsi:type="dcterms:W3CDTF">2016-10-25T08:48:00Z</dcterms:created>
  <dcterms:modified xsi:type="dcterms:W3CDTF">2021-06-07T13:35:11Z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44f0a929-18ef-4429-b560-92c6d6f66bb7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33;#Aanvraag|8245c787-8f1c-4c28-bdc2-bf84db764326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20900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</Properties>
</file>