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7FA55" w14:textId="263CD9B2" w:rsidR="00EC5CDD" w:rsidRPr="00DF2A79" w:rsidRDefault="007D4BF0" w:rsidP="00EC5CDD">
      <w:pPr>
        <w:spacing w:after="0"/>
        <w:rPr>
          <w:rFonts w:cstheme="minorHAnsi"/>
          <w:b/>
          <w:smallCaps/>
          <w:sz w:val="28"/>
          <w:szCs w:val="28"/>
          <w:u w:val="single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07785091" wp14:editId="2DB7886B">
            <wp:simplePos x="0" y="0"/>
            <wp:positionH relativeFrom="page">
              <wp:posOffset>772795</wp:posOffset>
            </wp:positionH>
            <wp:positionV relativeFrom="page">
              <wp:posOffset>664845</wp:posOffset>
            </wp:positionV>
            <wp:extent cx="1438275" cy="1076325"/>
            <wp:effectExtent l="0" t="0" r="9525" b="9525"/>
            <wp:wrapThrough wrapText="bothSides">
              <wp:wrapPolygon edited="0">
                <wp:start x="0" y="0"/>
                <wp:lineTo x="0" y="21409"/>
                <wp:lineTo x="21457" y="21409"/>
                <wp:lineTo x="21457" y="0"/>
                <wp:lineTo x="0" y="0"/>
              </wp:wrapPolygon>
            </wp:wrapThrough>
            <wp:docPr id="19" name="Afbeelding 19" descr="Gennep logo 40x30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ennep logo 40x30 m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40E">
        <w:rPr>
          <w:rFonts w:cstheme="minorHAnsi"/>
          <w:b/>
          <w:smallCaps/>
          <w:sz w:val="28"/>
          <w:szCs w:val="28"/>
          <w:u w:val="single"/>
        </w:rPr>
        <w:t xml:space="preserve">Bijlage 2 - </w:t>
      </w:r>
      <w:r w:rsidR="00EC5CDD" w:rsidRPr="00DF2A79">
        <w:rPr>
          <w:rFonts w:cstheme="minorHAnsi"/>
          <w:b/>
          <w:smallCaps/>
          <w:sz w:val="28"/>
          <w:szCs w:val="28"/>
          <w:u w:val="single"/>
        </w:rPr>
        <w:t>aanmeldformul</w:t>
      </w:r>
      <w:r w:rsidR="00E0140E">
        <w:rPr>
          <w:rFonts w:cstheme="minorHAnsi"/>
          <w:b/>
          <w:smallCaps/>
          <w:sz w:val="28"/>
          <w:szCs w:val="28"/>
          <w:u w:val="single"/>
        </w:rPr>
        <w:t>ier collectieve zorgverzekering gemeente</w:t>
      </w:r>
      <w:r w:rsidR="00617C37">
        <w:rPr>
          <w:rFonts w:cstheme="minorHAnsi"/>
          <w:b/>
          <w:smallCaps/>
          <w:sz w:val="28"/>
          <w:szCs w:val="28"/>
          <w:u w:val="single"/>
        </w:rPr>
        <w:t xml:space="preserve"> </w:t>
      </w:r>
      <w:proofErr w:type="spellStart"/>
      <w:r w:rsidR="00617C37">
        <w:rPr>
          <w:rFonts w:cstheme="minorHAnsi"/>
          <w:b/>
          <w:smallCaps/>
          <w:sz w:val="28"/>
          <w:szCs w:val="28"/>
          <w:u w:val="single"/>
        </w:rPr>
        <w:t>gennep</w:t>
      </w:r>
      <w:proofErr w:type="spellEnd"/>
    </w:p>
    <w:p w14:paraId="3E927002" w14:textId="77777777" w:rsidR="00531C15" w:rsidRDefault="00531C15" w:rsidP="00EC5CDD">
      <w:pPr>
        <w:spacing w:after="0"/>
        <w:rPr>
          <w:rFonts w:cstheme="minorHAnsi"/>
          <w:b/>
        </w:rPr>
      </w:pPr>
    </w:p>
    <w:p w14:paraId="1BE34CB6" w14:textId="77777777" w:rsidR="00531C15" w:rsidRPr="00DF2A79" w:rsidRDefault="00531C15" w:rsidP="00EC5CDD">
      <w:pPr>
        <w:spacing w:after="0"/>
        <w:rPr>
          <w:rFonts w:cstheme="minorHAnsi"/>
          <w:b/>
        </w:rPr>
      </w:pPr>
      <w:bookmarkStart w:id="0" w:name="_GoBack"/>
      <w:bookmarkEnd w:id="0"/>
    </w:p>
    <w:p w14:paraId="0E5E5B30" w14:textId="60804980" w:rsidR="00EC5CDD" w:rsidRPr="00DF2A79" w:rsidRDefault="00EC5CDD" w:rsidP="00EC5CDD">
      <w:pPr>
        <w:spacing w:after="0"/>
        <w:rPr>
          <w:rFonts w:cstheme="minorHAnsi"/>
          <w:b/>
        </w:rPr>
      </w:pPr>
      <w:r w:rsidRPr="00DF2A79">
        <w:rPr>
          <w:rFonts w:cstheme="minorHAnsi"/>
          <w:b/>
        </w:rPr>
        <w:t>Wanneer dit formulier gebruiken?</w:t>
      </w:r>
    </w:p>
    <w:p w14:paraId="1897905D" w14:textId="00FF3540" w:rsidR="00EC5CDD" w:rsidRPr="00DF2A79" w:rsidRDefault="00DF2A79" w:rsidP="001B6B8A">
      <w:pPr>
        <w:widowControl w:val="0"/>
        <w:tabs>
          <w:tab w:val="left" w:pos="-567"/>
        </w:tabs>
        <w:adjustRightInd w:val="0"/>
        <w:spacing w:after="0" w:line="240" w:lineRule="auto"/>
        <w:textAlignment w:val="baseline"/>
        <w:rPr>
          <w:rFonts w:cstheme="minorHAnsi"/>
          <w:lang w:val="nl" w:eastAsia="nl-NL"/>
        </w:rPr>
      </w:pPr>
      <w:r>
        <w:rPr>
          <w:rFonts w:cstheme="minorHAnsi"/>
        </w:rPr>
        <w:t>Partijen die een</w:t>
      </w:r>
      <w:r w:rsidR="001B6B8A" w:rsidRPr="00DF2A79">
        <w:rPr>
          <w:rFonts w:cstheme="minorHAnsi"/>
        </w:rPr>
        <w:t xml:space="preserve"> </w:t>
      </w:r>
      <w:r>
        <w:rPr>
          <w:rFonts w:cstheme="minorHAnsi"/>
        </w:rPr>
        <w:t>O</w:t>
      </w:r>
      <w:r w:rsidR="001B6B8A" w:rsidRPr="00DF2A79">
        <w:rPr>
          <w:rFonts w:cstheme="minorHAnsi"/>
          <w:lang w:val="nl" w:eastAsia="nl-NL"/>
        </w:rPr>
        <w:t xml:space="preserve">vereenkomst </w:t>
      </w:r>
      <w:r w:rsidR="00413CDF" w:rsidRPr="00DF2A79">
        <w:rPr>
          <w:rFonts w:cstheme="minorHAnsi"/>
          <w:lang w:val="nl" w:eastAsia="nl-NL"/>
        </w:rPr>
        <w:t xml:space="preserve">willen sluiten </w:t>
      </w:r>
      <w:r w:rsidR="001B6B8A" w:rsidRPr="00DF2A79">
        <w:rPr>
          <w:rFonts w:cstheme="minorHAnsi"/>
          <w:lang w:val="nl" w:eastAsia="nl-NL"/>
        </w:rPr>
        <w:t xml:space="preserve">voor het aanbieden van een </w:t>
      </w:r>
      <w:r>
        <w:rPr>
          <w:rFonts w:cstheme="minorHAnsi"/>
          <w:lang w:val="nl" w:eastAsia="nl-NL"/>
        </w:rPr>
        <w:t xml:space="preserve">collectieve zorgverzekering </w:t>
      </w:r>
      <w:r w:rsidR="00247C34" w:rsidRPr="00DF2A79">
        <w:rPr>
          <w:rFonts w:cstheme="minorHAnsi"/>
        </w:rPr>
        <w:t xml:space="preserve">dienen dit aanmeldformulier </w:t>
      </w:r>
      <w:r w:rsidR="00EC5CDD" w:rsidRPr="00DF2A79">
        <w:rPr>
          <w:rFonts w:cstheme="minorHAnsi"/>
        </w:rPr>
        <w:t>in te sturen. Me</w:t>
      </w:r>
      <w:r w:rsidR="00247C34" w:rsidRPr="00DF2A79">
        <w:rPr>
          <w:rFonts w:cstheme="minorHAnsi"/>
        </w:rPr>
        <w:t>t uw aanmelding geeft u aan de gevraagde dienstverlening</w:t>
      </w:r>
      <w:r w:rsidR="00EC5CDD" w:rsidRPr="00DF2A79">
        <w:rPr>
          <w:rFonts w:cstheme="minorHAnsi"/>
        </w:rPr>
        <w:t xml:space="preserve"> te kunnen bieden.</w:t>
      </w:r>
    </w:p>
    <w:p w14:paraId="098A0CD1" w14:textId="77777777" w:rsidR="000D2E35" w:rsidRPr="00DF2A79" w:rsidRDefault="000D2E35" w:rsidP="00EC5CDD">
      <w:pPr>
        <w:spacing w:after="0"/>
        <w:rPr>
          <w:rFonts w:cstheme="minorHAnsi"/>
        </w:rPr>
      </w:pPr>
    </w:p>
    <w:p w14:paraId="7C68091C" w14:textId="77777777" w:rsidR="00DF2A79" w:rsidRPr="001A4711" w:rsidRDefault="00DF2A79" w:rsidP="00DF2A79">
      <w:pPr>
        <w:pStyle w:val="Geenafstand"/>
        <w:rPr>
          <w:rFonts w:asciiTheme="minorHAnsi" w:hAnsiTheme="minorHAnsi" w:cstheme="minorHAnsi"/>
          <w:sz w:val="22"/>
        </w:rPr>
      </w:pPr>
      <w:r w:rsidRPr="001A4711">
        <w:rPr>
          <w:rFonts w:asciiTheme="minorHAnsi" w:hAnsiTheme="minorHAnsi" w:cstheme="minorHAnsi"/>
          <w:sz w:val="22"/>
        </w:rPr>
        <w:t xml:space="preserve">Uw aanmelding dient als volgt te zijn opgebouwd: </w:t>
      </w:r>
    </w:p>
    <w:p w14:paraId="3E326372" w14:textId="4544A0FF" w:rsidR="00DF2A79" w:rsidRPr="001A4711" w:rsidRDefault="00DF2A79" w:rsidP="00DF2A79">
      <w:pPr>
        <w:pStyle w:val="Geenafstand"/>
        <w:rPr>
          <w:rFonts w:asciiTheme="minorHAnsi" w:hAnsiTheme="minorHAnsi" w:cstheme="minorHAnsi"/>
          <w:sz w:val="22"/>
        </w:rPr>
      </w:pPr>
      <w:r w:rsidRPr="001A4711">
        <w:rPr>
          <w:rFonts w:asciiTheme="minorHAnsi" w:hAnsiTheme="minorHAnsi" w:cstheme="minorHAnsi"/>
          <w:sz w:val="22"/>
        </w:rPr>
        <w:t>1.</w:t>
      </w:r>
      <w:r w:rsidRPr="001A4711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Dit a</w:t>
      </w:r>
      <w:r w:rsidRPr="001A4711">
        <w:rPr>
          <w:rFonts w:asciiTheme="minorHAnsi" w:hAnsiTheme="minorHAnsi" w:cstheme="minorHAnsi"/>
          <w:sz w:val="22"/>
        </w:rPr>
        <w:t>anmeldformulier</w:t>
      </w:r>
    </w:p>
    <w:p w14:paraId="2E1DD206" w14:textId="77777777" w:rsidR="00DF2A79" w:rsidRDefault="00DF2A79" w:rsidP="00DF2A79">
      <w:pPr>
        <w:pStyle w:val="Geenafstand"/>
        <w:ind w:left="709" w:hanging="709"/>
        <w:rPr>
          <w:rFonts w:asciiTheme="minorHAnsi" w:hAnsiTheme="minorHAnsi" w:cstheme="minorHAnsi"/>
          <w:sz w:val="22"/>
        </w:rPr>
      </w:pPr>
      <w:r w:rsidRPr="001A4711">
        <w:rPr>
          <w:rFonts w:asciiTheme="minorHAnsi" w:hAnsiTheme="minorHAnsi" w:cstheme="minorHAnsi"/>
          <w:sz w:val="22"/>
        </w:rPr>
        <w:t>2.</w:t>
      </w:r>
      <w:r w:rsidRPr="001A4711">
        <w:rPr>
          <w:rFonts w:asciiTheme="minorHAnsi" w:hAnsiTheme="minorHAnsi" w:cstheme="minorHAnsi"/>
          <w:sz w:val="22"/>
        </w:rPr>
        <w:tab/>
        <w:t>Uittreksel uit het handelsregister van de Kamer van Koophandel</w:t>
      </w:r>
      <w:r>
        <w:rPr>
          <w:rFonts w:asciiTheme="minorHAnsi" w:hAnsiTheme="minorHAnsi" w:cstheme="minorHAnsi"/>
          <w:sz w:val="22"/>
        </w:rPr>
        <w:t xml:space="preserve"> (niet ouder dan 6 maanden ten tijden van aanmelden)</w:t>
      </w:r>
    </w:p>
    <w:p w14:paraId="490F0034" w14:textId="77777777" w:rsidR="00DF2A79" w:rsidRPr="001A4711" w:rsidRDefault="00DF2A79" w:rsidP="00DF2A79">
      <w:pPr>
        <w:pStyle w:val="Geenafstand"/>
        <w:ind w:left="709" w:hanging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3. </w:t>
      </w:r>
      <w:r>
        <w:rPr>
          <w:rFonts w:asciiTheme="minorHAnsi" w:hAnsiTheme="minorHAnsi" w:cstheme="minorHAnsi"/>
          <w:sz w:val="22"/>
        </w:rPr>
        <w:tab/>
        <w:t>Concept O</w:t>
      </w:r>
      <w:r w:rsidRPr="0091357C">
        <w:rPr>
          <w:rFonts w:asciiTheme="minorHAnsi" w:hAnsiTheme="minorHAnsi" w:cstheme="minorHAnsi"/>
          <w:sz w:val="22"/>
        </w:rPr>
        <w:t>vereenkomst inclusief administratief protocol, die in lijn zijn met deze voorwaarden (dit mag de eigen sjabloonovereenkomst van de verzekeraar zijn).</w:t>
      </w:r>
    </w:p>
    <w:p w14:paraId="5F87A46E" w14:textId="77777777" w:rsidR="00DF2A79" w:rsidRPr="001A4711" w:rsidRDefault="00DF2A79" w:rsidP="00DF2A79">
      <w:pPr>
        <w:pStyle w:val="Geenafstand"/>
        <w:rPr>
          <w:rFonts w:asciiTheme="minorHAnsi" w:hAnsiTheme="minorHAnsi" w:cstheme="minorHAnsi"/>
          <w:sz w:val="22"/>
        </w:rPr>
      </w:pPr>
    </w:p>
    <w:p w14:paraId="0CB425AF" w14:textId="1DCD3C87" w:rsidR="00EC5CDD" w:rsidRDefault="00EC5CDD" w:rsidP="00EC5CDD">
      <w:pPr>
        <w:spacing w:after="0"/>
        <w:rPr>
          <w:rFonts w:cstheme="minorHAnsi"/>
        </w:rPr>
      </w:pPr>
      <w:r w:rsidRPr="00DF2A79">
        <w:rPr>
          <w:rFonts w:cstheme="minorHAnsi"/>
        </w:rPr>
        <w:t>Na aanmel</w:t>
      </w:r>
      <w:r w:rsidR="00CC702A" w:rsidRPr="00DF2A79">
        <w:rPr>
          <w:rFonts w:cstheme="minorHAnsi"/>
        </w:rPr>
        <w:t xml:space="preserve">ding ontvangt u </w:t>
      </w:r>
      <w:r w:rsidR="00E0140E">
        <w:rPr>
          <w:rFonts w:cstheme="minorHAnsi"/>
        </w:rPr>
        <w:t>een bevestiging.</w:t>
      </w:r>
      <w:r w:rsidR="00070157" w:rsidRPr="00DF2A79">
        <w:rPr>
          <w:rFonts w:cstheme="minorHAnsi"/>
        </w:rPr>
        <w:t xml:space="preserve"> Partijen spreken vervolgens nader af waar en wanneer ondertekening van de overeenkomst plaats zal vinden. </w:t>
      </w:r>
      <w:r w:rsidR="00CC702A" w:rsidRPr="00DF2A79">
        <w:rPr>
          <w:rFonts w:cstheme="minorHAnsi"/>
        </w:rPr>
        <w:t xml:space="preserve"> </w:t>
      </w:r>
    </w:p>
    <w:p w14:paraId="6597D50B" w14:textId="009BD305" w:rsidR="005334D0" w:rsidRDefault="005334D0" w:rsidP="00EC5CDD">
      <w:pPr>
        <w:spacing w:after="0"/>
        <w:rPr>
          <w:rFonts w:cstheme="minorHAnsi"/>
        </w:rPr>
      </w:pPr>
    </w:p>
    <w:p w14:paraId="31A28A61" w14:textId="546D6922" w:rsidR="005334D0" w:rsidRDefault="005334D0" w:rsidP="005334D0">
      <w:pPr>
        <w:pStyle w:val="Geenafstand"/>
        <w:rPr>
          <w:rFonts w:asciiTheme="minorHAnsi" w:hAnsiTheme="minorHAnsi" w:cstheme="minorHAnsi"/>
          <w:b/>
          <w:color w:val="FF0000"/>
          <w:sz w:val="22"/>
        </w:rPr>
      </w:pPr>
      <w:r>
        <w:rPr>
          <w:rFonts w:asciiTheme="minorHAnsi" w:hAnsiTheme="minorHAnsi" w:cstheme="minorHAnsi"/>
          <w:b/>
          <w:color w:val="FF0000"/>
          <w:sz w:val="22"/>
        </w:rPr>
        <w:t xml:space="preserve">LET OP: aanmeldingen dienen UITSLUITEND alleen via de </w:t>
      </w:r>
      <w:r>
        <w:rPr>
          <w:rFonts w:asciiTheme="minorHAnsi" w:hAnsiTheme="minorHAnsi" w:cstheme="minorHAnsi"/>
          <w:b/>
          <w:color w:val="FF0000"/>
          <w:sz w:val="22"/>
          <w:u w:val="single"/>
        </w:rPr>
        <w:t>berichtenmodule</w:t>
      </w:r>
      <w:r>
        <w:rPr>
          <w:rFonts w:asciiTheme="minorHAnsi" w:hAnsiTheme="minorHAnsi" w:cstheme="minorHAnsi"/>
          <w:b/>
          <w:color w:val="FF0000"/>
          <w:sz w:val="22"/>
        </w:rPr>
        <w:t xml:space="preserve"> van </w:t>
      </w:r>
      <w:proofErr w:type="spellStart"/>
      <w:r>
        <w:rPr>
          <w:rFonts w:asciiTheme="minorHAnsi" w:hAnsiTheme="minorHAnsi" w:cstheme="minorHAnsi"/>
          <w:b/>
          <w:color w:val="FF0000"/>
          <w:sz w:val="22"/>
        </w:rPr>
        <w:t>TenderNed</w:t>
      </w:r>
      <w:proofErr w:type="spellEnd"/>
      <w:r>
        <w:rPr>
          <w:rFonts w:asciiTheme="minorHAnsi" w:hAnsiTheme="minorHAnsi" w:cstheme="minorHAnsi"/>
          <w:b/>
          <w:color w:val="FF0000"/>
          <w:sz w:val="22"/>
        </w:rPr>
        <w:t xml:space="preserve"> te worden ingediend.</w:t>
      </w:r>
      <w:r w:rsidR="00531C15">
        <w:rPr>
          <w:rFonts w:asciiTheme="minorHAnsi" w:hAnsiTheme="minorHAnsi" w:cstheme="minorHAnsi"/>
          <w:b/>
          <w:color w:val="FF0000"/>
          <w:sz w:val="22"/>
        </w:rPr>
        <w:t xml:space="preserve"> </w:t>
      </w:r>
      <w:r>
        <w:rPr>
          <w:rFonts w:asciiTheme="minorHAnsi" w:hAnsiTheme="minorHAnsi" w:cstheme="minorHAnsi"/>
          <w:b/>
          <w:color w:val="FF0000"/>
          <w:sz w:val="22"/>
        </w:rPr>
        <w:t>U dient dus NIET uw aanmelding in de kluis van TenderNed te uploaden.</w:t>
      </w:r>
    </w:p>
    <w:p w14:paraId="7616629E" w14:textId="77777777" w:rsidR="00EC5CDD" w:rsidRPr="00DF2A79" w:rsidRDefault="00EC5CDD" w:rsidP="00EC5CDD">
      <w:pPr>
        <w:spacing w:after="0"/>
        <w:rPr>
          <w:rFonts w:cstheme="minorHAnsi"/>
          <w:b/>
        </w:rPr>
      </w:pPr>
    </w:p>
    <w:p w14:paraId="08003619" w14:textId="77777777" w:rsidR="00EC5CDD" w:rsidRPr="00DF2A79" w:rsidRDefault="00EC5CDD" w:rsidP="00EC5CDD">
      <w:pPr>
        <w:spacing w:after="0"/>
        <w:rPr>
          <w:rFonts w:cstheme="minorHAnsi"/>
          <w:b/>
        </w:rPr>
      </w:pPr>
      <w:r w:rsidRPr="00DF2A79">
        <w:rPr>
          <w:rFonts w:cstheme="minorHAnsi"/>
          <w:b/>
        </w:rPr>
        <w:t>GEVRAAGDE GEGEVENS</w:t>
      </w:r>
    </w:p>
    <w:p w14:paraId="1AA2D48A" w14:textId="77777777" w:rsidR="00EC5CDD" w:rsidRPr="00DF2A79" w:rsidRDefault="00EC5CDD" w:rsidP="00EC5CDD">
      <w:pPr>
        <w:spacing w:after="0"/>
        <w:rPr>
          <w:rFonts w:cstheme="minorHAnsi"/>
          <w:b/>
        </w:rPr>
      </w:pPr>
      <w:r w:rsidRPr="00DF2A79">
        <w:rPr>
          <w:rFonts w:cstheme="minorHAnsi"/>
          <w:b/>
        </w:rPr>
        <w:t>ALGEMEEN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30"/>
        <w:gridCol w:w="5032"/>
      </w:tblGrid>
      <w:tr w:rsidR="00EC5CDD" w:rsidRPr="00DF2A79" w14:paraId="20336493" w14:textId="77777777" w:rsidTr="00E0140E">
        <w:tc>
          <w:tcPr>
            <w:tcW w:w="4030" w:type="dxa"/>
          </w:tcPr>
          <w:p w14:paraId="73C0684E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Naam organisatie</w:t>
            </w:r>
          </w:p>
        </w:tc>
        <w:tc>
          <w:tcPr>
            <w:tcW w:w="5032" w:type="dxa"/>
          </w:tcPr>
          <w:p w14:paraId="376E5EB0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321A9F8A" w14:textId="77777777" w:rsidTr="00E0140E">
        <w:tc>
          <w:tcPr>
            <w:tcW w:w="4030" w:type="dxa"/>
          </w:tcPr>
          <w:p w14:paraId="6EA61EAF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Straatnaam en huisnummer</w:t>
            </w:r>
          </w:p>
        </w:tc>
        <w:tc>
          <w:tcPr>
            <w:tcW w:w="5032" w:type="dxa"/>
          </w:tcPr>
          <w:p w14:paraId="75F4241F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1BCED6A9" w14:textId="77777777" w:rsidTr="00E0140E">
        <w:tc>
          <w:tcPr>
            <w:tcW w:w="4030" w:type="dxa"/>
          </w:tcPr>
          <w:p w14:paraId="426748B9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Postcode/Postbus</w:t>
            </w:r>
          </w:p>
        </w:tc>
        <w:tc>
          <w:tcPr>
            <w:tcW w:w="5032" w:type="dxa"/>
          </w:tcPr>
          <w:p w14:paraId="0F5DC803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644D6254" w14:textId="77777777" w:rsidTr="00E0140E">
        <w:tc>
          <w:tcPr>
            <w:tcW w:w="4030" w:type="dxa"/>
          </w:tcPr>
          <w:p w14:paraId="690DD461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Plaats</w:t>
            </w:r>
          </w:p>
        </w:tc>
        <w:tc>
          <w:tcPr>
            <w:tcW w:w="5032" w:type="dxa"/>
          </w:tcPr>
          <w:p w14:paraId="529975EA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34F11517" w14:textId="77777777" w:rsidTr="00E0140E">
        <w:tc>
          <w:tcPr>
            <w:tcW w:w="4030" w:type="dxa"/>
          </w:tcPr>
          <w:p w14:paraId="07C225EF" w14:textId="65DC263A" w:rsidR="00EC5CDD" w:rsidRPr="00DF2A79" w:rsidRDefault="00D7299F" w:rsidP="001574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Nummer </w:t>
            </w:r>
            <w:r w:rsidR="0015741F">
              <w:rPr>
                <w:rFonts w:cstheme="minorHAnsi"/>
              </w:rPr>
              <w:t>K</w:t>
            </w:r>
            <w:r w:rsidR="00EC5CDD" w:rsidRPr="00DF2A79">
              <w:rPr>
                <w:rFonts w:cstheme="minorHAnsi"/>
              </w:rPr>
              <w:t xml:space="preserve">amer van </w:t>
            </w:r>
            <w:r w:rsidR="0015741F">
              <w:rPr>
                <w:rFonts w:cstheme="minorHAnsi"/>
              </w:rPr>
              <w:t>Koophandel</w:t>
            </w:r>
          </w:p>
        </w:tc>
        <w:tc>
          <w:tcPr>
            <w:tcW w:w="5032" w:type="dxa"/>
          </w:tcPr>
          <w:p w14:paraId="3E35E724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</w:tbl>
    <w:p w14:paraId="694B33F8" w14:textId="77777777" w:rsidR="00EC5CDD" w:rsidRPr="00DF2A79" w:rsidRDefault="00EC5CDD" w:rsidP="00EC5CDD">
      <w:pPr>
        <w:spacing w:after="0"/>
        <w:rPr>
          <w:rFonts w:cstheme="minorHAnsi"/>
        </w:rPr>
      </w:pPr>
    </w:p>
    <w:p w14:paraId="0515AF94" w14:textId="4D55FE11" w:rsidR="00EC5CDD" w:rsidRPr="00DF2A79" w:rsidRDefault="00EC5CDD" w:rsidP="00EC5CDD">
      <w:pPr>
        <w:spacing w:after="0"/>
        <w:rPr>
          <w:rFonts w:cstheme="minorHAnsi"/>
          <w:b/>
        </w:rPr>
      </w:pPr>
      <w:r w:rsidRPr="00DF2A79">
        <w:rPr>
          <w:rFonts w:cstheme="minorHAnsi"/>
          <w:b/>
        </w:rPr>
        <w:t>BESTUURDER</w:t>
      </w:r>
      <w:r w:rsidR="00413CDF" w:rsidRPr="00DF2A79">
        <w:rPr>
          <w:rFonts w:cstheme="minorHAnsi"/>
          <w:b/>
        </w:rPr>
        <w:t xml:space="preserve"> (TEKENBEVOEGDE)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C5CDD" w:rsidRPr="00DF2A79" w14:paraId="47E5DD6C" w14:textId="77777777" w:rsidTr="00D821CF">
        <w:tc>
          <w:tcPr>
            <w:tcW w:w="4077" w:type="dxa"/>
          </w:tcPr>
          <w:p w14:paraId="2BFD6542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Naam</w:t>
            </w:r>
          </w:p>
        </w:tc>
        <w:tc>
          <w:tcPr>
            <w:tcW w:w="5135" w:type="dxa"/>
          </w:tcPr>
          <w:p w14:paraId="33225A10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689DD51D" w14:textId="77777777" w:rsidTr="00D821CF">
        <w:tc>
          <w:tcPr>
            <w:tcW w:w="4077" w:type="dxa"/>
          </w:tcPr>
          <w:p w14:paraId="586C4842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E-mail</w:t>
            </w:r>
          </w:p>
        </w:tc>
        <w:tc>
          <w:tcPr>
            <w:tcW w:w="5135" w:type="dxa"/>
          </w:tcPr>
          <w:p w14:paraId="4D1CE584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557FA7DA" w14:textId="77777777" w:rsidTr="00D821CF">
        <w:tc>
          <w:tcPr>
            <w:tcW w:w="4077" w:type="dxa"/>
          </w:tcPr>
          <w:p w14:paraId="0A05A36A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Telefoon</w:t>
            </w:r>
          </w:p>
        </w:tc>
        <w:tc>
          <w:tcPr>
            <w:tcW w:w="5135" w:type="dxa"/>
          </w:tcPr>
          <w:p w14:paraId="155ABFE0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4D7BD2DC" w14:textId="77777777" w:rsidTr="00D821CF">
        <w:tc>
          <w:tcPr>
            <w:tcW w:w="4077" w:type="dxa"/>
          </w:tcPr>
          <w:p w14:paraId="1D5727DF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Functienaam</w:t>
            </w:r>
          </w:p>
        </w:tc>
        <w:tc>
          <w:tcPr>
            <w:tcW w:w="5135" w:type="dxa"/>
          </w:tcPr>
          <w:p w14:paraId="33A1490A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</w:tbl>
    <w:p w14:paraId="22550DAD" w14:textId="77777777" w:rsidR="00EC5CDD" w:rsidRPr="00DF2A79" w:rsidRDefault="00EC5CDD" w:rsidP="00EC5CDD">
      <w:pPr>
        <w:spacing w:after="0"/>
        <w:rPr>
          <w:rFonts w:cstheme="minorHAnsi"/>
        </w:rPr>
      </w:pPr>
    </w:p>
    <w:p w14:paraId="33FA71D3" w14:textId="0593A8D9" w:rsidR="00EC5CDD" w:rsidRPr="00DF2A79" w:rsidRDefault="00EC5CDD" w:rsidP="00EC5CDD">
      <w:pPr>
        <w:spacing w:after="0"/>
        <w:rPr>
          <w:rFonts w:cstheme="minorHAnsi"/>
          <w:b/>
        </w:rPr>
      </w:pPr>
      <w:r w:rsidRPr="00DF2A79">
        <w:rPr>
          <w:rFonts w:cstheme="minorHAnsi"/>
          <w:b/>
        </w:rPr>
        <w:t xml:space="preserve">CONTACTPERSOON </w:t>
      </w:r>
      <w:r w:rsidR="00E0140E">
        <w:rPr>
          <w:rFonts w:cstheme="minorHAnsi"/>
          <w:b/>
        </w:rPr>
        <w:t>OVEREENKOMST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C5CDD" w:rsidRPr="00DF2A79" w14:paraId="29BD4487" w14:textId="77777777" w:rsidTr="00D821CF">
        <w:tc>
          <w:tcPr>
            <w:tcW w:w="4077" w:type="dxa"/>
          </w:tcPr>
          <w:p w14:paraId="29ED8C89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Naam</w:t>
            </w:r>
          </w:p>
        </w:tc>
        <w:tc>
          <w:tcPr>
            <w:tcW w:w="5135" w:type="dxa"/>
          </w:tcPr>
          <w:p w14:paraId="1935384B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6B79A3DB" w14:textId="77777777" w:rsidTr="00D821CF">
        <w:tc>
          <w:tcPr>
            <w:tcW w:w="4077" w:type="dxa"/>
          </w:tcPr>
          <w:p w14:paraId="5CFABA1F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E-mail</w:t>
            </w:r>
          </w:p>
        </w:tc>
        <w:tc>
          <w:tcPr>
            <w:tcW w:w="5135" w:type="dxa"/>
          </w:tcPr>
          <w:p w14:paraId="19C31141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51FB4988" w14:textId="77777777" w:rsidTr="00D821CF">
        <w:tc>
          <w:tcPr>
            <w:tcW w:w="4077" w:type="dxa"/>
          </w:tcPr>
          <w:p w14:paraId="34900012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Telefoon</w:t>
            </w:r>
          </w:p>
        </w:tc>
        <w:tc>
          <w:tcPr>
            <w:tcW w:w="5135" w:type="dxa"/>
          </w:tcPr>
          <w:p w14:paraId="135F8197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7CF7CBC0" w14:textId="77777777" w:rsidTr="00D821CF">
        <w:tc>
          <w:tcPr>
            <w:tcW w:w="4077" w:type="dxa"/>
          </w:tcPr>
          <w:p w14:paraId="3040D1C8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Mobiel</w:t>
            </w:r>
          </w:p>
        </w:tc>
        <w:tc>
          <w:tcPr>
            <w:tcW w:w="5135" w:type="dxa"/>
          </w:tcPr>
          <w:p w14:paraId="41BCA44C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</w:tbl>
    <w:p w14:paraId="49508447" w14:textId="77777777" w:rsidR="00EC5CDD" w:rsidRPr="00DF2A79" w:rsidRDefault="00EC5CDD" w:rsidP="00EC5CDD">
      <w:pPr>
        <w:spacing w:after="0"/>
        <w:rPr>
          <w:rFonts w:cstheme="minorHAnsi"/>
        </w:rPr>
      </w:pPr>
    </w:p>
    <w:p w14:paraId="30EF77A1" w14:textId="77777777" w:rsidR="00EC5CDD" w:rsidRPr="00DF2A79" w:rsidRDefault="00EC5CDD" w:rsidP="00EC5CDD">
      <w:pPr>
        <w:spacing w:after="0"/>
        <w:rPr>
          <w:rFonts w:cstheme="minorHAnsi"/>
          <w:b/>
        </w:rPr>
      </w:pPr>
      <w:r w:rsidRPr="00DF2A79">
        <w:rPr>
          <w:rFonts w:cstheme="minorHAnsi"/>
          <w:b/>
        </w:rPr>
        <w:t>CONTACTPERSOON ADMINISTRATIE/FINANCIËN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C5CDD" w:rsidRPr="00DF2A79" w14:paraId="24001410" w14:textId="77777777" w:rsidTr="00D821CF">
        <w:tc>
          <w:tcPr>
            <w:tcW w:w="4077" w:type="dxa"/>
          </w:tcPr>
          <w:p w14:paraId="6DCD1B2D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Naam</w:t>
            </w:r>
          </w:p>
        </w:tc>
        <w:tc>
          <w:tcPr>
            <w:tcW w:w="5135" w:type="dxa"/>
          </w:tcPr>
          <w:p w14:paraId="70987652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08C18785" w14:textId="77777777" w:rsidTr="00D821CF">
        <w:tc>
          <w:tcPr>
            <w:tcW w:w="4077" w:type="dxa"/>
          </w:tcPr>
          <w:p w14:paraId="320E6F6C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E-mail</w:t>
            </w:r>
          </w:p>
        </w:tc>
        <w:tc>
          <w:tcPr>
            <w:tcW w:w="5135" w:type="dxa"/>
          </w:tcPr>
          <w:p w14:paraId="6ED55241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526853C3" w14:textId="77777777" w:rsidTr="00D821CF">
        <w:tc>
          <w:tcPr>
            <w:tcW w:w="4077" w:type="dxa"/>
          </w:tcPr>
          <w:p w14:paraId="0378AF32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Telefoon</w:t>
            </w:r>
          </w:p>
        </w:tc>
        <w:tc>
          <w:tcPr>
            <w:tcW w:w="5135" w:type="dxa"/>
          </w:tcPr>
          <w:p w14:paraId="47E5B548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  <w:tr w:rsidR="00EC5CDD" w:rsidRPr="00DF2A79" w14:paraId="3CBB5DF2" w14:textId="77777777" w:rsidTr="00D821CF">
        <w:tc>
          <w:tcPr>
            <w:tcW w:w="4077" w:type="dxa"/>
          </w:tcPr>
          <w:p w14:paraId="07623A0F" w14:textId="77777777" w:rsidR="00EC5CDD" w:rsidRPr="00DF2A79" w:rsidRDefault="00EC5CDD" w:rsidP="00D821CF">
            <w:pPr>
              <w:rPr>
                <w:rFonts w:cstheme="minorHAnsi"/>
              </w:rPr>
            </w:pPr>
            <w:r w:rsidRPr="00DF2A79">
              <w:rPr>
                <w:rFonts w:cstheme="minorHAnsi"/>
              </w:rPr>
              <w:t>Mobiel</w:t>
            </w:r>
          </w:p>
        </w:tc>
        <w:tc>
          <w:tcPr>
            <w:tcW w:w="5135" w:type="dxa"/>
          </w:tcPr>
          <w:p w14:paraId="5E59F93C" w14:textId="77777777" w:rsidR="00EC5CDD" w:rsidRPr="00DF2A79" w:rsidRDefault="00EC5CDD" w:rsidP="00D821CF">
            <w:pPr>
              <w:rPr>
                <w:rFonts w:cstheme="minorHAnsi"/>
              </w:rPr>
            </w:pPr>
          </w:p>
        </w:tc>
      </w:tr>
    </w:tbl>
    <w:p w14:paraId="7B0FDD02" w14:textId="120A2F04" w:rsidR="00643EA1" w:rsidRPr="00DF2A79" w:rsidRDefault="00643EA1">
      <w:pPr>
        <w:rPr>
          <w:rFonts w:cstheme="minorHAnsi"/>
          <w:b/>
          <w:color w:val="FF0000"/>
        </w:rPr>
      </w:pPr>
    </w:p>
    <w:sectPr w:rsidR="00643EA1" w:rsidRPr="00DF2A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21E1D" w14:textId="77777777" w:rsidR="00642CB4" w:rsidRDefault="00642CB4">
      <w:pPr>
        <w:spacing w:after="0" w:line="240" w:lineRule="auto"/>
      </w:pPr>
      <w:r>
        <w:separator/>
      </w:r>
    </w:p>
  </w:endnote>
  <w:endnote w:type="continuationSeparator" w:id="0">
    <w:p w14:paraId="731C6AE1" w14:textId="77777777" w:rsidR="00642CB4" w:rsidRDefault="00642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CF734" w14:textId="620167D9" w:rsidR="00C2453E" w:rsidRDefault="007D4BF0">
    <w:pPr>
      <w:pStyle w:val="Voettekst"/>
      <w:jc w:val="center"/>
    </w:pPr>
  </w:p>
  <w:p w14:paraId="4DA45983" w14:textId="77777777" w:rsidR="00C2453E" w:rsidRDefault="007D4BF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C4F09" w14:textId="77777777" w:rsidR="00642CB4" w:rsidRDefault="00642CB4">
      <w:pPr>
        <w:spacing w:after="0" w:line="240" w:lineRule="auto"/>
      </w:pPr>
      <w:r>
        <w:separator/>
      </w:r>
    </w:p>
  </w:footnote>
  <w:footnote w:type="continuationSeparator" w:id="0">
    <w:p w14:paraId="2102A258" w14:textId="77777777" w:rsidR="00642CB4" w:rsidRDefault="00642C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DD"/>
    <w:rsid w:val="00070157"/>
    <w:rsid w:val="000D2E35"/>
    <w:rsid w:val="000F75B2"/>
    <w:rsid w:val="001438D5"/>
    <w:rsid w:val="0015741F"/>
    <w:rsid w:val="00187480"/>
    <w:rsid w:val="001B6B8A"/>
    <w:rsid w:val="002001B3"/>
    <w:rsid w:val="00247C34"/>
    <w:rsid w:val="0028520B"/>
    <w:rsid w:val="002B6F7E"/>
    <w:rsid w:val="00333F4D"/>
    <w:rsid w:val="00413CDF"/>
    <w:rsid w:val="00473FBE"/>
    <w:rsid w:val="004A19C9"/>
    <w:rsid w:val="00531C15"/>
    <w:rsid w:val="005334D0"/>
    <w:rsid w:val="00617C37"/>
    <w:rsid w:val="00642CB4"/>
    <w:rsid w:val="00643EA1"/>
    <w:rsid w:val="00674A05"/>
    <w:rsid w:val="007D4BF0"/>
    <w:rsid w:val="00950AF9"/>
    <w:rsid w:val="00972D6E"/>
    <w:rsid w:val="00975319"/>
    <w:rsid w:val="00A028AE"/>
    <w:rsid w:val="00BA4DA4"/>
    <w:rsid w:val="00C246B8"/>
    <w:rsid w:val="00CC5E53"/>
    <w:rsid w:val="00CC702A"/>
    <w:rsid w:val="00CD484F"/>
    <w:rsid w:val="00CD7BC5"/>
    <w:rsid w:val="00CF3568"/>
    <w:rsid w:val="00D02393"/>
    <w:rsid w:val="00D7299F"/>
    <w:rsid w:val="00D92144"/>
    <w:rsid w:val="00DC69FE"/>
    <w:rsid w:val="00DF2A79"/>
    <w:rsid w:val="00E0140E"/>
    <w:rsid w:val="00E72C40"/>
    <w:rsid w:val="00EC5CDD"/>
    <w:rsid w:val="00F12D29"/>
    <w:rsid w:val="00F77502"/>
    <w:rsid w:val="00FB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B617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5CD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C5CD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EC5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C5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5CDD"/>
  </w:style>
  <w:style w:type="character" w:styleId="Verwijzingopmerking">
    <w:name w:val="annotation reference"/>
    <w:basedOn w:val="Standaardalinea-lettertype"/>
    <w:uiPriority w:val="99"/>
    <w:semiHidden/>
    <w:unhideWhenUsed/>
    <w:rsid w:val="002852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520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520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52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520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520B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DF2A79"/>
    <w:pPr>
      <w:spacing w:after="0" w:line="240" w:lineRule="auto"/>
    </w:pPr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C24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4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5CD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C5CD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EC5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C5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5CDD"/>
  </w:style>
  <w:style w:type="character" w:styleId="Verwijzingopmerking">
    <w:name w:val="annotation reference"/>
    <w:basedOn w:val="Standaardalinea-lettertype"/>
    <w:uiPriority w:val="99"/>
    <w:semiHidden/>
    <w:unhideWhenUsed/>
    <w:rsid w:val="002852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520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520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52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520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520B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DF2A79"/>
    <w:pPr>
      <w:spacing w:after="0" w:line="240" w:lineRule="auto"/>
    </w:pPr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C24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4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4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4607CF42.dotm</Template>
  <TotalTime>14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de Graaf-Reekers</dc:creator>
  <cp:lastModifiedBy>Bijma Beitske</cp:lastModifiedBy>
  <cp:revision>11</cp:revision>
  <cp:lastPrinted>2019-04-17T06:09:00Z</cp:lastPrinted>
  <dcterms:created xsi:type="dcterms:W3CDTF">2019-04-16T07:26:00Z</dcterms:created>
  <dcterms:modified xsi:type="dcterms:W3CDTF">2019-09-24T11:52:00Z</dcterms:modified>
</cp:coreProperties>
</file>