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50" w:rsidRDefault="000C0450" w:rsidP="00C873E3">
      <w:pPr>
        <w:spacing w:after="0" w:line="360" w:lineRule="auto"/>
        <w:jc w:val="both"/>
        <w:rPr>
          <w:rFonts w:ascii="Arial" w:hAnsi="Arial" w:cs="Arial"/>
        </w:rPr>
      </w:pPr>
    </w:p>
    <w:p w:rsidR="007B0FB2" w:rsidRDefault="007B0FB2" w:rsidP="00C873E3">
      <w:pPr>
        <w:spacing w:after="0" w:line="360" w:lineRule="auto"/>
        <w:jc w:val="both"/>
        <w:rPr>
          <w:rFonts w:ascii="Arial" w:hAnsi="Arial" w:cs="Arial"/>
          <w:b/>
        </w:rPr>
      </w:pPr>
    </w:p>
    <w:p w:rsidR="000C0450" w:rsidRDefault="00B10077" w:rsidP="00C873E3">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57728" behindDoc="1" locked="1" layoutInCell="1" allowOverlap="1" wp14:anchorId="5D84871A" wp14:editId="403FC663">
                <wp:simplePos x="0" y="0"/>
                <wp:positionH relativeFrom="page">
                  <wp:posOffset>23495</wp:posOffset>
                </wp:positionH>
                <wp:positionV relativeFrom="page">
                  <wp:posOffset>1398905</wp:posOffset>
                </wp:positionV>
                <wp:extent cx="7814945" cy="1806575"/>
                <wp:effectExtent l="0"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806575"/>
                        </a:xfrm>
                        <a:prstGeom prst="rect">
                          <a:avLst/>
                        </a:prstGeom>
                        <a:solidFill>
                          <a:schemeClr val="accent5">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5pt;margin-top:110.15pt;width:615.35pt;height:14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" fillcolor="#92cddc [1944]" stroked="f">
                <w10:wrap anchorx="page" anchory="page"/>
                <w10:anchorlock/>
              </v:rect>
            </w:pict>
          </mc:Fallback>
        </mc:AlternateContent>
      </w:r>
    </w:p>
    <w:p w:rsidR="0073675C" w:rsidRDefault="009D40DF" w:rsidP="003D7230">
      <w:pPr>
        <w:spacing w:after="0" w:line="360" w:lineRule="auto"/>
        <w:jc w:val="both"/>
        <w:rPr>
          <w:rFonts w:ascii="Arial" w:hAnsi="Arial" w:cs="Arial"/>
          <w:b/>
        </w:rPr>
      </w:pPr>
      <w:r>
        <w:rPr>
          <w:rFonts w:ascii="Arial" w:hAnsi="Arial" w:cs="Arial"/>
          <w:b/>
        </w:rPr>
        <w:t>RAAM</w:t>
      </w:r>
      <w:r w:rsidR="0073675C">
        <w:rPr>
          <w:rFonts w:ascii="Arial" w:hAnsi="Arial" w:cs="Arial"/>
          <w:b/>
        </w:rPr>
        <w:t>OVEREENKOMST</w:t>
      </w:r>
    </w:p>
    <w:p w:rsidR="0073675C" w:rsidRDefault="0073675C" w:rsidP="00C873E3">
      <w:pPr>
        <w:spacing w:after="0" w:line="360" w:lineRule="auto"/>
        <w:jc w:val="both"/>
        <w:rPr>
          <w:rFonts w:ascii="Arial" w:hAnsi="Arial" w:cs="Arial"/>
          <w:b/>
        </w:rPr>
      </w:pPr>
      <w:r>
        <w:rPr>
          <w:rFonts w:ascii="Arial" w:hAnsi="Arial" w:cs="Arial"/>
          <w:b/>
        </w:rPr>
        <w:t>tussen</w:t>
      </w:r>
    </w:p>
    <w:p w:rsidR="00B604FC" w:rsidRDefault="00B604FC" w:rsidP="00C873E3">
      <w:pPr>
        <w:spacing w:after="0" w:line="360" w:lineRule="auto"/>
        <w:jc w:val="both"/>
        <w:rPr>
          <w:rFonts w:ascii="Arial" w:hAnsi="Arial" w:cs="Arial"/>
          <w:b/>
        </w:rPr>
      </w:pPr>
    </w:p>
    <w:p w:rsidR="000C0450" w:rsidRDefault="003B3E55" w:rsidP="00C873E3">
      <w:pPr>
        <w:spacing w:after="0" w:line="360" w:lineRule="auto"/>
        <w:jc w:val="both"/>
        <w:rPr>
          <w:rFonts w:ascii="Arial" w:hAnsi="Arial" w:cs="Arial"/>
          <w:b/>
        </w:rPr>
      </w:pPr>
      <w:r>
        <w:rPr>
          <w:rFonts w:ascii="Arial" w:hAnsi="Arial" w:cs="Arial"/>
          <w:b/>
        </w:rPr>
        <w:t>Servicepunt71</w:t>
      </w:r>
    </w:p>
    <w:p w:rsidR="0073675C" w:rsidRDefault="0073675C" w:rsidP="00C873E3">
      <w:pPr>
        <w:spacing w:after="0" w:line="360" w:lineRule="auto"/>
        <w:jc w:val="both"/>
        <w:rPr>
          <w:rFonts w:ascii="Arial" w:hAnsi="Arial" w:cs="Arial"/>
          <w:b/>
        </w:rPr>
      </w:pPr>
      <w:r>
        <w:rPr>
          <w:rFonts w:ascii="Arial" w:hAnsi="Arial" w:cs="Arial"/>
          <w:b/>
        </w:rPr>
        <w:t>en</w:t>
      </w:r>
    </w:p>
    <w:p w:rsidR="00B604FC" w:rsidRDefault="00B604FC" w:rsidP="00C873E3">
      <w:pPr>
        <w:spacing w:after="0" w:line="360" w:lineRule="auto"/>
        <w:jc w:val="both"/>
        <w:rPr>
          <w:rFonts w:ascii="Arial" w:hAnsi="Arial" w:cs="Arial"/>
          <w:b/>
        </w:rPr>
      </w:pPr>
    </w:p>
    <w:p w:rsidR="0073675C" w:rsidRDefault="0073675C" w:rsidP="00C873E3">
      <w:pPr>
        <w:spacing w:after="0" w:line="360" w:lineRule="auto"/>
        <w:jc w:val="both"/>
        <w:rPr>
          <w:rFonts w:ascii="Arial" w:hAnsi="Arial" w:cs="Arial"/>
          <w:b/>
        </w:rPr>
      </w:pPr>
      <w:r>
        <w:rPr>
          <w:rFonts w:ascii="Arial" w:hAnsi="Arial" w:cs="Arial"/>
          <w:b/>
        </w:rPr>
        <w:t>NAAM INSCHRIJVER</w:t>
      </w:r>
    </w:p>
    <w:p w:rsid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tabs>
          <w:tab w:val="left" w:pos="3735"/>
        </w:tabs>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spacing w:val="-3"/>
        </w:rPr>
      </w:pPr>
    </w:p>
    <w:p w:rsidR="009F510C" w:rsidRPr="000A3B39" w:rsidRDefault="009F510C" w:rsidP="009F510C">
      <w:pPr>
        <w:rPr>
          <w:rFonts w:ascii="Verdana" w:hAnsi="Verdana" w:cs="Arial"/>
          <w:b/>
        </w:rPr>
      </w:pPr>
      <w:r w:rsidRPr="000A3B39">
        <w:rPr>
          <w:rFonts w:ascii="Verdana" w:hAnsi="Verdana" w:cs="Arial"/>
          <w:b/>
        </w:rPr>
        <w:t>Openbare Aanbestedingsprocedure</w:t>
      </w:r>
    </w:p>
    <w:p w:rsidR="003B3E55" w:rsidRDefault="00F362D5" w:rsidP="003B3E55">
      <w:pPr>
        <w:tabs>
          <w:tab w:val="right" w:pos="1985"/>
        </w:tabs>
        <w:spacing w:line="240" w:lineRule="auto"/>
        <w:rPr>
          <w:rFonts w:ascii="Arial" w:hAnsi="Arial" w:cs="Arial"/>
          <w:b/>
          <w:sz w:val="36"/>
          <w:szCs w:val="36"/>
        </w:rPr>
      </w:pPr>
      <w:bookmarkStart w:id="0" w:name="_GoBack"/>
      <w:r>
        <w:rPr>
          <w:rFonts w:ascii="Arial" w:hAnsi="Arial" w:cs="Arial"/>
          <w:b/>
          <w:sz w:val="36"/>
          <w:szCs w:val="36"/>
        </w:rPr>
        <w:t>ICT Hardware</w:t>
      </w:r>
      <w:r w:rsidR="008948C3">
        <w:rPr>
          <w:rFonts w:ascii="Arial" w:hAnsi="Arial" w:cs="Arial"/>
          <w:b/>
          <w:sz w:val="36"/>
          <w:szCs w:val="36"/>
        </w:rPr>
        <w:t xml:space="preserve"> en AV middelen</w:t>
      </w:r>
    </w:p>
    <w:p w:rsidR="008948C3" w:rsidRDefault="008948C3" w:rsidP="003B3E55">
      <w:pPr>
        <w:tabs>
          <w:tab w:val="right" w:pos="1985"/>
        </w:tabs>
        <w:spacing w:line="240" w:lineRule="auto"/>
        <w:rPr>
          <w:rFonts w:ascii="Arial" w:hAnsi="Arial" w:cs="Arial"/>
          <w:b/>
          <w:sz w:val="36"/>
          <w:szCs w:val="36"/>
        </w:rPr>
      </w:pPr>
      <w:r>
        <w:rPr>
          <w:rFonts w:ascii="Arial" w:hAnsi="Arial" w:cs="Arial"/>
          <w:b/>
          <w:sz w:val="36"/>
          <w:szCs w:val="36"/>
        </w:rPr>
        <w:t>Perceel 1: ICT hardware</w:t>
      </w:r>
    </w:p>
    <w:bookmarkEnd w:id="0"/>
    <w:p w:rsidR="000C0450" w:rsidRPr="00D25D38" w:rsidRDefault="000C0450" w:rsidP="009F510C">
      <w:pPr>
        <w:spacing w:after="0" w:line="360" w:lineRule="auto"/>
        <w:jc w:val="both"/>
        <w:rPr>
          <w:rFonts w:ascii="Arial" w:hAnsi="Arial" w:cs="Arial"/>
          <w:b/>
          <w:spacing w:val="-3"/>
        </w:rPr>
      </w:pPr>
    </w:p>
    <w:p w:rsidR="000C0450" w:rsidRPr="00D25D38" w:rsidRDefault="000C0450" w:rsidP="00C873E3">
      <w:pPr>
        <w:spacing w:after="0" w:line="360" w:lineRule="auto"/>
        <w:jc w:val="both"/>
        <w:rPr>
          <w:rFonts w:ascii="Arial" w:hAnsi="Arial" w:cs="Arial"/>
          <w:b/>
          <w:spacing w:val="-3"/>
        </w:rPr>
      </w:pPr>
    </w:p>
    <w:p w:rsidR="000C0450" w:rsidRPr="00D25D38" w:rsidRDefault="000C0450" w:rsidP="00C873E3">
      <w:pPr>
        <w:pStyle w:val="VoorbladTitel"/>
        <w:spacing w:line="360" w:lineRule="auto"/>
        <w:jc w:val="both"/>
        <w:rPr>
          <w:rFonts w:cs="Arial"/>
          <w:sz w:val="20"/>
          <w:szCs w:val="20"/>
        </w:rPr>
      </w:pPr>
    </w:p>
    <w:p w:rsidR="000C0450" w:rsidRPr="00D25D38" w:rsidRDefault="000C0450" w:rsidP="003D7230">
      <w:pPr>
        <w:pStyle w:val="Ondertitel"/>
        <w:spacing w:line="360" w:lineRule="auto"/>
        <w:ind w:left="-426" w:firstLine="426"/>
        <w:jc w:val="both"/>
        <w:rPr>
          <w:rFonts w:ascii="Arial" w:hAnsi="Arial" w:cs="Arial"/>
          <w:sz w:val="20"/>
        </w:rPr>
      </w:pPr>
      <w:r w:rsidRPr="00D25D38">
        <w:rPr>
          <w:rFonts w:ascii="Arial" w:hAnsi="Arial" w:cs="Arial"/>
          <w:sz w:val="20"/>
        </w:rPr>
        <w:t xml:space="preserve">Referentienummer: </w:t>
      </w:r>
      <w:r w:rsidR="00F362D5">
        <w:rPr>
          <w:rFonts w:ascii="Arial" w:hAnsi="Arial" w:cs="Arial"/>
          <w:sz w:val="20"/>
        </w:rPr>
        <w:t>A03.47.2021</w:t>
      </w:r>
    </w:p>
    <w:p w:rsidR="000C0450" w:rsidRPr="00D25D38"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b/>
        </w:rPr>
      </w:pPr>
      <w:r w:rsidRPr="000C0450">
        <w:rPr>
          <w:rFonts w:ascii="Arial" w:hAnsi="Arial" w:cs="Arial"/>
          <w:b/>
        </w:rPr>
        <w:t>VERTROUWELIJK</w:t>
      </w: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B604FC" w:rsidRDefault="00B604FC" w:rsidP="00C873E3">
      <w:pPr>
        <w:spacing w:after="0" w:line="360" w:lineRule="auto"/>
        <w:jc w:val="both"/>
        <w:rPr>
          <w:rFonts w:ascii="Arial" w:hAnsi="Arial" w:cs="Arial"/>
        </w:rPr>
      </w:pPr>
    </w:p>
    <w:p w:rsidR="000C0450" w:rsidRPr="000C0450" w:rsidRDefault="000C0450" w:rsidP="00C873E3">
      <w:pPr>
        <w:pStyle w:val="Titel4"/>
        <w:pBdr>
          <w:top w:val="single" w:sz="4" w:space="1" w:color="auto"/>
          <w:left w:val="single" w:sz="4" w:space="4" w:color="auto"/>
          <w:bottom w:val="single" w:sz="4" w:space="1" w:color="auto"/>
          <w:right w:val="single" w:sz="4" w:space="4" w:color="auto"/>
        </w:pBdr>
        <w:spacing w:line="360" w:lineRule="auto"/>
        <w:jc w:val="both"/>
        <w:rPr>
          <w:rFonts w:ascii="Arial" w:hAnsi="Arial" w:cs="Arial"/>
          <w:b/>
          <w:caps/>
          <w:sz w:val="16"/>
          <w:szCs w:val="16"/>
        </w:rPr>
      </w:pPr>
      <w:r w:rsidRPr="000C0450">
        <w:rPr>
          <w:rFonts w:ascii="Arial" w:hAnsi="Arial" w:cs="Arial"/>
          <w:i/>
          <w:iCs/>
          <w:caps/>
          <w:sz w:val="16"/>
          <w:szCs w:val="16"/>
        </w:rPr>
        <w:t xml:space="preserve">Niets uit dit document mag zonder schriftelijke toestemming vooraf van servicepunt71 worden verveelvoudigd, openbaar gemaakt of voor andere doelstellingen gebruikt dan het indienen van een Inschrijving conform de onderliggende uitnodiging tot inschrijving </w:t>
      </w:r>
    </w:p>
    <w:p w:rsidR="000C0450" w:rsidRPr="000C0450"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rPr>
      </w:pPr>
    </w:p>
    <w:p w:rsidR="00C5740E" w:rsidRDefault="00C5740E" w:rsidP="00C873E3">
      <w:pPr>
        <w:spacing w:after="0" w:line="360" w:lineRule="auto"/>
        <w:jc w:val="both"/>
        <w:rPr>
          <w:rFonts w:ascii="Arial" w:hAnsi="Arial" w:cs="Arial"/>
        </w:rPr>
      </w:pPr>
      <w:r>
        <w:rPr>
          <w:rFonts w:ascii="Arial" w:hAnsi="Arial" w:cs="Arial"/>
        </w:rPr>
        <w:br w:type="page"/>
      </w:r>
    </w:p>
    <w:p w:rsidR="00C5740E" w:rsidRPr="00C5740E" w:rsidRDefault="00C5740E" w:rsidP="00C873E3">
      <w:pPr>
        <w:spacing w:after="0" w:line="360" w:lineRule="auto"/>
        <w:jc w:val="both"/>
        <w:rPr>
          <w:rFonts w:ascii="Arial" w:hAnsi="Arial" w:cs="Arial"/>
          <w:b/>
        </w:rPr>
      </w:pPr>
    </w:p>
    <w:p w:rsidR="00C5740E" w:rsidRDefault="00C5740E" w:rsidP="00C873E3">
      <w:pPr>
        <w:spacing w:after="0" w:line="360" w:lineRule="auto"/>
        <w:jc w:val="both"/>
        <w:rPr>
          <w:rFonts w:ascii="Arial" w:hAnsi="Arial" w:cs="Arial"/>
        </w:rPr>
      </w:pPr>
    </w:p>
    <w:p w:rsidR="00CC7578" w:rsidRPr="000C0450" w:rsidRDefault="00CC7578" w:rsidP="00C873E3">
      <w:pPr>
        <w:spacing w:after="0" w:line="360" w:lineRule="auto"/>
        <w:jc w:val="both"/>
        <w:rPr>
          <w:rFonts w:ascii="Arial" w:hAnsi="Arial" w:cs="Arial"/>
        </w:rPr>
      </w:pPr>
    </w:p>
    <w:p w:rsidR="00F362D5" w:rsidRPr="007A3EC9" w:rsidRDefault="00F362D5" w:rsidP="00F362D5">
      <w:pPr>
        <w:spacing w:line="312" w:lineRule="auto"/>
        <w:ind w:left="426"/>
        <w:rPr>
          <w:rFonts w:cs="Arial"/>
        </w:rPr>
      </w:pPr>
      <w:r w:rsidRPr="007A3EC9">
        <w:rPr>
          <w:rFonts w:cs="Arial"/>
        </w:rPr>
        <w:t xml:space="preserve">De publiekrechtelijke rechtspersoon </w:t>
      </w:r>
      <w:r>
        <w:rPr>
          <w:rFonts w:cs="Arial"/>
        </w:rPr>
        <w:t xml:space="preserve">Servicepunt 71 </w:t>
      </w:r>
      <w:r w:rsidRPr="007A3EC9">
        <w:rPr>
          <w:rFonts w:cs="Arial"/>
        </w:rPr>
        <w:t xml:space="preserve"> gevestigd aan </w:t>
      </w:r>
      <w:r>
        <w:rPr>
          <w:rFonts w:cs="Arial"/>
        </w:rPr>
        <w:t>Tweelingstraat</w:t>
      </w:r>
      <w:r w:rsidRPr="007A3EC9">
        <w:rPr>
          <w:rFonts w:cs="Arial"/>
        </w:rPr>
        <w:t xml:space="preserve"> te </w:t>
      </w:r>
      <w:r>
        <w:rPr>
          <w:rFonts w:cs="Arial"/>
        </w:rPr>
        <w:t xml:space="preserve">Leiden, </w:t>
      </w:r>
      <w:r w:rsidRPr="007A3EC9">
        <w:rPr>
          <w:rFonts w:cs="Arial"/>
        </w:rPr>
        <w:t xml:space="preserve">hierbij rechtsgeldig vertegenwoordigd door </w:t>
      </w:r>
      <w:sdt>
        <w:sdtPr>
          <w:rPr>
            <w:rFonts w:cs="Arial"/>
          </w:rPr>
          <w:alias w:val="&lt;&lt;naam ondertekenaar invullen&gt;&gt;"/>
          <w:tag w:val="&lt;&lt;naam ondertekenaar invullen&gt;&gt;"/>
          <w:id w:val="1022442627"/>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in zijn/haar hoedanigheid als </w:t>
      </w:r>
      <w:sdt>
        <w:sdtPr>
          <w:rPr>
            <w:rFonts w:cs="Arial"/>
          </w:rPr>
          <w:alias w:val="&lt;&lt; functie invullen&gt;&gt;"/>
          <w:tag w:val="&lt;&lt; functie invullen&gt;&gt;"/>
          <w:id w:val="477343517"/>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hierna te noemen “</w:t>
      </w:r>
      <w:r w:rsidRPr="007A3EC9">
        <w:rPr>
          <w:rFonts w:cs="Arial"/>
          <w:b/>
        </w:rPr>
        <w:t>opdrachtgever</w:t>
      </w:r>
      <w:r w:rsidRPr="007A3EC9">
        <w:rPr>
          <w:rFonts w:cs="Arial"/>
        </w:rPr>
        <w:t>”,</w:t>
      </w:r>
    </w:p>
    <w:p w:rsidR="00F362D5" w:rsidRPr="007A3EC9" w:rsidRDefault="00F362D5" w:rsidP="00F362D5">
      <w:pPr>
        <w:spacing w:line="312" w:lineRule="auto"/>
        <w:ind w:left="709" w:hanging="284"/>
        <w:rPr>
          <w:rFonts w:cs="Arial"/>
        </w:rPr>
      </w:pPr>
      <w:r w:rsidRPr="007A3EC9">
        <w:rPr>
          <w:rFonts w:cs="Arial"/>
        </w:rPr>
        <w:t>En:</w:t>
      </w:r>
    </w:p>
    <w:p w:rsidR="00F362D5" w:rsidRPr="007A3EC9" w:rsidRDefault="00F362D5" w:rsidP="00F362D5">
      <w:pPr>
        <w:spacing w:line="312" w:lineRule="auto"/>
        <w:ind w:left="426"/>
        <w:rPr>
          <w:rFonts w:cs="Arial"/>
        </w:rPr>
      </w:pPr>
      <w:r w:rsidRPr="007A3EC9">
        <w:rPr>
          <w:rFonts w:cs="Arial"/>
        </w:rPr>
        <w:t xml:space="preserve">De privaatrechtelijk rechtspersoon </w:t>
      </w:r>
      <w:sdt>
        <w:sdtPr>
          <w:rPr>
            <w:rFonts w:cs="Arial"/>
          </w:rPr>
          <w:alias w:val="&lt;&lt;bedrijfsnaam invullen&gt;&gt;"/>
          <w:tag w:val="&lt;&lt;bedrijfsnaam invullen&gt;&gt;"/>
          <w:id w:val="-1178500000"/>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gevestigd aan  </w:t>
      </w:r>
      <w:sdt>
        <w:sdtPr>
          <w:rPr>
            <w:rFonts w:cs="Arial"/>
          </w:rPr>
          <w:alias w:val="&lt;&lt;straat en postcode invullen&gt;&gt;"/>
          <w:tag w:val="&lt;&lt;straat en postcode invullen&gt;&gt;"/>
          <w:id w:val="-276187393"/>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te </w:t>
      </w:r>
      <w:sdt>
        <w:sdtPr>
          <w:rPr>
            <w:rFonts w:cs="Arial"/>
          </w:rPr>
          <w:alias w:val="&lt;&lt; plaatsnaam invullen&gt;&gt;"/>
          <w:tag w:val="&lt;&lt; plaatsnaam invullen&gt;&gt;"/>
          <w:id w:val="-2048979172"/>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hierbij rechtsgeldig vertegenwoordigd door </w:t>
      </w:r>
      <w:sdt>
        <w:sdtPr>
          <w:rPr>
            <w:rFonts w:cs="Arial"/>
          </w:rPr>
          <w:alias w:val="&lt;&lt;naam ondertekenaar invullen&gt;"/>
          <w:tag w:val="&lt;&lt;naam ondertekenaar invullen&gt;"/>
          <w:id w:val="-435684105"/>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in zijn/haar hoedanigheid als </w:t>
      </w:r>
      <w:sdt>
        <w:sdtPr>
          <w:rPr>
            <w:rFonts w:cs="Arial"/>
          </w:rPr>
          <w:alias w:val="&lt;&lt;functie ondertekenaar invullen&gt;&gt;"/>
          <w:tag w:val="&lt;&lt;functie ondertekenaar invullen&gt;&gt;"/>
          <w:id w:val="735742880"/>
          <w:placeholder>
            <w:docPart w:val="959250BA7C6B4077A004B8C6412F336E"/>
          </w:placeholder>
          <w:showingPlcHdr/>
        </w:sdtPr>
        <w:sdtEndPr/>
        <w:sdtContent>
          <w:r w:rsidRPr="007A3EC9">
            <w:rPr>
              <w:rStyle w:val="Tekstvantijdelijkeaanduiding"/>
              <w:rFonts w:cs="Arial"/>
              <w:color w:val="FF0000"/>
            </w:rPr>
            <w:t>Klik of tik om tekst in te voeren.</w:t>
          </w:r>
        </w:sdtContent>
      </w:sdt>
      <w:r w:rsidRPr="007A3EC9">
        <w:rPr>
          <w:rFonts w:cs="Arial"/>
        </w:rPr>
        <w:t>, hierna te noemen “</w:t>
      </w:r>
      <w:r w:rsidRPr="007A3EC9">
        <w:rPr>
          <w:rFonts w:cs="Arial"/>
          <w:b/>
        </w:rPr>
        <w:t>opdrachtnemer</w:t>
      </w:r>
      <w:r w:rsidRPr="007A3EC9">
        <w:rPr>
          <w:rFonts w:cs="Arial"/>
        </w:rPr>
        <w:t>”,</w:t>
      </w:r>
    </w:p>
    <w:p w:rsidR="00F362D5" w:rsidRPr="007A3EC9" w:rsidRDefault="00F362D5" w:rsidP="00F362D5">
      <w:pPr>
        <w:spacing w:line="312" w:lineRule="auto"/>
        <w:ind w:left="709" w:hanging="284"/>
        <w:rPr>
          <w:rFonts w:cs="Arial"/>
        </w:rPr>
      </w:pPr>
      <w:r w:rsidRPr="007A3EC9">
        <w:rPr>
          <w:rFonts w:cs="Arial"/>
        </w:rPr>
        <w:t xml:space="preserve"> Gezamenlijk te noemen “</w:t>
      </w:r>
      <w:r w:rsidRPr="007A3EC9">
        <w:rPr>
          <w:rFonts w:cs="Arial"/>
          <w:b/>
        </w:rPr>
        <w:t>partijen</w:t>
      </w:r>
      <w:r w:rsidRPr="007A3EC9">
        <w:rPr>
          <w:rFonts w:cs="Arial"/>
        </w:rPr>
        <w:t>”,</w:t>
      </w:r>
      <w:bookmarkStart w:id="1" w:name="bedrijfsnaam"/>
      <w:bookmarkEnd w:id="1"/>
    </w:p>
    <w:p w:rsidR="00F362D5" w:rsidRPr="007A3EC9" w:rsidRDefault="00F362D5" w:rsidP="00F362D5">
      <w:pPr>
        <w:spacing w:line="312" w:lineRule="auto"/>
        <w:ind w:left="709" w:hanging="284"/>
        <w:rPr>
          <w:rFonts w:cs="Arial"/>
        </w:rPr>
      </w:pPr>
      <w:r w:rsidRPr="007A3EC9">
        <w:rPr>
          <w:rFonts w:cs="Arial"/>
        </w:rPr>
        <w:t>Overwegende dat:</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Opdrachtgever een </w:t>
      </w:r>
      <w:r>
        <w:rPr>
          <w:rFonts w:cs="Arial"/>
        </w:rPr>
        <w:t>Europese aanbesteding</w:t>
      </w:r>
      <w:r w:rsidRPr="007A3EC9">
        <w:rPr>
          <w:rFonts w:cs="Arial"/>
        </w:rPr>
        <w:t xml:space="preserve"> heeft uitgeschreven voor de levering van </w:t>
      </w:r>
      <w:sdt>
        <w:sdtPr>
          <w:rPr>
            <w:rFonts w:cs="Arial"/>
          </w:rPr>
          <w:alias w:val="&lt;&lt; omschrijving l/d/w/ invullen&gt;&gt;"/>
          <w:tag w:val="&lt;&lt; omschrijving l/d/w/ invullen&gt;&gt;"/>
          <w:id w:val="946505457"/>
          <w:placeholder>
            <w:docPart w:val="959250BA7C6B4077A004B8C6412F336E"/>
          </w:placeholder>
        </w:sdtPr>
        <w:sdtEndPr/>
        <w:sdtContent>
          <w:r>
            <w:rPr>
              <w:rFonts w:cs="Arial"/>
            </w:rPr>
            <w:t xml:space="preserve">ICT Hardware </w:t>
          </w:r>
        </w:sdtContent>
      </w:sdt>
      <w:r w:rsidRPr="007A3EC9">
        <w:rPr>
          <w:rFonts w:cs="Arial"/>
        </w:rPr>
        <w:t xml:space="preserve">gepubliceerd onder </w:t>
      </w:r>
      <w:sdt>
        <w:sdtPr>
          <w:rPr>
            <w:rFonts w:cs="Arial"/>
          </w:rPr>
          <w:alias w:val="&lt;&lt;publicatienummer aankondiging TED invullen (indien van toepass"/>
          <w:tag w:val="&lt;&lt;publicatienummer aankondiging TED invullen (indien van toepassing)&gt;&gt;"/>
          <w:id w:val="424146104"/>
          <w:placeholder>
            <w:docPart w:val="959250BA7C6B4077A004B8C6412F336E"/>
          </w:placeholder>
          <w:showingPlcHdr/>
        </w:sdtPr>
        <w:sdtEndPr/>
        <w:sdtContent>
          <w:r w:rsidRPr="007A3EC9">
            <w:rPr>
              <w:rStyle w:val="Tekstvantijdelijkeaanduiding"/>
              <w:rFonts w:eastAsia="Times New Roman" w:cs="Arial"/>
              <w:color w:val="FF0000"/>
            </w:rPr>
            <w:t>Klik of tik om tekst in te voeren.</w:t>
          </w:r>
        </w:sdtContent>
      </w:sdt>
      <w:r w:rsidRPr="007A3EC9">
        <w:rPr>
          <w:rFonts w:cs="Arial"/>
        </w:rPr>
        <w:t>van het Supplement op het Publicatieblad van de Europese Unie (hierna: “</w:t>
      </w:r>
      <w:r w:rsidRPr="007A3EC9">
        <w:rPr>
          <w:rFonts w:cs="Arial"/>
          <w:b/>
        </w:rPr>
        <w:t>aanbesteding</w:t>
      </w:r>
      <w:r w:rsidRPr="007A3EC9">
        <w:rPr>
          <w:rFonts w:cs="Arial"/>
        </w:rPr>
        <w:t>”);</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De aanbestedingsprocedure digitaal is verlopen via </w:t>
      </w:r>
      <w:proofErr w:type="spellStart"/>
      <w:r>
        <w:rPr>
          <w:rFonts w:cs="Arial"/>
        </w:rPr>
        <w:t>TenderNed</w:t>
      </w:r>
      <w:proofErr w:type="spellEnd"/>
      <w:r w:rsidRPr="007A3EC9">
        <w:rPr>
          <w:rFonts w:cs="Arial"/>
        </w:rPr>
        <w:t xml:space="preserve"> met kenmerk </w:t>
      </w:r>
      <w:sdt>
        <w:sdtPr>
          <w:rPr>
            <w:rFonts w:cs="Arial"/>
          </w:rPr>
          <w:alias w:val="&lt;&lt;Negometrixnummer invullen&gt;&gt;"/>
          <w:tag w:val="&lt;&lt;Negometrixnummer invullen&gt;&gt;"/>
          <w:id w:val="1257178898"/>
          <w:placeholder>
            <w:docPart w:val="959250BA7C6B4077A004B8C6412F336E"/>
          </w:placeholder>
        </w:sdtPr>
        <w:sdtEndPr/>
        <w:sdtContent>
          <w:r>
            <w:rPr>
              <w:rFonts w:cs="Arial"/>
            </w:rPr>
            <w:t>327832</w:t>
          </w:r>
          <w:r w:rsidRPr="00941EAA">
            <w:rPr>
              <w:rFonts w:cs="Arial"/>
            </w:rPr>
            <w:t>;</w:t>
          </w:r>
        </w:sdtContent>
      </w:sdt>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De inschrijving va</w:t>
      </w:r>
      <w:r w:rsidR="003D593E">
        <w:rPr>
          <w:rFonts w:cs="Arial"/>
        </w:rPr>
        <w:t xml:space="preserve">n Opdrachtnemer, </w:t>
      </w:r>
      <w:r w:rsidR="003D593E">
        <w:rPr>
          <w:rFonts w:cs="Arial"/>
        </w:rPr>
        <w:t xml:space="preserve">samen met twee andere inschrijvers, </w:t>
      </w:r>
      <w:r w:rsidR="003D593E">
        <w:rPr>
          <w:rFonts w:cs="Arial"/>
        </w:rPr>
        <w:t xml:space="preserve"> </w:t>
      </w:r>
      <w:r w:rsidRPr="007A3EC9">
        <w:rPr>
          <w:rFonts w:cs="Arial"/>
        </w:rPr>
        <w:t>als de meest economische meest voordelige is beoordeeld en derhalve de opdracht gegund heeft gekregen;</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Partijen een raamovereenkomst wensen te sluiten van ten behoeve van </w:t>
      </w:r>
      <w:sdt>
        <w:sdtPr>
          <w:rPr>
            <w:rFonts w:cs="Arial"/>
          </w:rPr>
          <w:alias w:val="&lt;&lt; omschrijving l/d/w/ invullen&gt;&gt;"/>
          <w:tag w:val="&lt;&lt; omschrijving l/d/w/ invullen&gt;&gt;"/>
          <w:id w:val="153415119"/>
          <w:placeholder>
            <w:docPart w:val="959250BA7C6B4077A004B8C6412F336E"/>
          </w:placeholder>
        </w:sdtPr>
        <w:sdtEndPr/>
        <w:sdtContent>
          <w:r>
            <w:rPr>
              <w:rFonts w:cs="Arial"/>
            </w:rPr>
            <w:t>ICT Hardware</w:t>
          </w:r>
        </w:sdtContent>
      </w:sdt>
      <w:r w:rsidRPr="007A3EC9">
        <w:rPr>
          <w:rFonts w:cs="Arial"/>
        </w:rPr>
        <w:t xml:space="preserve"> als overeengekomen in de aanbesteding;</w:t>
      </w:r>
    </w:p>
    <w:p w:rsidR="00F362D5" w:rsidRPr="007A3EC9" w:rsidRDefault="00F362D5" w:rsidP="00F362D5">
      <w:pPr>
        <w:spacing w:line="312" w:lineRule="auto"/>
        <w:ind w:left="709" w:hanging="284"/>
        <w:rPr>
          <w:rFonts w:cs="Arial"/>
        </w:rPr>
      </w:pPr>
      <w:r w:rsidRPr="007A3EC9">
        <w:rPr>
          <w:rFonts w:cs="Arial"/>
        </w:rPr>
        <w:t>Komen daartoe het volgende overeen:</w:t>
      </w:r>
      <w:r w:rsidRPr="007A3EC9">
        <w:rPr>
          <w:rFonts w:cs="Arial"/>
        </w:rPr>
        <w:fldChar w:fldCharType="begin"/>
      </w:r>
      <w:r w:rsidRPr="007A3EC9">
        <w:rPr>
          <w:rFonts w:cs="Arial"/>
        </w:rPr>
        <w:instrText xml:space="preserve"> AUTOTEXT  " Eenvoudig tekstvak" </w:instrText>
      </w:r>
      <w:r w:rsidRPr="007A3EC9">
        <w:rPr>
          <w:rFonts w:cs="Arial"/>
        </w:rPr>
        <w:fldChar w:fldCharType="end"/>
      </w: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Prestatie</w:t>
      </w:r>
    </w:p>
    <w:p w:rsidR="00F362D5" w:rsidRDefault="00F362D5" w:rsidP="00F362D5">
      <w:pPr>
        <w:pStyle w:val="Lijstalinea"/>
        <w:numPr>
          <w:ilvl w:val="1"/>
          <w:numId w:val="13"/>
        </w:numPr>
        <w:spacing w:after="0" w:line="312" w:lineRule="auto"/>
        <w:rPr>
          <w:rFonts w:cs="Arial"/>
        </w:rPr>
      </w:pPr>
      <w:r w:rsidRPr="007A3EC9">
        <w:rPr>
          <w:rFonts w:cs="Arial"/>
        </w:rPr>
        <w:t xml:space="preserve">Opdrachtnemer levert </w:t>
      </w:r>
      <w:sdt>
        <w:sdtPr>
          <w:rPr>
            <w:rFonts w:cs="Arial"/>
          </w:rPr>
          <w:id w:val="397022236"/>
          <w:placeholder>
            <w:docPart w:val="07C60393F1B3425AA26DF05E8DD5C123"/>
          </w:placeholder>
          <w:dropDownList>
            <w:listItem w:value="Kies een item."/>
            <w:listItem w:displayText="de dienst" w:value="de dienst"/>
            <w:listItem w:displayText="de producten" w:value="de producten"/>
            <w:listItem w:displayText="het product" w:value="het product"/>
          </w:dropDownList>
        </w:sdtPr>
        <w:sdtEndPr/>
        <w:sdtContent>
          <w:r>
            <w:rPr>
              <w:rFonts w:cs="Arial"/>
            </w:rPr>
            <w:t>de producten</w:t>
          </w:r>
        </w:sdtContent>
      </w:sdt>
      <w:r w:rsidRPr="007A3EC9">
        <w:rPr>
          <w:rFonts w:cs="Arial"/>
        </w:rPr>
        <w:t xml:space="preserve"> </w:t>
      </w:r>
      <w:r>
        <w:rPr>
          <w:rFonts w:cs="Arial"/>
        </w:rPr>
        <w:t xml:space="preserve">en diensten </w:t>
      </w:r>
      <w:r w:rsidRPr="007A3EC9">
        <w:rPr>
          <w:rFonts w:cs="Arial"/>
        </w:rPr>
        <w:t>als gevraagd door opdrachtgever in de aanbesteding als gevraagd in de aanbesteding en als aangeboden door Opdrachtnemer.</w:t>
      </w:r>
    </w:p>
    <w:p w:rsidR="00F362D5" w:rsidRPr="00410EC9" w:rsidRDefault="00F362D5" w:rsidP="00F362D5">
      <w:pPr>
        <w:pStyle w:val="Lijstalinea"/>
        <w:numPr>
          <w:ilvl w:val="1"/>
          <w:numId w:val="13"/>
        </w:numPr>
        <w:spacing w:after="0" w:line="312" w:lineRule="auto"/>
        <w:jc w:val="both"/>
        <w:rPr>
          <w:rFonts w:cs="Arial"/>
        </w:rPr>
      </w:pPr>
      <w:r>
        <w:rPr>
          <w:rFonts w:cs="Arial"/>
        </w:rPr>
        <w:t>Opdrachtgever</w:t>
      </w:r>
      <w:r w:rsidRPr="00410EC9">
        <w:rPr>
          <w:rFonts w:cs="Arial"/>
        </w:rPr>
        <w:t xml:space="preserve"> heeft het recht onder de in deze </w:t>
      </w:r>
      <w:r>
        <w:rPr>
          <w:rFonts w:cs="Arial"/>
        </w:rPr>
        <w:t>r</w:t>
      </w:r>
      <w:r w:rsidRPr="00410EC9">
        <w:rPr>
          <w:rFonts w:cs="Arial"/>
        </w:rPr>
        <w:t>aamovereenkomst gestelde</w:t>
      </w:r>
    </w:p>
    <w:p w:rsidR="00F362D5" w:rsidRPr="00410EC9" w:rsidRDefault="00F362D5" w:rsidP="00F362D5">
      <w:pPr>
        <w:pStyle w:val="Lijstalinea"/>
        <w:rPr>
          <w:rFonts w:cs="Arial"/>
        </w:rPr>
      </w:pPr>
      <w:r w:rsidRPr="00410EC9">
        <w:rPr>
          <w:rFonts w:cs="Arial"/>
        </w:rPr>
        <w:t xml:space="preserve">voorwaarden </w:t>
      </w:r>
      <w:sdt>
        <w:sdtPr>
          <w:rPr>
            <w:rFonts w:cs="Arial"/>
          </w:rPr>
          <w:id w:val="-1808934803"/>
          <w:placeholder>
            <w:docPart w:val="6D5257AC1C0A403B82B4D68129682879"/>
          </w:placeholder>
          <w:dropDownList>
            <w:listItem w:value="Kies een item."/>
            <w:listItem w:displayText="diensten" w:value="diensten"/>
            <w:listItem w:displayText="producten" w:value="producten"/>
          </w:dropDownList>
        </w:sdtPr>
        <w:sdtEndPr/>
        <w:sdtContent>
          <w:r>
            <w:rPr>
              <w:rFonts w:cs="Arial"/>
            </w:rPr>
            <w:t>diensten</w:t>
          </w:r>
        </w:sdtContent>
      </w:sdt>
      <w:r>
        <w:rPr>
          <w:rFonts w:cs="Arial"/>
        </w:rPr>
        <w:t xml:space="preserve"> en producten af te nemen</w:t>
      </w:r>
      <w:r w:rsidRPr="00410EC9">
        <w:rPr>
          <w:rFonts w:cs="Arial"/>
        </w:rPr>
        <w:t xml:space="preserve"> bij de </w:t>
      </w:r>
      <w:r>
        <w:rPr>
          <w:rFonts w:cs="Arial"/>
        </w:rPr>
        <w:t>opdrachtnemer,</w:t>
      </w:r>
      <w:r w:rsidRPr="00410EC9">
        <w:rPr>
          <w:rFonts w:cs="Arial"/>
        </w:rPr>
        <w:t xml:space="preserve"> zonder dat </w:t>
      </w:r>
      <w:r>
        <w:rPr>
          <w:rFonts w:cs="Arial"/>
        </w:rPr>
        <w:t xml:space="preserve">opdrachtgever </w:t>
      </w:r>
      <w:r w:rsidRPr="00410EC9">
        <w:rPr>
          <w:rFonts w:cs="Arial"/>
        </w:rPr>
        <w:t>verplicht is een bepaalde hoeveelheid zaken af te roepen en waarbij de</w:t>
      </w:r>
      <w:r>
        <w:rPr>
          <w:rFonts w:cs="Arial"/>
        </w:rPr>
        <w:t xml:space="preserve"> </w:t>
      </w:r>
      <w:r w:rsidRPr="00410EC9">
        <w:rPr>
          <w:rFonts w:cs="Arial"/>
        </w:rPr>
        <w:t xml:space="preserve">opdrachtnemer de plicht heeft de opdrachten te aanvaarden tot het tijdig leveren </w:t>
      </w:r>
      <w:r>
        <w:rPr>
          <w:rFonts w:cs="Arial"/>
        </w:rPr>
        <w:t>producten of diensten.</w:t>
      </w:r>
    </w:p>
    <w:p w:rsidR="00F362D5" w:rsidRPr="007A3EC9" w:rsidRDefault="00F362D5" w:rsidP="00F362D5">
      <w:pPr>
        <w:pStyle w:val="Lijstalinea"/>
        <w:numPr>
          <w:ilvl w:val="1"/>
          <w:numId w:val="13"/>
        </w:numPr>
        <w:spacing w:after="0" w:line="312" w:lineRule="auto"/>
        <w:rPr>
          <w:rFonts w:cs="Arial"/>
        </w:rPr>
      </w:pPr>
      <w:r w:rsidRPr="007A3EC9">
        <w:rPr>
          <w:rFonts w:cs="Arial"/>
        </w:rPr>
        <w:t>De prestatie wordt geleverd conform de tarieven en indexeringen als opgenomen in het onderdeel ‘</w:t>
      </w:r>
      <w:r>
        <w:rPr>
          <w:rFonts w:cs="Arial"/>
        </w:rPr>
        <w:t>Prijzenblad Bijlage 5” van de inschrijving</w:t>
      </w:r>
      <w:r w:rsidRPr="007A3EC9">
        <w:rPr>
          <w:rFonts w:cs="Arial"/>
        </w:rPr>
        <w:t>.</w:t>
      </w:r>
    </w:p>
    <w:p w:rsidR="00F362D5" w:rsidRDefault="00F362D5" w:rsidP="00F362D5">
      <w:pPr>
        <w:pStyle w:val="Lijstalinea"/>
        <w:numPr>
          <w:ilvl w:val="1"/>
          <w:numId w:val="13"/>
        </w:numPr>
        <w:spacing w:after="0" w:line="312" w:lineRule="auto"/>
        <w:rPr>
          <w:rFonts w:cs="Arial"/>
        </w:rPr>
      </w:pPr>
      <w:r w:rsidRPr="007A3EC9">
        <w:rPr>
          <w:rFonts w:cs="Arial"/>
        </w:rPr>
        <w:t xml:space="preserve">De uitvoering van de te leveren prestatie geschiedt conform </w:t>
      </w:r>
      <w:r>
        <w:rPr>
          <w:rFonts w:cs="Arial"/>
        </w:rPr>
        <w:t>het aanbestedingsdocument</w:t>
      </w:r>
      <w:r w:rsidRPr="007A3EC9">
        <w:rPr>
          <w:rFonts w:cs="Arial"/>
        </w:rPr>
        <w:t>. De rangorderegeling opgenomen in deze raamovereenkomst is van overeenkomstige toepassing.</w:t>
      </w:r>
    </w:p>
    <w:p w:rsidR="00F362D5" w:rsidRPr="00BC29F7" w:rsidRDefault="00F362D5" w:rsidP="00F362D5">
      <w:pPr>
        <w:rPr>
          <w:rFonts w:cs="Arial"/>
        </w:rPr>
      </w:pP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Rangorderegeling</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Gedurende de periode van bovengenoemde aanbesteding zijn diverse stukken door opdrachtgever en opdrachtnemer overgelegd. Deze stukken maken onderdeel uit van onderliggende raamovereenkomst en zijn dus gedurende de gehele looptijd van deze raamovereenkomst van toepassing. </w:t>
      </w:r>
    </w:p>
    <w:p w:rsidR="00F362D5" w:rsidRPr="007A3EC9" w:rsidRDefault="00F362D5" w:rsidP="00F362D5">
      <w:pPr>
        <w:pStyle w:val="Lijstalinea"/>
        <w:numPr>
          <w:ilvl w:val="1"/>
          <w:numId w:val="13"/>
        </w:numPr>
        <w:spacing w:after="0" w:line="312" w:lineRule="auto"/>
        <w:rPr>
          <w:rFonts w:cs="Arial"/>
        </w:rPr>
      </w:pPr>
      <w:r w:rsidRPr="007A3EC9">
        <w:rPr>
          <w:rFonts w:cs="Arial"/>
        </w:rPr>
        <w:lastRenderedPageBreak/>
        <w:t>De navolgende stukken maken deel uit van deze raamovereenkomst. Voor zover deze stukken met elkaar in tegenspraak zijn, prevaleert het eerder genoemde document:</w:t>
      </w:r>
    </w:p>
    <w:p w:rsidR="00F362D5" w:rsidRPr="007A3EC9" w:rsidRDefault="00F362D5" w:rsidP="00F362D5">
      <w:pPr>
        <w:pStyle w:val="Lijstalinea"/>
        <w:numPr>
          <w:ilvl w:val="2"/>
          <w:numId w:val="13"/>
        </w:numPr>
        <w:spacing w:after="0" w:line="312" w:lineRule="auto"/>
        <w:rPr>
          <w:rFonts w:cs="Arial"/>
        </w:rPr>
      </w:pPr>
      <w:r w:rsidRPr="007A3EC9">
        <w:rPr>
          <w:rFonts w:cs="Arial"/>
        </w:rPr>
        <w:t>Onderliggende raam</w:t>
      </w:r>
      <w:r>
        <w:rPr>
          <w:rFonts w:cs="Arial"/>
        </w:rPr>
        <w:t>overeenkomst</w:t>
      </w:r>
      <w:r w:rsidRPr="007A3EC9">
        <w:rPr>
          <w:rFonts w:cs="Arial"/>
        </w:rPr>
        <w:t>;</w:t>
      </w:r>
    </w:p>
    <w:p w:rsidR="00F362D5" w:rsidRPr="007A3EC9" w:rsidRDefault="00F362D5" w:rsidP="00F362D5">
      <w:pPr>
        <w:pStyle w:val="Lijstalinea"/>
        <w:numPr>
          <w:ilvl w:val="2"/>
          <w:numId w:val="13"/>
        </w:numPr>
        <w:spacing w:after="0" w:line="312" w:lineRule="auto"/>
        <w:rPr>
          <w:rFonts w:cs="Arial"/>
        </w:rPr>
      </w:pPr>
      <w:r w:rsidRPr="007A3EC9">
        <w:rPr>
          <w:rFonts w:cs="Arial"/>
        </w:rPr>
        <w:t xml:space="preserve">De vragen en antwoorden bij bijbehorende aanbesteding zoals opgenomen in de </w:t>
      </w:r>
      <w:r>
        <w:rPr>
          <w:rFonts w:cs="Arial"/>
        </w:rPr>
        <w:t>nota’s van inlichtingen</w:t>
      </w:r>
      <w:r w:rsidRPr="007A3EC9">
        <w:rPr>
          <w:rFonts w:cs="Arial"/>
        </w:rPr>
        <w:t>;</w:t>
      </w:r>
    </w:p>
    <w:p w:rsidR="00F362D5" w:rsidRPr="007A3EC9" w:rsidRDefault="00F362D5" w:rsidP="00F362D5">
      <w:pPr>
        <w:pStyle w:val="Lijstalinea"/>
        <w:numPr>
          <w:ilvl w:val="2"/>
          <w:numId w:val="13"/>
        </w:numPr>
        <w:spacing w:after="0" w:line="312" w:lineRule="auto"/>
        <w:rPr>
          <w:rFonts w:cs="Arial"/>
        </w:rPr>
      </w:pPr>
      <w:r>
        <w:rPr>
          <w:rFonts w:cs="Arial"/>
        </w:rPr>
        <w:t xml:space="preserve">Het aanbestedingsdocument </w:t>
      </w:r>
    </w:p>
    <w:p w:rsidR="00F362D5" w:rsidRPr="007A3EC9" w:rsidRDefault="00F362D5" w:rsidP="00F362D5">
      <w:pPr>
        <w:pStyle w:val="Lijstalinea"/>
        <w:numPr>
          <w:ilvl w:val="2"/>
          <w:numId w:val="13"/>
        </w:numPr>
        <w:spacing w:after="0" w:line="312" w:lineRule="auto"/>
        <w:rPr>
          <w:rFonts w:cs="Arial"/>
        </w:rPr>
      </w:pPr>
      <w:r w:rsidRPr="007A3EC9">
        <w:rPr>
          <w:rFonts w:cs="Arial"/>
        </w:rPr>
        <w:t xml:space="preserve">De aankondiging van de opdracht </w:t>
      </w:r>
    </w:p>
    <w:p w:rsidR="00F362D5" w:rsidRPr="007A3EC9" w:rsidRDefault="00F362D5" w:rsidP="00F362D5">
      <w:pPr>
        <w:pStyle w:val="Lijstalinea"/>
        <w:numPr>
          <w:ilvl w:val="2"/>
          <w:numId w:val="13"/>
        </w:numPr>
        <w:spacing w:after="0" w:line="312" w:lineRule="auto"/>
        <w:rPr>
          <w:rFonts w:cs="Arial"/>
        </w:rPr>
      </w:pPr>
      <w:r w:rsidRPr="007A3EC9">
        <w:rPr>
          <w:rFonts w:cs="Arial"/>
        </w:rPr>
        <w:t>De inschrijving van opdrachtnemer.</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 in het vorige lid opgesomde documenten zijn opgenomen </w:t>
      </w:r>
      <w:r>
        <w:rPr>
          <w:rFonts w:cs="Arial"/>
        </w:rPr>
        <w:t>als bijlagen bij deze raamovereenkomst</w:t>
      </w:r>
      <w:r w:rsidRPr="007A3EC9">
        <w:rPr>
          <w:rFonts w:cs="Arial"/>
        </w:rPr>
        <w:t>, en maken onderdeel uit van deze raamovereenkomst.</w:t>
      </w:r>
    </w:p>
    <w:p w:rsidR="00F362D5" w:rsidRPr="007A3EC9" w:rsidRDefault="00F362D5" w:rsidP="00F362D5">
      <w:pPr>
        <w:pStyle w:val="Lijstalinea"/>
        <w:numPr>
          <w:ilvl w:val="1"/>
          <w:numId w:val="13"/>
        </w:numPr>
        <w:spacing w:after="0" w:line="312" w:lineRule="auto"/>
        <w:rPr>
          <w:rFonts w:cs="Arial"/>
        </w:rPr>
      </w:pPr>
      <w:r w:rsidRPr="007A3EC9">
        <w:rPr>
          <w:rFonts w:cs="Arial"/>
        </w:rPr>
        <w:t>De genoemde werkafspraken kunnen gedurende de looptijd van deze raamovereenkomst worden vastgelegd en aangepast. Aanpassingen dienen in alle gevallen schriftelijk te gebeuren met wederzijdse toestemming van zowel opdrachtgever als opdrachtnemer.</w:t>
      </w:r>
    </w:p>
    <w:p w:rsidR="00F362D5" w:rsidRPr="007A3EC9" w:rsidRDefault="00F362D5" w:rsidP="00F362D5">
      <w:pPr>
        <w:spacing w:line="312" w:lineRule="auto"/>
        <w:ind w:left="709" w:hanging="284"/>
        <w:rPr>
          <w:rFonts w:cs="Arial"/>
        </w:rPr>
      </w:pP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Betaling en facturatie</w:t>
      </w:r>
    </w:p>
    <w:p w:rsidR="00F362D5" w:rsidRPr="007A3EC9" w:rsidRDefault="00F362D5" w:rsidP="00F362D5">
      <w:pPr>
        <w:pStyle w:val="Lijstalinea"/>
        <w:numPr>
          <w:ilvl w:val="0"/>
          <w:numId w:val="11"/>
        </w:numPr>
        <w:spacing w:after="0" w:line="312" w:lineRule="auto"/>
        <w:ind w:left="709" w:hanging="284"/>
        <w:rPr>
          <w:rFonts w:cs="Arial"/>
        </w:rPr>
      </w:pPr>
      <w:r w:rsidRPr="007A3EC9">
        <w:rPr>
          <w:rFonts w:cs="Arial"/>
        </w:rPr>
        <w:t xml:space="preserve">Facturatie geschiedt maandelijks achteraf op basis van een verzamelfactuur. Uitsluitend daadwerkelijk geleverde producten/diensten kunnen worden gefactureerd. </w:t>
      </w: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Een digitale factuur wordt ingediend via het mailadres: crediteuren@servicepunt71.nl.</w:t>
      </w:r>
    </w:p>
    <w:p w:rsidR="00F362D5" w:rsidRPr="00F362D5" w:rsidRDefault="00F362D5" w:rsidP="00F362D5">
      <w:pPr>
        <w:pStyle w:val="Lijstalinea"/>
        <w:spacing w:after="0" w:line="312" w:lineRule="auto"/>
        <w:ind w:left="709"/>
        <w:rPr>
          <w:rFonts w:cs="Arial"/>
        </w:rPr>
      </w:pPr>
      <w:r w:rsidRPr="00F362D5">
        <w:rPr>
          <w:rFonts w:cs="Arial"/>
        </w:rPr>
        <w:t xml:space="preserve">In het onderwerp van de mail staan: </w:t>
      </w:r>
    </w:p>
    <w:p w:rsidR="00F362D5" w:rsidRPr="00F362D5" w:rsidRDefault="00F362D5" w:rsidP="00F362D5">
      <w:pPr>
        <w:pStyle w:val="Lijstalinea"/>
        <w:spacing w:after="0" w:line="312" w:lineRule="auto"/>
        <w:ind w:left="709"/>
        <w:rPr>
          <w:rFonts w:cs="Arial"/>
        </w:rPr>
      </w:pPr>
      <w:r>
        <w:rPr>
          <w:rFonts w:cs="Arial"/>
        </w:rPr>
        <w:t xml:space="preserve">- </w:t>
      </w:r>
      <w:r w:rsidRPr="00F362D5">
        <w:rPr>
          <w:rFonts w:cs="Arial"/>
        </w:rPr>
        <w:t xml:space="preserve">De opdrachtgever (organisatie) </w:t>
      </w:r>
    </w:p>
    <w:p w:rsidR="00F362D5" w:rsidRPr="00F362D5" w:rsidRDefault="00F362D5" w:rsidP="00F362D5">
      <w:pPr>
        <w:pStyle w:val="Lijstalinea"/>
        <w:spacing w:after="0" w:line="312" w:lineRule="auto"/>
        <w:ind w:left="709"/>
        <w:rPr>
          <w:rFonts w:cs="Arial"/>
        </w:rPr>
      </w:pPr>
      <w:r w:rsidRPr="00F362D5">
        <w:rPr>
          <w:rFonts w:cs="Arial"/>
        </w:rPr>
        <w:t xml:space="preserve">- Een omschrijving van de verleende dienst </w:t>
      </w:r>
    </w:p>
    <w:p w:rsidR="00F362D5" w:rsidRPr="00F362D5" w:rsidRDefault="00F362D5" w:rsidP="00F362D5">
      <w:pPr>
        <w:pStyle w:val="Lijstalinea"/>
        <w:spacing w:after="0" w:line="312" w:lineRule="auto"/>
        <w:ind w:left="709"/>
        <w:rPr>
          <w:rFonts w:cs="Arial"/>
        </w:rPr>
      </w:pPr>
      <w:r w:rsidRPr="00F362D5">
        <w:rPr>
          <w:rFonts w:cs="Arial"/>
        </w:rPr>
        <w:t xml:space="preserve">- De factuur zelf wordt als bijlage aan de mail gehangen. </w:t>
      </w:r>
    </w:p>
    <w:p w:rsidR="00F362D5" w:rsidRPr="00F362D5" w:rsidRDefault="00F362D5" w:rsidP="00F362D5">
      <w:pPr>
        <w:spacing w:after="0" w:line="312" w:lineRule="auto"/>
        <w:ind w:firstLine="708"/>
        <w:rPr>
          <w:rFonts w:cs="Arial"/>
        </w:rPr>
      </w:pPr>
      <w:r w:rsidRPr="00F362D5">
        <w:rPr>
          <w:rFonts w:cs="Arial"/>
        </w:rPr>
        <w:t xml:space="preserve">Een schriftelijke factuur wordt verstuurd naar: </w:t>
      </w:r>
    </w:p>
    <w:p w:rsidR="00F362D5" w:rsidRPr="00F362D5" w:rsidRDefault="00F362D5" w:rsidP="00F362D5">
      <w:pPr>
        <w:pStyle w:val="Lijstalinea"/>
        <w:spacing w:after="0" w:line="312" w:lineRule="auto"/>
        <w:ind w:left="709"/>
        <w:rPr>
          <w:rFonts w:cs="Arial"/>
        </w:rPr>
      </w:pPr>
      <w:r w:rsidRPr="00F362D5">
        <w:rPr>
          <w:rFonts w:cs="Arial"/>
        </w:rPr>
        <w:t>Servicepunt71</w:t>
      </w:r>
    </w:p>
    <w:p w:rsidR="00F362D5" w:rsidRPr="00F362D5" w:rsidRDefault="00F362D5" w:rsidP="00F362D5">
      <w:pPr>
        <w:pStyle w:val="Lijstalinea"/>
        <w:spacing w:after="0" w:line="312" w:lineRule="auto"/>
        <w:ind w:left="709"/>
        <w:rPr>
          <w:rFonts w:cs="Arial"/>
        </w:rPr>
      </w:pPr>
      <w:r w:rsidRPr="00F362D5">
        <w:rPr>
          <w:rFonts w:cs="Arial"/>
        </w:rPr>
        <w:t xml:space="preserve">T.a.v. naam afdeling en contactpersoon </w:t>
      </w:r>
    </w:p>
    <w:p w:rsidR="00F362D5" w:rsidRPr="00F362D5" w:rsidRDefault="00F362D5" w:rsidP="00F362D5">
      <w:pPr>
        <w:pStyle w:val="Lijstalinea"/>
        <w:spacing w:after="0" w:line="312" w:lineRule="auto"/>
        <w:ind w:left="709"/>
        <w:rPr>
          <w:rFonts w:cs="Arial"/>
        </w:rPr>
      </w:pPr>
      <w:r w:rsidRPr="00F362D5">
        <w:rPr>
          <w:rFonts w:cs="Arial"/>
        </w:rPr>
        <w:t xml:space="preserve">Tweelingstraat 4 </w:t>
      </w:r>
    </w:p>
    <w:p w:rsidR="00F362D5" w:rsidRDefault="00F362D5" w:rsidP="00F362D5">
      <w:pPr>
        <w:pStyle w:val="Lijstalinea"/>
        <w:spacing w:after="0" w:line="312" w:lineRule="auto"/>
        <w:ind w:left="709"/>
        <w:rPr>
          <w:rFonts w:cs="Arial"/>
        </w:rPr>
      </w:pPr>
      <w:r w:rsidRPr="00F362D5">
        <w:rPr>
          <w:rFonts w:cs="Arial"/>
        </w:rPr>
        <w:t xml:space="preserve">2312 LX Leiden </w:t>
      </w:r>
    </w:p>
    <w:p w:rsidR="00F362D5" w:rsidRPr="00F362D5" w:rsidRDefault="00F362D5" w:rsidP="00F362D5">
      <w:pPr>
        <w:pStyle w:val="Lijstalinea"/>
        <w:spacing w:after="0" w:line="312" w:lineRule="auto"/>
        <w:ind w:left="709"/>
        <w:rPr>
          <w:rFonts w:cs="Arial"/>
        </w:rPr>
      </w:pP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Facturen die niet voldoen aan bovenstaande factuurvoorwaarden, zullen door Opdrachtgever niet in behandeling genomen worden. Opdrachtnemer ontvangt de factuur dan retour met het verzoek de ontbrekende en/of onjuiste gegevens te corrigeren.</w:t>
      </w: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 xml:space="preserve"> Indien een factuur ten onrechte is verstuurd of onjuist is, dient opdrachtnemer hiervoor een creditnota te sturen.</w:t>
      </w:r>
    </w:p>
    <w:p w:rsidR="00F362D5" w:rsidRPr="00F362D5" w:rsidRDefault="00F362D5" w:rsidP="00F362D5">
      <w:pPr>
        <w:pStyle w:val="Lijstalinea"/>
        <w:numPr>
          <w:ilvl w:val="0"/>
          <w:numId w:val="11"/>
        </w:numPr>
        <w:spacing w:after="0" w:line="312" w:lineRule="auto"/>
        <w:ind w:left="709" w:hanging="284"/>
        <w:rPr>
          <w:rFonts w:cs="Arial"/>
        </w:rPr>
      </w:pPr>
      <w:r>
        <w:rPr>
          <w:rFonts w:cs="Arial"/>
        </w:rPr>
        <w:t xml:space="preserve"> </w:t>
      </w:r>
      <w:r w:rsidRPr="00F362D5">
        <w:rPr>
          <w:rFonts w:cs="Arial"/>
        </w:rPr>
        <w:t>De betalingstermijn bedraagt 30 dagen na ontvangst factuur, tenzij anders overeengekomen.</w:t>
      </w:r>
    </w:p>
    <w:p w:rsidR="00F362D5" w:rsidRPr="007A3EC9" w:rsidRDefault="00F362D5" w:rsidP="00F362D5">
      <w:pPr>
        <w:spacing w:line="312" w:lineRule="auto"/>
        <w:ind w:left="709" w:hanging="284"/>
        <w:rPr>
          <w:rFonts w:cs="Arial"/>
          <w:b/>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Kosten, tarieven en indexering</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Opdrachtnemer is enkel gerechtigd de kosten op te voeren als geaccepteerd door Opdrachtgever in de aanbestedingsstukken. De kosten worden gedekt door de tarieven exclusief omzetbelasting opgenomen </w:t>
      </w:r>
      <w:r w:rsidRPr="007A3EC9">
        <w:rPr>
          <w:rFonts w:cs="Arial"/>
          <w:bCs/>
        </w:rPr>
        <w:t xml:space="preserve"> in het prijsblad </w:t>
      </w:r>
      <w:r w:rsidR="00B94C1E">
        <w:rPr>
          <w:rFonts w:cs="Arial"/>
          <w:bCs/>
        </w:rPr>
        <w:t>bijlage 5</w:t>
      </w:r>
      <w:r w:rsidRPr="007A3EC9">
        <w:rPr>
          <w:rFonts w:cs="Arial"/>
          <w:bCs/>
        </w:rPr>
        <w:t xml:space="preserve">. Overige kosten kunnen niet gefactureerd worden, tenzij voorafgaande toestemming is verleend door opdrachtgever voor deze aanvullende kosten. </w:t>
      </w:r>
    </w:p>
    <w:p w:rsidR="00F362D5" w:rsidRPr="00B94C1E" w:rsidRDefault="00F362D5" w:rsidP="00F362D5">
      <w:pPr>
        <w:pStyle w:val="Lijstalinea"/>
        <w:numPr>
          <w:ilvl w:val="1"/>
          <w:numId w:val="13"/>
        </w:numPr>
        <w:spacing w:after="0" w:line="312" w:lineRule="auto"/>
        <w:rPr>
          <w:rFonts w:cs="Arial"/>
        </w:rPr>
      </w:pPr>
      <w:r w:rsidRPr="007A3EC9">
        <w:rPr>
          <w:rFonts w:cs="Arial"/>
          <w:bCs/>
        </w:rPr>
        <w:lastRenderedPageBreak/>
        <w:t>Indien enige prijswijzigingen van toepassing zijn, kunnen deze enkel doorgevoerd worden na overleg en met goedkeuring van de contractmanager van opdrachtgever.</w:t>
      </w:r>
    </w:p>
    <w:p w:rsidR="00B94C1E" w:rsidRPr="007A3EC9" w:rsidRDefault="00B94C1E" w:rsidP="00B94C1E">
      <w:pPr>
        <w:pStyle w:val="Lijstalinea"/>
        <w:spacing w:after="0" w:line="312" w:lineRule="auto"/>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 xml:space="preserve">Wijziging </w:t>
      </w:r>
    </w:p>
    <w:p w:rsidR="00F362D5" w:rsidRPr="007A3EC9" w:rsidRDefault="00F362D5" w:rsidP="00F362D5">
      <w:pPr>
        <w:pStyle w:val="Lijstalinea"/>
        <w:numPr>
          <w:ilvl w:val="1"/>
          <w:numId w:val="13"/>
        </w:numPr>
        <w:spacing w:after="0" w:line="312" w:lineRule="auto"/>
        <w:rPr>
          <w:rFonts w:cs="Arial"/>
        </w:rPr>
      </w:pPr>
      <w:r w:rsidRPr="007A3EC9">
        <w:rPr>
          <w:rFonts w:cs="Arial"/>
        </w:rPr>
        <w:t>Wijzigingen van deze raamovereenkomst zijn slechts mogelijk indien de wijzigingen schriftelijk in deze raamovereenkomst, of als addendum daarop, zijn opgenomen. Een wijziging treedt niet eerder in werking dan nadat door beide partijen de wijzigingen akkoord zijn bevonden door ondertekening.</w:t>
      </w:r>
    </w:p>
    <w:p w:rsidR="00F362D5" w:rsidRPr="007A3EC9" w:rsidRDefault="00F362D5" w:rsidP="00F362D5">
      <w:pPr>
        <w:pStyle w:val="Lijstalinea"/>
        <w:numPr>
          <w:ilvl w:val="1"/>
          <w:numId w:val="13"/>
        </w:numPr>
        <w:spacing w:after="0" w:line="312" w:lineRule="auto"/>
        <w:rPr>
          <w:rFonts w:cs="Arial"/>
        </w:rPr>
      </w:pPr>
      <w:r w:rsidRPr="007A3EC9">
        <w:rPr>
          <w:rFonts w:cs="Arial"/>
        </w:rPr>
        <w:t>Wijzigingen van deze raamovereenkomst zijn ontoelaatbaar indien zij niet overeenkomen met de bepalingen van art. 2:163 Aanbestedingswet e.v.</w:t>
      </w:r>
    </w:p>
    <w:p w:rsidR="00F362D5" w:rsidRPr="007A3EC9" w:rsidRDefault="00F362D5" w:rsidP="00F362D5">
      <w:pPr>
        <w:spacing w:line="312" w:lineRule="auto"/>
        <w:ind w:left="709" w:hanging="284"/>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 xml:space="preserve">Aansprakelijkheid </w:t>
      </w:r>
    </w:p>
    <w:p w:rsidR="00F362D5" w:rsidRPr="007A3EC9" w:rsidRDefault="00F362D5" w:rsidP="00F362D5">
      <w:pPr>
        <w:pStyle w:val="Lijstalinea"/>
        <w:numPr>
          <w:ilvl w:val="1"/>
          <w:numId w:val="13"/>
        </w:numPr>
        <w:spacing w:after="0" w:line="312" w:lineRule="auto"/>
        <w:rPr>
          <w:rFonts w:cs="Arial"/>
        </w:rPr>
      </w:pPr>
      <w:r w:rsidRPr="007A3EC9">
        <w:rPr>
          <w:rFonts w:cs="Arial"/>
        </w:rPr>
        <w:t>Opdrachtnemer is gehouden schade die opdrachtgever lijdt als gevolg van de toerekenbare onjuiste, gebrekkige, niet-tijdige of niet-volledige nakoming van deze raamovereenkomst door opdrachtnemer of haar personeel, te voldoen.</w:t>
      </w:r>
    </w:p>
    <w:p w:rsidR="00F362D5" w:rsidRPr="007A3EC9" w:rsidRDefault="00F362D5" w:rsidP="00F362D5">
      <w:pPr>
        <w:pStyle w:val="Lijstalinea"/>
        <w:numPr>
          <w:ilvl w:val="1"/>
          <w:numId w:val="13"/>
        </w:numPr>
        <w:spacing w:after="0" w:line="312" w:lineRule="auto"/>
        <w:rPr>
          <w:rFonts w:cs="Arial"/>
        </w:rPr>
      </w:pPr>
      <w:r w:rsidRPr="007A3EC9">
        <w:rPr>
          <w:rFonts w:cs="Arial"/>
        </w:rPr>
        <w:t>De aansprakelijkheidsverplichting van opdrachtnemer als gevolg van toepassing van het vorige lid is beperkt tot de in de aanbeste</w:t>
      </w:r>
      <w:r w:rsidR="00B94C1E">
        <w:rPr>
          <w:rFonts w:cs="Arial"/>
        </w:rPr>
        <w:t>dingsstukken opgenomen bedragen.</w:t>
      </w:r>
    </w:p>
    <w:p w:rsidR="00F362D5" w:rsidRPr="007A3EC9" w:rsidRDefault="00F362D5" w:rsidP="00F362D5">
      <w:pPr>
        <w:spacing w:line="312" w:lineRule="auto"/>
        <w:ind w:left="709" w:hanging="284"/>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Niet-nakoming, tekortkoming en overmacht</w:t>
      </w:r>
    </w:p>
    <w:p w:rsidR="00F362D5" w:rsidRPr="007A3EC9" w:rsidRDefault="00F362D5" w:rsidP="00F362D5">
      <w:pPr>
        <w:pStyle w:val="Lijstalinea"/>
        <w:numPr>
          <w:ilvl w:val="1"/>
          <w:numId w:val="13"/>
        </w:numPr>
        <w:spacing w:after="0" w:line="312" w:lineRule="auto"/>
        <w:rPr>
          <w:rFonts w:cs="Arial"/>
        </w:rPr>
      </w:pPr>
      <w:r w:rsidRPr="007A3EC9">
        <w:rPr>
          <w:rFonts w:cs="Arial"/>
        </w:rPr>
        <w:t>Indien opdrachtnemer zijn verplichtingen uit hoofde van deze raamovereenkomst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blijven.</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Onder overmacht wordt in ieder geval niet verstaan zulke omstandigheden die voorzienbaar zijn, binnen de invloedssfeer van opdrachtgever of opdrachtnemer liggen en aan haar, haar medewerkers, haar toeleveranciers of andere ingeschakelde derden toegerekend kan worden in de zin van artikel 6:75 BW. </w:t>
      </w:r>
    </w:p>
    <w:p w:rsidR="00F362D5" w:rsidRPr="007A3EC9" w:rsidRDefault="00F362D5" w:rsidP="00F362D5">
      <w:pPr>
        <w:spacing w:line="312" w:lineRule="auto"/>
        <w:ind w:left="709" w:hanging="284"/>
        <w:rPr>
          <w:rFonts w:cs="Arial"/>
        </w:rPr>
      </w:pPr>
      <w:r w:rsidRPr="007A3EC9">
        <w:rPr>
          <w:rFonts w:cs="Arial"/>
        </w:rPr>
        <w:t>3.</w:t>
      </w:r>
      <w:r w:rsidRPr="007A3EC9">
        <w:rPr>
          <w:rFonts w:cs="Arial"/>
        </w:rPr>
        <w:tab/>
        <w:t xml:space="preserve">Opdrachtgever is gerechtigd de overeenkomst zonder voorafgaande ingebrekestelling te ontbinden indien sprake is van oneigenlijk gebruik, misbruik,  een </w:t>
      </w:r>
      <w:proofErr w:type="spellStart"/>
      <w:r w:rsidRPr="007A3EC9">
        <w:rPr>
          <w:rFonts w:cs="Arial"/>
        </w:rPr>
        <w:t>Bibob</w:t>
      </w:r>
      <w:proofErr w:type="spellEnd"/>
      <w:r w:rsidRPr="007A3EC9">
        <w:rPr>
          <w:rFonts w:cs="Arial"/>
        </w:rPr>
        <w:t xml:space="preserve"> advies waaruit “enige mate” of “ernstige mate” van gevaar dreigt blijkt of een andere omstandigheid in de zin van artikel 6:265 BW die waardoor voortzetting van de overeenkomst niet langer mogelijk maken, of van opdrachtgever niet redelijkerwijs verlangd kan worden dat de overeenkomst wordt voortgezet  .</w:t>
      </w: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Opschorting, opzegging en ontbinding</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Opdrachtgever is gerechtigd de uitvoering van een opdracht op te schorten indien bij een uit te voeren </w:t>
      </w:r>
      <w:proofErr w:type="spellStart"/>
      <w:r w:rsidRPr="007A3EC9">
        <w:rPr>
          <w:rFonts w:eastAsia="Times New Roman" w:cs="Arial"/>
        </w:rPr>
        <w:t>Bibob</w:t>
      </w:r>
      <w:proofErr w:type="spellEnd"/>
      <w:r w:rsidRPr="007A3EC9">
        <w:rPr>
          <w:rFonts w:eastAsia="Times New Roman" w:cs="Arial"/>
        </w:rPr>
        <w:t>-onderzoek Opdrachtnemer voor de uitvoering van dat onderzoek niet alle relevante gegevens heeft overgelegd. Indien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Opdrachtgever is gerechtigd de overeenkomst tussentijds op te zeggen met inachtneming van een termijn van drie maanden. In geval van opzegging wordt opdrachtgever niet schadeplichtig. </w:t>
      </w:r>
      <w:r w:rsidRPr="007A3EC9">
        <w:rPr>
          <w:rFonts w:eastAsia="Times New Roman" w:cs="Arial"/>
        </w:rPr>
        <w:lastRenderedPageBreak/>
        <w:t>Opdrachtgever is enkel gerechtigd tot het tussentijds opzeggen van de overeenkomst na de initiële looptijd.</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Opdrachtgever is gerechtigd de overeenkomst zonder voorafgaande ingebrekestelling te ontbinden indien sprake is van integriteitsschendingen of ernstige vermoedens daarvan. Als uit het </w:t>
      </w:r>
      <w:proofErr w:type="spellStart"/>
      <w:r w:rsidRPr="007A3EC9">
        <w:rPr>
          <w:rFonts w:eastAsia="Times New Roman" w:cs="Arial"/>
        </w:rPr>
        <w:t>Bibob</w:t>
      </w:r>
      <w:proofErr w:type="spellEnd"/>
      <w:r w:rsidRPr="007A3EC9">
        <w:rPr>
          <w:rFonts w:eastAsia="Times New Roman" w:cs="Arial"/>
        </w:rPr>
        <w:t>-onderzoek blijkt dat er minimaal enige mate van gevaar blijkt heeft Opdrachtgever het recht de overeenkomst te ontbinden.</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Voorgaande laat onverlet de rechten van Opdrachtgever om de overeenkomst te ontbinden  indien enig omstandigheid blijkt of zich voordoet in de zin van artikel 6:265 BW waardoor voortzetting van de overeenkomst niet langer mogelijk is, of van opdrachtgever niet redelijkerwijs verlangd kan worden dat de overeenkomst wordt voortgezet.</w:t>
      </w:r>
    </w:p>
    <w:p w:rsidR="00F362D5" w:rsidRPr="007A3EC9" w:rsidRDefault="00F362D5" w:rsidP="00F362D5">
      <w:pPr>
        <w:pStyle w:val="Lijstalinea"/>
        <w:numPr>
          <w:ilvl w:val="1"/>
          <w:numId w:val="13"/>
        </w:numPr>
        <w:spacing w:after="0" w:line="312" w:lineRule="auto"/>
        <w:rPr>
          <w:rFonts w:cs="Arial"/>
        </w:rPr>
      </w:pPr>
      <w:r w:rsidRPr="007A3EC9">
        <w:rPr>
          <w:rFonts w:cs="Arial"/>
        </w:rPr>
        <w:t>Opdrachtgever is gerechtigd de overeenkomst tussentijds op te zeggen als blijkt dat opdrachtnemer niet (meer) voldoet aan uitsluitingsgrond(en) en/of geschiktheidseis(en) uit de doorlopen aanbesteding</w:t>
      </w:r>
      <w:r>
        <w:rPr>
          <w:rFonts w:cs="Arial"/>
        </w:rPr>
        <w:t>.</w:t>
      </w:r>
    </w:p>
    <w:p w:rsidR="00F362D5" w:rsidRPr="007A3EC9" w:rsidRDefault="00F362D5" w:rsidP="00F362D5">
      <w:pPr>
        <w:spacing w:line="312" w:lineRule="auto"/>
        <w:rPr>
          <w:rFonts w:cs="Arial"/>
          <w:b/>
        </w:rPr>
      </w:pPr>
    </w:p>
    <w:p w:rsidR="00F362D5" w:rsidRPr="007A3EC9" w:rsidRDefault="00F362D5" w:rsidP="00F362D5">
      <w:pPr>
        <w:pStyle w:val="Lijstalinea"/>
        <w:numPr>
          <w:ilvl w:val="0"/>
          <w:numId w:val="13"/>
        </w:numPr>
        <w:spacing w:after="0" w:line="312" w:lineRule="auto"/>
        <w:jc w:val="both"/>
        <w:rPr>
          <w:rFonts w:cs="Arial"/>
          <w:b/>
        </w:rPr>
      </w:pPr>
      <w:r w:rsidRPr="007A3EC9">
        <w:rPr>
          <w:rFonts w:cs="Arial"/>
          <w:b/>
        </w:rPr>
        <w:t xml:space="preserve"> </w:t>
      </w:r>
      <w:r w:rsidR="00B94C1E">
        <w:rPr>
          <w:rFonts w:cs="Arial"/>
          <w:b/>
        </w:rPr>
        <w:t xml:space="preserve"> </w:t>
      </w:r>
      <w:r w:rsidRPr="007A3EC9">
        <w:rPr>
          <w:rFonts w:cs="Arial"/>
          <w:b/>
        </w:rPr>
        <w:t>Duur en looptijd</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Deze raamovereenkomst treedt in werking op </w:t>
      </w:r>
      <w:sdt>
        <w:sdtPr>
          <w:rPr>
            <w:rFonts w:cs="Arial"/>
          </w:rPr>
          <w:alias w:val="Datum invoeren"/>
          <w:tag w:val="Datum invoeren"/>
          <w:id w:val="452368933"/>
          <w:placeholder>
            <w:docPart w:val="F17C9B75DBA74CF185A2DE6D785C3794"/>
          </w:placeholder>
          <w:showingPlcHdr/>
          <w:date>
            <w:dateFormat w:val="d MMMM yyyy"/>
            <w:lid w:val="nl-NL"/>
            <w:storeMappedDataAs w:val="dateTime"/>
            <w:calendar w:val="gregorian"/>
          </w:date>
        </w:sdtPr>
        <w:sdtEndPr/>
        <w:sdtContent>
          <w:r w:rsidRPr="007A3EC9">
            <w:rPr>
              <w:rStyle w:val="Tekstvantijdelijkeaanduiding"/>
              <w:rFonts w:cs="Arial"/>
              <w:color w:val="FF0000"/>
            </w:rPr>
            <w:t>Klik of tik om een datum in te voeren.</w:t>
          </w:r>
        </w:sdtContent>
      </w:sdt>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 looptijd van deze raamovereenkomst bedraagt </w:t>
      </w:r>
      <w:sdt>
        <w:sdtPr>
          <w:rPr>
            <w:rFonts w:cs="Arial"/>
          </w:rPr>
          <w:alias w:val="Duur verlenging invoeren"/>
          <w:tag w:val="Aantal verlengingsopties invoeren"/>
          <w:id w:val="858787969"/>
          <w:placeholder>
            <w:docPart w:val="D0C65C5D800A434EB5A2F55D5B74933B"/>
          </w:placeholder>
          <w:dropDownList>
            <w:listItem w:value="Kies een item."/>
            <w:listItem w:displayText="één" w:value="1"/>
            <w:listItem w:displayText="twee" w:value="twee"/>
            <w:listItem w:displayText="drie" w:value="drie"/>
            <w:listItem w:displayText="vier" w:value="vier"/>
            <w:listItem w:displayText="vijf" w:value="vijf"/>
            <w:listItem w:displayText="zes" w:value="zes"/>
          </w:dropDownList>
        </w:sdtPr>
        <w:sdtEndPr/>
        <w:sdtContent>
          <w:r w:rsidR="00B94C1E">
            <w:rPr>
              <w:rFonts w:cs="Arial"/>
            </w:rPr>
            <w:t>twee</w:t>
          </w:r>
        </w:sdtContent>
      </w:sdt>
      <w:r>
        <w:rPr>
          <w:rFonts w:cs="Arial"/>
        </w:rPr>
        <w:t xml:space="preserve"> jaar </w:t>
      </w:r>
      <w:r w:rsidRPr="007A3EC9">
        <w:rPr>
          <w:rFonts w:cs="Arial"/>
        </w:rPr>
        <w:t xml:space="preserve">en eindigt op </w:t>
      </w:r>
      <w:sdt>
        <w:sdtPr>
          <w:rPr>
            <w:rFonts w:cs="Arial"/>
          </w:rPr>
          <w:alias w:val="Datum invoeren"/>
          <w:tag w:val="Datum invoeren"/>
          <w:id w:val="195436511"/>
          <w:placeholder>
            <w:docPart w:val="4427E861D873409395E8DE40646B6BDC"/>
          </w:placeholder>
          <w:showingPlcHdr/>
          <w:date>
            <w:dateFormat w:val="d MMMM yyyy"/>
            <w:lid w:val="nl-NL"/>
            <w:storeMappedDataAs w:val="dateTime"/>
            <w:calendar w:val="gregorian"/>
          </w:date>
        </w:sdtPr>
        <w:sdtEndPr/>
        <w:sdtContent>
          <w:r w:rsidRPr="007A3EC9">
            <w:rPr>
              <w:rStyle w:val="Tekstvantijdelijkeaanduiding"/>
              <w:rFonts w:cs="Arial"/>
              <w:color w:val="FF0000"/>
            </w:rPr>
            <w:t>Klik of tik om een datum in te voeren.</w:t>
          </w:r>
        </w:sdtContent>
      </w:sdt>
    </w:p>
    <w:p w:rsidR="00F362D5" w:rsidRPr="007A3EC9" w:rsidRDefault="00F362D5" w:rsidP="00F362D5">
      <w:pPr>
        <w:spacing w:line="312" w:lineRule="auto"/>
        <w:ind w:left="709" w:hanging="284"/>
        <w:rPr>
          <w:rFonts w:cs="Arial"/>
        </w:rPr>
      </w:pPr>
    </w:p>
    <w:p w:rsidR="00F362D5" w:rsidRPr="007A3EC9" w:rsidRDefault="00F362D5" w:rsidP="00F362D5">
      <w:pPr>
        <w:pStyle w:val="Lijstalinea"/>
        <w:numPr>
          <w:ilvl w:val="0"/>
          <w:numId w:val="13"/>
        </w:numPr>
        <w:spacing w:after="0" w:line="312" w:lineRule="auto"/>
        <w:jc w:val="both"/>
        <w:rPr>
          <w:rFonts w:cs="Arial"/>
          <w:b/>
        </w:rPr>
      </w:pPr>
      <w:r w:rsidRPr="007A3EC9">
        <w:rPr>
          <w:rFonts w:cs="Arial"/>
          <w:b/>
        </w:rPr>
        <w:t>Rechtsmacht en geschillenbeslechting</w:t>
      </w:r>
    </w:p>
    <w:p w:rsidR="00F362D5" w:rsidRPr="007A3EC9" w:rsidRDefault="00F362D5" w:rsidP="00F362D5">
      <w:pPr>
        <w:pStyle w:val="Lijstalinea"/>
        <w:numPr>
          <w:ilvl w:val="1"/>
          <w:numId w:val="13"/>
        </w:numPr>
        <w:spacing w:after="0" w:line="312" w:lineRule="auto"/>
        <w:rPr>
          <w:rFonts w:cs="Arial"/>
        </w:rPr>
      </w:pPr>
      <w:r w:rsidRPr="007A3EC9">
        <w:rPr>
          <w:rFonts w:cs="Arial"/>
        </w:rPr>
        <w:t>Op deze raamovereenkomst is het Nederlands recht van toepassing.</w:t>
      </w:r>
    </w:p>
    <w:p w:rsidR="00F362D5" w:rsidRPr="007A3EC9" w:rsidRDefault="00F362D5" w:rsidP="00F362D5">
      <w:pPr>
        <w:pStyle w:val="Lijstalinea"/>
        <w:numPr>
          <w:ilvl w:val="1"/>
          <w:numId w:val="13"/>
        </w:numPr>
        <w:spacing w:after="0" w:line="312" w:lineRule="auto"/>
        <w:rPr>
          <w:rFonts w:cs="Arial"/>
        </w:rPr>
      </w:pPr>
      <w:r w:rsidRPr="007A3EC9">
        <w:rPr>
          <w:rFonts w:cs="Arial"/>
        </w:rPr>
        <w:t>Als op enige wijze een geschil bestaat over de uitvoering of toepassing van deze raamovereenkomst zullen partijen pogen het geschil minnelijk te beslechten. Indien partijen het geschil niet minnelijk kunnen beslechten is de bevoegde rechter van de rechtbank Overijssel, locatie Almelo bevoegd tot kennisneming van het geschil.</w:t>
      </w:r>
    </w:p>
    <w:p w:rsidR="00F362D5" w:rsidRPr="007A3EC9" w:rsidRDefault="00F362D5" w:rsidP="00F362D5">
      <w:pPr>
        <w:spacing w:line="312" w:lineRule="auto"/>
        <w:rPr>
          <w:rFonts w:cs="Arial"/>
        </w:rPr>
      </w:pPr>
    </w:p>
    <w:p w:rsidR="00F362D5" w:rsidRPr="00BC29F7" w:rsidRDefault="00F362D5" w:rsidP="00F362D5">
      <w:pPr>
        <w:pStyle w:val="Lijstalinea"/>
        <w:numPr>
          <w:ilvl w:val="0"/>
          <w:numId w:val="13"/>
        </w:numPr>
        <w:spacing w:after="0" w:line="312" w:lineRule="auto"/>
        <w:jc w:val="both"/>
        <w:rPr>
          <w:rFonts w:cs="Arial"/>
          <w:b/>
        </w:rPr>
      </w:pPr>
      <w:r w:rsidRPr="007A3EC9">
        <w:rPr>
          <w:rFonts w:cs="Arial"/>
          <w:b/>
        </w:rPr>
        <w:t>Overige bepalingen</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Opdrachtnemer is te allen tijde verantwoordelijk om voor eigen rekening en risico de door het bevoegd gezag vastgestelde  COVID-19-maatregelen na te leven en uit te voeren, indien en voor zover deze maatregelen verband houden met de correcte en veilige uitvoering van deze overeenkomst;</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Indien er door het bevoegd gezag COVID-19-maatregelen worden vastgesteld,  die tot gevolg hebben dat van partijen redelijkerwijs geen ongewijzigde instandhouding van de overeenkomst mag worden verwacht dan zullen partijen in overleg treden om gezamenlijk en in alle redelijkheid tot een passende invulling en uitvoering van de overeenkomst te komen. </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De gemeente behoudt zich het recht voor om bij invoering van nieuwe COVID-19-maatregelen, hetzij door het Rijk, hetzij door de gemeente, dan wel elk ander bevoegd gezag de uitvoering van deze overeenkomst op te schorten</w:t>
      </w:r>
    </w:p>
    <w:p w:rsidR="00F362D5" w:rsidRPr="007A3EC9" w:rsidRDefault="00F362D5" w:rsidP="00F362D5">
      <w:pPr>
        <w:spacing w:line="312" w:lineRule="auto"/>
        <w:rPr>
          <w:rFonts w:cs="Arial"/>
        </w:rPr>
      </w:pP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lastRenderedPageBreak/>
        <w:t xml:space="preserve">Aldus overeengekomen tussen partijen en in tweevoud opgemaakt te </w:t>
      </w:r>
      <w:r w:rsidR="00B94C1E">
        <w:rPr>
          <w:rFonts w:cs="Arial"/>
        </w:rPr>
        <w:t>Leiden</w:t>
      </w:r>
      <w:r w:rsidRPr="007A3EC9">
        <w:rPr>
          <w:rFonts w:cs="Arial"/>
        </w:rPr>
        <w:t xml:space="preserve"> op </w:t>
      </w:r>
      <w:sdt>
        <w:sdtPr>
          <w:rPr>
            <w:rFonts w:cs="Arial"/>
          </w:rPr>
          <w:alias w:val="Datum invoeren"/>
          <w:tag w:val="Datum invoeren"/>
          <w:id w:val="1099377578"/>
          <w:placeholder>
            <w:docPart w:val="104B50843CA145CA8FAEEA3EFE92B185"/>
          </w:placeholder>
          <w:showingPlcHdr/>
          <w:date>
            <w:dateFormat w:val="d MMMM yyyy"/>
            <w:lid w:val="nl-NL"/>
            <w:storeMappedDataAs w:val="dateTime"/>
            <w:calendar w:val="gregorian"/>
          </w:date>
        </w:sdtPr>
        <w:sdtEndPr/>
        <w:sdtContent>
          <w:r w:rsidRPr="007A3EC9">
            <w:rPr>
              <w:rStyle w:val="Tekstvantijdelijkeaanduiding"/>
              <w:rFonts w:cs="Arial"/>
              <w:color w:val="FF0000"/>
            </w:rPr>
            <w:t>Klik of tik om een datum in te voeren.</w:t>
          </w:r>
        </w:sdtContent>
      </w:sdt>
      <w:r w:rsidRPr="007A3EC9">
        <w:rPr>
          <w:rFonts w:cs="Arial"/>
        </w:rPr>
        <w:t>,</w:t>
      </w:r>
    </w:p>
    <w:p w:rsidR="00F362D5" w:rsidRPr="007A3EC9" w:rsidRDefault="00F362D5" w:rsidP="00F362D5">
      <w:pPr>
        <w:spacing w:line="312" w:lineRule="auto"/>
        <w:rPr>
          <w:rFonts w:cs="Arial"/>
        </w:rPr>
      </w:pPr>
    </w:p>
    <w:p w:rsidR="00F362D5" w:rsidRPr="007A3EC9" w:rsidRDefault="00F362D5" w:rsidP="00F362D5">
      <w:pPr>
        <w:spacing w:line="312" w:lineRule="auto"/>
        <w:rPr>
          <w:rFonts w:cs="Arial"/>
        </w:rPr>
      </w:pP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t>_______________________________________</w:t>
      </w:r>
      <w:r w:rsidRPr="007A3EC9">
        <w:rPr>
          <w:rFonts w:cs="Arial"/>
        </w:rPr>
        <w:tab/>
        <w:t>_____________________________________</w:t>
      </w:r>
    </w:p>
    <w:p w:rsidR="00F362D5" w:rsidRPr="007A3EC9" w:rsidRDefault="00F362D5" w:rsidP="00F362D5">
      <w:pPr>
        <w:spacing w:line="312" w:lineRule="auto"/>
        <w:ind w:left="709" w:hanging="284"/>
        <w:rPr>
          <w:rFonts w:cs="Arial"/>
        </w:rPr>
      </w:pPr>
      <w:r w:rsidRPr="007A3EC9">
        <w:rPr>
          <w:rFonts w:cs="Arial"/>
        </w:rPr>
        <w:t>Opdrachtgever,</w:t>
      </w:r>
      <w:r w:rsidRPr="007A3EC9">
        <w:rPr>
          <w:rFonts w:cs="Arial"/>
        </w:rPr>
        <w:tab/>
      </w:r>
      <w:r w:rsidRPr="007A3EC9">
        <w:rPr>
          <w:rFonts w:cs="Arial"/>
        </w:rPr>
        <w:tab/>
      </w:r>
      <w:r w:rsidRPr="007A3EC9">
        <w:rPr>
          <w:rFonts w:cs="Arial"/>
        </w:rPr>
        <w:tab/>
      </w:r>
      <w:r w:rsidRPr="007A3EC9">
        <w:rPr>
          <w:rFonts w:cs="Arial"/>
        </w:rPr>
        <w:tab/>
      </w:r>
      <w:r w:rsidRPr="007A3EC9">
        <w:rPr>
          <w:rFonts w:cs="Arial"/>
        </w:rPr>
        <w:tab/>
      </w:r>
      <w:r w:rsidRPr="007A3EC9">
        <w:rPr>
          <w:rFonts w:cs="Arial"/>
        </w:rPr>
        <w:tab/>
        <w:t xml:space="preserve">Opdrachtnemer, </w:t>
      </w:r>
      <w:r w:rsidRPr="007A3EC9">
        <w:rPr>
          <w:rFonts w:cs="Arial"/>
        </w:rPr>
        <w:fldChar w:fldCharType="begin"/>
      </w:r>
      <w:r w:rsidRPr="007A3EC9">
        <w:rPr>
          <w:rFonts w:cs="Arial"/>
        </w:rPr>
        <w:instrText xml:space="preserve"> REF  bedrijfsnaam  \* MERGEFORMAT </w:instrText>
      </w:r>
      <w:r w:rsidRPr="007A3EC9">
        <w:rPr>
          <w:rFonts w:cs="Arial"/>
        </w:rPr>
        <w:fldChar w:fldCharType="separate"/>
      </w:r>
      <w:sdt>
        <w:sdtPr>
          <w:rPr>
            <w:rFonts w:cs="Arial"/>
          </w:rPr>
          <w:alias w:val="&lt;&lt;bedrijfsnaam invullen&gt;&gt;"/>
          <w:tag w:val="&lt;&lt;bedrijfsnaam invullen&gt;&gt;"/>
          <w:id w:val="831108401"/>
          <w:placeholder>
            <w:docPart w:val="66D16BD574844AC3A0438BEE6C9D9CAB"/>
          </w:placeholder>
          <w:showingPlcHdr/>
        </w:sdtPr>
        <w:sdtEndPr/>
        <w:sdtContent>
          <w:r w:rsidRPr="007A3EC9">
            <w:rPr>
              <w:rStyle w:val="Tekstvantijdelijkeaanduiding"/>
              <w:rFonts w:cs="Arial"/>
              <w:color w:val="FF0000"/>
            </w:rPr>
            <w:t>Klik of tik om tekst in te voeren.</w:t>
          </w:r>
        </w:sdtContent>
      </w:sdt>
      <w:r w:rsidRPr="007A3EC9">
        <w:rPr>
          <w:rFonts w:cs="Arial"/>
        </w:rPr>
        <w:t xml:space="preserve"> </w:t>
      </w:r>
      <w:r w:rsidRPr="007A3EC9">
        <w:rPr>
          <w:rFonts w:cs="Arial"/>
        </w:rPr>
        <w:fldChar w:fldCharType="end"/>
      </w: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t>Namens deze,</w:t>
      </w:r>
      <w:r w:rsidRPr="007A3EC9">
        <w:rPr>
          <w:rFonts w:cs="Arial"/>
        </w:rPr>
        <w:tab/>
      </w:r>
      <w:r w:rsidRPr="007A3EC9">
        <w:rPr>
          <w:rFonts w:cs="Arial"/>
        </w:rPr>
        <w:tab/>
      </w:r>
      <w:r w:rsidRPr="007A3EC9">
        <w:rPr>
          <w:rFonts w:cs="Arial"/>
        </w:rPr>
        <w:tab/>
      </w:r>
      <w:r w:rsidRPr="007A3EC9">
        <w:rPr>
          <w:rFonts w:cs="Arial"/>
        </w:rPr>
        <w:tab/>
      </w:r>
      <w:r w:rsidRPr="007A3EC9">
        <w:rPr>
          <w:rFonts w:cs="Arial"/>
        </w:rPr>
        <w:tab/>
      </w:r>
      <w:r w:rsidRPr="007A3EC9">
        <w:rPr>
          <w:rFonts w:cs="Arial"/>
        </w:rPr>
        <w:tab/>
        <w:t>Namens deze,</w:t>
      </w: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p>
    <w:p w:rsidR="00F362D5" w:rsidRPr="007A3EC9" w:rsidRDefault="008948C3" w:rsidP="00F362D5">
      <w:pPr>
        <w:spacing w:line="312" w:lineRule="auto"/>
        <w:ind w:left="709" w:hanging="284"/>
        <w:rPr>
          <w:rFonts w:cs="Arial"/>
        </w:rPr>
      </w:pPr>
      <w:sdt>
        <w:sdtPr>
          <w:rPr>
            <w:rFonts w:cs="Arial"/>
          </w:rPr>
          <w:alias w:val="&lt;&lt;naam ondertekenaar invullen&gt;&gt;"/>
          <w:tag w:val="&lt;&lt;naam ondertekenaar invullen&gt;&gt;"/>
          <w:id w:val="80726514"/>
          <w:placeholder>
            <w:docPart w:val="9D9F66D167CD474E9D7A378D2B5B5104"/>
          </w:placeholder>
          <w:showingPlcHdr/>
        </w:sdtPr>
        <w:sdtEndPr/>
        <w:sdtContent>
          <w:r w:rsidR="00F362D5" w:rsidRPr="007A3EC9">
            <w:rPr>
              <w:rStyle w:val="Tekstvantijdelijkeaanduiding"/>
              <w:rFonts w:cs="Arial"/>
              <w:color w:val="FF0000"/>
            </w:rPr>
            <w:t>Klik of tik om tekst in te voeren.</w:t>
          </w:r>
        </w:sdtContent>
      </w:sdt>
      <w:r w:rsidR="00F362D5" w:rsidRPr="007A3EC9">
        <w:rPr>
          <w:rFonts w:cs="Arial"/>
        </w:rPr>
        <w:tab/>
      </w:r>
      <w:r w:rsidR="00F362D5" w:rsidRPr="007A3EC9">
        <w:rPr>
          <w:rFonts w:cs="Arial"/>
        </w:rPr>
        <w:tab/>
      </w:r>
      <w:r w:rsidR="00F362D5" w:rsidRPr="007A3EC9">
        <w:rPr>
          <w:rFonts w:cs="Arial"/>
        </w:rPr>
        <w:tab/>
      </w:r>
      <w:r w:rsidR="00F362D5" w:rsidRPr="007A3EC9">
        <w:rPr>
          <w:rFonts w:cs="Arial"/>
        </w:rPr>
        <w:tab/>
      </w:r>
      <w:sdt>
        <w:sdtPr>
          <w:rPr>
            <w:rFonts w:cs="Arial"/>
          </w:rPr>
          <w:alias w:val="&lt;&lt;naam ondertekenaar invullen&gt;"/>
          <w:tag w:val="&lt;&lt;naam ondertekenaar invullen&gt;"/>
          <w:id w:val="-778336115"/>
          <w:placeholder>
            <w:docPart w:val="48493827C1014D939C0129C2584DFBC7"/>
          </w:placeholder>
          <w:showingPlcHdr/>
        </w:sdtPr>
        <w:sdtEndPr/>
        <w:sdtContent>
          <w:r w:rsidR="00F362D5" w:rsidRPr="007A3EC9">
            <w:rPr>
              <w:rStyle w:val="Tekstvantijdelijkeaanduiding"/>
              <w:rFonts w:cs="Arial"/>
              <w:color w:val="FF0000"/>
            </w:rPr>
            <w:t>Klik of tik om tekst in te voeren.</w:t>
          </w:r>
        </w:sdtContent>
      </w:sdt>
    </w:p>
    <w:p w:rsidR="00F362D5" w:rsidRPr="007A3EC9" w:rsidRDefault="008948C3" w:rsidP="00F362D5">
      <w:pPr>
        <w:spacing w:line="312" w:lineRule="auto"/>
        <w:ind w:left="709" w:hanging="284"/>
        <w:rPr>
          <w:rFonts w:cs="Arial"/>
        </w:rPr>
      </w:pPr>
      <w:sdt>
        <w:sdtPr>
          <w:rPr>
            <w:rFonts w:cs="Arial"/>
          </w:rPr>
          <w:alias w:val="&lt;&lt;functie ondertekenaar invullen&gt;&gt;"/>
          <w:tag w:val="&lt;&lt;functie ondertekenaar invullen&gt;&gt;"/>
          <w:id w:val="1636134926"/>
          <w:placeholder>
            <w:docPart w:val="6545349B044B4A8DBAED8FC03443E3F1"/>
          </w:placeholder>
          <w:showingPlcHdr/>
        </w:sdtPr>
        <w:sdtEndPr/>
        <w:sdtContent>
          <w:r w:rsidR="00F362D5" w:rsidRPr="007A3EC9">
            <w:rPr>
              <w:rStyle w:val="Tekstvantijdelijkeaanduiding"/>
              <w:rFonts w:cs="Arial"/>
              <w:color w:val="FF0000"/>
            </w:rPr>
            <w:t>Klik of tik om tekst in te voeren.</w:t>
          </w:r>
        </w:sdtContent>
      </w:sdt>
      <w:r w:rsidR="00F362D5" w:rsidRPr="007A3EC9">
        <w:rPr>
          <w:rFonts w:cs="Arial"/>
        </w:rPr>
        <w:t>]</w:t>
      </w:r>
      <w:r w:rsidR="00F362D5" w:rsidRPr="007A3EC9">
        <w:rPr>
          <w:rFonts w:cs="Arial"/>
        </w:rPr>
        <w:tab/>
      </w:r>
      <w:r w:rsidR="00F362D5" w:rsidRPr="007A3EC9">
        <w:rPr>
          <w:rFonts w:cs="Arial"/>
        </w:rPr>
        <w:tab/>
      </w:r>
      <w:r w:rsidR="00F362D5" w:rsidRPr="007A3EC9">
        <w:rPr>
          <w:rFonts w:cs="Arial"/>
        </w:rPr>
        <w:tab/>
      </w:r>
      <w:r w:rsidR="00F362D5" w:rsidRPr="007A3EC9">
        <w:rPr>
          <w:rFonts w:cs="Arial"/>
        </w:rPr>
        <w:tab/>
      </w:r>
      <w:sdt>
        <w:sdtPr>
          <w:rPr>
            <w:rFonts w:cs="Arial"/>
          </w:rPr>
          <w:alias w:val="&lt;&lt;functie ondertekenaar invullen&gt;&gt;"/>
          <w:tag w:val="&lt;&lt;functie ondertekenaar invullen&gt;&gt;"/>
          <w:id w:val="-666173557"/>
          <w:placeholder>
            <w:docPart w:val="732C8BE344E346C39DBFCCE26989A97D"/>
          </w:placeholder>
          <w:showingPlcHdr/>
        </w:sdtPr>
        <w:sdtEndPr/>
        <w:sdtContent>
          <w:r w:rsidR="00F362D5" w:rsidRPr="007A3EC9">
            <w:rPr>
              <w:rStyle w:val="Tekstvantijdelijkeaanduiding"/>
              <w:rFonts w:cs="Arial"/>
              <w:color w:val="FF0000"/>
            </w:rPr>
            <w:t>Klik of tik om tekst in te voeren.</w:t>
          </w:r>
        </w:sdtContent>
      </w:sdt>
    </w:p>
    <w:p w:rsidR="00C873E3" w:rsidRDefault="00C873E3" w:rsidP="00F362D5">
      <w:pPr>
        <w:spacing w:after="0" w:line="360" w:lineRule="auto"/>
        <w:jc w:val="both"/>
        <w:rPr>
          <w:rFonts w:ascii="Arial" w:hAnsi="Arial" w:cs="Arial"/>
        </w:rPr>
      </w:pPr>
    </w:p>
    <w:sectPr w:rsidR="00C873E3" w:rsidSect="008731F8">
      <w:headerReference w:type="default" r:id="rId9"/>
      <w:footerReference w:type="default" r:id="rId10"/>
      <w:pgSz w:w="11870" w:h="16787"/>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0D7" w:rsidRDefault="001700D7">
      <w:pPr>
        <w:spacing w:after="0" w:line="240" w:lineRule="auto"/>
      </w:pPr>
      <w:r>
        <w:separator/>
      </w:r>
    </w:p>
    <w:p w:rsidR="001700D7" w:rsidRDefault="001700D7"/>
  </w:endnote>
  <w:endnote w:type="continuationSeparator" w:id="0">
    <w:p w:rsidR="001700D7" w:rsidRDefault="001700D7">
      <w:pPr>
        <w:spacing w:after="0" w:line="240" w:lineRule="auto"/>
      </w:pPr>
      <w:r>
        <w:continuationSeparator/>
      </w:r>
    </w:p>
    <w:p w:rsidR="001700D7" w:rsidRDefault="00170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00"/>
    <w:family w:val="swiss"/>
    <w:pitch w:val="variable"/>
    <w:sig w:usb0="20007A87" w:usb1="80000000" w:usb2="00000008" w:usb3="00000000" w:csb0="0000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74" w:type="dxa"/>
      <w:tblInd w:w="10" w:type="dxa"/>
      <w:tblCellMar>
        <w:left w:w="10" w:type="dxa"/>
        <w:right w:w="10" w:type="dxa"/>
      </w:tblCellMar>
      <w:tblLook w:val="0000" w:firstRow="0" w:lastRow="0" w:firstColumn="0" w:lastColumn="0" w:noHBand="0" w:noVBand="0"/>
    </w:tblPr>
    <w:tblGrid>
      <w:gridCol w:w="4587"/>
      <w:gridCol w:w="4587"/>
    </w:tblGrid>
    <w:tr w:rsidR="00C07B15" w:rsidTr="00C100C4">
      <w:trPr>
        <w:trHeight w:val="526"/>
      </w:trPr>
      <w:tc>
        <w:tcPr>
          <w:tcW w:w="4587" w:type="dxa"/>
        </w:tcPr>
        <w:p w:rsidR="00C07B15" w:rsidRDefault="00C07B15"/>
      </w:tc>
      <w:tc>
        <w:tcPr>
          <w:tcW w:w="4587" w:type="dxa"/>
        </w:tcPr>
        <w:p w:rsidR="00C07B15" w:rsidRDefault="00C07B15" w:rsidP="00C84960"/>
      </w:tc>
    </w:tr>
  </w:tbl>
  <w:p w:rsidR="00DF7DB7" w:rsidRDefault="00C873E3" w:rsidP="00C873E3">
    <w:r>
      <w:t xml:space="preserve">Paraaf </w:t>
    </w:r>
    <w:r w:rsidR="004076CD">
      <w:t>O</w:t>
    </w:r>
    <w:r w:rsidR="00F3205D">
      <w:t>pdrachtnemer</w:t>
    </w:r>
    <w:r>
      <w:t>:</w:t>
    </w:r>
    <w:r>
      <w:tab/>
    </w:r>
    <w:r>
      <w:tab/>
    </w:r>
    <w:r>
      <w:tab/>
    </w:r>
    <w:r>
      <w:tab/>
    </w:r>
    <w:r>
      <w:fldChar w:fldCharType="begin"/>
    </w:r>
    <w:r>
      <w:instrText xml:space="preserve"> PAGE   \* MERGEFORMAT </w:instrText>
    </w:r>
    <w:r>
      <w:fldChar w:fldCharType="separate"/>
    </w:r>
    <w:r w:rsidR="008948C3">
      <w:rPr>
        <w:noProof/>
      </w:rPr>
      <w:t>1</w:t>
    </w:r>
    <w:r>
      <w:fldChar w:fldCharType="end"/>
    </w:r>
    <w:r>
      <w:t>/</w:t>
    </w:r>
    <w:fldSimple w:instr=" NUMPAGES   \* MERGEFORMAT ">
      <w:r w:rsidR="008948C3">
        <w:rPr>
          <w:noProof/>
        </w:rPr>
        <w:t>6</w:t>
      </w:r>
    </w:fldSimple>
    <w:r>
      <w:tab/>
    </w:r>
    <w:r>
      <w:tab/>
    </w:r>
    <w:r>
      <w:tab/>
      <w:t xml:space="preserve">Paraaf </w:t>
    </w:r>
    <w:r w:rsidR="003824BD">
      <w:t>Servicepunt71</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0D7" w:rsidRDefault="001700D7">
      <w:pPr>
        <w:spacing w:after="0" w:line="240" w:lineRule="auto"/>
      </w:pPr>
      <w:r>
        <w:separator/>
      </w:r>
    </w:p>
    <w:p w:rsidR="001700D7" w:rsidRDefault="001700D7"/>
  </w:footnote>
  <w:footnote w:type="continuationSeparator" w:id="0">
    <w:p w:rsidR="001700D7" w:rsidRDefault="001700D7">
      <w:pPr>
        <w:spacing w:after="0" w:line="240" w:lineRule="auto"/>
      </w:pPr>
      <w:r>
        <w:continuationSeparator/>
      </w:r>
    </w:p>
    <w:p w:rsidR="001700D7" w:rsidRDefault="001700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B7" w:rsidRDefault="000C0450" w:rsidP="001858EC">
    <w:pPr>
      <w:pStyle w:val="Koptekst"/>
    </w:pPr>
    <w:r w:rsidRPr="00495A59">
      <w:rPr>
        <w:rFonts w:ascii="Arial" w:eastAsia="Times New Roman" w:hAnsi="Arial" w:cs="Times New Roman"/>
        <w:noProof/>
        <w:kern w:val="28"/>
        <w:sz w:val="32"/>
      </w:rPr>
      <w:drawing>
        <wp:anchor distT="0" distB="0" distL="114300" distR="114300" simplePos="0" relativeHeight="251659264" behindDoc="0" locked="0" layoutInCell="1" allowOverlap="1" wp14:anchorId="1CF9C56E" wp14:editId="3517D5CB">
          <wp:simplePos x="0" y="0"/>
          <wp:positionH relativeFrom="column">
            <wp:posOffset>4818380</wp:posOffset>
          </wp:positionH>
          <wp:positionV relativeFrom="paragraph">
            <wp:posOffset>19685</wp:posOffset>
          </wp:positionV>
          <wp:extent cx="1804670" cy="10420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A3848"/>
    <w:multiLevelType w:val="hybridMultilevel"/>
    <w:tmpl w:val="8AFC5DE0"/>
    <w:lvl w:ilvl="0" w:tplc="EDB84BA8">
      <w:start w:val="1"/>
      <w:numFmt w:val="bullet"/>
      <w:lvlText w:val=""/>
      <w:lvlJc w:val="left"/>
      <w:pPr>
        <w:tabs>
          <w:tab w:val="num" w:pos="720"/>
        </w:tabs>
        <w:ind w:left="720" w:hanging="360"/>
      </w:pPr>
      <w:rPr>
        <w:rFonts w:ascii="Symbol" w:hAnsi="Symbol" w:cs="Symbol" w:hint="default"/>
      </w:rPr>
    </w:lvl>
    <w:lvl w:ilvl="1" w:tplc="DA2ED5B2">
      <w:start w:val="1"/>
      <w:numFmt w:val="bullet"/>
      <w:lvlText w:val="o"/>
      <w:lvlJc w:val="left"/>
      <w:pPr>
        <w:tabs>
          <w:tab w:val="num" w:pos="1440"/>
        </w:tabs>
        <w:ind w:left="1440" w:hanging="360"/>
      </w:pPr>
      <w:rPr>
        <w:rFonts w:ascii="Courier New" w:hAnsi="Courier New" w:cs="Courier New" w:hint="default"/>
      </w:rPr>
    </w:lvl>
    <w:lvl w:ilvl="2" w:tplc="A322CCAE">
      <w:start w:val="1"/>
      <w:numFmt w:val="bullet"/>
      <w:lvlText w:val=""/>
      <w:lvlJc w:val="left"/>
      <w:pPr>
        <w:tabs>
          <w:tab w:val="num" w:pos="2160"/>
        </w:tabs>
        <w:ind w:left="2160" w:hanging="360"/>
      </w:pPr>
      <w:rPr>
        <w:rFonts w:ascii="Wingdings" w:hAnsi="Wingdings" w:cs="Wingdings" w:hint="default"/>
      </w:rPr>
    </w:lvl>
    <w:lvl w:ilvl="3" w:tplc="DB248EE6">
      <w:start w:val="1"/>
      <w:numFmt w:val="bullet"/>
      <w:lvlText w:val=""/>
      <w:lvlJc w:val="left"/>
      <w:pPr>
        <w:tabs>
          <w:tab w:val="num" w:pos="2880"/>
        </w:tabs>
        <w:ind w:left="2880" w:hanging="360"/>
      </w:pPr>
      <w:rPr>
        <w:rFonts w:ascii="Symbol" w:hAnsi="Symbol" w:cs="Symbol" w:hint="default"/>
      </w:rPr>
    </w:lvl>
    <w:lvl w:ilvl="4" w:tplc="7E04D084">
      <w:start w:val="1"/>
      <w:numFmt w:val="bullet"/>
      <w:lvlText w:val="o"/>
      <w:lvlJc w:val="left"/>
      <w:pPr>
        <w:tabs>
          <w:tab w:val="num" w:pos="3600"/>
        </w:tabs>
        <w:ind w:left="3600" w:hanging="360"/>
      </w:pPr>
      <w:rPr>
        <w:rFonts w:ascii="Courier New" w:hAnsi="Courier New" w:cs="Courier New" w:hint="default"/>
      </w:rPr>
    </w:lvl>
    <w:lvl w:ilvl="5" w:tplc="08E82678">
      <w:start w:val="1"/>
      <w:numFmt w:val="bullet"/>
      <w:lvlText w:val=""/>
      <w:lvlJc w:val="left"/>
      <w:pPr>
        <w:tabs>
          <w:tab w:val="num" w:pos="4320"/>
        </w:tabs>
        <w:ind w:left="4320" w:hanging="360"/>
      </w:pPr>
      <w:rPr>
        <w:rFonts w:ascii="Wingdings" w:hAnsi="Wingdings" w:cs="Wingdings" w:hint="default"/>
      </w:rPr>
    </w:lvl>
    <w:lvl w:ilvl="6" w:tplc="509E22EE">
      <w:start w:val="1"/>
      <w:numFmt w:val="bullet"/>
      <w:lvlText w:val=""/>
      <w:lvlJc w:val="left"/>
      <w:pPr>
        <w:tabs>
          <w:tab w:val="num" w:pos="5040"/>
        </w:tabs>
        <w:ind w:left="5040" w:hanging="360"/>
      </w:pPr>
      <w:rPr>
        <w:rFonts w:ascii="Symbol" w:hAnsi="Symbol" w:cs="Symbol" w:hint="default"/>
      </w:rPr>
    </w:lvl>
    <w:lvl w:ilvl="7" w:tplc="6F38168C">
      <w:start w:val="1"/>
      <w:numFmt w:val="bullet"/>
      <w:lvlText w:val="o"/>
      <w:lvlJc w:val="left"/>
      <w:pPr>
        <w:tabs>
          <w:tab w:val="num" w:pos="5760"/>
        </w:tabs>
        <w:ind w:left="5760" w:hanging="360"/>
      </w:pPr>
      <w:rPr>
        <w:rFonts w:ascii="Courier New" w:hAnsi="Courier New" w:cs="Courier New" w:hint="default"/>
      </w:rPr>
    </w:lvl>
    <w:lvl w:ilvl="8" w:tplc="40964748">
      <w:start w:val="1"/>
      <w:numFmt w:val="bullet"/>
      <w:lvlText w:val=""/>
      <w:lvlJc w:val="left"/>
      <w:pPr>
        <w:tabs>
          <w:tab w:val="num" w:pos="6480"/>
        </w:tabs>
        <w:ind w:left="6480" w:hanging="360"/>
      </w:pPr>
      <w:rPr>
        <w:rFonts w:ascii="Wingdings" w:hAnsi="Wingdings" w:cs="Wingdings" w:hint="default"/>
      </w:rPr>
    </w:lvl>
  </w:abstractNum>
  <w:abstractNum w:abstractNumId="1">
    <w:nsid w:val="05DD2517"/>
    <w:multiLevelType w:val="hybridMultilevel"/>
    <w:tmpl w:val="2CF2A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AC0E4F"/>
    <w:multiLevelType w:val="hybridMultilevel"/>
    <w:tmpl w:val="C8BA37EA"/>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nsid w:val="24760B68"/>
    <w:multiLevelType w:val="hybridMultilevel"/>
    <w:tmpl w:val="63504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003065A"/>
    <w:multiLevelType w:val="multilevel"/>
    <w:tmpl w:val="AB9E3EFC"/>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5">
    <w:nsid w:val="40193D8B"/>
    <w:multiLevelType w:val="multilevel"/>
    <w:tmpl w:val="47DA08CE"/>
    <w:lvl w:ilvl="0">
      <w:start w:val="1"/>
      <w:numFmt w:val="decimal"/>
      <w:lvlText w:val="Artikel %1"/>
      <w:lvlJc w:val="left"/>
      <w:pPr>
        <w:ind w:left="360" w:hanging="360"/>
      </w:pPr>
      <w:rPr>
        <w:rFonts w:hint="default"/>
        <w:b/>
        <w:bCs/>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270122C"/>
    <w:multiLevelType w:val="multilevel"/>
    <w:tmpl w:val="8E76AA7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lowerLetter"/>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4B2D28E0"/>
    <w:multiLevelType w:val="multilevel"/>
    <w:tmpl w:val="3EE0870E"/>
    <w:lvl w:ilvl="0">
      <w:start w:val="1"/>
      <w:numFmt w:val="lowerLetter"/>
      <w:lvlText w:val="%1."/>
      <w:lvlJc w:val="left"/>
      <w:pPr>
        <w:tabs>
          <w:tab w:val="num" w:pos="0"/>
        </w:tabs>
        <w:ind w:left="480" w:hanging="480"/>
      </w:pPr>
      <w:rPr>
        <w:rFonts w:ascii="Arial" w:eastAsiaTheme="minorHAnsi" w:hAnsi="Arial" w:cs="Arial"/>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8">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E756A2F"/>
    <w:multiLevelType w:val="hybridMultilevel"/>
    <w:tmpl w:val="D78EEA9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11">
    <w:nsid w:val="6E481E96"/>
    <w:multiLevelType w:val="multilevel"/>
    <w:tmpl w:val="E10C1DEE"/>
    <w:lvl w:ilvl="0">
      <w:start w:val="2"/>
      <w:numFmt w:val="decimal"/>
      <w:lvlText w:val="%1"/>
      <w:lvlJc w:val="left"/>
      <w:pPr>
        <w:ind w:left="502" w:hanging="360"/>
      </w:pPr>
      <w:rPr>
        <w:rFonts w:hint="default"/>
      </w:rPr>
    </w:lvl>
    <w:lvl w:ilvl="1">
      <w:start w:val="1"/>
      <w:numFmt w:val="lowerLetter"/>
      <w:lvlText w:val="%2."/>
      <w:lvlJc w:val="left"/>
      <w:pPr>
        <w:ind w:left="360" w:hanging="360"/>
      </w:pPr>
      <w:rPr>
        <w:rFonts w:ascii="Arial" w:eastAsiaTheme="minorHAnsi" w:hAnsi="Arial" w:cs="Arial"/>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FD7513C"/>
    <w:multiLevelType w:val="multilevel"/>
    <w:tmpl w:val="57C6C02E"/>
    <w:lvl w:ilvl="0">
      <w:numFmt w:val="decimal"/>
      <w:lvlText w:val="%1."/>
      <w:lvlJc w:val="left"/>
      <w:pPr>
        <w:ind w:left="570" w:hanging="57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10"/>
  </w:num>
  <w:num w:numId="3">
    <w:abstractNumId w:val="9"/>
  </w:num>
  <w:num w:numId="4">
    <w:abstractNumId w:val="12"/>
  </w:num>
  <w:num w:numId="5">
    <w:abstractNumId w:val="3"/>
  </w:num>
  <w:num w:numId="6">
    <w:abstractNumId w:val="7"/>
  </w:num>
  <w:num w:numId="7">
    <w:abstractNumId w:val="4"/>
  </w:num>
  <w:num w:numId="8">
    <w:abstractNumId w:val="11"/>
  </w:num>
  <w:num w:numId="9">
    <w:abstractNumId w:val="6"/>
  </w:num>
  <w:num w:numId="10">
    <w:abstractNumId w:val="2"/>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78"/>
    <w:rsid w:val="00007381"/>
    <w:rsid w:val="0002225E"/>
    <w:rsid w:val="000751A9"/>
    <w:rsid w:val="000756A4"/>
    <w:rsid w:val="0009723C"/>
    <w:rsid w:val="000B7B90"/>
    <w:rsid w:val="000C0450"/>
    <w:rsid w:val="000C41DC"/>
    <w:rsid w:val="0012402E"/>
    <w:rsid w:val="00125A8F"/>
    <w:rsid w:val="00126FF0"/>
    <w:rsid w:val="00133435"/>
    <w:rsid w:val="00164E45"/>
    <w:rsid w:val="001700D7"/>
    <w:rsid w:val="001858EC"/>
    <w:rsid w:val="001C3CA6"/>
    <w:rsid w:val="00215E02"/>
    <w:rsid w:val="00242337"/>
    <w:rsid w:val="00272518"/>
    <w:rsid w:val="002E08EF"/>
    <w:rsid w:val="00322D28"/>
    <w:rsid w:val="00341231"/>
    <w:rsid w:val="00363526"/>
    <w:rsid w:val="003824BD"/>
    <w:rsid w:val="003B3E55"/>
    <w:rsid w:val="003B492D"/>
    <w:rsid w:val="003B7BAF"/>
    <w:rsid w:val="003C558B"/>
    <w:rsid w:val="003C78D4"/>
    <w:rsid w:val="003D593E"/>
    <w:rsid w:val="003D7230"/>
    <w:rsid w:val="003F0F93"/>
    <w:rsid w:val="004020F6"/>
    <w:rsid w:val="004076CD"/>
    <w:rsid w:val="00412A39"/>
    <w:rsid w:val="00421435"/>
    <w:rsid w:val="00421473"/>
    <w:rsid w:val="00435CEB"/>
    <w:rsid w:val="00476014"/>
    <w:rsid w:val="00493143"/>
    <w:rsid w:val="00495A59"/>
    <w:rsid w:val="004E6C7C"/>
    <w:rsid w:val="004F6C4D"/>
    <w:rsid w:val="00515EA8"/>
    <w:rsid w:val="00530992"/>
    <w:rsid w:val="0058397F"/>
    <w:rsid w:val="005B6B02"/>
    <w:rsid w:val="005C4CB1"/>
    <w:rsid w:val="0061637D"/>
    <w:rsid w:val="00676C97"/>
    <w:rsid w:val="006F6422"/>
    <w:rsid w:val="0073675C"/>
    <w:rsid w:val="007B0FB2"/>
    <w:rsid w:val="007C5206"/>
    <w:rsid w:val="007C75CF"/>
    <w:rsid w:val="008003A6"/>
    <w:rsid w:val="00800DFE"/>
    <w:rsid w:val="00800F6E"/>
    <w:rsid w:val="008078AA"/>
    <w:rsid w:val="00853375"/>
    <w:rsid w:val="0086499E"/>
    <w:rsid w:val="008731F8"/>
    <w:rsid w:val="008948C3"/>
    <w:rsid w:val="008977E4"/>
    <w:rsid w:val="008A3189"/>
    <w:rsid w:val="008B79B6"/>
    <w:rsid w:val="008D13AD"/>
    <w:rsid w:val="008D64C3"/>
    <w:rsid w:val="00905D1C"/>
    <w:rsid w:val="0096361D"/>
    <w:rsid w:val="00984176"/>
    <w:rsid w:val="009951F4"/>
    <w:rsid w:val="009C55B2"/>
    <w:rsid w:val="009D40DF"/>
    <w:rsid w:val="009E0741"/>
    <w:rsid w:val="009E4D0D"/>
    <w:rsid w:val="009F0E20"/>
    <w:rsid w:val="009F510C"/>
    <w:rsid w:val="00A75A19"/>
    <w:rsid w:val="00AE66C4"/>
    <w:rsid w:val="00B00CBE"/>
    <w:rsid w:val="00B10077"/>
    <w:rsid w:val="00B604FC"/>
    <w:rsid w:val="00B63ADC"/>
    <w:rsid w:val="00B7735D"/>
    <w:rsid w:val="00B94C1E"/>
    <w:rsid w:val="00BE2528"/>
    <w:rsid w:val="00BE599B"/>
    <w:rsid w:val="00BF6CA4"/>
    <w:rsid w:val="00C01092"/>
    <w:rsid w:val="00C07B15"/>
    <w:rsid w:val="00C100C4"/>
    <w:rsid w:val="00C12BF9"/>
    <w:rsid w:val="00C14731"/>
    <w:rsid w:val="00C423F2"/>
    <w:rsid w:val="00C50080"/>
    <w:rsid w:val="00C556FC"/>
    <w:rsid w:val="00C5740E"/>
    <w:rsid w:val="00C66B92"/>
    <w:rsid w:val="00C67F3B"/>
    <w:rsid w:val="00C84960"/>
    <w:rsid w:val="00C873E3"/>
    <w:rsid w:val="00CC46F0"/>
    <w:rsid w:val="00CC5588"/>
    <w:rsid w:val="00CC7578"/>
    <w:rsid w:val="00D00A1E"/>
    <w:rsid w:val="00D25D38"/>
    <w:rsid w:val="00D267D2"/>
    <w:rsid w:val="00D401C7"/>
    <w:rsid w:val="00D531DC"/>
    <w:rsid w:val="00D55A52"/>
    <w:rsid w:val="00D67603"/>
    <w:rsid w:val="00DA3BB0"/>
    <w:rsid w:val="00DF7DB7"/>
    <w:rsid w:val="00E171EA"/>
    <w:rsid w:val="00E25D8B"/>
    <w:rsid w:val="00E4457E"/>
    <w:rsid w:val="00E70C97"/>
    <w:rsid w:val="00E833B9"/>
    <w:rsid w:val="00EB1F18"/>
    <w:rsid w:val="00EE1E71"/>
    <w:rsid w:val="00F22F7B"/>
    <w:rsid w:val="00F30423"/>
    <w:rsid w:val="00F3205D"/>
    <w:rsid w:val="00F362D5"/>
    <w:rsid w:val="00F95F5F"/>
    <w:rsid w:val="00FA0508"/>
    <w:rsid w:val="00FD1A77"/>
    <w:rsid w:val="00FE2BC7"/>
    <w:rsid w:val="00FF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 w:type="character" w:styleId="Tekstvantijdelijkeaanduiding">
    <w:name w:val="Placeholder Text"/>
    <w:basedOn w:val="Standaardalinea-lettertype"/>
    <w:uiPriority w:val="99"/>
    <w:semiHidden/>
    <w:rsid w:val="00F362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 w:type="character" w:styleId="Tekstvantijdelijkeaanduiding">
    <w:name w:val="Placeholder Text"/>
    <w:basedOn w:val="Standaardalinea-lettertype"/>
    <w:uiPriority w:val="99"/>
    <w:semiHidden/>
    <w:rsid w:val="00F362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00595">
      <w:bodyDiv w:val="1"/>
      <w:marLeft w:val="0"/>
      <w:marRight w:val="0"/>
      <w:marTop w:val="0"/>
      <w:marBottom w:val="0"/>
      <w:divBdr>
        <w:top w:val="none" w:sz="0" w:space="0" w:color="auto"/>
        <w:left w:val="none" w:sz="0" w:space="0" w:color="auto"/>
        <w:bottom w:val="none" w:sz="0" w:space="0" w:color="auto"/>
        <w:right w:val="none" w:sz="0" w:space="0" w:color="auto"/>
      </w:divBdr>
    </w:div>
    <w:div w:id="1369259055">
      <w:bodyDiv w:val="1"/>
      <w:marLeft w:val="0"/>
      <w:marRight w:val="0"/>
      <w:marTop w:val="0"/>
      <w:marBottom w:val="0"/>
      <w:divBdr>
        <w:top w:val="none" w:sz="0" w:space="0" w:color="auto"/>
        <w:left w:val="none" w:sz="0" w:space="0" w:color="auto"/>
        <w:bottom w:val="none" w:sz="0" w:space="0" w:color="auto"/>
        <w:right w:val="none" w:sz="0" w:space="0" w:color="auto"/>
      </w:divBdr>
      <w:divsChild>
        <w:div w:id="1917787530">
          <w:marLeft w:val="0"/>
          <w:marRight w:val="0"/>
          <w:marTop w:val="0"/>
          <w:marBottom w:val="0"/>
          <w:divBdr>
            <w:top w:val="none" w:sz="0" w:space="0" w:color="auto"/>
            <w:left w:val="none" w:sz="0" w:space="0" w:color="auto"/>
            <w:bottom w:val="none" w:sz="0" w:space="0" w:color="auto"/>
            <w:right w:val="none" w:sz="0" w:space="0" w:color="auto"/>
          </w:divBdr>
          <w:divsChild>
            <w:div w:id="768350916">
              <w:marLeft w:val="0"/>
              <w:marRight w:val="0"/>
              <w:marTop w:val="0"/>
              <w:marBottom w:val="0"/>
              <w:divBdr>
                <w:top w:val="none" w:sz="0" w:space="0" w:color="auto"/>
                <w:left w:val="none" w:sz="0" w:space="0" w:color="auto"/>
                <w:bottom w:val="none" w:sz="0" w:space="0" w:color="auto"/>
                <w:right w:val="none" w:sz="0" w:space="0" w:color="auto"/>
              </w:divBdr>
              <w:divsChild>
                <w:div w:id="2009626507">
                  <w:marLeft w:val="0"/>
                  <w:marRight w:val="0"/>
                  <w:marTop w:val="0"/>
                  <w:marBottom w:val="0"/>
                  <w:divBdr>
                    <w:top w:val="none" w:sz="0" w:space="0" w:color="auto"/>
                    <w:left w:val="none" w:sz="0" w:space="0" w:color="auto"/>
                    <w:bottom w:val="none" w:sz="0" w:space="0" w:color="auto"/>
                    <w:right w:val="none" w:sz="0" w:space="0" w:color="auto"/>
                  </w:divBdr>
                  <w:divsChild>
                    <w:div w:id="2129397987">
                      <w:marLeft w:val="-600"/>
                      <w:marRight w:val="-600"/>
                      <w:marTop w:val="0"/>
                      <w:marBottom w:val="0"/>
                      <w:divBdr>
                        <w:top w:val="none" w:sz="0" w:space="0" w:color="auto"/>
                        <w:left w:val="none" w:sz="0" w:space="0" w:color="auto"/>
                        <w:bottom w:val="none" w:sz="0" w:space="0" w:color="auto"/>
                        <w:right w:val="none" w:sz="0" w:space="0" w:color="auto"/>
                      </w:divBdr>
                      <w:divsChild>
                        <w:div w:id="356539512">
                          <w:marLeft w:val="0"/>
                          <w:marRight w:val="0"/>
                          <w:marTop w:val="0"/>
                          <w:marBottom w:val="0"/>
                          <w:divBdr>
                            <w:top w:val="none" w:sz="0" w:space="0" w:color="auto"/>
                            <w:left w:val="none" w:sz="0" w:space="0" w:color="auto"/>
                            <w:bottom w:val="none" w:sz="0" w:space="0" w:color="auto"/>
                            <w:right w:val="none" w:sz="0" w:space="0" w:color="auto"/>
                          </w:divBdr>
                          <w:divsChild>
                            <w:div w:id="19863904">
                              <w:marLeft w:val="0"/>
                              <w:marRight w:val="0"/>
                              <w:marTop w:val="0"/>
                              <w:marBottom w:val="0"/>
                              <w:divBdr>
                                <w:top w:val="none" w:sz="0" w:space="0" w:color="auto"/>
                                <w:left w:val="none" w:sz="0" w:space="0" w:color="auto"/>
                                <w:bottom w:val="none" w:sz="0" w:space="0" w:color="auto"/>
                                <w:right w:val="none" w:sz="0" w:space="0" w:color="auto"/>
                              </w:divBdr>
                              <w:divsChild>
                                <w:div w:id="1362126825">
                                  <w:marLeft w:val="0"/>
                                  <w:marRight w:val="0"/>
                                  <w:marTop w:val="0"/>
                                  <w:marBottom w:val="0"/>
                                  <w:divBdr>
                                    <w:top w:val="none" w:sz="0" w:space="0" w:color="auto"/>
                                    <w:left w:val="none" w:sz="0" w:space="0" w:color="auto"/>
                                    <w:bottom w:val="none" w:sz="0" w:space="0" w:color="auto"/>
                                    <w:right w:val="none" w:sz="0" w:space="0" w:color="auto"/>
                                  </w:divBdr>
                                  <w:divsChild>
                                    <w:div w:id="10225840">
                                      <w:marLeft w:val="0"/>
                                      <w:marRight w:val="0"/>
                                      <w:marTop w:val="0"/>
                                      <w:marBottom w:val="0"/>
                                      <w:divBdr>
                                        <w:top w:val="none" w:sz="0" w:space="0" w:color="auto"/>
                                        <w:left w:val="none" w:sz="0" w:space="0" w:color="auto"/>
                                        <w:bottom w:val="none" w:sz="0" w:space="0" w:color="auto"/>
                                        <w:right w:val="none" w:sz="0" w:space="0" w:color="auto"/>
                                      </w:divBdr>
                                      <w:divsChild>
                                        <w:div w:id="19617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9250BA7C6B4077A004B8C6412F336E"/>
        <w:category>
          <w:name w:val="Algemeen"/>
          <w:gallery w:val="placeholder"/>
        </w:category>
        <w:types>
          <w:type w:val="bbPlcHdr"/>
        </w:types>
        <w:behaviors>
          <w:behavior w:val="content"/>
        </w:behaviors>
        <w:guid w:val="{F0846007-72A8-42ED-852D-3FF5ED342690}"/>
      </w:docPartPr>
      <w:docPartBody>
        <w:p w:rsidR="00BA718D" w:rsidRDefault="0075077D" w:rsidP="0075077D">
          <w:pPr>
            <w:pStyle w:val="959250BA7C6B4077A004B8C6412F336E"/>
          </w:pPr>
          <w:r w:rsidRPr="0093186E">
            <w:rPr>
              <w:rStyle w:val="Tekstvantijdelijkeaanduiding"/>
            </w:rPr>
            <w:t>Klik of tik om tekst in te voeren.</w:t>
          </w:r>
        </w:p>
      </w:docPartBody>
    </w:docPart>
    <w:docPart>
      <w:docPartPr>
        <w:name w:val="07C60393F1B3425AA26DF05E8DD5C123"/>
        <w:category>
          <w:name w:val="Algemeen"/>
          <w:gallery w:val="placeholder"/>
        </w:category>
        <w:types>
          <w:type w:val="bbPlcHdr"/>
        </w:types>
        <w:behaviors>
          <w:behavior w:val="content"/>
        </w:behaviors>
        <w:guid w:val="{FA062BC4-80D5-4B60-8F8C-B107A12F7601}"/>
      </w:docPartPr>
      <w:docPartBody>
        <w:p w:rsidR="00BA718D" w:rsidRDefault="0075077D" w:rsidP="0075077D">
          <w:pPr>
            <w:pStyle w:val="07C60393F1B3425AA26DF05E8DD5C123"/>
          </w:pPr>
          <w:r w:rsidRPr="0093186E">
            <w:rPr>
              <w:rStyle w:val="Tekstvantijdelijkeaanduiding"/>
            </w:rPr>
            <w:t>Kies een item.</w:t>
          </w:r>
        </w:p>
      </w:docPartBody>
    </w:docPart>
    <w:docPart>
      <w:docPartPr>
        <w:name w:val="6D5257AC1C0A403B82B4D68129682879"/>
        <w:category>
          <w:name w:val="Algemeen"/>
          <w:gallery w:val="placeholder"/>
        </w:category>
        <w:types>
          <w:type w:val="bbPlcHdr"/>
        </w:types>
        <w:behaviors>
          <w:behavior w:val="content"/>
        </w:behaviors>
        <w:guid w:val="{0109CE0C-964D-49E8-8AD7-B80A8D7ACF10}"/>
      </w:docPartPr>
      <w:docPartBody>
        <w:p w:rsidR="00BA718D" w:rsidRDefault="0075077D" w:rsidP="0075077D">
          <w:pPr>
            <w:pStyle w:val="6D5257AC1C0A403B82B4D68129682879"/>
          </w:pPr>
          <w:r w:rsidRPr="0093186E">
            <w:rPr>
              <w:rStyle w:val="Tekstvantijdelijkeaanduiding"/>
            </w:rPr>
            <w:t>Kies een item.</w:t>
          </w:r>
        </w:p>
      </w:docPartBody>
    </w:docPart>
    <w:docPart>
      <w:docPartPr>
        <w:name w:val="104B50843CA145CA8FAEEA3EFE92B185"/>
        <w:category>
          <w:name w:val="Algemeen"/>
          <w:gallery w:val="placeholder"/>
        </w:category>
        <w:types>
          <w:type w:val="bbPlcHdr"/>
        </w:types>
        <w:behaviors>
          <w:behavior w:val="content"/>
        </w:behaviors>
        <w:guid w:val="{8C2E81C4-8870-45B7-85A4-1E853ABAE9C3}"/>
      </w:docPartPr>
      <w:docPartBody>
        <w:p w:rsidR="00BA718D" w:rsidRDefault="0075077D" w:rsidP="0075077D">
          <w:pPr>
            <w:pStyle w:val="104B50843CA145CA8FAEEA3EFE92B185"/>
          </w:pPr>
          <w:r w:rsidRPr="0093186E">
            <w:rPr>
              <w:rStyle w:val="Tekstvantijdelijkeaanduiding"/>
            </w:rPr>
            <w:t>Klik of tik om een datum in te voeren.</w:t>
          </w:r>
        </w:p>
      </w:docPartBody>
    </w:docPart>
    <w:docPart>
      <w:docPartPr>
        <w:name w:val="F17C9B75DBA74CF185A2DE6D785C3794"/>
        <w:category>
          <w:name w:val="Algemeen"/>
          <w:gallery w:val="placeholder"/>
        </w:category>
        <w:types>
          <w:type w:val="bbPlcHdr"/>
        </w:types>
        <w:behaviors>
          <w:behavior w:val="content"/>
        </w:behaviors>
        <w:guid w:val="{7B521199-8DE3-421A-A060-4CC986787298}"/>
      </w:docPartPr>
      <w:docPartBody>
        <w:p w:rsidR="00BA718D" w:rsidRDefault="0075077D" w:rsidP="0075077D">
          <w:pPr>
            <w:pStyle w:val="F17C9B75DBA74CF185A2DE6D785C3794"/>
          </w:pPr>
          <w:r w:rsidRPr="0093186E">
            <w:rPr>
              <w:rStyle w:val="Tekstvantijdelijkeaanduiding"/>
            </w:rPr>
            <w:t>Klik of tik om een datum in te voeren.</w:t>
          </w:r>
        </w:p>
      </w:docPartBody>
    </w:docPart>
    <w:docPart>
      <w:docPartPr>
        <w:name w:val="D0C65C5D800A434EB5A2F55D5B74933B"/>
        <w:category>
          <w:name w:val="Algemeen"/>
          <w:gallery w:val="placeholder"/>
        </w:category>
        <w:types>
          <w:type w:val="bbPlcHdr"/>
        </w:types>
        <w:behaviors>
          <w:behavior w:val="content"/>
        </w:behaviors>
        <w:guid w:val="{9F627BC1-C8F8-42A8-8BB7-A6971FB81C5C}"/>
      </w:docPartPr>
      <w:docPartBody>
        <w:p w:rsidR="00BA718D" w:rsidRDefault="0075077D" w:rsidP="0075077D">
          <w:pPr>
            <w:pStyle w:val="D0C65C5D800A434EB5A2F55D5B74933B"/>
          </w:pPr>
          <w:r w:rsidRPr="0093186E">
            <w:rPr>
              <w:rStyle w:val="Tekstvantijdelijkeaanduiding"/>
            </w:rPr>
            <w:t>Kies een item.</w:t>
          </w:r>
        </w:p>
      </w:docPartBody>
    </w:docPart>
    <w:docPart>
      <w:docPartPr>
        <w:name w:val="4427E861D873409395E8DE40646B6BDC"/>
        <w:category>
          <w:name w:val="Algemeen"/>
          <w:gallery w:val="placeholder"/>
        </w:category>
        <w:types>
          <w:type w:val="bbPlcHdr"/>
        </w:types>
        <w:behaviors>
          <w:behavior w:val="content"/>
        </w:behaviors>
        <w:guid w:val="{90D7231E-D65A-45B7-9421-34DA1F984A9D}"/>
      </w:docPartPr>
      <w:docPartBody>
        <w:p w:rsidR="00BA718D" w:rsidRDefault="0075077D" w:rsidP="0075077D">
          <w:pPr>
            <w:pStyle w:val="4427E861D873409395E8DE40646B6BDC"/>
          </w:pPr>
          <w:r w:rsidRPr="0093186E">
            <w:rPr>
              <w:rStyle w:val="Tekstvantijdelijkeaanduiding"/>
            </w:rPr>
            <w:t>Klik of tik om een datum in te voeren.</w:t>
          </w:r>
        </w:p>
      </w:docPartBody>
    </w:docPart>
    <w:docPart>
      <w:docPartPr>
        <w:name w:val="66D16BD574844AC3A0438BEE6C9D9CAB"/>
        <w:category>
          <w:name w:val="Algemeen"/>
          <w:gallery w:val="placeholder"/>
        </w:category>
        <w:types>
          <w:type w:val="bbPlcHdr"/>
        </w:types>
        <w:behaviors>
          <w:behavior w:val="content"/>
        </w:behaviors>
        <w:guid w:val="{949A439D-F2FB-4152-9DA5-37D1F168661D}"/>
      </w:docPartPr>
      <w:docPartBody>
        <w:p w:rsidR="00BA718D" w:rsidRDefault="0075077D" w:rsidP="0075077D">
          <w:pPr>
            <w:pStyle w:val="66D16BD574844AC3A0438BEE6C9D9CAB"/>
          </w:pPr>
          <w:r w:rsidRPr="0093186E">
            <w:rPr>
              <w:rStyle w:val="Tekstvantijdelijkeaanduiding"/>
            </w:rPr>
            <w:t>Klik of tik om tekst in te voeren.</w:t>
          </w:r>
        </w:p>
      </w:docPartBody>
    </w:docPart>
    <w:docPart>
      <w:docPartPr>
        <w:name w:val="9D9F66D167CD474E9D7A378D2B5B5104"/>
        <w:category>
          <w:name w:val="Algemeen"/>
          <w:gallery w:val="placeholder"/>
        </w:category>
        <w:types>
          <w:type w:val="bbPlcHdr"/>
        </w:types>
        <w:behaviors>
          <w:behavior w:val="content"/>
        </w:behaviors>
        <w:guid w:val="{D42DA805-8C15-46C0-A3EF-9D170FC326A4}"/>
      </w:docPartPr>
      <w:docPartBody>
        <w:p w:rsidR="00BA718D" w:rsidRDefault="0075077D" w:rsidP="0075077D">
          <w:pPr>
            <w:pStyle w:val="9D9F66D167CD474E9D7A378D2B5B5104"/>
          </w:pPr>
          <w:r w:rsidRPr="0093186E">
            <w:rPr>
              <w:rStyle w:val="Tekstvantijdelijkeaanduiding"/>
            </w:rPr>
            <w:t>Klik of tik om tekst in te voeren.</w:t>
          </w:r>
        </w:p>
      </w:docPartBody>
    </w:docPart>
    <w:docPart>
      <w:docPartPr>
        <w:name w:val="48493827C1014D939C0129C2584DFBC7"/>
        <w:category>
          <w:name w:val="Algemeen"/>
          <w:gallery w:val="placeholder"/>
        </w:category>
        <w:types>
          <w:type w:val="bbPlcHdr"/>
        </w:types>
        <w:behaviors>
          <w:behavior w:val="content"/>
        </w:behaviors>
        <w:guid w:val="{FA195FB4-D089-48BE-B303-3B035DF73D5C}"/>
      </w:docPartPr>
      <w:docPartBody>
        <w:p w:rsidR="00BA718D" w:rsidRDefault="0075077D" w:rsidP="0075077D">
          <w:pPr>
            <w:pStyle w:val="48493827C1014D939C0129C2584DFBC7"/>
          </w:pPr>
          <w:r w:rsidRPr="0093186E">
            <w:rPr>
              <w:rStyle w:val="Tekstvantijdelijkeaanduiding"/>
            </w:rPr>
            <w:t>Klik of tik om tekst in te voeren.</w:t>
          </w:r>
        </w:p>
      </w:docPartBody>
    </w:docPart>
    <w:docPart>
      <w:docPartPr>
        <w:name w:val="6545349B044B4A8DBAED8FC03443E3F1"/>
        <w:category>
          <w:name w:val="Algemeen"/>
          <w:gallery w:val="placeholder"/>
        </w:category>
        <w:types>
          <w:type w:val="bbPlcHdr"/>
        </w:types>
        <w:behaviors>
          <w:behavior w:val="content"/>
        </w:behaviors>
        <w:guid w:val="{F3425D94-3E71-473D-A66C-36159D3AC3D5}"/>
      </w:docPartPr>
      <w:docPartBody>
        <w:p w:rsidR="00BA718D" w:rsidRDefault="0075077D" w:rsidP="0075077D">
          <w:pPr>
            <w:pStyle w:val="6545349B044B4A8DBAED8FC03443E3F1"/>
          </w:pPr>
          <w:r w:rsidRPr="0093186E">
            <w:rPr>
              <w:rStyle w:val="Tekstvantijdelijkeaanduiding"/>
            </w:rPr>
            <w:t>Klik of tik om tekst in te voeren.</w:t>
          </w:r>
        </w:p>
      </w:docPartBody>
    </w:docPart>
    <w:docPart>
      <w:docPartPr>
        <w:name w:val="732C8BE344E346C39DBFCCE26989A97D"/>
        <w:category>
          <w:name w:val="Algemeen"/>
          <w:gallery w:val="placeholder"/>
        </w:category>
        <w:types>
          <w:type w:val="bbPlcHdr"/>
        </w:types>
        <w:behaviors>
          <w:behavior w:val="content"/>
        </w:behaviors>
        <w:guid w:val="{09C5A14A-7073-4A59-8802-7B1DDD725AB1}"/>
      </w:docPartPr>
      <w:docPartBody>
        <w:p w:rsidR="00BA718D" w:rsidRDefault="0075077D" w:rsidP="0075077D">
          <w:pPr>
            <w:pStyle w:val="732C8BE344E346C39DBFCCE26989A97D"/>
          </w:pPr>
          <w:r w:rsidRPr="009318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00"/>
    <w:family w:val="swiss"/>
    <w:pitch w:val="variable"/>
    <w:sig w:usb0="20007A87" w:usb1="80000000" w:usb2="00000008" w:usb3="00000000" w:csb0="0000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77D"/>
    <w:rsid w:val="0075077D"/>
    <w:rsid w:val="00BA7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077D"/>
    <w:rPr>
      <w:color w:val="808080"/>
    </w:rPr>
  </w:style>
  <w:style w:type="paragraph" w:customStyle="1" w:styleId="959250BA7C6B4077A004B8C6412F336E">
    <w:name w:val="959250BA7C6B4077A004B8C6412F336E"/>
    <w:rsid w:val="0075077D"/>
  </w:style>
  <w:style w:type="paragraph" w:customStyle="1" w:styleId="07C60393F1B3425AA26DF05E8DD5C123">
    <w:name w:val="07C60393F1B3425AA26DF05E8DD5C123"/>
    <w:rsid w:val="0075077D"/>
  </w:style>
  <w:style w:type="paragraph" w:customStyle="1" w:styleId="6D5257AC1C0A403B82B4D68129682879">
    <w:name w:val="6D5257AC1C0A403B82B4D68129682879"/>
    <w:rsid w:val="0075077D"/>
  </w:style>
  <w:style w:type="paragraph" w:customStyle="1" w:styleId="104B50843CA145CA8FAEEA3EFE92B185">
    <w:name w:val="104B50843CA145CA8FAEEA3EFE92B185"/>
    <w:rsid w:val="0075077D"/>
  </w:style>
  <w:style w:type="paragraph" w:customStyle="1" w:styleId="F17C9B75DBA74CF185A2DE6D785C3794">
    <w:name w:val="F17C9B75DBA74CF185A2DE6D785C3794"/>
    <w:rsid w:val="0075077D"/>
  </w:style>
  <w:style w:type="paragraph" w:customStyle="1" w:styleId="D0C65C5D800A434EB5A2F55D5B74933B">
    <w:name w:val="D0C65C5D800A434EB5A2F55D5B74933B"/>
    <w:rsid w:val="0075077D"/>
  </w:style>
  <w:style w:type="paragraph" w:customStyle="1" w:styleId="4427E861D873409395E8DE40646B6BDC">
    <w:name w:val="4427E861D873409395E8DE40646B6BDC"/>
    <w:rsid w:val="0075077D"/>
  </w:style>
  <w:style w:type="paragraph" w:customStyle="1" w:styleId="66D16BD574844AC3A0438BEE6C9D9CAB">
    <w:name w:val="66D16BD574844AC3A0438BEE6C9D9CAB"/>
    <w:rsid w:val="0075077D"/>
  </w:style>
  <w:style w:type="paragraph" w:customStyle="1" w:styleId="9D9F66D167CD474E9D7A378D2B5B5104">
    <w:name w:val="9D9F66D167CD474E9D7A378D2B5B5104"/>
    <w:rsid w:val="0075077D"/>
  </w:style>
  <w:style w:type="paragraph" w:customStyle="1" w:styleId="48493827C1014D939C0129C2584DFBC7">
    <w:name w:val="48493827C1014D939C0129C2584DFBC7"/>
    <w:rsid w:val="0075077D"/>
  </w:style>
  <w:style w:type="paragraph" w:customStyle="1" w:styleId="6545349B044B4A8DBAED8FC03443E3F1">
    <w:name w:val="6545349B044B4A8DBAED8FC03443E3F1"/>
    <w:rsid w:val="0075077D"/>
  </w:style>
  <w:style w:type="paragraph" w:customStyle="1" w:styleId="732C8BE344E346C39DBFCCE26989A97D">
    <w:name w:val="732C8BE344E346C39DBFCCE26989A97D"/>
    <w:rsid w:val="007507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077D"/>
    <w:rPr>
      <w:color w:val="808080"/>
    </w:rPr>
  </w:style>
  <w:style w:type="paragraph" w:customStyle="1" w:styleId="959250BA7C6B4077A004B8C6412F336E">
    <w:name w:val="959250BA7C6B4077A004B8C6412F336E"/>
    <w:rsid w:val="0075077D"/>
  </w:style>
  <w:style w:type="paragraph" w:customStyle="1" w:styleId="07C60393F1B3425AA26DF05E8DD5C123">
    <w:name w:val="07C60393F1B3425AA26DF05E8DD5C123"/>
    <w:rsid w:val="0075077D"/>
  </w:style>
  <w:style w:type="paragraph" w:customStyle="1" w:styleId="6D5257AC1C0A403B82B4D68129682879">
    <w:name w:val="6D5257AC1C0A403B82B4D68129682879"/>
    <w:rsid w:val="0075077D"/>
  </w:style>
  <w:style w:type="paragraph" w:customStyle="1" w:styleId="104B50843CA145CA8FAEEA3EFE92B185">
    <w:name w:val="104B50843CA145CA8FAEEA3EFE92B185"/>
    <w:rsid w:val="0075077D"/>
  </w:style>
  <w:style w:type="paragraph" w:customStyle="1" w:styleId="F17C9B75DBA74CF185A2DE6D785C3794">
    <w:name w:val="F17C9B75DBA74CF185A2DE6D785C3794"/>
    <w:rsid w:val="0075077D"/>
  </w:style>
  <w:style w:type="paragraph" w:customStyle="1" w:styleId="D0C65C5D800A434EB5A2F55D5B74933B">
    <w:name w:val="D0C65C5D800A434EB5A2F55D5B74933B"/>
    <w:rsid w:val="0075077D"/>
  </w:style>
  <w:style w:type="paragraph" w:customStyle="1" w:styleId="4427E861D873409395E8DE40646B6BDC">
    <w:name w:val="4427E861D873409395E8DE40646B6BDC"/>
    <w:rsid w:val="0075077D"/>
  </w:style>
  <w:style w:type="paragraph" w:customStyle="1" w:styleId="66D16BD574844AC3A0438BEE6C9D9CAB">
    <w:name w:val="66D16BD574844AC3A0438BEE6C9D9CAB"/>
    <w:rsid w:val="0075077D"/>
  </w:style>
  <w:style w:type="paragraph" w:customStyle="1" w:styleId="9D9F66D167CD474E9D7A378D2B5B5104">
    <w:name w:val="9D9F66D167CD474E9D7A378D2B5B5104"/>
    <w:rsid w:val="0075077D"/>
  </w:style>
  <w:style w:type="paragraph" w:customStyle="1" w:styleId="48493827C1014D939C0129C2584DFBC7">
    <w:name w:val="48493827C1014D939C0129C2584DFBC7"/>
    <w:rsid w:val="0075077D"/>
  </w:style>
  <w:style w:type="paragraph" w:customStyle="1" w:styleId="6545349B044B4A8DBAED8FC03443E3F1">
    <w:name w:val="6545349B044B4A8DBAED8FC03443E3F1"/>
    <w:rsid w:val="0075077D"/>
  </w:style>
  <w:style w:type="paragraph" w:customStyle="1" w:styleId="732C8BE344E346C39DBFCCE26989A97D">
    <w:name w:val="732C8BE344E346C39DBFCCE26989A97D"/>
    <w:rsid w:val="00750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484AE-7D7E-4389-AE10-4B7F85D9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84494EC6.dotm</Template>
  <TotalTime>14</TotalTime>
  <Pages>6</Pages>
  <Words>1706</Words>
  <Characters>9385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a0b3c501-761d-5eca-9fba-fdf60055842c</vt:lpstr>
    </vt:vector>
  </TitlesOfParts>
  <Company>Servicepunt71</Company>
  <LinksUpToDate>false</LinksUpToDate>
  <CharactersWithSpaces>11069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a0b3c501-761d-5eca-9fba-fdf60055842c</dc:title>
  <dc:creator>Kamsma, Patrick</dc:creator>
  <cp:lastModifiedBy>Mooijman, Robin</cp:lastModifiedBy>
  <cp:revision>6</cp:revision>
  <cp:lastPrinted>2017-09-21T15:31:00Z</cp:lastPrinted>
  <dcterms:created xsi:type="dcterms:W3CDTF">2021-09-06T05:53:00Z</dcterms:created>
  <dcterms:modified xsi:type="dcterms:W3CDTF">2021-09-06T06:10:00Z</dcterms:modified>
</cp:coreProperties>
</file>