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91372" w14:textId="77777777" w:rsidR="007815DA" w:rsidRDefault="007815DA"/>
    <w:tbl>
      <w:tblPr>
        <w:tblW w:w="15027" w:type="dxa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"/>
        <w:gridCol w:w="1843"/>
        <w:gridCol w:w="6421"/>
        <w:gridCol w:w="5812"/>
      </w:tblGrid>
      <w:tr w:rsidR="00096239" w:rsidRPr="00001B7F" w14:paraId="6B004CBF" w14:textId="77777777" w:rsidTr="00F11882">
        <w:trPr>
          <w:tblHeader/>
        </w:trPr>
        <w:tc>
          <w:tcPr>
            <w:tcW w:w="15027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00B050"/>
          </w:tcPr>
          <w:p w14:paraId="566BB07D" w14:textId="77777777" w:rsidR="00F11882" w:rsidRDefault="00F11882" w:rsidP="008748D7">
            <w:pPr>
              <w:rPr>
                <w:b/>
                <w:color w:val="FFFFFF"/>
              </w:rPr>
            </w:pPr>
          </w:p>
          <w:p w14:paraId="7C5E8E76" w14:textId="77777777" w:rsidR="00096239" w:rsidRDefault="00096239" w:rsidP="008748D7">
            <w:pPr>
              <w:rPr>
                <w:rFonts w:cs="Arial"/>
                <w:b/>
                <w:bCs/>
                <w:color w:val="FFFFFF"/>
              </w:rPr>
            </w:pPr>
            <w:r>
              <w:rPr>
                <w:b/>
                <w:color w:val="FFFFFF"/>
              </w:rPr>
              <w:t xml:space="preserve">NOTA VAN INLICHTINGEN </w:t>
            </w:r>
            <w:r w:rsidR="00A064C9">
              <w:rPr>
                <w:b/>
                <w:color w:val="FFFFFF"/>
              </w:rPr>
              <w:t>VOORSELECTIEFASE</w:t>
            </w:r>
            <w:r w:rsidR="000D28D1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>A</w:t>
            </w:r>
            <w:r>
              <w:rPr>
                <w:rFonts w:cs="Arial"/>
                <w:b/>
                <w:bCs/>
                <w:color w:val="FFFFFF"/>
              </w:rPr>
              <w:t xml:space="preserve">ANBESTEDING </w:t>
            </w:r>
            <w:r w:rsidR="00F11882">
              <w:rPr>
                <w:rFonts w:cs="Arial"/>
                <w:b/>
                <w:bCs/>
                <w:color w:val="FFFFFF"/>
              </w:rPr>
              <w:t>REALISATIE EN ONDERHOUD GEMEENTEWERF EN BRENGSTATION NOORDENVELD</w:t>
            </w:r>
          </w:p>
          <w:p w14:paraId="528C4A04" w14:textId="77777777" w:rsidR="00F11882" w:rsidRPr="00203D5E" w:rsidRDefault="00F11882" w:rsidP="008748D7">
            <w:pPr>
              <w:rPr>
                <w:b/>
                <w:color w:val="FFFFFF"/>
              </w:rPr>
            </w:pPr>
          </w:p>
        </w:tc>
      </w:tr>
      <w:tr w:rsidR="00096239" w:rsidRPr="00203D5E" w14:paraId="71BE341A" w14:textId="77777777" w:rsidTr="00F11882">
        <w:trPr>
          <w:tblHeader/>
        </w:trPr>
        <w:tc>
          <w:tcPr>
            <w:tcW w:w="95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B050"/>
          </w:tcPr>
          <w:p w14:paraId="058D3EAA" w14:textId="77777777" w:rsidR="00096239" w:rsidRPr="00203D5E" w:rsidRDefault="00096239" w:rsidP="00D75DF5">
            <w:pPr>
              <w:rPr>
                <w:b/>
                <w:color w:val="FFFFFF"/>
              </w:rPr>
            </w:pPr>
            <w:r w:rsidRPr="00203D5E">
              <w:rPr>
                <w:b/>
                <w:color w:val="FFFFFF"/>
              </w:rPr>
              <w:t>Volg nr.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00B050"/>
          </w:tcPr>
          <w:p w14:paraId="16A9BC3A" w14:textId="77777777" w:rsidR="00096239" w:rsidRDefault="00096239" w:rsidP="009F5EF7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Pagina/Hst.</w:t>
            </w:r>
          </w:p>
        </w:tc>
        <w:tc>
          <w:tcPr>
            <w:tcW w:w="642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B050"/>
          </w:tcPr>
          <w:p w14:paraId="08A6C6F4" w14:textId="77777777" w:rsidR="00096239" w:rsidRPr="00203D5E" w:rsidRDefault="00096239" w:rsidP="009F5EF7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Vraag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</w:tcBorders>
            <w:shd w:val="clear" w:color="auto" w:fill="00B050"/>
          </w:tcPr>
          <w:p w14:paraId="012B35DE" w14:textId="77777777" w:rsidR="00096239" w:rsidRPr="00203D5E" w:rsidRDefault="00096239" w:rsidP="00D75DF5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Antwoord</w:t>
            </w:r>
          </w:p>
        </w:tc>
      </w:tr>
      <w:tr w:rsidR="00096239" w:rsidRPr="00D13489" w14:paraId="42FBFDAE" w14:textId="77777777" w:rsidTr="00F40C8F">
        <w:trPr>
          <w:trHeight w:val="148"/>
        </w:trPr>
        <w:tc>
          <w:tcPr>
            <w:tcW w:w="951" w:type="dxa"/>
          </w:tcPr>
          <w:p w14:paraId="28E1BAF7" w14:textId="77777777" w:rsidR="00096239" w:rsidRPr="00ED55B2" w:rsidRDefault="00096239" w:rsidP="00ED55B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1843" w:type="dxa"/>
          </w:tcPr>
          <w:p w14:paraId="76CE5BEF" w14:textId="77777777" w:rsidR="00096239" w:rsidRDefault="00096239" w:rsidP="00FC174D">
            <w:pPr>
              <w:rPr>
                <w:rFonts w:cs="Arial"/>
              </w:rPr>
            </w:pPr>
          </w:p>
          <w:p w14:paraId="65A9E798" w14:textId="77777777" w:rsidR="00F11882" w:rsidRDefault="00F11882" w:rsidP="00FC174D">
            <w:pPr>
              <w:rPr>
                <w:rFonts w:cs="Arial"/>
              </w:rPr>
            </w:pPr>
          </w:p>
          <w:p w14:paraId="42269127" w14:textId="77777777" w:rsidR="00A064C9" w:rsidRPr="005D7472" w:rsidRDefault="00A064C9" w:rsidP="00FC174D">
            <w:pPr>
              <w:rPr>
                <w:rFonts w:cs="Arial"/>
              </w:rPr>
            </w:pPr>
          </w:p>
        </w:tc>
        <w:tc>
          <w:tcPr>
            <w:tcW w:w="6421" w:type="dxa"/>
          </w:tcPr>
          <w:p w14:paraId="5C9B6453" w14:textId="77777777" w:rsidR="00096239" w:rsidRPr="00373840" w:rsidRDefault="00096239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5812" w:type="dxa"/>
          </w:tcPr>
          <w:p w14:paraId="5064B837" w14:textId="77777777" w:rsidR="008B74E0" w:rsidRPr="00373840" w:rsidRDefault="008B74E0" w:rsidP="00F11882">
            <w:pPr>
              <w:rPr>
                <w:rFonts w:cs="Arial"/>
              </w:rPr>
            </w:pPr>
          </w:p>
        </w:tc>
      </w:tr>
      <w:tr w:rsidR="00096239" w:rsidRPr="00D13489" w14:paraId="60F09E68" w14:textId="77777777" w:rsidTr="00F40C8F">
        <w:trPr>
          <w:trHeight w:val="148"/>
        </w:trPr>
        <w:tc>
          <w:tcPr>
            <w:tcW w:w="951" w:type="dxa"/>
          </w:tcPr>
          <w:p w14:paraId="583FE509" w14:textId="77777777" w:rsidR="00096239" w:rsidRPr="00ED55B2" w:rsidRDefault="00096239" w:rsidP="00ED55B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1843" w:type="dxa"/>
          </w:tcPr>
          <w:p w14:paraId="26426888" w14:textId="77777777" w:rsidR="00096239" w:rsidRDefault="00096239" w:rsidP="00FC174D">
            <w:pPr>
              <w:rPr>
                <w:rFonts w:cs="Arial"/>
              </w:rPr>
            </w:pPr>
          </w:p>
          <w:p w14:paraId="5CB0F036" w14:textId="77777777" w:rsidR="00A064C9" w:rsidRDefault="00A064C9" w:rsidP="00FC174D">
            <w:pPr>
              <w:rPr>
                <w:rFonts w:cs="Arial"/>
              </w:rPr>
            </w:pPr>
          </w:p>
          <w:p w14:paraId="0AFC3A69" w14:textId="77777777" w:rsidR="00F11882" w:rsidRPr="005D7472" w:rsidRDefault="00F11882" w:rsidP="00FC174D">
            <w:pPr>
              <w:rPr>
                <w:rFonts w:cs="Arial"/>
              </w:rPr>
            </w:pPr>
          </w:p>
        </w:tc>
        <w:tc>
          <w:tcPr>
            <w:tcW w:w="6421" w:type="dxa"/>
          </w:tcPr>
          <w:p w14:paraId="09598C1D" w14:textId="77777777" w:rsidR="00096239" w:rsidRPr="00373840" w:rsidRDefault="00096239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5812" w:type="dxa"/>
          </w:tcPr>
          <w:p w14:paraId="4B60F054" w14:textId="77777777" w:rsidR="006F1064" w:rsidRPr="00373840" w:rsidRDefault="006F1064" w:rsidP="00D13489">
            <w:pPr>
              <w:rPr>
                <w:rFonts w:cs="Arial"/>
              </w:rPr>
            </w:pPr>
          </w:p>
        </w:tc>
      </w:tr>
      <w:tr w:rsidR="00096239" w:rsidRPr="00D13489" w14:paraId="3011D9DF" w14:textId="77777777" w:rsidTr="00F40C8F">
        <w:trPr>
          <w:trHeight w:val="148"/>
        </w:trPr>
        <w:tc>
          <w:tcPr>
            <w:tcW w:w="951" w:type="dxa"/>
          </w:tcPr>
          <w:p w14:paraId="09F9D819" w14:textId="77777777" w:rsidR="00096239" w:rsidRPr="00ED55B2" w:rsidRDefault="00096239" w:rsidP="00ED55B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1843" w:type="dxa"/>
          </w:tcPr>
          <w:p w14:paraId="50E3E22A" w14:textId="77777777" w:rsidR="00096239" w:rsidRDefault="00096239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5168501B" w14:textId="77777777" w:rsidR="00A064C9" w:rsidRDefault="00A064C9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29D5F666" w14:textId="77777777" w:rsidR="00F11882" w:rsidRDefault="00F11882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6421" w:type="dxa"/>
          </w:tcPr>
          <w:p w14:paraId="105A71B0" w14:textId="77777777" w:rsidR="00096239" w:rsidRPr="00373840" w:rsidRDefault="00FC174D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  <w:i/>
                <w:iCs/>
                <w:color w:val="000000"/>
                <w:spacing w:val="0"/>
              </w:rPr>
              <w:t xml:space="preserve"> </w:t>
            </w:r>
          </w:p>
        </w:tc>
        <w:tc>
          <w:tcPr>
            <w:tcW w:w="5812" w:type="dxa"/>
          </w:tcPr>
          <w:p w14:paraId="78C81D1D" w14:textId="77777777" w:rsidR="0094625D" w:rsidRPr="006F1064" w:rsidRDefault="0094625D" w:rsidP="00F11882">
            <w:pPr>
              <w:rPr>
                <w:rFonts w:cs="Arial"/>
              </w:rPr>
            </w:pPr>
          </w:p>
        </w:tc>
      </w:tr>
      <w:tr w:rsidR="00FC174D" w:rsidRPr="00D13489" w14:paraId="204C984C" w14:textId="77777777" w:rsidTr="00F40C8F">
        <w:trPr>
          <w:trHeight w:val="148"/>
        </w:trPr>
        <w:tc>
          <w:tcPr>
            <w:tcW w:w="951" w:type="dxa"/>
          </w:tcPr>
          <w:p w14:paraId="37E00F10" w14:textId="77777777" w:rsidR="00FC174D" w:rsidRPr="00ED55B2" w:rsidRDefault="00FC174D" w:rsidP="00ED55B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1843" w:type="dxa"/>
          </w:tcPr>
          <w:p w14:paraId="29AEA47E" w14:textId="77777777" w:rsidR="00FC174D" w:rsidRDefault="00FC174D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2BE93AC9" w14:textId="77777777" w:rsidR="00F11882" w:rsidRDefault="00F11882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2D80EFA9" w14:textId="77777777" w:rsidR="00A064C9" w:rsidRDefault="00A064C9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6421" w:type="dxa"/>
          </w:tcPr>
          <w:p w14:paraId="4676FA8A" w14:textId="77777777" w:rsidR="00FC174D" w:rsidRDefault="00FC174D" w:rsidP="00F1188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  <w:r>
              <w:rPr>
                <w:rFonts w:cs="Arial"/>
                <w:color w:val="000000"/>
                <w:spacing w:val="0"/>
              </w:rPr>
              <w:t xml:space="preserve"> </w:t>
            </w:r>
          </w:p>
        </w:tc>
        <w:tc>
          <w:tcPr>
            <w:tcW w:w="5812" w:type="dxa"/>
          </w:tcPr>
          <w:p w14:paraId="5D76594C" w14:textId="77777777" w:rsidR="00FC174D" w:rsidRPr="00373840" w:rsidRDefault="00FC174D" w:rsidP="00D13489">
            <w:pPr>
              <w:rPr>
                <w:rFonts w:cs="Arial"/>
              </w:rPr>
            </w:pPr>
          </w:p>
        </w:tc>
      </w:tr>
      <w:tr w:rsidR="00FC174D" w:rsidRPr="00A327B4" w14:paraId="24B05DD8" w14:textId="77777777" w:rsidTr="00F40C8F">
        <w:trPr>
          <w:trHeight w:val="148"/>
        </w:trPr>
        <w:tc>
          <w:tcPr>
            <w:tcW w:w="951" w:type="dxa"/>
          </w:tcPr>
          <w:p w14:paraId="357B4D5D" w14:textId="77777777" w:rsidR="00FC174D" w:rsidRPr="00ED55B2" w:rsidRDefault="00FC174D" w:rsidP="00ED55B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1843" w:type="dxa"/>
          </w:tcPr>
          <w:p w14:paraId="5653B3A3" w14:textId="77777777" w:rsidR="00FC174D" w:rsidRDefault="00FC174D" w:rsidP="00817EB2">
            <w:pPr>
              <w:rPr>
                <w:rFonts w:cs="Arial"/>
              </w:rPr>
            </w:pPr>
          </w:p>
          <w:p w14:paraId="641F5FA9" w14:textId="77777777" w:rsidR="00A064C9" w:rsidRDefault="00A064C9" w:rsidP="00817EB2">
            <w:pPr>
              <w:rPr>
                <w:rFonts w:cs="Arial"/>
              </w:rPr>
            </w:pPr>
          </w:p>
          <w:p w14:paraId="22A5C25E" w14:textId="77777777" w:rsidR="00F11882" w:rsidRDefault="00F11882" w:rsidP="00817EB2">
            <w:pPr>
              <w:rPr>
                <w:rFonts w:cs="Arial"/>
              </w:rPr>
            </w:pPr>
          </w:p>
        </w:tc>
        <w:tc>
          <w:tcPr>
            <w:tcW w:w="6421" w:type="dxa"/>
          </w:tcPr>
          <w:p w14:paraId="4C1E602C" w14:textId="77777777" w:rsidR="00FC174D" w:rsidRDefault="00FC174D" w:rsidP="00F1188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812" w:type="dxa"/>
          </w:tcPr>
          <w:p w14:paraId="445C5186" w14:textId="77777777" w:rsidR="00A327B4" w:rsidRPr="00A327B4" w:rsidRDefault="00A327B4" w:rsidP="00D13489">
            <w:pPr>
              <w:rPr>
                <w:rFonts w:cs="Arial"/>
                <w:highlight w:val="green"/>
              </w:rPr>
            </w:pPr>
          </w:p>
        </w:tc>
      </w:tr>
      <w:tr w:rsidR="00FC174D" w:rsidRPr="00D13489" w14:paraId="6F0BC1EF" w14:textId="77777777" w:rsidTr="00F40C8F">
        <w:trPr>
          <w:trHeight w:val="148"/>
        </w:trPr>
        <w:tc>
          <w:tcPr>
            <w:tcW w:w="951" w:type="dxa"/>
          </w:tcPr>
          <w:p w14:paraId="1D0CEAFB" w14:textId="77777777" w:rsidR="00FC174D" w:rsidRPr="00ED55B2" w:rsidRDefault="00FC174D" w:rsidP="00ED55B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1843" w:type="dxa"/>
          </w:tcPr>
          <w:p w14:paraId="139F6BEA" w14:textId="77777777" w:rsidR="00FC174D" w:rsidRDefault="00FC174D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65FBA37B" w14:textId="77777777" w:rsidR="00F11882" w:rsidRDefault="00F11882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01BB9DB9" w14:textId="77777777" w:rsidR="00A064C9" w:rsidRDefault="00A064C9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6421" w:type="dxa"/>
          </w:tcPr>
          <w:p w14:paraId="159E753C" w14:textId="77777777" w:rsidR="00FC174D" w:rsidRDefault="00FC174D" w:rsidP="00F1188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812" w:type="dxa"/>
          </w:tcPr>
          <w:p w14:paraId="7B044D05" w14:textId="77777777" w:rsidR="00BC02D2" w:rsidRPr="00BC36CF" w:rsidRDefault="00BC02D2" w:rsidP="00F11882">
            <w:pPr>
              <w:rPr>
                <w:rFonts w:cs="Arial"/>
              </w:rPr>
            </w:pPr>
          </w:p>
        </w:tc>
      </w:tr>
      <w:tr w:rsidR="00FC174D" w:rsidRPr="00D13489" w14:paraId="06580AE2" w14:textId="77777777" w:rsidTr="00F40C8F">
        <w:trPr>
          <w:trHeight w:val="148"/>
        </w:trPr>
        <w:tc>
          <w:tcPr>
            <w:tcW w:w="951" w:type="dxa"/>
          </w:tcPr>
          <w:p w14:paraId="311BD740" w14:textId="77777777" w:rsidR="00FC174D" w:rsidRPr="00ED55B2" w:rsidRDefault="00FC174D" w:rsidP="00ED55B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1843" w:type="dxa"/>
          </w:tcPr>
          <w:p w14:paraId="141D7B9C" w14:textId="77777777" w:rsidR="00FC174D" w:rsidRDefault="00FC174D" w:rsidP="00817EB2">
            <w:pPr>
              <w:rPr>
                <w:rFonts w:cs="Arial"/>
              </w:rPr>
            </w:pPr>
          </w:p>
          <w:p w14:paraId="4A1BBC7B" w14:textId="77777777" w:rsidR="00F11882" w:rsidRDefault="00F11882" w:rsidP="00817EB2">
            <w:pPr>
              <w:rPr>
                <w:rFonts w:cs="Arial"/>
              </w:rPr>
            </w:pPr>
          </w:p>
          <w:p w14:paraId="251A85FD" w14:textId="77777777" w:rsidR="00A064C9" w:rsidRDefault="00A064C9" w:rsidP="00817EB2">
            <w:pPr>
              <w:rPr>
                <w:rFonts w:cs="Arial"/>
              </w:rPr>
            </w:pPr>
          </w:p>
        </w:tc>
        <w:tc>
          <w:tcPr>
            <w:tcW w:w="6421" w:type="dxa"/>
          </w:tcPr>
          <w:p w14:paraId="05930372" w14:textId="77777777" w:rsidR="00FC174D" w:rsidRDefault="00971EEB" w:rsidP="00F1188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  <w:r>
              <w:rPr>
                <w:rFonts w:cs="Arial"/>
                <w:i/>
                <w:iCs/>
                <w:color w:val="000000"/>
                <w:spacing w:val="0"/>
              </w:rPr>
              <w:t xml:space="preserve"> </w:t>
            </w:r>
          </w:p>
        </w:tc>
        <w:tc>
          <w:tcPr>
            <w:tcW w:w="5812" w:type="dxa"/>
          </w:tcPr>
          <w:p w14:paraId="73F7D94B" w14:textId="77777777" w:rsidR="00513795" w:rsidRPr="00BC36CF" w:rsidRDefault="00513795" w:rsidP="00F11882">
            <w:pPr>
              <w:rPr>
                <w:rFonts w:cs="Arial"/>
              </w:rPr>
            </w:pPr>
          </w:p>
        </w:tc>
      </w:tr>
      <w:tr w:rsidR="00FC174D" w:rsidRPr="00D13489" w14:paraId="7426D74E" w14:textId="77777777" w:rsidTr="00F40C8F">
        <w:trPr>
          <w:trHeight w:val="148"/>
        </w:trPr>
        <w:tc>
          <w:tcPr>
            <w:tcW w:w="951" w:type="dxa"/>
          </w:tcPr>
          <w:p w14:paraId="7AA644A8" w14:textId="77777777" w:rsidR="00FC174D" w:rsidRPr="00ED55B2" w:rsidRDefault="00FC174D" w:rsidP="00ED55B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1843" w:type="dxa"/>
          </w:tcPr>
          <w:p w14:paraId="57A4E8F3" w14:textId="77777777" w:rsidR="00FC174D" w:rsidRDefault="00FC174D" w:rsidP="00971EEB">
            <w:pPr>
              <w:rPr>
                <w:rFonts w:cs="Arial"/>
              </w:rPr>
            </w:pPr>
          </w:p>
          <w:p w14:paraId="6C899F4C" w14:textId="77777777" w:rsidR="00F11882" w:rsidRDefault="00F11882" w:rsidP="00971EEB">
            <w:pPr>
              <w:rPr>
                <w:rFonts w:cs="Arial"/>
              </w:rPr>
            </w:pPr>
          </w:p>
          <w:p w14:paraId="76B10B76" w14:textId="77777777" w:rsidR="00A064C9" w:rsidRDefault="00A064C9" w:rsidP="00971EEB">
            <w:pPr>
              <w:rPr>
                <w:rFonts w:cs="Arial"/>
              </w:rPr>
            </w:pPr>
          </w:p>
        </w:tc>
        <w:tc>
          <w:tcPr>
            <w:tcW w:w="6421" w:type="dxa"/>
          </w:tcPr>
          <w:p w14:paraId="01119A98" w14:textId="77777777" w:rsidR="00FC174D" w:rsidRDefault="00FC174D" w:rsidP="00F1188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812" w:type="dxa"/>
          </w:tcPr>
          <w:p w14:paraId="1B645BEA" w14:textId="77777777" w:rsidR="00470E97" w:rsidRPr="00373840" w:rsidRDefault="00470E97" w:rsidP="00D13489">
            <w:pPr>
              <w:rPr>
                <w:rFonts w:cs="Arial"/>
              </w:rPr>
            </w:pPr>
          </w:p>
        </w:tc>
      </w:tr>
      <w:tr w:rsidR="00FC174D" w:rsidRPr="00D13489" w14:paraId="240CD9BA" w14:textId="77777777" w:rsidTr="00F40C8F">
        <w:trPr>
          <w:trHeight w:val="148"/>
        </w:trPr>
        <w:tc>
          <w:tcPr>
            <w:tcW w:w="951" w:type="dxa"/>
          </w:tcPr>
          <w:p w14:paraId="111EB2A1" w14:textId="77777777" w:rsidR="00FC174D" w:rsidRPr="00ED55B2" w:rsidRDefault="00FC174D" w:rsidP="00ED55B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1843" w:type="dxa"/>
          </w:tcPr>
          <w:p w14:paraId="61B779EB" w14:textId="77777777" w:rsidR="00FC174D" w:rsidRDefault="00FC174D" w:rsidP="00971EEB">
            <w:pPr>
              <w:rPr>
                <w:rFonts w:cs="Arial"/>
              </w:rPr>
            </w:pPr>
          </w:p>
          <w:p w14:paraId="56CD0563" w14:textId="77777777" w:rsidR="00A064C9" w:rsidRDefault="00A064C9" w:rsidP="00971EEB">
            <w:pPr>
              <w:rPr>
                <w:rFonts w:cs="Arial"/>
              </w:rPr>
            </w:pPr>
          </w:p>
          <w:p w14:paraId="125478B7" w14:textId="77777777" w:rsidR="00F11882" w:rsidRDefault="00F11882" w:rsidP="00971EEB">
            <w:pPr>
              <w:rPr>
                <w:rFonts w:cs="Arial"/>
              </w:rPr>
            </w:pPr>
          </w:p>
        </w:tc>
        <w:tc>
          <w:tcPr>
            <w:tcW w:w="6421" w:type="dxa"/>
          </w:tcPr>
          <w:p w14:paraId="4DA7BE79" w14:textId="77777777" w:rsidR="00FC174D" w:rsidRDefault="00FC174D" w:rsidP="00F1188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812" w:type="dxa"/>
          </w:tcPr>
          <w:p w14:paraId="3743186D" w14:textId="77777777" w:rsidR="007B4E32" w:rsidRPr="00373840" w:rsidRDefault="007B4E32" w:rsidP="00D13489">
            <w:pPr>
              <w:rPr>
                <w:rFonts w:cs="Arial"/>
              </w:rPr>
            </w:pPr>
          </w:p>
        </w:tc>
      </w:tr>
      <w:tr w:rsidR="00FC174D" w:rsidRPr="00D13489" w14:paraId="4A361CAA" w14:textId="77777777" w:rsidTr="00F40C8F">
        <w:trPr>
          <w:trHeight w:val="148"/>
        </w:trPr>
        <w:tc>
          <w:tcPr>
            <w:tcW w:w="951" w:type="dxa"/>
          </w:tcPr>
          <w:p w14:paraId="1C097D07" w14:textId="77777777" w:rsidR="00FC174D" w:rsidRPr="00ED55B2" w:rsidRDefault="00FC174D" w:rsidP="00ED55B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1843" w:type="dxa"/>
          </w:tcPr>
          <w:p w14:paraId="330E41D2" w14:textId="77777777" w:rsidR="006A6C18" w:rsidRDefault="006A6C18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44FFEBAE" w14:textId="77777777" w:rsidR="00F11882" w:rsidRDefault="00F11882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29015C9C" w14:textId="77777777" w:rsidR="00A064C9" w:rsidRDefault="00A064C9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6421" w:type="dxa"/>
          </w:tcPr>
          <w:p w14:paraId="344AA3D1" w14:textId="77777777" w:rsidR="00FC174D" w:rsidRDefault="00FC174D" w:rsidP="00F1188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812" w:type="dxa"/>
          </w:tcPr>
          <w:p w14:paraId="2E7B45EB" w14:textId="77777777" w:rsidR="00FC174D" w:rsidRPr="00373840" w:rsidRDefault="00FC174D" w:rsidP="00D13489">
            <w:pPr>
              <w:rPr>
                <w:rFonts w:cs="Arial"/>
              </w:rPr>
            </w:pPr>
          </w:p>
        </w:tc>
      </w:tr>
      <w:tr w:rsidR="00FC174D" w:rsidRPr="00D13489" w14:paraId="3367A987" w14:textId="77777777" w:rsidTr="00F40C8F">
        <w:trPr>
          <w:trHeight w:val="148"/>
        </w:trPr>
        <w:tc>
          <w:tcPr>
            <w:tcW w:w="951" w:type="dxa"/>
          </w:tcPr>
          <w:p w14:paraId="18F68CDD" w14:textId="77777777" w:rsidR="00FC174D" w:rsidRPr="00ED55B2" w:rsidRDefault="00FC174D" w:rsidP="00ED55B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1843" w:type="dxa"/>
          </w:tcPr>
          <w:p w14:paraId="4586AB5D" w14:textId="77777777" w:rsidR="00FC174D" w:rsidRDefault="00FC174D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5A68E7A6" w14:textId="77777777" w:rsidR="00A064C9" w:rsidRDefault="00A064C9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058BB57B" w14:textId="77777777" w:rsidR="00F11882" w:rsidRDefault="00F11882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6421" w:type="dxa"/>
          </w:tcPr>
          <w:p w14:paraId="5BBDF1EB" w14:textId="77777777" w:rsidR="00FC174D" w:rsidRDefault="00FC174D" w:rsidP="00F1188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812" w:type="dxa"/>
          </w:tcPr>
          <w:p w14:paraId="20F6B417" w14:textId="77777777" w:rsidR="00FC174D" w:rsidRPr="00373840" w:rsidRDefault="00FC174D" w:rsidP="00D13489">
            <w:pPr>
              <w:rPr>
                <w:rFonts w:cs="Arial"/>
              </w:rPr>
            </w:pPr>
          </w:p>
        </w:tc>
      </w:tr>
      <w:tr w:rsidR="00FC174D" w:rsidRPr="00D13489" w14:paraId="135DF15B" w14:textId="77777777" w:rsidTr="00F40C8F">
        <w:trPr>
          <w:trHeight w:val="148"/>
        </w:trPr>
        <w:tc>
          <w:tcPr>
            <w:tcW w:w="951" w:type="dxa"/>
          </w:tcPr>
          <w:p w14:paraId="2ADF6B59" w14:textId="77777777" w:rsidR="00FC174D" w:rsidRPr="00ED55B2" w:rsidRDefault="00FC174D" w:rsidP="00ED55B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1843" w:type="dxa"/>
          </w:tcPr>
          <w:p w14:paraId="5825FDDD" w14:textId="77777777" w:rsidR="00FC174D" w:rsidRDefault="00FC174D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4488DA88" w14:textId="77777777" w:rsidR="00A064C9" w:rsidRDefault="00A064C9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513465AD" w14:textId="77777777" w:rsidR="00F11882" w:rsidRDefault="00F11882" w:rsidP="00F1188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6421" w:type="dxa"/>
          </w:tcPr>
          <w:p w14:paraId="622D889E" w14:textId="77777777" w:rsidR="00FC174D" w:rsidRDefault="006A6C18" w:rsidP="00F1188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  <w:r>
              <w:rPr>
                <w:rFonts w:ascii="Times New Roman" w:hAnsi="Times New Roman"/>
                <w:i/>
                <w:iCs/>
                <w:color w:val="000000"/>
                <w:spacing w:val="0"/>
              </w:rPr>
              <w:t xml:space="preserve"> </w:t>
            </w:r>
          </w:p>
        </w:tc>
        <w:tc>
          <w:tcPr>
            <w:tcW w:w="5812" w:type="dxa"/>
          </w:tcPr>
          <w:p w14:paraId="07DF0F63" w14:textId="77777777" w:rsidR="00D3261C" w:rsidRPr="00373840" w:rsidRDefault="00D3261C" w:rsidP="00F11882">
            <w:pPr>
              <w:rPr>
                <w:rFonts w:cs="Arial"/>
              </w:rPr>
            </w:pPr>
          </w:p>
        </w:tc>
      </w:tr>
      <w:tr w:rsidR="00FC174D" w:rsidRPr="00D13489" w14:paraId="14959294" w14:textId="77777777" w:rsidTr="00F40C8F">
        <w:trPr>
          <w:trHeight w:val="148"/>
        </w:trPr>
        <w:tc>
          <w:tcPr>
            <w:tcW w:w="951" w:type="dxa"/>
          </w:tcPr>
          <w:p w14:paraId="1600DFDE" w14:textId="77777777" w:rsidR="00FC174D" w:rsidRPr="00ED55B2" w:rsidRDefault="00FC174D" w:rsidP="00ED55B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1843" w:type="dxa"/>
          </w:tcPr>
          <w:p w14:paraId="3A98F6C7" w14:textId="77777777" w:rsidR="00FC174D" w:rsidRDefault="00FC174D" w:rsidP="006A6C18">
            <w:pPr>
              <w:rPr>
                <w:rFonts w:cs="Arial"/>
              </w:rPr>
            </w:pPr>
          </w:p>
          <w:p w14:paraId="194013CD" w14:textId="77777777" w:rsidR="00F11882" w:rsidRDefault="00F11882" w:rsidP="006A6C18">
            <w:pPr>
              <w:rPr>
                <w:rFonts w:cs="Arial"/>
              </w:rPr>
            </w:pPr>
          </w:p>
          <w:p w14:paraId="4A445B57" w14:textId="77777777" w:rsidR="00F11882" w:rsidRDefault="00F11882" w:rsidP="006A6C18">
            <w:pPr>
              <w:rPr>
                <w:rFonts w:cs="Arial"/>
              </w:rPr>
            </w:pPr>
          </w:p>
          <w:p w14:paraId="3B70F777" w14:textId="77777777" w:rsidR="00F11882" w:rsidRDefault="00F11882" w:rsidP="006A6C18">
            <w:pPr>
              <w:rPr>
                <w:rFonts w:cs="Arial"/>
              </w:rPr>
            </w:pPr>
          </w:p>
          <w:p w14:paraId="77D2686B" w14:textId="77777777" w:rsidR="00F11882" w:rsidRDefault="00F11882" w:rsidP="006A6C18">
            <w:pPr>
              <w:rPr>
                <w:rFonts w:cs="Arial"/>
              </w:rPr>
            </w:pPr>
          </w:p>
          <w:p w14:paraId="5DFCC90E" w14:textId="77777777" w:rsidR="00F11882" w:rsidRDefault="00F11882" w:rsidP="006A6C18">
            <w:pPr>
              <w:rPr>
                <w:rFonts w:cs="Arial"/>
              </w:rPr>
            </w:pPr>
          </w:p>
          <w:p w14:paraId="45BA0569" w14:textId="77777777" w:rsidR="00F11882" w:rsidRDefault="00F11882" w:rsidP="006A6C18">
            <w:pPr>
              <w:rPr>
                <w:rFonts w:cs="Arial"/>
              </w:rPr>
            </w:pPr>
          </w:p>
          <w:p w14:paraId="0C6E797F" w14:textId="77777777" w:rsidR="00F11882" w:rsidRDefault="00F11882" w:rsidP="006A6C18">
            <w:pPr>
              <w:rPr>
                <w:rFonts w:cs="Arial"/>
              </w:rPr>
            </w:pPr>
          </w:p>
          <w:p w14:paraId="0537A347" w14:textId="77777777" w:rsidR="00F11882" w:rsidRDefault="00F11882" w:rsidP="006A6C18">
            <w:pPr>
              <w:rPr>
                <w:rFonts w:cs="Arial"/>
              </w:rPr>
            </w:pPr>
          </w:p>
        </w:tc>
        <w:tc>
          <w:tcPr>
            <w:tcW w:w="6421" w:type="dxa"/>
          </w:tcPr>
          <w:p w14:paraId="427F9FBA" w14:textId="77777777" w:rsidR="00FC174D" w:rsidRDefault="00FC174D" w:rsidP="00F1188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812" w:type="dxa"/>
          </w:tcPr>
          <w:p w14:paraId="351F809B" w14:textId="77777777" w:rsidR="00B86406" w:rsidRPr="00373840" w:rsidRDefault="00B86406" w:rsidP="00D13489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</w:tr>
    </w:tbl>
    <w:p w14:paraId="4924EA31" w14:textId="77777777" w:rsidR="00096239" w:rsidRDefault="00096239" w:rsidP="00384E42">
      <w:pPr>
        <w:rPr>
          <w:rFonts w:cs="Arial"/>
        </w:rPr>
      </w:pPr>
    </w:p>
    <w:sectPr w:rsidR="00096239" w:rsidSect="00D4636B">
      <w:footerReference w:type="even" r:id="rId10"/>
      <w:footerReference w:type="default" r:id="rId11"/>
      <w:footerReference w:type="first" r:id="rId12"/>
      <w:pgSz w:w="16840" w:h="11907" w:orient="landscape" w:code="9"/>
      <w:pgMar w:top="1418" w:right="1418" w:bottom="1418" w:left="2835" w:header="737" w:footer="454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475B1" w14:textId="77777777" w:rsidR="004C0F54" w:rsidRDefault="004C0F54" w:rsidP="003E0D15">
      <w:r>
        <w:separator/>
      </w:r>
    </w:p>
  </w:endnote>
  <w:endnote w:type="continuationSeparator" w:id="0">
    <w:p w14:paraId="1C7081C7" w14:textId="77777777" w:rsidR="004C0F54" w:rsidRDefault="004C0F54" w:rsidP="003E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ED081" w14:textId="77777777" w:rsidR="00BC02D2" w:rsidRDefault="00BC02D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</w:rPr>
      <w:t>0</w:t>
    </w:r>
    <w:r>
      <w:rPr>
        <w:rStyle w:val="Paginanummer"/>
      </w:rPr>
      <w:fldChar w:fldCharType="end"/>
    </w:r>
  </w:p>
  <w:p w14:paraId="7F91A6CC" w14:textId="77777777" w:rsidR="00BC02D2" w:rsidRDefault="00BC02D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C3927" w14:textId="06B50CFA" w:rsidR="00BC02D2" w:rsidRPr="006A09C9" w:rsidRDefault="00BC02D2">
    <w:pPr>
      <w:pStyle w:val="Voettekst"/>
      <w:jc w:val="right"/>
    </w:pPr>
    <w:r w:rsidRPr="006A09C9">
      <w:t xml:space="preserve"> </w:t>
    </w:r>
    <w:r>
      <w:fldChar w:fldCharType="begin"/>
    </w:r>
    <w:r>
      <w:instrText>PAGE</w:instrText>
    </w:r>
    <w:r>
      <w:fldChar w:fldCharType="separate"/>
    </w:r>
    <w:r w:rsidR="00831A66">
      <w:rPr>
        <w:noProof/>
      </w:rPr>
      <w:t>2</w:t>
    </w:r>
    <w:r>
      <w:fldChar w:fldCharType="end"/>
    </w:r>
    <w:r w:rsidRPr="006A09C9">
      <w:t xml:space="preserve"> van </w:t>
    </w:r>
    <w:r>
      <w:fldChar w:fldCharType="begin"/>
    </w:r>
    <w:r>
      <w:instrText>NUMPAGES</w:instrText>
    </w:r>
    <w:r>
      <w:fldChar w:fldCharType="separate"/>
    </w:r>
    <w:r w:rsidR="00831A66">
      <w:rPr>
        <w:noProof/>
      </w:rPr>
      <w:t>2</w:t>
    </w:r>
    <w:r>
      <w:fldChar w:fldCharType="end"/>
    </w:r>
  </w:p>
  <w:p w14:paraId="3349844E" w14:textId="77777777" w:rsidR="00BC02D2" w:rsidRDefault="00BC02D2" w:rsidP="00D46BB6">
    <w:pPr>
      <w:pStyle w:val="Voettekst"/>
      <w:spacing w:before="0"/>
      <w:rPr>
        <w:rFonts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26270" w14:textId="77777777" w:rsidR="00BC02D2" w:rsidRDefault="00BC02D2">
    <w:pPr>
      <w:pStyle w:val="Voettekst"/>
      <w:pBdr>
        <w:bottom w:val="single" w:sz="6" w:space="0" w:color="auto"/>
      </w:pBdr>
      <w:spacing w:before="480" w:line="240" w:lineRule="exact"/>
      <w:ind w:left="5400" w:right="-84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BEDFF" w14:textId="77777777" w:rsidR="004C0F54" w:rsidRDefault="004C0F54" w:rsidP="003E0D15">
      <w:r>
        <w:separator/>
      </w:r>
    </w:p>
  </w:footnote>
  <w:footnote w:type="continuationSeparator" w:id="0">
    <w:p w14:paraId="0D342C93" w14:textId="77777777" w:rsidR="004C0F54" w:rsidRDefault="004C0F54" w:rsidP="003E0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80EE5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D7C97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C04E0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C74A9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E2E0E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2053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DEAC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E6E0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70D0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D189F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12F1"/>
    <w:multiLevelType w:val="hybridMultilevel"/>
    <w:tmpl w:val="989646C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A71F7"/>
    <w:multiLevelType w:val="hybridMultilevel"/>
    <w:tmpl w:val="A51A66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764F5"/>
    <w:multiLevelType w:val="hybridMultilevel"/>
    <w:tmpl w:val="BF6402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222D66"/>
    <w:multiLevelType w:val="hybridMultilevel"/>
    <w:tmpl w:val="A40A922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E50F53"/>
    <w:multiLevelType w:val="hybridMultilevel"/>
    <w:tmpl w:val="0B54D60E"/>
    <w:lvl w:ilvl="0" w:tplc="06321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5126A2"/>
    <w:multiLevelType w:val="hybridMultilevel"/>
    <w:tmpl w:val="8C422D8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32AD2"/>
    <w:multiLevelType w:val="hybridMultilevel"/>
    <w:tmpl w:val="7D406E2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939B7"/>
    <w:multiLevelType w:val="hybridMultilevel"/>
    <w:tmpl w:val="9DC07F2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13B29"/>
    <w:multiLevelType w:val="hybridMultilevel"/>
    <w:tmpl w:val="CDDE445C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DB0281C"/>
    <w:multiLevelType w:val="hybridMultilevel"/>
    <w:tmpl w:val="D542BC6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7"/>
  </w:num>
  <w:num w:numId="11">
    <w:abstractNumId w:val="9"/>
  </w:num>
  <w:num w:numId="12">
    <w:abstractNumId w:val="8"/>
  </w:num>
  <w:num w:numId="13">
    <w:abstractNumId w:val="4"/>
  </w:num>
  <w:num w:numId="14">
    <w:abstractNumId w:val="5"/>
  </w:num>
  <w:num w:numId="15">
    <w:abstractNumId w:val="6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7"/>
  </w:num>
  <w:num w:numId="21">
    <w:abstractNumId w:val="19"/>
  </w:num>
  <w:num w:numId="22">
    <w:abstractNumId w:val="14"/>
  </w:num>
  <w:num w:numId="23">
    <w:abstractNumId w:val="18"/>
  </w:num>
  <w:num w:numId="24">
    <w:abstractNumId w:val="10"/>
  </w:num>
  <w:num w:numId="25">
    <w:abstractNumId w:val="15"/>
  </w:num>
  <w:num w:numId="26">
    <w:abstractNumId w:val="12"/>
  </w:num>
  <w:num w:numId="27">
    <w:abstractNumId w:val="16"/>
  </w:num>
  <w:num w:numId="28">
    <w:abstractNumId w:val="17"/>
  </w:num>
  <w:num w:numId="29">
    <w:abstractNumId w:val="11"/>
  </w:num>
  <w:num w:numId="30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95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42D"/>
    <w:rsid w:val="00001B7F"/>
    <w:rsid w:val="000043DC"/>
    <w:rsid w:val="00005F88"/>
    <w:rsid w:val="000123D9"/>
    <w:rsid w:val="00014450"/>
    <w:rsid w:val="00017544"/>
    <w:rsid w:val="00022046"/>
    <w:rsid w:val="00022A81"/>
    <w:rsid w:val="00024C7D"/>
    <w:rsid w:val="00026891"/>
    <w:rsid w:val="00026E14"/>
    <w:rsid w:val="000356EB"/>
    <w:rsid w:val="0003733E"/>
    <w:rsid w:val="00042E61"/>
    <w:rsid w:val="00044E96"/>
    <w:rsid w:val="000542DF"/>
    <w:rsid w:val="000545B0"/>
    <w:rsid w:val="00061196"/>
    <w:rsid w:val="00065964"/>
    <w:rsid w:val="0007734D"/>
    <w:rsid w:val="00077504"/>
    <w:rsid w:val="00080313"/>
    <w:rsid w:val="00082172"/>
    <w:rsid w:val="00082E27"/>
    <w:rsid w:val="00096239"/>
    <w:rsid w:val="000A0E26"/>
    <w:rsid w:val="000A409E"/>
    <w:rsid w:val="000C4375"/>
    <w:rsid w:val="000C610F"/>
    <w:rsid w:val="000D28D1"/>
    <w:rsid w:val="000D7257"/>
    <w:rsid w:val="000E4F96"/>
    <w:rsid w:val="000F0798"/>
    <w:rsid w:val="000F2EFB"/>
    <w:rsid w:val="001012C4"/>
    <w:rsid w:val="0011017B"/>
    <w:rsid w:val="00114DA5"/>
    <w:rsid w:val="00116A10"/>
    <w:rsid w:val="00125633"/>
    <w:rsid w:val="001269DF"/>
    <w:rsid w:val="0013735F"/>
    <w:rsid w:val="00152DC5"/>
    <w:rsid w:val="001540C6"/>
    <w:rsid w:val="00157F53"/>
    <w:rsid w:val="00161CC6"/>
    <w:rsid w:val="0016454C"/>
    <w:rsid w:val="00166DE1"/>
    <w:rsid w:val="0018368E"/>
    <w:rsid w:val="00187052"/>
    <w:rsid w:val="00191429"/>
    <w:rsid w:val="00194369"/>
    <w:rsid w:val="00194977"/>
    <w:rsid w:val="001B17D2"/>
    <w:rsid w:val="001C1D1E"/>
    <w:rsid w:val="001C2BE4"/>
    <w:rsid w:val="001C4E41"/>
    <w:rsid w:val="001C5B70"/>
    <w:rsid w:val="001D4BF1"/>
    <w:rsid w:val="001D63B6"/>
    <w:rsid w:val="001E16D7"/>
    <w:rsid w:val="001F04FC"/>
    <w:rsid w:val="001F27B0"/>
    <w:rsid w:val="001F35F6"/>
    <w:rsid w:val="001F416B"/>
    <w:rsid w:val="00203D5E"/>
    <w:rsid w:val="00210669"/>
    <w:rsid w:val="00212155"/>
    <w:rsid w:val="00212E5A"/>
    <w:rsid w:val="00216065"/>
    <w:rsid w:val="0022113F"/>
    <w:rsid w:val="00232695"/>
    <w:rsid w:val="00232C9E"/>
    <w:rsid w:val="00240F51"/>
    <w:rsid w:val="00242B30"/>
    <w:rsid w:val="00243B5B"/>
    <w:rsid w:val="002562D6"/>
    <w:rsid w:val="0025690F"/>
    <w:rsid w:val="00265A61"/>
    <w:rsid w:val="0027262C"/>
    <w:rsid w:val="00292FF2"/>
    <w:rsid w:val="002A0C1F"/>
    <w:rsid w:val="002A1F07"/>
    <w:rsid w:val="002A2982"/>
    <w:rsid w:val="002A5A10"/>
    <w:rsid w:val="002B7A14"/>
    <w:rsid w:val="002B7C1B"/>
    <w:rsid w:val="002C142D"/>
    <w:rsid w:val="002C293C"/>
    <w:rsid w:val="002D48E7"/>
    <w:rsid w:val="002D6699"/>
    <w:rsid w:val="002D6C5E"/>
    <w:rsid w:val="002E1D21"/>
    <w:rsid w:val="002F0181"/>
    <w:rsid w:val="002F4913"/>
    <w:rsid w:val="002F529B"/>
    <w:rsid w:val="002F5B6E"/>
    <w:rsid w:val="003014E4"/>
    <w:rsid w:val="00312161"/>
    <w:rsid w:val="003244CB"/>
    <w:rsid w:val="0033570D"/>
    <w:rsid w:val="0033688F"/>
    <w:rsid w:val="00341BA1"/>
    <w:rsid w:val="003440C3"/>
    <w:rsid w:val="00345385"/>
    <w:rsid w:val="00345988"/>
    <w:rsid w:val="00350321"/>
    <w:rsid w:val="00352E78"/>
    <w:rsid w:val="00361CF9"/>
    <w:rsid w:val="00371547"/>
    <w:rsid w:val="003723AE"/>
    <w:rsid w:val="00373840"/>
    <w:rsid w:val="0037708A"/>
    <w:rsid w:val="00384E42"/>
    <w:rsid w:val="00384EDD"/>
    <w:rsid w:val="00384FDC"/>
    <w:rsid w:val="00392A35"/>
    <w:rsid w:val="00395D82"/>
    <w:rsid w:val="00397824"/>
    <w:rsid w:val="00397D8A"/>
    <w:rsid w:val="003A2237"/>
    <w:rsid w:val="003A22D5"/>
    <w:rsid w:val="003A2D7E"/>
    <w:rsid w:val="003A5895"/>
    <w:rsid w:val="003A58EC"/>
    <w:rsid w:val="003B7450"/>
    <w:rsid w:val="003B7BB3"/>
    <w:rsid w:val="003C3791"/>
    <w:rsid w:val="003E0D15"/>
    <w:rsid w:val="003E26BA"/>
    <w:rsid w:val="003F00D5"/>
    <w:rsid w:val="003F2DAE"/>
    <w:rsid w:val="003F3C4E"/>
    <w:rsid w:val="00401A09"/>
    <w:rsid w:val="00404679"/>
    <w:rsid w:val="00410DB5"/>
    <w:rsid w:val="00411427"/>
    <w:rsid w:val="0041234A"/>
    <w:rsid w:val="0041400F"/>
    <w:rsid w:val="00415D49"/>
    <w:rsid w:val="00416137"/>
    <w:rsid w:val="0041725C"/>
    <w:rsid w:val="00422455"/>
    <w:rsid w:val="00430DDE"/>
    <w:rsid w:val="00432CEF"/>
    <w:rsid w:val="00433154"/>
    <w:rsid w:val="00434DBE"/>
    <w:rsid w:val="004354BA"/>
    <w:rsid w:val="004406D3"/>
    <w:rsid w:val="00440A4C"/>
    <w:rsid w:val="00440A9F"/>
    <w:rsid w:val="004621A5"/>
    <w:rsid w:val="00462F13"/>
    <w:rsid w:val="00470E97"/>
    <w:rsid w:val="00471CA3"/>
    <w:rsid w:val="00475DFE"/>
    <w:rsid w:val="00477AB5"/>
    <w:rsid w:val="004872F1"/>
    <w:rsid w:val="00490154"/>
    <w:rsid w:val="00491582"/>
    <w:rsid w:val="00497845"/>
    <w:rsid w:val="004A0D1A"/>
    <w:rsid w:val="004B2611"/>
    <w:rsid w:val="004B430F"/>
    <w:rsid w:val="004C0A90"/>
    <w:rsid w:val="004C0F54"/>
    <w:rsid w:val="004D2409"/>
    <w:rsid w:val="004D3B19"/>
    <w:rsid w:val="004D4818"/>
    <w:rsid w:val="004E1F87"/>
    <w:rsid w:val="004F71E0"/>
    <w:rsid w:val="00502A61"/>
    <w:rsid w:val="00502B90"/>
    <w:rsid w:val="00502C4D"/>
    <w:rsid w:val="00502D6B"/>
    <w:rsid w:val="00513373"/>
    <w:rsid w:val="00513795"/>
    <w:rsid w:val="00514454"/>
    <w:rsid w:val="00516A34"/>
    <w:rsid w:val="0052264E"/>
    <w:rsid w:val="005409A0"/>
    <w:rsid w:val="00545DF6"/>
    <w:rsid w:val="00550058"/>
    <w:rsid w:val="005546B8"/>
    <w:rsid w:val="00556DEE"/>
    <w:rsid w:val="005708AC"/>
    <w:rsid w:val="00570F0B"/>
    <w:rsid w:val="005754CA"/>
    <w:rsid w:val="0059169B"/>
    <w:rsid w:val="00591AA1"/>
    <w:rsid w:val="005946D4"/>
    <w:rsid w:val="005955F1"/>
    <w:rsid w:val="00595A91"/>
    <w:rsid w:val="005A0E01"/>
    <w:rsid w:val="005A1B1D"/>
    <w:rsid w:val="005B03B8"/>
    <w:rsid w:val="005B0535"/>
    <w:rsid w:val="005B7223"/>
    <w:rsid w:val="005C4291"/>
    <w:rsid w:val="005C4962"/>
    <w:rsid w:val="005D2F76"/>
    <w:rsid w:val="005D7080"/>
    <w:rsid w:val="005D7472"/>
    <w:rsid w:val="005E253D"/>
    <w:rsid w:val="005E4D80"/>
    <w:rsid w:val="005E4DC6"/>
    <w:rsid w:val="005F1857"/>
    <w:rsid w:val="005F1F85"/>
    <w:rsid w:val="005F3AE5"/>
    <w:rsid w:val="005F4113"/>
    <w:rsid w:val="005F72E8"/>
    <w:rsid w:val="006020AD"/>
    <w:rsid w:val="00610D89"/>
    <w:rsid w:val="00614F82"/>
    <w:rsid w:val="00616337"/>
    <w:rsid w:val="00616AC2"/>
    <w:rsid w:val="006215A0"/>
    <w:rsid w:val="00622D0B"/>
    <w:rsid w:val="00624EEE"/>
    <w:rsid w:val="00625A6A"/>
    <w:rsid w:val="00627439"/>
    <w:rsid w:val="006277F0"/>
    <w:rsid w:val="0063356E"/>
    <w:rsid w:val="00654210"/>
    <w:rsid w:val="00661ECE"/>
    <w:rsid w:val="0066506F"/>
    <w:rsid w:val="00684430"/>
    <w:rsid w:val="00690AB7"/>
    <w:rsid w:val="006927C8"/>
    <w:rsid w:val="00694686"/>
    <w:rsid w:val="006A09C9"/>
    <w:rsid w:val="006A358F"/>
    <w:rsid w:val="006A39B8"/>
    <w:rsid w:val="006A4ED1"/>
    <w:rsid w:val="006A657D"/>
    <w:rsid w:val="006A6C18"/>
    <w:rsid w:val="006A792C"/>
    <w:rsid w:val="006A7A2C"/>
    <w:rsid w:val="006B02CD"/>
    <w:rsid w:val="006C2E6B"/>
    <w:rsid w:val="006C4119"/>
    <w:rsid w:val="006C432E"/>
    <w:rsid w:val="006C5BA4"/>
    <w:rsid w:val="006F1064"/>
    <w:rsid w:val="006F13DC"/>
    <w:rsid w:val="006F1815"/>
    <w:rsid w:val="006F65D3"/>
    <w:rsid w:val="00702F30"/>
    <w:rsid w:val="007039EC"/>
    <w:rsid w:val="007043BE"/>
    <w:rsid w:val="00707475"/>
    <w:rsid w:val="00713A14"/>
    <w:rsid w:val="007200DE"/>
    <w:rsid w:val="00726202"/>
    <w:rsid w:val="00736527"/>
    <w:rsid w:val="00740698"/>
    <w:rsid w:val="007410D9"/>
    <w:rsid w:val="00747634"/>
    <w:rsid w:val="00755BD8"/>
    <w:rsid w:val="00761C0D"/>
    <w:rsid w:val="00761E63"/>
    <w:rsid w:val="007638B3"/>
    <w:rsid w:val="00763C3E"/>
    <w:rsid w:val="0076465E"/>
    <w:rsid w:val="00766841"/>
    <w:rsid w:val="007670C7"/>
    <w:rsid w:val="007710EF"/>
    <w:rsid w:val="00771EE3"/>
    <w:rsid w:val="00777FC6"/>
    <w:rsid w:val="007815DA"/>
    <w:rsid w:val="00784CB3"/>
    <w:rsid w:val="007875DA"/>
    <w:rsid w:val="00794A32"/>
    <w:rsid w:val="007B3B51"/>
    <w:rsid w:val="007B4E32"/>
    <w:rsid w:val="007C1AF9"/>
    <w:rsid w:val="007C3958"/>
    <w:rsid w:val="007C3EF4"/>
    <w:rsid w:val="007D2C89"/>
    <w:rsid w:val="007D2EDC"/>
    <w:rsid w:val="007E0BB1"/>
    <w:rsid w:val="007E0FC8"/>
    <w:rsid w:val="007E14FD"/>
    <w:rsid w:val="007E7180"/>
    <w:rsid w:val="00801590"/>
    <w:rsid w:val="00802F40"/>
    <w:rsid w:val="00803EB4"/>
    <w:rsid w:val="008056DC"/>
    <w:rsid w:val="0081074E"/>
    <w:rsid w:val="00816C23"/>
    <w:rsid w:val="00817EB2"/>
    <w:rsid w:val="00827289"/>
    <w:rsid w:val="00831A66"/>
    <w:rsid w:val="00850628"/>
    <w:rsid w:val="008547AE"/>
    <w:rsid w:val="008748D7"/>
    <w:rsid w:val="00877F4B"/>
    <w:rsid w:val="00880206"/>
    <w:rsid w:val="00882268"/>
    <w:rsid w:val="00882BE7"/>
    <w:rsid w:val="00887306"/>
    <w:rsid w:val="0089100C"/>
    <w:rsid w:val="00891C54"/>
    <w:rsid w:val="00892428"/>
    <w:rsid w:val="00897CB9"/>
    <w:rsid w:val="008A0CD4"/>
    <w:rsid w:val="008A1621"/>
    <w:rsid w:val="008A6958"/>
    <w:rsid w:val="008A6EE4"/>
    <w:rsid w:val="008B2085"/>
    <w:rsid w:val="008B2AFC"/>
    <w:rsid w:val="008B3FC6"/>
    <w:rsid w:val="008B4E64"/>
    <w:rsid w:val="008B5434"/>
    <w:rsid w:val="008B54D5"/>
    <w:rsid w:val="008B65D9"/>
    <w:rsid w:val="008B74E0"/>
    <w:rsid w:val="008B793A"/>
    <w:rsid w:val="008B7D70"/>
    <w:rsid w:val="008C033B"/>
    <w:rsid w:val="008C0BAE"/>
    <w:rsid w:val="008C1452"/>
    <w:rsid w:val="008C1EA8"/>
    <w:rsid w:val="008C4ADC"/>
    <w:rsid w:val="008C6350"/>
    <w:rsid w:val="008D548E"/>
    <w:rsid w:val="008D644B"/>
    <w:rsid w:val="008E1C39"/>
    <w:rsid w:val="008E2675"/>
    <w:rsid w:val="008E3E26"/>
    <w:rsid w:val="008E722E"/>
    <w:rsid w:val="008F48D7"/>
    <w:rsid w:val="008F530D"/>
    <w:rsid w:val="00900A11"/>
    <w:rsid w:val="009026BD"/>
    <w:rsid w:val="0090370D"/>
    <w:rsid w:val="00904488"/>
    <w:rsid w:val="00907C77"/>
    <w:rsid w:val="00911E9D"/>
    <w:rsid w:val="009208A1"/>
    <w:rsid w:val="00924C9F"/>
    <w:rsid w:val="00925F60"/>
    <w:rsid w:val="00936A59"/>
    <w:rsid w:val="00937D57"/>
    <w:rsid w:val="0094342E"/>
    <w:rsid w:val="0094502D"/>
    <w:rsid w:val="0094625D"/>
    <w:rsid w:val="009509C9"/>
    <w:rsid w:val="00953BC5"/>
    <w:rsid w:val="00954B9A"/>
    <w:rsid w:val="00962D58"/>
    <w:rsid w:val="00967F5B"/>
    <w:rsid w:val="00971EEB"/>
    <w:rsid w:val="00971EF5"/>
    <w:rsid w:val="00972C5A"/>
    <w:rsid w:val="00973AA1"/>
    <w:rsid w:val="00982B1E"/>
    <w:rsid w:val="00982E38"/>
    <w:rsid w:val="00992A1B"/>
    <w:rsid w:val="00995675"/>
    <w:rsid w:val="00995906"/>
    <w:rsid w:val="009A07B7"/>
    <w:rsid w:val="009A3B76"/>
    <w:rsid w:val="009B23F7"/>
    <w:rsid w:val="009B4617"/>
    <w:rsid w:val="009C4CF1"/>
    <w:rsid w:val="009D778F"/>
    <w:rsid w:val="009E6A6A"/>
    <w:rsid w:val="009E7011"/>
    <w:rsid w:val="009E701B"/>
    <w:rsid w:val="009F0BC5"/>
    <w:rsid w:val="009F1390"/>
    <w:rsid w:val="009F4E22"/>
    <w:rsid w:val="009F5EF7"/>
    <w:rsid w:val="00A064C9"/>
    <w:rsid w:val="00A13B5E"/>
    <w:rsid w:val="00A20198"/>
    <w:rsid w:val="00A24C9A"/>
    <w:rsid w:val="00A258A3"/>
    <w:rsid w:val="00A26168"/>
    <w:rsid w:val="00A27866"/>
    <w:rsid w:val="00A30B95"/>
    <w:rsid w:val="00A327B4"/>
    <w:rsid w:val="00A32B3F"/>
    <w:rsid w:val="00A35413"/>
    <w:rsid w:val="00A35B7A"/>
    <w:rsid w:val="00A36206"/>
    <w:rsid w:val="00A36B51"/>
    <w:rsid w:val="00A40B26"/>
    <w:rsid w:val="00A5362C"/>
    <w:rsid w:val="00A54AF4"/>
    <w:rsid w:val="00A559EF"/>
    <w:rsid w:val="00A56513"/>
    <w:rsid w:val="00A56B9A"/>
    <w:rsid w:val="00A60BC1"/>
    <w:rsid w:val="00A61168"/>
    <w:rsid w:val="00A6180A"/>
    <w:rsid w:val="00A639A2"/>
    <w:rsid w:val="00A63A53"/>
    <w:rsid w:val="00A659B2"/>
    <w:rsid w:val="00A71F01"/>
    <w:rsid w:val="00A7327A"/>
    <w:rsid w:val="00A7593B"/>
    <w:rsid w:val="00A81103"/>
    <w:rsid w:val="00A82D15"/>
    <w:rsid w:val="00A83872"/>
    <w:rsid w:val="00A90065"/>
    <w:rsid w:val="00A905D4"/>
    <w:rsid w:val="00A95ABE"/>
    <w:rsid w:val="00AA0970"/>
    <w:rsid w:val="00AA44AF"/>
    <w:rsid w:val="00AB6E95"/>
    <w:rsid w:val="00AC1B99"/>
    <w:rsid w:val="00AD0E9F"/>
    <w:rsid w:val="00AD30F4"/>
    <w:rsid w:val="00AD56CD"/>
    <w:rsid w:val="00AE0ABE"/>
    <w:rsid w:val="00AE3202"/>
    <w:rsid w:val="00AE4B2E"/>
    <w:rsid w:val="00AF33E4"/>
    <w:rsid w:val="00AF460B"/>
    <w:rsid w:val="00B03241"/>
    <w:rsid w:val="00B1278A"/>
    <w:rsid w:val="00B17723"/>
    <w:rsid w:val="00B26122"/>
    <w:rsid w:val="00B265EC"/>
    <w:rsid w:val="00B30B25"/>
    <w:rsid w:val="00B548CB"/>
    <w:rsid w:val="00B61009"/>
    <w:rsid w:val="00B667CB"/>
    <w:rsid w:val="00B67623"/>
    <w:rsid w:val="00B7437A"/>
    <w:rsid w:val="00B74FA1"/>
    <w:rsid w:val="00B774E8"/>
    <w:rsid w:val="00B8008C"/>
    <w:rsid w:val="00B80F22"/>
    <w:rsid w:val="00B81051"/>
    <w:rsid w:val="00B81FDB"/>
    <w:rsid w:val="00B83E4D"/>
    <w:rsid w:val="00B86406"/>
    <w:rsid w:val="00B8659D"/>
    <w:rsid w:val="00B8667E"/>
    <w:rsid w:val="00B91DA8"/>
    <w:rsid w:val="00B934D6"/>
    <w:rsid w:val="00B93FB6"/>
    <w:rsid w:val="00B973C5"/>
    <w:rsid w:val="00BA1AB6"/>
    <w:rsid w:val="00BB1CE4"/>
    <w:rsid w:val="00BC02D2"/>
    <w:rsid w:val="00BC2C82"/>
    <w:rsid w:val="00BC36CF"/>
    <w:rsid w:val="00BC6429"/>
    <w:rsid w:val="00BD5D29"/>
    <w:rsid w:val="00BD6D9C"/>
    <w:rsid w:val="00BE241C"/>
    <w:rsid w:val="00BE5619"/>
    <w:rsid w:val="00BF33E2"/>
    <w:rsid w:val="00C04537"/>
    <w:rsid w:val="00C13EFF"/>
    <w:rsid w:val="00C14CB9"/>
    <w:rsid w:val="00C212DC"/>
    <w:rsid w:val="00C3034C"/>
    <w:rsid w:val="00C3075D"/>
    <w:rsid w:val="00C30ED7"/>
    <w:rsid w:val="00C33E6A"/>
    <w:rsid w:val="00C432D7"/>
    <w:rsid w:val="00C47BDE"/>
    <w:rsid w:val="00C47F75"/>
    <w:rsid w:val="00C55297"/>
    <w:rsid w:val="00C56749"/>
    <w:rsid w:val="00C6064E"/>
    <w:rsid w:val="00C615FA"/>
    <w:rsid w:val="00C61725"/>
    <w:rsid w:val="00C61793"/>
    <w:rsid w:val="00C639C0"/>
    <w:rsid w:val="00C65EF4"/>
    <w:rsid w:val="00C66420"/>
    <w:rsid w:val="00C77AF0"/>
    <w:rsid w:val="00C77E3F"/>
    <w:rsid w:val="00C855D0"/>
    <w:rsid w:val="00C91065"/>
    <w:rsid w:val="00CA1042"/>
    <w:rsid w:val="00CA4F0C"/>
    <w:rsid w:val="00CA4FBC"/>
    <w:rsid w:val="00CA6A76"/>
    <w:rsid w:val="00CB090C"/>
    <w:rsid w:val="00CB1128"/>
    <w:rsid w:val="00CB305C"/>
    <w:rsid w:val="00CC0C6E"/>
    <w:rsid w:val="00CC5945"/>
    <w:rsid w:val="00CC5E24"/>
    <w:rsid w:val="00CD0A3F"/>
    <w:rsid w:val="00CD25AE"/>
    <w:rsid w:val="00CD36BD"/>
    <w:rsid w:val="00CD41B7"/>
    <w:rsid w:val="00CD521D"/>
    <w:rsid w:val="00CE0DA5"/>
    <w:rsid w:val="00CE0DCD"/>
    <w:rsid w:val="00CE23BD"/>
    <w:rsid w:val="00CE5246"/>
    <w:rsid w:val="00CE6C8C"/>
    <w:rsid w:val="00CE6F0E"/>
    <w:rsid w:val="00CF0D30"/>
    <w:rsid w:val="00D0590B"/>
    <w:rsid w:val="00D0726A"/>
    <w:rsid w:val="00D100F2"/>
    <w:rsid w:val="00D13489"/>
    <w:rsid w:val="00D155C0"/>
    <w:rsid w:val="00D1600C"/>
    <w:rsid w:val="00D3261C"/>
    <w:rsid w:val="00D42281"/>
    <w:rsid w:val="00D46121"/>
    <w:rsid w:val="00D4636B"/>
    <w:rsid w:val="00D46BB6"/>
    <w:rsid w:val="00D47B92"/>
    <w:rsid w:val="00D546CA"/>
    <w:rsid w:val="00D55445"/>
    <w:rsid w:val="00D64843"/>
    <w:rsid w:val="00D6542D"/>
    <w:rsid w:val="00D66469"/>
    <w:rsid w:val="00D71E30"/>
    <w:rsid w:val="00D7454E"/>
    <w:rsid w:val="00D751A8"/>
    <w:rsid w:val="00D75B87"/>
    <w:rsid w:val="00D75DF5"/>
    <w:rsid w:val="00D80681"/>
    <w:rsid w:val="00D81BFF"/>
    <w:rsid w:val="00D82423"/>
    <w:rsid w:val="00D82CCA"/>
    <w:rsid w:val="00D85961"/>
    <w:rsid w:val="00D8623C"/>
    <w:rsid w:val="00D912AB"/>
    <w:rsid w:val="00D956F2"/>
    <w:rsid w:val="00DA25B3"/>
    <w:rsid w:val="00DA2A31"/>
    <w:rsid w:val="00DA34EF"/>
    <w:rsid w:val="00DA7C73"/>
    <w:rsid w:val="00DB00A9"/>
    <w:rsid w:val="00DB75FB"/>
    <w:rsid w:val="00DC30B9"/>
    <w:rsid w:val="00DC60F2"/>
    <w:rsid w:val="00DD5AD8"/>
    <w:rsid w:val="00DE545E"/>
    <w:rsid w:val="00DF332E"/>
    <w:rsid w:val="00DF3C35"/>
    <w:rsid w:val="00DF711F"/>
    <w:rsid w:val="00E15DB5"/>
    <w:rsid w:val="00E24241"/>
    <w:rsid w:val="00E27F91"/>
    <w:rsid w:val="00E343E9"/>
    <w:rsid w:val="00E35177"/>
    <w:rsid w:val="00E36A85"/>
    <w:rsid w:val="00E507B8"/>
    <w:rsid w:val="00E52E7A"/>
    <w:rsid w:val="00E530E2"/>
    <w:rsid w:val="00E57147"/>
    <w:rsid w:val="00E66C0E"/>
    <w:rsid w:val="00E67DFC"/>
    <w:rsid w:val="00E74F99"/>
    <w:rsid w:val="00E822B1"/>
    <w:rsid w:val="00E949C7"/>
    <w:rsid w:val="00E95EFD"/>
    <w:rsid w:val="00EA4E39"/>
    <w:rsid w:val="00EA52BC"/>
    <w:rsid w:val="00EB37D4"/>
    <w:rsid w:val="00EC0EED"/>
    <w:rsid w:val="00EC23B0"/>
    <w:rsid w:val="00EC68ED"/>
    <w:rsid w:val="00ED55B2"/>
    <w:rsid w:val="00ED7821"/>
    <w:rsid w:val="00EF2D15"/>
    <w:rsid w:val="00EF7736"/>
    <w:rsid w:val="00F00534"/>
    <w:rsid w:val="00F04AB1"/>
    <w:rsid w:val="00F061F4"/>
    <w:rsid w:val="00F06263"/>
    <w:rsid w:val="00F11882"/>
    <w:rsid w:val="00F12480"/>
    <w:rsid w:val="00F12C4D"/>
    <w:rsid w:val="00F13015"/>
    <w:rsid w:val="00F319AB"/>
    <w:rsid w:val="00F40BEB"/>
    <w:rsid w:val="00F40C8F"/>
    <w:rsid w:val="00F42868"/>
    <w:rsid w:val="00F47269"/>
    <w:rsid w:val="00F562F4"/>
    <w:rsid w:val="00F56A1D"/>
    <w:rsid w:val="00F605B4"/>
    <w:rsid w:val="00F61161"/>
    <w:rsid w:val="00F6125A"/>
    <w:rsid w:val="00F63990"/>
    <w:rsid w:val="00F661A1"/>
    <w:rsid w:val="00F675CF"/>
    <w:rsid w:val="00F700B9"/>
    <w:rsid w:val="00F769F7"/>
    <w:rsid w:val="00F7780F"/>
    <w:rsid w:val="00F86CCF"/>
    <w:rsid w:val="00F86CE4"/>
    <w:rsid w:val="00F93EF0"/>
    <w:rsid w:val="00F95C9F"/>
    <w:rsid w:val="00FA1265"/>
    <w:rsid w:val="00FA1E71"/>
    <w:rsid w:val="00FA35B2"/>
    <w:rsid w:val="00FA495C"/>
    <w:rsid w:val="00FA6021"/>
    <w:rsid w:val="00FB3BC0"/>
    <w:rsid w:val="00FB4D7C"/>
    <w:rsid w:val="00FC174D"/>
    <w:rsid w:val="00FC1FE9"/>
    <w:rsid w:val="00FC2161"/>
    <w:rsid w:val="00FC403B"/>
    <w:rsid w:val="00FC5BE0"/>
    <w:rsid w:val="00FD7EAC"/>
    <w:rsid w:val="00FE1BE0"/>
    <w:rsid w:val="00FE6FBA"/>
    <w:rsid w:val="00FF3099"/>
    <w:rsid w:val="00FF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7B9A5"/>
  <w15:chartTrackingRefBased/>
  <w15:docId w15:val="{1F91F0FF-7496-47D4-80EA-7ADF2E60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B090C"/>
    <w:rPr>
      <w:rFonts w:ascii="Arial" w:hAnsi="Arial"/>
      <w:spacing w:val="-5"/>
    </w:rPr>
  </w:style>
  <w:style w:type="paragraph" w:styleId="Kop1">
    <w:name w:val="heading 1"/>
    <w:basedOn w:val="Kopbasis"/>
    <w:next w:val="Plattetekst"/>
    <w:link w:val="Kop1Char"/>
    <w:qFormat/>
    <w:rsid w:val="00CB090C"/>
    <w:pPr>
      <w:spacing w:after="220" w:line="200" w:lineRule="atLeast"/>
      <w:outlineLvl w:val="0"/>
    </w:pPr>
    <w:rPr>
      <w:caps/>
      <w:sz w:val="22"/>
    </w:rPr>
  </w:style>
  <w:style w:type="paragraph" w:styleId="Kop2">
    <w:name w:val="heading 2"/>
    <w:basedOn w:val="Kopbasis"/>
    <w:next w:val="Plattetekst"/>
    <w:link w:val="Kop2Char"/>
    <w:qFormat/>
    <w:rsid w:val="00CB090C"/>
    <w:pPr>
      <w:spacing w:line="200" w:lineRule="atLeast"/>
      <w:outlineLvl w:val="1"/>
    </w:pPr>
  </w:style>
  <w:style w:type="paragraph" w:styleId="Kop3">
    <w:name w:val="heading 3"/>
    <w:basedOn w:val="Kopbasis"/>
    <w:next w:val="Plattetekst"/>
    <w:link w:val="Kop3Char"/>
    <w:qFormat/>
    <w:rsid w:val="00CB090C"/>
    <w:pPr>
      <w:ind w:left="360"/>
      <w:outlineLvl w:val="2"/>
    </w:pPr>
    <w:rPr>
      <w:spacing w:val="-5"/>
    </w:rPr>
  </w:style>
  <w:style w:type="paragraph" w:styleId="Kop4">
    <w:name w:val="heading 4"/>
    <w:basedOn w:val="Kopbasis"/>
    <w:next w:val="Plattetekst"/>
    <w:link w:val="Kop4Char"/>
    <w:qFormat/>
    <w:rsid w:val="00CB090C"/>
    <w:pPr>
      <w:ind w:left="720"/>
      <w:outlineLvl w:val="3"/>
    </w:pPr>
    <w:rPr>
      <w:spacing w:val="-2"/>
      <w:sz w:val="18"/>
    </w:rPr>
  </w:style>
  <w:style w:type="paragraph" w:styleId="Kop5">
    <w:name w:val="heading 5"/>
    <w:basedOn w:val="Kopbasis"/>
    <w:next w:val="Plattetekst"/>
    <w:link w:val="Kop5Char"/>
    <w:qFormat/>
    <w:rsid w:val="00CB090C"/>
    <w:pPr>
      <w:ind w:left="1080"/>
      <w:outlineLvl w:val="4"/>
    </w:pPr>
    <w:rPr>
      <w:spacing w:val="-2"/>
      <w:sz w:val="18"/>
    </w:rPr>
  </w:style>
  <w:style w:type="paragraph" w:styleId="Kop6">
    <w:name w:val="heading 6"/>
    <w:basedOn w:val="Kopbasis"/>
    <w:next w:val="Plattetekst"/>
    <w:link w:val="Kop6Char"/>
    <w:qFormat/>
    <w:rsid w:val="00CB090C"/>
    <w:pPr>
      <w:ind w:left="1440"/>
      <w:outlineLvl w:val="5"/>
    </w:pPr>
    <w:rPr>
      <w:spacing w:val="-4"/>
      <w:sz w:val="18"/>
    </w:rPr>
  </w:style>
  <w:style w:type="paragraph" w:styleId="Kop7">
    <w:name w:val="heading 7"/>
    <w:basedOn w:val="Kopbasis"/>
    <w:next w:val="Plattetekst"/>
    <w:link w:val="Kop7Char"/>
    <w:qFormat/>
    <w:rsid w:val="00CB090C"/>
    <w:pPr>
      <w:ind w:left="1800"/>
      <w:outlineLvl w:val="6"/>
    </w:pPr>
    <w:rPr>
      <w:spacing w:val="-4"/>
      <w:sz w:val="18"/>
    </w:rPr>
  </w:style>
  <w:style w:type="paragraph" w:styleId="Kop8">
    <w:name w:val="heading 8"/>
    <w:basedOn w:val="Kopbasis"/>
    <w:next w:val="Plattetekst"/>
    <w:link w:val="Kop8Char"/>
    <w:qFormat/>
    <w:rsid w:val="00CB090C"/>
    <w:pPr>
      <w:ind w:left="2160"/>
      <w:outlineLvl w:val="7"/>
    </w:pPr>
    <w:rPr>
      <w:spacing w:val="-4"/>
      <w:sz w:val="18"/>
    </w:rPr>
  </w:style>
  <w:style w:type="paragraph" w:styleId="Kop9">
    <w:name w:val="heading 9"/>
    <w:basedOn w:val="Kopbasis"/>
    <w:next w:val="Plattetekst"/>
    <w:link w:val="Kop9Char"/>
    <w:qFormat/>
    <w:rsid w:val="00CB090C"/>
    <w:pPr>
      <w:ind w:left="2520"/>
      <w:outlineLvl w:val="8"/>
    </w:pPr>
    <w:rPr>
      <w:spacing w:val="-4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locked/>
    <w:rPr>
      <w:rFonts w:ascii="Cambria" w:hAnsi="Cambria" w:cs="Times New Roman"/>
      <w:b/>
      <w:bCs/>
      <w:spacing w:val="-5"/>
      <w:kern w:val="32"/>
      <w:sz w:val="32"/>
      <w:szCs w:val="32"/>
    </w:rPr>
  </w:style>
  <w:style w:type="character" w:customStyle="1" w:styleId="Kop2Char">
    <w:name w:val="Kop 2 Char"/>
    <w:link w:val="Kop2"/>
    <w:semiHidden/>
    <w:locked/>
    <w:rPr>
      <w:rFonts w:ascii="Cambria" w:hAnsi="Cambria" w:cs="Times New Roman"/>
      <w:b/>
      <w:bCs/>
      <w:i/>
      <w:iCs/>
      <w:spacing w:val="-5"/>
      <w:sz w:val="28"/>
      <w:szCs w:val="28"/>
    </w:rPr>
  </w:style>
  <w:style w:type="character" w:customStyle="1" w:styleId="Kop3Char">
    <w:name w:val="Kop 3 Char"/>
    <w:link w:val="Kop3"/>
    <w:semiHidden/>
    <w:locked/>
    <w:rPr>
      <w:rFonts w:ascii="Cambria" w:hAnsi="Cambria" w:cs="Times New Roman"/>
      <w:b/>
      <w:bCs/>
      <w:spacing w:val="-5"/>
      <w:sz w:val="26"/>
      <w:szCs w:val="26"/>
    </w:rPr>
  </w:style>
  <w:style w:type="character" w:customStyle="1" w:styleId="Kop4Char">
    <w:name w:val="Kop 4 Char"/>
    <w:link w:val="Kop4"/>
    <w:semiHidden/>
    <w:locked/>
    <w:rPr>
      <w:rFonts w:ascii="Calibri" w:hAnsi="Calibri" w:cs="Times New Roman"/>
      <w:b/>
      <w:bCs/>
      <w:spacing w:val="-5"/>
      <w:sz w:val="28"/>
      <w:szCs w:val="28"/>
    </w:rPr>
  </w:style>
  <w:style w:type="character" w:customStyle="1" w:styleId="Kop5Char">
    <w:name w:val="Kop 5 Char"/>
    <w:link w:val="Kop5"/>
    <w:semiHidden/>
    <w:locked/>
    <w:rPr>
      <w:rFonts w:ascii="Calibri" w:hAnsi="Calibri" w:cs="Times New Roman"/>
      <w:b/>
      <w:bCs/>
      <w:i/>
      <w:iCs/>
      <w:spacing w:val="-5"/>
      <w:sz w:val="26"/>
      <w:szCs w:val="26"/>
    </w:rPr>
  </w:style>
  <w:style w:type="character" w:customStyle="1" w:styleId="Kop6Char">
    <w:name w:val="Kop 6 Char"/>
    <w:link w:val="Kop6"/>
    <w:semiHidden/>
    <w:locked/>
    <w:rPr>
      <w:rFonts w:ascii="Calibri" w:hAnsi="Calibri" w:cs="Times New Roman"/>
      <w:b/>
      <w:bCs/>
      <w:spacing w:val="-5"/>
    </w:rPr>
  </w:style>
  <w:style w:type="character" w:customStyle="1" w:styleId="Kop7Char">
    <w:name w:val="Kop 7 Char"/>
    <w:link w:val="Kop7"/>
    <w:semiHidden/>
    <w:locked/>
    <w:rPr>
      <w:rFonts w:ascii="Calibri" w:hAnsi="Calibri" w:cs="Times New Roman"/>
      <w:spacing w:val="-5"/>
      <w:sz w:val="24"/>
      <w:szCs w:val="24"/>
    </w:rPr>
  </w:style>
  <w:style w:type="character" w:customStyle="1" w:styleId="Kop8Char">
    <w:name w:val="Kop 8 Char"/>
    <w:link w:val="Kop8"/>
    <w:semiHidden/>
    <w:locked/>
    <w:rPr>
      <w:rFonts w:ascii="Calibri" w:hAnsi="Calibri" w:cs="Times New Roman"/>
      <w:i/>
      <w:iCs/>
      <w:spacing w:val="-5"/>
      <w:sz w:val="24"/>
      <w:szCs w:val="24"/>
    </w:rPr>
  </w:style>
  <w:style w:type="character" w:customStyle="1" w:styleId="Kop9Char">
    <w:name w:val="Kop 9 Char"/>
    <w:link w:val="Kop9"/>
    <w:semiHidden/>
    <w:locked/>
    <w:rPr>
      <w:rFonts w:ascii="Cambria" w:hAnsi="Cambria" w:cs="Times New Roman"/>
      <w:spacing w:val="-5"/>
    </w:rPr>
  </w:style>
  <w:style w:type="paragraph" w:customStyle="1" w:styleId="Kopbasis">
    <w:name w:val="Kopbasis"/>
    <w:basedOn w:val="Plattetekst"/>
    <w:next w:val="Plattetekst"/>
    <w:rsid w:val="00CB090C"/>
    <w:pPr>
      <w:keepNext/>
      <w:keepLines/>
      <w:spacing w:after="0"/>
      <w:jc w:val="left"/>
    </w:pPr>
    <w:rPr>
      <w:b/>
      <w:spacing w:val="-10"/>
      <w:kern w:val="28"/>
    </w:rPr>
  </w:style>
  <w:style w:type="paragraph" w:styleId="Plattetekst">
    <w:name w:val="Body Text"/>
    <w:basedOn w:val="Standaard"/>
    <w:link w:val="PlattetekstChar"/>
    <w:rsid w:val="00CB090C"/>
    <w:pPr>
      <w:spacing w:after="220" w:line="180" w:lineRule="atLeast"/>
      <w:jc w:val="both"/>
    </w:pPr>
  </w:style>
  <w:style w:type="character" w:customStyle="1" w:styleId="PlattetekstChar">
    <w:name w:val="Platte tekst Char"/>
    <w:link w:val="Plattetekst"/>
    <w:semiHidden/>
    <w:locked/>
    <w:rPr>
      <w:rFonts w:ascii="Arial" w:hAnsi="Arial" w:cs="Times New Roman"/>
      <w:spacing w:val="-5"/>
      <w:sz w:val="20"/>
      <w:szCs w:val="20"/>
    </w:rPr>
  </w:style>
  <w:style w:type="paragraph" w:customStyle="1" w:styleId="Voetnootbasis">
    <w:name w:val="Voetnootbasis"/>
    <w:basedOn w:val="Plattetekst"/>
    <w:rsid w:val="00CB090C"/>
    <w:pPr>
      <w:keepLines/>
      <w:spacing w:line="200" w:lineRule="atLeast"/>
    </w:pPr>
    <w:rPr>
      <w:sz w:val="16"/>
    </w:rPr>
  </w:style>
  <w:style w:type="paragraph" w:styleId="Berichtkop">
    <w:name w:val="Message Header"/>
    <w:basedOn w:val="Plattetekst"/>
    <w:link w:val="BerichtkopChar"/>
    <w:rsid w:val="00CB090C"/>
    <w:pPr>
      <w:keepLines/>
      <w:pBdr>
        <w:bottom w:val="single" w:sz="6" w:space="2" w:color="auto"/>
        <w:between w:val="single" w:sz="6" w:space="2" w:color="auto"/>
      </w:pBdr>
      <w:tabs>
        <w:tab w:val="left" w:pos="720"/>
        <w:tab w:val="left" w:pos="4320"/>
        <w:tab w:val="left" w:pos="5040"/>
        <w:tab w:val="right" w:pos="8640"/>
      </w:tabs>
      <w:spacing w:after="0" w:line="440" w:lineRule="atLeast"/>
      <w:ind w:left="720" w:hanging="720"/>
      <w:jc w:val="left"/>
    </w:pPr>
  </w:style>
  <w:style w:type="character" w:customStyle="1" w:styleId="BerichtkopChar">
    <w:name w:val="Berichtkop Char"/>
    <w:link w:val="Berichtkop"/>
    <w:semiHidden/>
    <w:locked/>
    <w:rPr>
      <w:rFonts w:ascii="Cambria" w:hAnsi="Cambria" w:cs="Times New Roman"/>
      <w:spacing w:val="-5"/>
      <w:sz w:val="24"/>
      <w:szCs w:val="24"/>
      <w:shd w:val="pct20" w:color="auto" w:fill="auto"/>
    </w:rPr>
  </w:style>
  <w:style w:type="paragraph" w:customStyle="1" w:styleId="Blokcitaat">
    <w:name w:val="Blokcitaat"/>
    <w:basedOn w:val="Plattetekst"/>
    <w:rsid w:val="00CB090C"/>
    <w:pPr>
      <w:keepLines/>
      <w:spacing w:after="120" w:line="280" w:lineRule="exact"/>
      <w:ind w:left="1080" w:right="720"/>
      <w:jc w:val="left"/>
    </w:pPr>
    <w:rPr>
      <w:i/>
      <w:spacing w:val="0"/>
      <w:sz w:val="22"/>
    </w:rPr>
  </w:style>
  <w:style w:type="paragraph" w:customStyle="1" w:styleId="Laatsteplattetekst">
    <w:name w:val="Laatste platte tekst"/>
    <w:basedOn w:val="Plattetekst"/>
    <w:rsid w:val="00CB090C"/>
    <w:pPr>
      <w:keepNext/>
    </w:pPr>
  </w:style>
  <w:style w:type="paragraph" w:styleId="Bijschrift">
    <w:name w:val="caption"/>
    <w:basedOn w:val="Figuur"/>
    <w:next w:val="Plattetekst"/>
    <w:qFormat/>
    <w:rsid w:val="00CB090C"/>
    <w:pPr>
      <w:spacing w:line="220" w:lineRule="atLeast"/>
    </w:pPr>
    <w:rPr>
      <w:i/>
      <w:sz w:val="18"/>
    </w:rPr>
  </w:style>
  <w:style w:type="paragraph" w:customStyle="1" w:styleId="Figuur">
    <w:name w:val="Figuur"/>
    <w:basedOn w:val="Standaard"/>
    <w:next w:val="Bijschrift"/>
    <w:rsid w:val="00CB090C"/>
    <w:pPr>
      <w:keepNext/>
    </w:pPr>
  </w:style>
  <w:style w:type="paragraph" w:customStyle="1" w:styleId="Documentlabel">
    <w:name w:val="Documentlabel"/>
    <w:basedOn w:val="Kopbasis"/>
    <w:rsid w:val="00CB090C"/>
    <w:pPr>
      <w:spacing w:before="400" w:after="120" w:line="240" w:lineRule="atLeast"/>
      <w:ind w:left="-840"/>
    </w:pPr>
    <w:rPr>
      <w:spacing w:val="-100"/>
      <w:sz w:val="108"/>
    </w:rPr>
  </w:style>
  <w:style w:type="character" w:styleId="Eindnootmarkering">
    <w:name w:val="endnote reference"/>
    <w:semiHidden/>
    <w:rsid w:val="00CB090C"/>
    <w:rPr>
      <w:rFonts w:cs="Times New Roman"/>
      <w:vertAlign w:val="superscript"/>
    </w:rPr>
  </w:style>
  <w:style w:type="paragraph" w:styleId="Eindnoottekst">
    <w:name w:val="endnote text"/>
    <w:basedOn w:val="Voetnootbasis"/>
    <w:link w:val="EindnoottekstChar"/>
    <w:semiHidden/>
    <w:rsid w:val="00CB090C"/>
  </w:style>
  <w:style w:type="character" w:customStyle="1" w:styleId="EindnoottekstChar">
    <w:name w:val="Eindnoottekst Char"/>
    <w:link w:val="Eindnoottekst"/>
    <w:semiHidden/>
    <w:locked/>
    <w:rPr>
      <w:rFonts w:ascii="Arial" w:hAnsi="Arial" w:cs="Times New Roman"/>
      <w:spacing w:val="-5"/>
      <w:sz w:val="20"/>
      <w:szCs w:val="20"/>
    </w:rPr>
  </w:style>
  <w:style w:type="paragraph" w:styleId="Voettekst">
    <w:name w:val="footer"/>
    <w:basedOn w:val="Koptekstbasis"/>
    <w:link w:val="VoettekstChar"/>
    <w:rsid w:val="00CB090C"/>
    <w:pPr>
      <w:spacing w:before="600"/>
    </w:pPr>
    <w:rPr>
      <w:sz w:val="18"/>
    </w:rPr>
  </w:style>
  <w:style w:type="character" w:customStyle="1" w:styleId="VoettekstChar">
    <w:name w:val="Voettekst Char"/>
    <w:link w:val="Voettekst"/>
    <w:locked/>
    <w:rsid w:val="006A09C9"/>
    <w:rPr>
      <w:rFonts w:ascii="Arial" w:hAnsi="Arial" w:cs="Times New Roman"/>
      <w:spacing w:val="-5"/>
      <w:sz w:val="18"/>
    </w:rPr>
  </w:style>
  <w:style w:type="paragraph" w:customStyle="1" w:styleId="Koptekstbasis">
    <w:name w:val="Koptekstbasis"/>
    <w:basedOn w:val="Plattetekst"/>
    <w:rsid w:val="00CB090C"/>
    <w:pPr>
      <w:keepLines/>
      <w:tabs>
        <w:tab w:val="center" w:pos="4320"/>
        <w:tab w:val="right" w:pos="8640"/>
      </w:tabs>
      <w:spacing w:after="0"/>
    </w:pPr>
  </w:style>
  <w:style w:type="character" w:styleId="Voetnootmarkering">
    <w:name w:val="footnote reference"/>
    <w:semiHidden/>
    <w:rsid w:val="00CB090C"/>
    <w:rPr>
      <w:rFonts w:cs="Times New Roman"/>
      <w:vertAlign w:val="superscript"/>
    </w:rPr>
  </w:style>
  <w:style w:type="paragraph" w:styleId="Voetnoottekst">
    <w:name w:val="footnote text"/>
    <w:basedOn w:val="Voetnootbasis"/>
    <w:link w:val="VoetnoottekstChar"/>
    <w:semiHidden/>
    <w:rsid w:val="00CB090C"/>
  </w:style>
  <w:style w:type="character" w:customStyle="1" w:styleId="VoetnoottekstChar">
    <w:name w:val="Voetnoottekst Char"/>
    <w:link w:val="Voetnoottekst"/>
    <w:semiHidden/>
    <w:locked/>
    <w:rPr>
      <w:rFonts w:ascii="Arial" w:hAnsi="Arial" w:cs="Times New Roman"/>
      <w:spacing w:val="-5"/>
      <w:sz w:val="20"/>
      <w:szCs w:val="20"/>
    </w:rPr>
  </w:style>
  <w:style w:type="paragraph" w:styleId="Koptekst">
    <w:name w:val="header"/>
    <w:basedOn w:val="Koptekstbasis"/>
    <w:link w:val="KoptekstChar"/>
    <w:rsid w:val="00CB090C"/>
    <w:pPr>
      <w:spacing w:after="600"/>
    </w:pPr>
  </w:style>
  <w:style w:type="character" w:customStyle="1" w:styleId="KoptekstChar">
    <w:name w:val="Koptekst Char"/>
    <w:link w:val="Koptekst"/>
    <w:semiHidden/>
    <w:locked/>
    <w:rPr>
      <w:rFonts w:ascii="Arial" w:hAnsi="Arial" w:cs="Times New Roman"/>
      <w:spacing w:val="-5"/>
      <w:sz w:val="20"/>
      <w:szCs w:val="20"/>
    </w:rPr>
  </w:style>
  <w:style w:type="character" w:customStyle="1" w:styleId="Benadrukking">
    <w:name w:val="Benadrukking"/>
    <w:rsid w:val="00CB090C"/>
    <w:rPr>
      <w:rFonts w:ascii="Arial Black" w:hAnsi="Arial Black"/>
      <w:spacing w:val="-10"/>
      <w:sz w:val="18"/>
    </w:rPr>
  </w:style>
  <w:style w:type="character" w:styleId="Regelnummer">
    <w:name w:val="line number"/>
    <w:rsid w:val="00CB090C"/>
    <w:rPr>
      <w:rFonts w:cs="Times New Roman"/>
      <w:sz w:val="18"/>
    </w:rPr>
  </w:style>
  <w:style w:type="paragraph" w:styleId="Lijst">
    <w:name w:val="List"/>
    <w:basedOn w:val="Plattetekst"/>
    <w:rsid w:val="00CB090C"/>
    <w:pPr>
      <w:ind w:left="360" w:hanging="360"/>
    </w:pPr>
  </w:style>
  <w:style w:type="paragraph" w:styleId="Lijstopsomteken">
    <w:name w:val="List Bullet"/>
    <w:basedOn w:val="Lijst"/>
    <w:rsid w:val="00CB090C"/>
    <w:pPr>
      <w:ind w:left="720" w:right="720"/>
    </w:pPr>
  </w:style>
  <w:style w:type="paragraph" w:styleId="Lijstnummering">
    <w:name w:val="List Number"/>
    <w:basedOn w:val="Lijst"/>
    <w:rsid w:val="00CB090C"/>
    <w:pPr>
      <w:ind w:left="720" w:right="720"/>
    </w:pPr>
  </w:style>
  <w:style w:type="paragraph" w:styleId="Macrotekst">
    <w:name w:val="macro"/>
    <w:basedOn w:val="Plattetekst"/>
    <w:link w:val="MacrotekstChar"/>
    <w:semiHidden/>
    <w:rsid w:val="00CB090C"/>
    <w:pPr>
      <w:spacing w:line="240" w:lineRule="auto"/>
      <w:jc w:val="left"/>
    </w:pPr>
    <w:rPr>
      <w:rFonts w:ascii="Courier New" w:hAnsi="Courier New"/>
    </w:rPr>
  </w:style>
  <w:style w:type="character" w:customStyle="1" w:styleId="MacrotekstChar">
    <w:name w:val="Macrotekst Char"/>
    <w:link w:val="Macrotekst"/>
    <w:semiHidden/>
    <w:locked/>
    <w:rPr>
      <w:rFonts w:ascii="Courier New" w:hAnsi="Courier New" w:cs="Courier New"/>
      <w:spacing w:val="-5"/>
      <w:sz w:val="20"/>
      <w:szCs w:val="20"/>
    </w:rPr>
  </w:style>
  <w:style w:type="character" w:styleId="Paginanummer">
    <w:name w:val="page number"/>
    <w:rsid w:val="00CB090C"/>
    <w:rPr>
      <w:rFonts w:ascii="Arial" w:hAnsi="Arial" w:cs="Times New Roman"/>
      <w:sz w:val="16"/>
    </w:rPr>
  </w:style>
  <w:style w:type="character" w:customStyle="1" w:styleId="Hokje">
    <w:name w:val="Hokje"/>
    <w:rsid w:val="00CB090C"/>
    <w:rPr>
      <w:rFonts w:ascii="Times New Roman" w:hAnsi="Times New Roman"/>
      <w:spacing w:val="0"/>
      <w:sz w:val="22"/>
    </w:rPr>
  </w:style>
  <w:style w:type="paragraph" w:styleId="Lijstopsomteken5">
    <w:name w:val="List Bullet 5"/>
    <w:basedOn w:val="Lijstopsomteken"/>
    <w:rsid w:val="00CB090C"/>
    <w:pPr>
      <w:ind w:left="2160"/>
    </w:pPr>
  </w:style>
  <w:style w:type="paragraph" w:styleId="Lijstopsomteken4">
    <w:name w:val="List Bullet 4"/>
    <w:basedOn w:val="Lijstopsomteken"/>
    <w:rsid w:val="00CB090C"/>
    <w:pPr>
      <w:ind w:left="1800"/>
    </w:pPr>
  </w:style>
  <w:style w:type="paragraph" w:styleId="Datum">
    <w:name w:val="Date"/>
    <w:basedOn w:val="Plattetekst"/>
    <w:link w:val="DatumChar"/>
    <w:rsid w:val="00CB090C"/>
    <w:pPr>
      <w:spacing w:after="0"/>
      <w:jc w:val="left"/>
    </w:pPr>
  </w:style>
  <w:style w:type="character" w:customStyle="1" w:styleId="DatumChar">
    <w:name w:val="Datum Char"/>
    <w:link w:val="Datum"/>
    <w:semiHidden/>
    <w:locked/>
    <w:rPr>
      <w:rFonts w:ascii="Arial" w:hAnsi="Arial" w:cs="Times New Roman"/>
      <w:spacing w:val="-5"/>
      <w:sz w:val="20"/>
      <w:szCs w:val="20"/>
    </w:rPr>
  </w:style>
  <w:style w:type="paragraph" w:styleId="Lijstopsomteken3">
    <w:name w:val="List Bullet 3"/>
    <w:basedOn w:val="Lijstopsomteken"/>
    <w:rsid w:val="00CB090C"/>
    <w:pPr>
      <w:ind w:left="1440"/>
    </w:pPr>
  </w:style>
  <w:style w:type="paragraph" w:styleId="Lijstnummering5">
    <w:name w:val="List Number 5"/>
    <w:basedOn w:val="Lijstnummering"/>
    <w:rsid w:val="00CB090C"/>
    <w:pPr>
      <w:ind w:left="2160"/>
    </w:pPr>
  </w:style>
  <w:style w:type="paragraph" w:styleId="Lijstnummering4">
    <w:name w:val="List Number 4"/>
    <w:basedOn w:val="Lijstnummering"/>
    <w:rsid w:val="00CB090C"/>
    <w:pPr>
      <w:ind w:left="1800"/>
    </w:pPr>
  </w:style>
  <w:style w:type="paragraph" w:styleId="Lijstnummering3">
    <w:name w:val="List Number 3"/>
    <w:basedOn w:val="Lijstnummering"/>
    <w:rsid w:val="00CB090C"/>
    <w:pPr>
      <w:ind w:left="1440"/>
    </w:pPr>
  </w:style>
  <w:style w:type="paragraph" w:styleId="Lijstnummering2">
    <w:name w:val="List Number 2"/>
    <w:basedOn w:val="Lijstnummering"/>
    <w:rsid w:val="00CB090C"/>
    <w:pPr>
      <w:ind w:left="1080"/>
    </w:pPr>
  </w:style>
  <w:style w:type="paragraph" w:styleId="Lijstopsomteken2">
    <w:name w:val="List Bullet 2"/>
    <w:basedOn w:val="Lijstopsomteken"/>
    <w:rsid w:val="00CB090C"/>
    <w:pPr>
      <w:ind w:left="1080"/>
    </w:pPr>
  </w:style>
  <w:style w:type="paragraph" w:styleId="Lijst5">
    <w:name w:val="List 5"/>
    <w:basedOn w:val="Lijst"/>
    <w:rsid w:val="00CB090C"/>
    <w:pPr>
      <w:ind w:left="1800"/>
    </w:pPr>
  </w:style>
  <w:style w:type="paragraph" w:styleId="Lijst4">
    <w:name w:val="List 4"/>
    <w:basedOn w:val="Lijst"/>
    <w:rsid w:val="00CB090C"/>
    <w:pPr>
      <w:ind w:left="1440"/>
    </w:pPr>
  </w:style>
  <w:style w:type="paragraph" w:styleId="Lijst3">
    <w:name w:val="List 3"/>
    <w:basedOn w:val="Lijst"/>
    <w:rsid w:val="00CB090C"/>
    <w:pPr>
      <w:ind w:left="1080"/>
    </w:pPr>
  </w:style>
  <w:style w:type="paragraph" w:styleId="Lijst2">
    <w:name w:val="List 2"/>
    <w:basedOn w:val="Lijst"/>
    <w:rsid w:val="00CB090C"/>
    <w:pPr>
      <w:ind w:left="720"/>
    </w:pPr>
  </w:style>
  <w:style w:type="character" w:customStyle="1" w:styleId="Berichtkoplabel">
    <w:name w:val="Berichtkoplabel"/>
    <w:rsid w:val="00CB090C"/>
    <w:rPr>
      <w:rFonts w:ascii="Arial Black" w:hAnsi="Arial Black"/>
      <w:sz w:val="18"/>
    </w:rPr>
  </w:style>
  <w:style w:type="paragraph" w:styleId="Tekstopmerking">
    <w:name w:val="annotation text"/>
    <w:basedOn w:val="Voetnootbasis"/>
    <w:link w:val="TekstopmerkingChar"/>
    <w:semiHidden/>
    <w:rsid w:val="00CB090C"/>
  </w:style>
  <w:style w:type="character" w:customStyle="1" w:styleId="TekstopmerkingChar">
    <w:name w:val="Tekst opmerking Char"/>
    <w:link w:val="Tekstopmerking"/>
    <w:semiHidden/>
    <w:locked/>
    <w:rPr>
      <w:rFonts w:ascii="Arial" w:hAnsi="Arial" w:cs="Times New Roman"/>
      <w:spacing w:val="-5"/>
      <w:sz w:val="20"/>
      <w:szCs w:val="20"/>
    </w:rPr>
  </w:style>
  <w:style w:type="character" w:styleId="Verwijzingopmerking">
    <w:name w:val="annotation reference"/>
    <w:semiHidden/>
    <w:rsid w:val="00CB090C"/>
    <w:rPr>
      <w:rFonts w:cs="Times New Roman"/>
      <w:sz w:val="16"/>
    </w:rPr>
  </w:style>
  <w:style w:type="paragraph" w:styleId="Plattetekstinspringen">
    <w:name w:val="Body Text Indent"/>
    <w:basedOn w:val="Plattetekst"/>
    <w:link w:val="PlattetekstinspringenChar"/>
    <w:rsid w:val="00CB090C"/>
    <w:pPr>
      <w:ind w:left="360"/>
    </w:pPr>
  </w:style>
  <w:style w:type="character" w:customStyle="1" w:styleId="PlattetekstinspringenChar">
    <w:name w:val="Platte tekst inspringen Char"/>
    <w:link w:val="Plattetekstinspringen"/>
    <w:semiHidden/>
    <w:locked/>
    <w:rPr>
      <w:rFonts w:ascii="Arial" w:hAnsi="Arial" w:cs="Times New Roman"/>
      <w:spacing w:val="-5"/>
      <w:sz w:val="20"/>
      <w:szCs w:val="20"/>
    </w:rPr>
  </w:style>
  <w:style w:type="paragraph" w:styleId="Standaardinspringing">
    <w:name w:val="Normal Indent"/>
    <w:basedOn w:val="Standaard"/>
    <w:rsid w:val="00CB090C"/>
    <w:pPr>
      <w:ind w:left="720"/>
    </w:pPr>
  </w:style>
  <w:style w:type="paragraph" w:styleId="Lijstvoortzetting">
    <w:name w:val="List Continue"/>
    <w:basedOn w:val="Lijst"/>
    <w:rsid w:val="00CB090C"/>
    <w:pPr>
      <w:ind w:left="720" w:right="720" w:firstLine="0"/>
    </w:pPr>
  </w:style>
  <w:style w:type="paragraph" w:styleId="Lijstvoortzetting2">
    <w:name w:val="List Continue 2"/>
    <w:basedOn w:val="Lijstvoortzetting"/>
    <w:rsid w:val="00CB090C"/>
    <w:pPr>
      <w:ind w:left="1080"/>
    </w:pPr>
  </w:style>
  <w:style w:type="paragraph" w:styleId="Lijstvoortzetting3">
    <w:name w:val="List Continue 3"/>
    <w:basedOn w:val="Lijstvoortzetting"/>
    <w:rsid w:val="00CB090C"/>
    <w:pPr>
      <w:ind w:left="1440"/>
    </w:pPr>
  </w:style>
  <w:style w:type="paragraph" w:styleId="Lijstvoortzetting4">
    <w:name w:val="List Continue 4"/>
    <w:basedOn w:val="Lijstvoortzetting"/>
    <w:rsid w:val="00CB090C"/>
    <w:pPr>
      <w:ind w:left="1800"/>
    </w:pPr>
  </w:style>
  <w:style w:type="paragraph" w:styleId="Lijstvoortzetting5">
    <w:name w:val="List Continue 5"/>
    <w:basedOn w:val="Lijstvoortzetting"/>
    <w:rsid w:val="00CB090C"/>
    <w:pPr>
      <w:ind w:left="2160"/>
    </w:pPr>
  </w:style>
  <w:style w:type="paragraph" w:customStyle="1" w:styleId="Naambedrijf">
    <w:name w:val="Naam bedrijf"/>
    <w:basedOn w:val="Afzendadres"/>
    <w:rsid w:val="00CB090C"/>
    <w:pPr>
      <w:framePr w:w="3549" w:hSpace="0" w:wrap="notBeside" w:x="7502" w:y="1010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position w:val="-2"/>
      <w:sz w:val="32"/>
    </w:rPr>
  </w:style>
  <w:style w:type="paragraph" w:customStyle="1" w:styleId="Afzendadres">
    <w:name w:val="Afzendadres"/>
    <w:basedOn w:val="Standaard"/>
    <w:rsid w:val="00CB090C"/>
    <w:pPr>
      <w:keepLines/>
      <w:framePr w:w="5040" w:hSpace="180" w:wrap="notBeside" w:vAnchor="page" w:hAnchor="page" w:x="1801" w:y="961" w:anchorLock="1"/>
      <w:tabs>
        <w:tab w:val="left" w:pos="2640"/>
      </w:tabs>
      <w:spacing w:line="200" w:lineRule="atLeast"/>
    </w:pPr>
    <w:rPr>
      <w:spacing w:val="-2"/>
      <w:sz w:val="16"/>
    </w:rPr>
  </w:style>
  <w:style w:type="paragraph" w:customStyle="1" w:styleId="Bijsluiting">
    <w:name w:val="Bijsluiting"/>
    <w:basedOn w:val="Plattetekst"/>
    <w:next w:val="Standaard"/>
    <w:rsid w:val="00CB090C"/>
    <w:pPr>
      <w:keepLines/>
      <w:spacing w:before="220"/>
    </w:pPr>
  </w:style>
  <w:style w:type="paragraph" w:styleId="Handtekening">
    <w:name w:val="Signature"/>
    <w:basedOn w:val="Plattetekst"/>
    <w:link w:val="HandtekeningChar"/>
    <w:rsid w:val="00CB090C"/>
    <w:pPr>
      <w:keepNext/>
      <w:keepLines/>
      <w:spacing w:before="660" w:after="0"/>
    </w:pPr>
  </w:style>
  <w:style w:type="character" w:customStyle="1" w:styleId="HandtekeningChar">
    <w:name w:val="Handtekening Char"/>
    <w:link w:val="Handtekening"/>
    <w:semiHidden/>
    <w:locked/>
    <w:rPr>
      <w:rFonts w:ascii="Arial" w:hAnsi="Arial" w:cs="Times New Roman"/>
      <w:spacing w:val="-5"/>
      <w:sz w:val="20"/>
      <w:szCs w:val="20"/>
    </w:rPr>
  </w:style>
  <w:style w:type="paragraph" w:customStyle="1" w:styleId="Naamhandtekening">
    <w:name w:val="Naam handtekening"/>
    <w:basedOn w:val="Handtekening"/>
    <w:next w:val="Standaard"/>
    <w:rsid w:val="00CB090C"/>
  </w:style>
  <w:style w:type="paragraph" w:customStyle="1" w:styleId="Berichtkopeerste">
    <w:name w:val="Berichtkop eerste"/>
    <w:basedOn w:val="Berichtkop"/>
    <w:next w:val="Berichtkop"/>
    <w:rsid w:val="00CB090C"/>
  </w:style>
  <w:style w:type="paragraph" w:customStyle="1" w:styleId="Berichtkoplaatste">
    <w:name w:val="Berichtkop laatste"/>
    <w:basedOn w:val="Berichtkop"/>
    <w:next w:val="Plattetekst"/>
    <w:rsid w:val="00CB090C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left" w:pos="993"/>
        <w:tab w:val="left" w:pos="2694"/>
      </w:tabs>
      <w:spacing w:before="120" w:after="120"/>
      <w:ind w:left="0" w:firstLine="0"/>
    </w:pPr>
  </w:style>
  <w:style w:type="character" w:styleId="Nadruk">
    <w:name w:val="Emphasis"/>
    <w:qFormat/>
    <w:rsid w:val="00CB090C"/>
    <w:rPr>
      <w:rFonts w:ascii="Arial Black" w:hAnsi="Arial Black" w:cs="Times New Roman"/>
      <w:sz w:val="18"/>
    </w:rPr>
  </w:style>
  <w:style w:type="character" w:customStyle="1" w:styleId="Superscript">
    <w:name w:val="Superscript"/>
    <w:rsid w:val="00CB090C"/>
    <w:rPr>
      <w:b/>
      <w:vertAlign w:val="superscript"/>
    </w:rPr>
  </w:style>
  <w:style w:type="character" w:customStyle="1" w:styleId="Slogan">
    <w:name w:val="Slogan"/>
    <w:rsid w:val="00CB090C"/>
    <w:rPr>
      <w:rFonts w:ascii="Arial Black" w:hAnsi="Arial Black" w:cs="Times New Roman"/>
      <w:caps/>
      <w:color w:val="FFFFFF"/>
      <w:spacing w:val="10"/>
      <w:position w:val="-2"/>
      <w:sz w:val="19"/>
    </w:rPr>
  </w:style>
  <w:style w:type="paragraph" w:styleId="Plattetekst2">
    <w:name w:val="Body Text 2"/>
    <w:basedOn w:val="Standaard"/>
    <w:link w:val="Plattetekst2Char"/>
    <w:rsid w:val="00CB090C"/>
    <w:rPr>
      <w:rFonts w:ascii="Times New Roman" w:hAnsi="Times New Roman"/>
      <w:sz w:val="24"/>
    </w:rPr>
  </w:style>
  <w:style w:type="character" w:customStyle="1" w:styleId="Plattetekst2Char">
    <w:name w:val="Platte tekst 2 Char"/>
    <w:link w:val="Plattetekst2"/>
    <w:semiHidden/>
    <w:locked/>
    <w:rPr>
      <w:rFonts w:ascii="Arial" w:hAnsi="Arial" w:cs="Times New Roman"/>
      <w:spacing w:val="-5"/>
      <w:sz w:val="20"/>
      <w:szCs w:val="20"/>
    </w:rPr>
  </w:style>
  <w:style w:type="paragraph" w:styleId="Plattetekstinspringen2">
    <w:name w:val="Body Text Indent 2"/>
    <w:basedOn w:val="Standaard"/>
    <w:link w:val="Plattetekstinspringen2Char"/>
    <w:rsid w:val="00CB090C"/>
    <w:pPr>
      <w:tabs>
        <w:tab w:val="left" w:pos="-1758"/>
        <w:tab w:val="left" w:pos="-1038"/>
        <w:tab w:val="left" w:pos="-426"/>
        <w:tab w:val="left" w:pos="546"/>
        <w:tab w:val="left" w:pos="1554"/>
        <w:tab w:val="left" w:pos="1986"/>
        <w:tab w:val="left" w:pos="2418"/>
        <w:tab w:val="left" w:pos="2706"/>
        <w:tab w:val="left" w:pos="4434"/>
        <w:tab w:val="left" w:pos="4722"/>
        <w:tab w:val="left" w:pos="5442"/>
        <w:tab w:val="left" w:pos="5730"/>
      </w:tabs>
      <w:ind w:left="-426" w:hanging="425"/>
    </w:pPr>
    <w:rPr>
      <w:rFonts w:ascii="Times New Roman" w:hAnsi="Times New Roman"/>
      <w:b/>
      <w:sz w:val="24"/>
    </w:rPr>
  </w:style>
  <w:style w:type="character" w:customStyle="1" w:styleId="Plattetekstinspringen2Char">
    <w:name w:val="Platte tekst inspringen 2 Char"/>
    <w:link w:val="Plattetekstinspringen2"/>
    <w:semiHidden/>
    <w:locked/>
    <w:rPr>
      <w:rFonts w:ascii="Arial" w:hAnsi="Arial" w:cs="Times New Roman"/>
      <w:spacing w:val="-5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CB090C"/>
    <w:pPr>
      <w:tabs>
        <w:tab w:val="left" w:pos="-1758"/>
        <w:tab w:val="left" w:pos="-709"/>
        <w:tab w:val="left" w:pos="-426"/>
        <w:tab w:val="left" w:pos="546"/>
        <w:tab w:val="left" w:pos="1554"/>
        <w:tab w:val="left" w:pos="1986"/>
        <w:tab w:val="left" w:pos="2418"/>
        <w:tab w:val="left" w:pos="2706"/>
        <w:tab w:val="left" w:pos="4434"/>
        <w:tab w:val="left" w:pos="4722"/>
        <w:tab w:val="left" w:pos="5442"/>
        <w:tab w:val="left" w:pos="5730"/>
      </w:tabs>
      <w:ind w:left="-426" w:hanging="425"/>
    </w:pPr>
    <w:rPr>
      <w:rFonts w:ascii="Times New Roman" w:hAnsi="Times New Roman"/>
      <w:sz w:val="24"/>
    </w:rPr>
  </w:style>
  <w:style w:type="character" w:customStyle="1" w:styleId="Plattetekstinspringen3Char">
    <w:name w:val="Platte tekst inspringen 3 Char"/>
    <w:link w:val="Plattetekstinspringen3"/>
    <w:semiHidden/>
    <w:locked/>
    <w:rPr>
      <w:rFonts w:ascii="Arial" w:hAnsi="Arial" w:cs="Times New Roman"/>
      <w:spacing w:val="-5"/>
      <w:sz w:val="16"/>
      <w:szCs w:val="16"/>
    </w:rPr>
  </w:style>
  <w:style w:type="paragraph" w:styleId="Titel">
    <w:name w:val="Title"/>
    <w:basedOn w:val="Standaard"/>
    <w:link w:val="TitelChar"/>
    <w:qFormat/>
    <w:rsid w:val="00CB090C"/>
    <w:pPr>
      <w:tabs>
        <w:tab w:val="center" w:pos="4253"/>
      </w:tabs>
      <w:jc w:val="center"/>
    </w:pPr>
    <w:rPr>
      <w:rFonts w:ascii="Times New Roman" w:hAnsi="Times New Roman"/>
      <w:b/>
      <w:sz w:val="24"/>
    </w:rPr>
  </w:style>
  <w:style w:type="character" w:customStyle="1" w:styleId="TitelChar">
    <w:name w:val="Titel Char"/>
    <w:link w:val="Titel"/>
    <w:locked/>
    <w:rPr>
      <w:rFonts w:ascii="Cambria" w:hAnsi="Cambria" w:cs="Times New Roman"/>
      <w:b/>
      <w:bCs/>
      <w:spacing w:val="-5"/>
      <w:kern w:val="28"/>
      <w:sz w:val="32"/>
      <w:szCs w:val="32"/>
    </w:rPr>
  </w:style>
  <w:style w:type="paragraph" w:styleId="Ballontekst">
    <w:name w:val="Balloon Text"/>
    <w:basedOn w:val="Standaard"/>
    <w:link w:val="BallontekstChar"/>
    <w:semiHidden/>
    <w:rsid w:val="006650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locked/>
    <w:rPr>
      <w:rFonts w:cs="Times New Roman"/>
      <w:spacing w:val="-5"/>
      <w:sz w:val="2"/>
    </w:rPr>
  </w:style>
  <w:style w:type="paragraph" w:customStyle="1" w:styleId="Standaard2">
    <w:name w:val="Standaard2"/>
    <w:basedOn w:val="Standaard"/>
    <w:rsid w:val="00F562F4"/>
    <w:pPr>
      <w:spacing w:line="250" w:lineRule="exact"/>
    </w:pPr>
    <w:rPr>
      <w:spacing w:val="0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8C0BAE"/>
    <w:pPr>
      <w:keepLines w:val="0"/>
      <w:spacing w:after="0" w:line="240" w:lineRule="auto"/>
      <w:jc w:val="left"/>
    </w:pPr>
    <w:rPr>
      <w:b/>
      <w:bCs/>
      <w:sz w:val="20"/>
    </w:rPr>
  </w:style>
  <w:style w:type="character" w:customStyle="1" w:styleId="OnderwerpvanopmerkingChar">
    <w:name w:val="Onderwerp van opmerking Char"/>
    <w:link w:val="Onderwerpvanopmerking"/>
    <w:semiHidden/>
    <w:locked/>
    <w:rPr>
      <w:rFonts w:ascii="Arial" w:hAnsi="Arial" w:cs="Times New Roman"/>
      <w:b/>
      <w:bCs/>
      <w:spacing w:val="-5"/>
      <w:sz w:val="20"/>
      <w:szCs w:val="20"/>
    </w:rPr>
  </w:style>
  <w:style w:type="table" w:styleId="Tabelraster">
    <w:name w:val="Table Grid"/>
    <w:basedOn w:val="Standaardtabel"/>
    <w:rsid w:val="00DD5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-mailStijl801">
    <w:name w:val="E-mailStijl801"/>
    <w:semiHidden/>
    <w:rsid w:val="00384E42"/>
    <w:rPr>
      <w:rFonts w:ascii="Arial" w:hAnsi="Arial" w:cs="Arial"/>
      <w:color w:val="auto"/>
      <w:sz w:val="20"/>
      <w:szCs w:val="20"/>
    </w:rPr>
  </w:style>
  <w:style w:type="paragraph" w:customStyle="1" w:styleId="Lijstalinea1">
    <w:name w:val="Lijstalinea1"/>
    <w:basedOn w:val="Standaard"/>
    <w:rsid w:val="00C855D0"/>
    <w:pPr>
      <w:ind w:left="720"/>
      <w:contextualSpacing/>
    </w:pPr>
  </w:style>
  <w:style w:type="table" w:styleId="Eenvoudigetabel3">
    <w:name w:val="Table Simple 3"/>
    <w:basedOn w:val="Standaardtabel"/>
    <w:rsid w:val="00D8623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Sjablonen\Werkbladmodellen\BLADSPIEGEL_OLCO_BALLAS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3E56EA7EDF084BA085FC8A7F348BCF" ma:contentTypeVersion="12" ma:contentTypeDescription="Een nieuw document maken." ma:contentTypeScope="" ma:versionID="9893108c90abc6681b2bf4877a08c885">
  <xsd:schema xmlns:xsd="http://www.w3.org/2001/XMLSchema" xmlns:xs="http://www.w3.org/2001/XMLSchema" xmlns:p="http://schemas.microsoft.com/office/2006/metadata/properties" xmlns:ns3="bc8eedce-1a68-4525-a04a-d554082d2563" xmlns:ns4="6cebbfbf-ccec-486a-9ee0-ed78c7329a83" targetNamespace="http://schemas.microsoft.com/office/2006/metadata/properties" ma:root="true" ma:fieldsID="9e1050fb576ef9f3c95083074a516510" ns3:_="" ns4:_="">
    <xsd:import namespace="bc8eedce-1a68-4525-a04a-d554082d2563"/>
    <xsd:import namespace="6cebbfbf-ccec-486a-9ee0-ed78c7329a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eedce-1a68-4525-a04a-d554082d2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bbfbf-ccec-486a-9ee0-ed78c7329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91CBA6-D2E0-4597-8CE6-1EB343A986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F7F9F2-F2AA-4FD9-BAA4-00BFA638C1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CF6557-CDD6-4670-837E-5A6E3646E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8eedce-1a68-4525-a04a-d554082d2563"/>
    <ds:schemaRef ds:uri="6cebbfbf-ccec-486a-9ee0-ed78c7329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C:\MSOffice\Sjablonen\Werkbladmodellen\BLADSPIEGEL_OLCO_BALLAST.dot</Template>
  <TotalTime>1</TotalTime>
  <Pages>2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Fax</vt:lpstr>
    </vt:vector>
  </TitlesOfParts>
  <Company>Olco Holland Groep b.v.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</dc:title>
  <dc:subject/>
  <dc:creator>Ing. M.P.J.R. Vierboom</dc:creator>
  <cp:keywords/>
  <dc:description/>
  <cp:lastModifiedBy>Brenda van der Wal</cp:lastModifiedBy>
  <cp:revision>2</cp:revision>
  <cp:lastPrinted>2013-09-02T14:14:00Z</cp:lastPrinted>
  <dcterms:created xsi:type="dcterms:W3CDTF">2021-02-17T08:14:00Z</dcterms:created>
  <dcterms:modified xsi:type="dcterms:W3CDTF">2021-02-17T08:14:00Z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0x010100353E56EA7EDF084BA085FC8A7F348BCF</vt:lpwstr>
  </property>
</Properties>
</file>