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45885" w14:textId="77777777" w:rsidR="00AC4E6C" w:rsidRPr="007C10AF" w:rsidRDefault="00AC4E6C" w:rsidP="00AC4E6C">
      <w:pPr>
        <w:pStyle w:val="Heading8"/>
        <w:pageBreakBefore/>
        <w:numPr>
          <w:ilvl w:val="7"/>
          <w:numId w:val="4"/>
        </w:numPr>
      </w:pPr>
      <w:r w:rsidRPr="007C10AF">
        <w:t>Bijlage: InschrijvingsbiljetTEN</w:t>
      </w:r>
    </w:p>
    <w:p w14:paraId="43E49E4A" w14:textId="77777777" w:rsidR="00AC4E6C" w:rsidRPr="007C10AF" w:rsidRDefault="00AC4E6C" w:rsidP="00AC4E6C"/>
    <w:p w14:paraId="34994AA9" w14:textId="77777777" w:rsidR="00AC4E6C" w:rsidRPr="007C10AF" w:rsidRDefault="00AC4E6C" w:rsidP="00AC4E6C">
      <w:pPr>
        <w:suppressAutoHyphens w:val="0"/>
        <w:spacing w:line="240" w:lineRule="auto"/>
      </w:pPr>
      <w:r w:rsidRPr="007C10AF">
        <w:br w:type="page"/>
      </w:r>
    </w:p>
    <w:p w14:paraId="77D1FDB2" w14:textId="77777777" w:rsidR="00AC4E6C" w:rsidRPr="007C10AF" w:rsidRDefault="00AC4E6C" w:rsidP="00AC4E6C">
      <w:pPr>
        <w:pStyle w:val="Heading4"/>
        <w:numPr>
          <w:ilvl w:val="3"/>
          <w:numId w:val="0"/>
        </w:numPr>
        <w:tabs>
          <w:tab w:val="num" w:pos="0"/>
        </w:tabs>
      </w:pPr>
      <w:bookmarkStart w:id="0" w:name="_Hlk80271489"/>
      <w:r w:rsidRPr="007C10AF">
        <w:lastRenderedPageBreak/>
        <w:t>Inschrijvingsbiljet Perceel A - Transport</w:t>
      </w:r>
    </w:p>
    <w:p w14:paraId="4DFEA0BB"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outlineLvl w:val="0"/>
      </w:pPr>
      <w:r w:rsidRPr="007C10AF">
        <w:t>behorende bij inschrijvingsleidraad voor de opdracht Transport en opslag van CO2 met projectcode 126238.</w:t>
      </w:r>
    </w:p>
    <w:p w14:paraId="3C690492"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23E11854"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De hierna te noemen inschrijver(s):</w:t>
      </w:r>
    </w:p>
    <w:p w14:paraId="0D6F0657"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752F771"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A )</w:t>
      </w:r>
      <w:r w:rsidRPr="007C10AF">
        <w:tab/>
      </w:r>
      <w:r w:rsidRPr="007C10AF">
        <w:tab/>
      </w:r>
      <w:r w:rsidRPr="007C10AF">
        <w:tab/>
      </w:r>
      <w:r w:rsidRPr="007C10AF">
        <w:tab/>
      </w:r>
      <w:r w:rsidRPr="007C10AF">
        <w:tab/>
      </w:r>
      <w:r w:rsidRPr="007C10AF">
        <w:tab/>
      </w:r>
      <w:r w:rsidRPr="007C10AF">
        <w:tab/>
      </w:r>
      <w:r w:rsidRPr="007C10AF">
        <w:tab/>
      </w:r>
      <w:r w:rsidRPr="007C10AF">
        <w:tab/>
      </w:r>
      <w:r w:rsidRPr="007C10AF">
        <w:tab/>
      </w:r>
      <w:r w:rsidRPr="007C10AF">
        <w:tab/>
        <w:t>1 )</w:t>
      </w:r>
    </w:p>
    <w:p w14:paraId="44EBA0F6"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E8AE166"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Gevestigd te</w:t>
      </w:r>
      <w:r w:rsidRPr="007C10AF">
        <w:tab/>
      </w:r>
      <w:r w:rsidRPr="007C10AF">
        <w:tab/>
      </w:r>
      <w:r w:rsidRPr="007C10AF">
        <w:tab/>
      </w:r>
      <w:r w:rsidRPr="007C10AF">
        <w:tab/>
      </w:r>
      <w:r w:rsidRPr="007C10AF">
        <w:tab/>
      </w:r>
      <w:r w:rsidRPr="007C10AF">
        <w:tab/>
      </w:r>
      <w:r w:rsidRPr="007C10AF">
        <w:tab/>
      </w:r>
      <w:r w:rsidRPr="007C10AF">
        <w:tab/>
      </w:r>
      <w:r w:rsidRPr="007C10AF">
        <w:tab/>
      </w:r>
      <w:r w:rsidRPr="007C10AF">
        <w:tab/>
        <w:t>2 )</w:t>
      </w:r>
    </w:p>
    <w:p w14:paraId="50F5CC56"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00ACE79F"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Met KvK-nummer</w:t>
      </w:r>
      <w:r w:rsidRPr="007C10AF">
        <w:tab/>
      </w:r>
      <w:r w:rsidRPr="007C10AF">
        <w:tab/>
      </w:r>
      <w:r w:rsidRPr="007C10AF">
        <w:tab/>
      </w:r>
      <w:r w:rsidRPr="007C10AF">
        <w:tab/>
      </w:r>
      <w:r w:rsidRPr="007C10AF">
        <w:tab/>
      </w:r>
      <w:r w:rsidRPr="007C10AF">
        <w:tab/>
      </w:r>
      <w:r w:rsidRPr="007C10AF">
        <w:tab/>
      </w:r>
      <w:r w:rsidRPr="007C10AF">
        <w:tab/>
      </w:r>
      <w:r w:rsidRPr="007C10AF">
        <w:tab/>
      </w:r>
      <w:r w:rsidRPr="007C10AF">
        <w:tab/>
        <w:t>3 )</w:t>
      </w:r>
    </w:p>
    <w:p w14:paraId="043E7337"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AD6BE26"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B )</w:t>
      </w:r>
      <w:r w:rsidRPr="007C10AF">
        <w:tab/>
      </w:r>
      <w:r w:rsidRPr="007C10AF">
        <w:tab/>
      </w:r>
      <w:r w:rsidRPr="007C10AF">
        <w:tab/>
      </w:r>
      <w:r w:rsidRPr="007C10AF">
        <w:tab/>
      </w:r>
      <w:r w:rsidRPr="007C10AF">
        <w:tab/>
      </w:r>
      <w:r w:rsidRPr="007C10AF">
        <w:tab/>
      </w:r>
      <w:r w:rsidRPr="007C10AF">
        <w:tab/>
      </w:r>
      <w:r w:rsidRPr="007C10AF">
        <w:tab/>
      </w:r>
      <w:r w:rsidRPr="007C10AF">
        <w:tab/>
      </w:r>
      <w:r w:rsidRPr="007C10AF">
        <w:tab/>
      </w:r>
      <w:r w:rsidRPr="007C10AF">
        <w:tab/>
        <w:t>1 )</w:t>
      </w:r>
    </w:p>
    <w:p w14:paraId="4B49B3D8"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5853F9B"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Gevestigd te</w:t>
      </w:r>
      <w:r w:rsidRPr="007C10AF">
        <w:tab/>
      </w:r>
      <w:r w:rsidRPr="007C10AF">
        <w:tab/>
      </w:r>
      <w:r w:rsidRPr="007C10AF">
        <w:tab/>
      </w:r>
      <w:r w:rsidRPr="007C10AF">
        <w:tab/>
      </w:r>
      <w:r w:rsidRPr="007C10AF">
        <w:tab/>
      </w:r>
      <w:r w:rsidRPr="007C10AF">
        <w:tab/>
      </w:r>
      <w:r w:rsidRPr="007C10AF">
        <w:tab/>
      </w:r>
      <w:r w:rsidRPr="007C10AF">
        <w:tab/>
      </w:r>
      <w:r w:rsidRPr="007C10AF">
        <w:tab/>
      </w:r>
      <w:r w:rsidRPr="007C10AF">
        <w:tab/>
        <w:t>2 )</w:t>
      </w:r>
    </w:p>
    <w:p w14:paraId="43E60ADB"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B3B3C76"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Met KvK-nummer</w:t>
      </w:r>
      <w:r w:rsidRPr="007C10AF">
        <w:tab/>
      </w:r>
      <w:r w:rsidRPr="007C10AF">
        <w:tab/>
      </w:r>
      <w:r w:rsidRPr="007C10AF">
        <w:tab/>
      </w:r>
      <w:r w:rsidRPr="007C10AF">
        <w:tab/>
      </w:r>
      <w:r w:rsidRPr="007C10AF">
        <w:tab/>
      </w:r>
      <w:r w:rsidRPr="007C10AF">
        <w:tab/>
      </w:r>
      <w:r w:rsidRPr="007C10AF">
        <w:tab/>
      </w:r>
      <w:r w:rsidRPr="007C10AF">
        <w:tab/>
      </w:r>
      <w:r w:rsidRPr="007C10AF">
        <w:tab/>
      </w:r>
      <w:r w:rsidRPr="007C10AF">
        <w:tab/>
        <w:t>3 )</w:t>
      </w:r>
    </w:p>
    <w:p w14:paraId="5A8B70F4"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27924AC"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C )</w:t>
      </w:r>
      <w:r w:rsidRPr="007C10AF">
        <w:tab/>
      </w:r>
      <w:r w:rsidRPr="007C10AF">
        <w:tab/>
      </w:r>
      <w:r w:rsidRPr="007C10AF">
        <w:tab/>
      </w:r>
      <w:r w:rsidRPr="007C10AF">
        <w:tab/>
      </w:r>
      <w:r w:rsidRPr="007C10AF">
        <w:tab/>
      </w:r>
      <w:r w:rsidRPr="007C10AF">
        <w:tab/>
      </w:r>
      <w:r w:rsidRPr="007C10AF">
        <w:tab/>
      </w:r>
      <w:r w:rsidRPr="007C10AF">
        <w:tab/>
      </w:r>
      <w:r w:rsidRPr="007C10AF">
        <w:tab/>
      </w:r>
      <w:r w:rsidRPr="007C10AF">
        <w:tab/>
      </w:r>
      <w:r w:rsidRPr="007C10AF">
        <w:tab/>
        <w:t>1 )</w:t>
      </w:r>
    </w:p>
    <w:p w14:paraId="6C80A0C4"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DA46795"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Gevestigd te</w:t>
      </w:r>
      <w:r w:rsidRPr="007C10AF">
        <w:tab/>
      </w:r>
      <w:r w:rsidRPr="007C10AF">
        <w:tab/>
      </w:r>
      <w:r w:rsidRPr="007C10AF">
        <w:tab/>
      </w:r>
      <w:r w:rsidRPr="007C10AF">
        <w:tab/>
      </w:r>
      <w:r w:rsidRPr="007C10AF">
        <w:tab/>
      </w:r>
      <w:r w:rsidRPr="007C10AF">
        <w:tab/>
      </w:r>
      <w:r w:rsidRPr="007C10AF">
        <w:tab/>
      </w:r>
      <w:r w:rsidRPr="007C10AF">
        <w:tab/>
      </w:r>
      <w:r w:rsidRPr="007C10AF">
        <w:tab/>
      </w:r>
      <w:r w:rsidRPr="007C10AF">
        <w:tab/>
        <w:t>2 )</w:t>
      </w:r>
    </w:p>
    <w:p w14:paraId="472673A7"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292FB42C"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Met KvK-nummer</w:t>
      </w:r>
      <w:r w:rsidRPr="007C10AF">
        <w:tab/>
      </w:r>
      <w:r w:rsidRPr="007C10AF">
        <w:tab/>
      </w:r>
      <w:r w:rsidRPr="007C10AF">
        <w:tab/>
      </w:r>
      <w:r w:rsidRPr="007C10AF">
        <w:tab/>
      </w:r>
      <w:r w:rsidRPr="007C10AF">
        <w:tab/>
      </w:r>
      <w:r w:rsidRPr="007C10AF">
        <w:tab/>
      </w:r>
      <w:r w:rsidRPr="007C10AF">
        <w:tab/>
      </w:r>
      <w:r w:rsidRPr="007C10AF">
        <w:tab/>
      </w:r>
      <w:r w:rsidRPr="007C10AF">
        <w:tab/>
      </w:r>
      <w:r w:rsidRPr="007C10AF">
        <w:tab/>
        <w:t>3 )</w:t>
      </w:r>
    </w:p>
    <w:p w14:paraId="261FC20B"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2B63F378"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 xml:space="preserve">verklaart (verklaren) zich door ondertekening dezes bereid de opdracht voor Transport, opslag en/of utilisatie van CO2 volgens inschrijvingsleidraad 126238, d.d. 3 november 2021 behorende bij Perceel A - Transport uit te voeren voor een bedrag (bedrag in Euro’s per ton CO2 conform de inschrijvingsstaat A * 440.000 ton), de omzetbelasting daarin niet inbegrepen, van:  </w:t>
      </w:r>
      <w:r w:rsidRPr="007C10AF">
        <w:tab/>
      </w:r>
    </w:p>
    <w:p w14:paraId="34800368"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2E0F8B31"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w:t>
      </w:r>
      <w:r w:rsidRPr="007C10AF">
        <w:tab/>
      </w:r>
      <w:r w:rsidRPr="007C10AF">
        <w:tab/>
      </w:r>
      <w:r w:rsidRPr="007C10AF">
        <w:tab/>
      </w:r>
      <w:r w:rsidRPr="007C10AF">
        <w:tab/>
      </w:r>
      <w:r w:rsidRPr="007C10AF">
        <w:tab/>
      </w:r>
      <w:r w:rsidRPr="007C10AF">
        <w:tab/>
      </w:r>
      <w:r w:rsidRPr="007C10AF">
        <w:tab/>
      </w:r>
      <w:r w:rsidRPr="007C10AF">
        <w:tab/>
      </w:r>
      <w:r w:rsidRPr="007C10AF">
        <w:tab/>
        <w:t>euro</w:t>
      </w:r>
      <w:r w:rsidRPr="007C10AF">
        <w:tab/>
        <w:t xml:space="preserve"> </w:t>
      </w:r>
      <w:r w:rsidRPr="007C10AF">
        <w:tab/>
        <w:t xml:space="preserve">4 ) </w:t>
      </w:r>
    </w:p>
    <w:p w14:paraId="255BAB8C"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ab/>
      </w:r>
      <w:r w:rsidRPr="007C10AF">
        <w:tab/>
      </w:r>
      <w:r w:rsidRPr="007C10AF">
        <w:tab/>
      </w:r>
      <w:r w:rsidRPr="007C10AF">
        <w:tab/>
      </w:r>
      <w:r w:rsidRPr="007C10AF">
        <w:tab/>
      </w:r>
      <w:r w:rsidRPr="007C10AF">
        <w:tab/>
      </w:r>
      <w:r w:rsidRPr="007C10AF">
        <w:tab/>
      </w:r>
      <w:r w:rsidRPr="007C10AF">
        <w:tab/>
      </w:r>
    </w:p>
    <w:p w14:paraId="48D0DE0B"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w:t>
      </w:r>
      <w:r w:rsidRPr="007C10AF">
        <w:tab/>
      </w:r>
      <w:r w:rsidRPr="007C10AF">
        <w:tab/>
      </w:r>
      <w:r w:rsidRPr="007C10AF">
        <w:tab/>
      </w:r>
      <w:r w:rsidRPr="007C10AF">
        <w:tab/>
      </w:r>
      <w:r w:rsidRPr="007C10AF">
        <w:tab/>
      </w:r>
      <w:r w:rsidRPr="007C10AF">
        <w:tab/>
      </w:r>
      <w:r w:rsidRPr="007C10AF">
        <w:tab/>
      </w:r>
      <w:r w:rsidRPr="007C10AF">
        <w:tab/>
      </w:r>
      <w:r w:rsidRPr="007C10AF">
        <w:tab/>
        <w:t xml:space="preserve">euro </w:t>
      </w:r>
      <w:r w:rsidRPr="007C10AF">
        <w:tab/>
        <w:t xml:space="preserve"> </w:t>
      </w:r>
      <w:r w:rsidRPr="007C10AF">
        <w:tab/>
        <w:t xml:space="preserve">5 ) </w:t>
      </w:r>
    </w:p>
    <w:p w14:paraId="0FE33114"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9DE8105"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 xml:space="preserve">Het ter zake van de omzetbelasting verschuldigde bedrag bedraagt: </w:t>
      </w:r>
      <w:r w:rsidRPr="007C10AF">
        <w:tab/>
      </w:r>
    </w:p>
    <w:p w14:paraId="08084B80"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41452732"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w:t>
      </w:r>
      <w:r w:rsidRPr="007C10AF">
        <w:tab/>
      </w:r>
      <w:r w:rsidRPr="007C10AF">
        <w:tab/>
      </w:r>
      <w:r w:rsidRPr="007C10AF">
        <w:tab/>
      </w:r>
      <w:r w:rsidRPr="007C10AF">
        <w:tab/>
      </w:r>
      <w:r w:rsidRPr="007C10AF">
        <w:tab/>
      </w:r>
      <w:r w:rsidRPr="007C10AF">
        <w:tab/>
      </w:r>
      <w:r w:rsidRPr="007C10AF">
        <w:tab/>
      </w:r>
      <w:r w:rsidRPr="007C10AF">
        <w:tab/>
      </w:r>
      <w:r w:rsidRPr="007C10AF">
        <w:tab/>
        <w:t>euro</w:t>
      </w:r>
      <w:r w:rsidRPr="007C10AF">
        <w:tab/>
        <w:t xml:space="preserve"> </w:t>
      </w:r>
      <w:r w:rsidRPr="007C10AF">
        <w:tab/>
        <w:t xml:space="preserve">4 ) </w:t>
      </w:r>
    </w:p>
    <w:p w14:paraId="14FD7DC3"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ab/>
      </w:r>
      <w:r w:rsidRPr="007C10AF">
        <w:tab/>
      </w:r>
      <w:r w:rsidRPr="007C10AF">
        <w:tab/>
      </w:r>
      <w:r w:rsidRPr="007C10AF">
        <w:tab/>
      </w:r>
      <w:r w:rsidRPr="007C10AF">
        <w:tab/>
      </w:r>
      <w:r w:rsidRPr="007C10AF">
        <w:tab/>
      </w:r>
      <w:r w:rsidRPr="007C10AF">
        <w:tab/>
      </w:r>
      <w:r w:rsidRPr="007C10AF">
        <w:tab/>
      </w:r>
      <w:r w:rsidRPr="007C10AF">
        <w:tab/>
      </w:r>
      <w:r w:rsidRPr="007C10AF">
        <w:tab/>
      </w:r>
      <w:r w:rsidRPr="007C10AF">
        <w:tab/>
        <w:t xml:space="preserve"> </w:t>
      </w:r>
    </w:p>
    <w:p w14:paraId="5BCE5816"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cs="Segoe UI"/>
        </w:rPr>
      </w:pPr>
      <w:r w:rsidRPr="007C10AF">
        <w:t>(</w:t>
      </w:r>
      <w:r w:rsidRPr="007C10AF">
        <w:tab/>
      </w:r>
      <w:r w:rsidRPr="007C10AF">
        <w:tab/>
      </w:r>
      <w:r w:rsidRPr="007C10AF">
        <w:tab/>
      </w:r>
      <w:r w:rsidRPr="007C10AF">
        <w:tab/>
      </w:r>
      <w:r w:rsidRPr="007C10AF">
        <w:tab/>
      </w:r>
      <w:r w:rsidRPr="007C10AF">
        <w:tab/>
      </w:r>
      <w:r w:rsidRPr="007C10AF">
        <w:tab/>
      </w:r>
      <w:r w:rsidRPr="007C10AF">
        <w:tab/>
      </w:r>
      <w:r w:rsidRPr="007C10AF">
        <w:tab/>
        <w:t>euro</w:t>
      </w:r>
      <w:r w:rsidRPr="007C10AF">
        <w:tab/>
      </w:r>
      <w:r w:rsidRPr="007C10AF">
        <w:tab/>
        <w:t xml:space="preserve">5 ) </w:t>
      </w:r>
      <w:r w:rsidRPr="007C10AF">
        <w:cr/>
      </w:r>
    </w:p>
    <w:p w14:paraId="16163151"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In 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r w:rsidRPr="007C10AF">
        <w:tab/>
      </w:r>
      <w:r w:rsidRPr="007C10AF">
        <w:tab/>
        <w:t>6)</w:t>
      </w:r>
      <w:r w:rsidRPr="007C10AF">
        <w:tab/>
      </w:r>
      <w:r w:rsidRPr="007C10AF">
        <w:tab/>
      </w:r>
      <w:r w:rsidRPr="007C10AF">
        <w:tab/>
      </w:r>
      <w:r w:rsidRPr="007C10AF">
        <w:tab/>
      </w:r>
    </w:p>
    <w:p w14:paraId="6C6EA46C"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BA6C5AF"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Door ondertekening verklaart de inschrijver dat de inschrijving wordt gedaan overeenkomstig de bepalingen van de Aanbestedingswet 2012 met inachtneming van de bepalingen en de gegevens zoals deze zijn omschreven in de aanbestedingsstukken.</w:t>
      </w:r>
    </w:p>
    <w:p w14:paraId="77FAAD8D"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6E0F87A"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 xml:space="preserve">Gedaan te                                 </w:t>
      </w:r>
      <w:r w:rsidRPr="007C10AF">
        <w:tab/>
        <w:t xml:space="preserve">  , de                      </w:t>
      </w:r>
      <w:r w:rsidRPr="007C10AF">
        <w:tab/>
        <w:t xml:space="preserve">       2021</w:t>
      </w:r>
    </w:p>
    <w:p w14:paraId="5FA93CB5"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A8AC42B"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De inschrijver(s),</w:t>
      </w:r>
    </w:p>
    <w:p w14:paraId="38948C59"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5D90D5F"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2E2C396"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07635AC"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27A8FCA" w14:textId="543480AB"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A</w:t>
      </w:r>
      <w:r w:rsidRPr="007C10AF">
        <w:tab/>
      </w:r>
      <w:r w:rsidRPr="007C10AF">
        <w:tab/>
        <w:t>(handtekening)</w:t>
      </w:r>
      <w:r w:rsidRPr="007C10AF">
        <w:tab/>
      </w:r>
      <w:r w:rsidRPr="007C10AF">
        <w:tab/>
      </w:r>
      <w:r w:rsidRPr="007C10AF">
        <w:tab/>
        <w:t>(voorletters, naam ondertekenaar)</w:t>
      </w:r>
      <w:r w:rsidRPr="007C10AF">
        <w:tab/>
        <w:t xml:space="preserve">           (functie)</w:t>
      </w:r>
    </w:p>
    <w:p w14:paraId="02EAE8DE"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B</w:t>
      </w:r>
      <w:r w:rsidRPr="007C10AF">
        <w:tab/>
      </w:r>
      <w:r w:rsidRPr="007C10AF">
        <w:tab/>
        <w:t>(handtekening)</w:t>
      </w:r>
      <w:r w:rsidRPr="007C10AF">
        <w:tab/>
      </w:r>
      <w:r w:rsidRPr="007C10AF">
        <w:tab/>
      </w:r>
      <w:r w:rsidRPr="007C10AF">
        <w:tab/>
        <w:t>(voorletters, naam ondertekenaar)</w:t>
      </w:r>
      <w:r w:rsidRPr="007C10AF">
        <w:tab/>
        <w:t xml:space="preserve">           (functie)</w:t>
      </w:r>
    </w:p>
    <w:p w14:paraId="08F42DC5" w14:textId="77777777" w:rsidR="00AC4E6C" w:rsidRPr="007C10AF" w:rsidRDefault="00AC4E6C" w:rsidP="00AC4E6C">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A8C9CFD" w14:textId="77777777" w:rsidR="00AC4E6C" w:rsidRPr="007C10AF" w:rsidRDefault="00AC4E6C" w:rsidP="00AC4E6C">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F6F45C8" w14:textId="77777777" w:rsidR="00AC4E6C" w:rsidRPr="007C10AF" w:rsidRDefault="00AC4E6C" w:rsidP="00AC4E6C">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0AD4D6E0" w14:textId="77777777" w:rsidR="00AC4E6C" w:rsidRPr="007C10AF" w:rsidRDefault="00AC4E6C" w:rsidP="00AC4E6C">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2243F69A"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C</w:t>
      </w:r>
      <w:r w:rsidRPr="007C10AF">
        <w:tab/>
      </w:r>
      <w:r w:rsidRPr="007C10AF">
        <w:tab/>
        <w:t>(handtekening)</w:t>
      </w:r>
      <w:r w:rsidRPr="007C10AF">
        <w:tab/>
      </w:r>
      <w:r w:rsidRPr="007C10AF">
        <w:tab/>
      </w:r>
      <w:r w:rsidRPr="007C10AF">
        <w:tab/>
        <w:t>(voorletters, naam ondertekenaar)</w:t>
      </w:r>
      <w:r w:rsidRPr="007C10AF">
        <w:tab/>
        <w:t xml:space="preserve">           (functie)</w:t>
      </w:r>
    </w:p>
    <w:p w14:paraId="24583C04" w14:textId="77777777" w:rsidR="00AC4E6C" w:rsidRPr="007C10AF" w:rsidRDefault="00AC4E6C" w:rsidP="00AC4E6C">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8031AEA" w14:textId="77777777" w:rsidR="00AC4E6C" w:rsidRPr="007C10AF" w:rsidRDefault="00AC4E6C" w:rsidP="00AC4E6C">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A2C60B4" w14:textId="77777777" w:rsidR="00AC4E6C" w:rsidRPr="007C10AF" w:rsidRDefault="00AC4E6C" w:rsidP="00AC4E6C">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386CBE1" w14:textId="77777777" w:rsidR="00AC4E6C" w:rsidRPr="007C10AF" w:rsidRDefault="00AC4E6C" w:rsidP="00AC4E6C">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548658F" w14:textId="77777777" w:rsidR="00AC4E6C" w:rsidRPr="007C10AF" w:rsidRDefault="00AC4E6C" w:rsidP="00AC4E6C">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56CEB4E" w14:textId="77777777" w:rsidR="00AC4E6C" w:rsidRPr="007C10AF" w:rsidRDefault="00AC4E6C" w:rsidP="00AC4E6C">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0E8BC656" w14:textId="77777777" w:rsidR="00AC4E6C" w:rsidRPr="007C10AF" w:rsidRDefault="00AC4E6C" w:rsidP="00AC4E6C">
      <w:pPr>
        <w:numPr>
          <w:ilvl w:val="0"/>
          <w:numId w:val="3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7C10AF">
        <w:rPr>
          <w:rFonts w:cs="Segoe UI"/>
        </w:rPr>
        <w:t>bij een natuurlijk persoon naam en voornamen voluit, bij een rechtspersoon de statutaire naam;</w:t>
      </w:r>
    </w:p>
    <w:p w14:paraId="23449128" w14:textId="77777777" w:rsidR="00AC4E6C" w:rsidRPr="007C10AF" w:rsidRDefault="00AC4E6C" w:rsidP="00AC4E6C">
      <w:pPr>
        <w:numPr>
          <w:ilvl w:val="0"/>
          <w:numId w:val="3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7C10AF">
        <w:rPr>
          <w:rFonts w:cs="Segoe UI"/>
        </w:rPr>
        <w:t>bij een natuurlijke persoon de woonplaats, bij een rechtspersoon de vestigingsplaats, met volledig adres en zo nodig vermelding van de provincie en het land;</w:t>
      </w:r>
    </w:p>
    <w:p w14:paraId="1881830D" w14:textId="77777777" w:rsidR="00AC4E6C" w:rsidRPr="007C10AF" w:rsidRDefault="00AC4E6C" w:rsidP="00AC4E6C">
      <w:pPr>
        <w:numPr>
          <w:ilvl w:val="0"/>
          <w:numId w:val="3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7C10AF">
        <w:rPr>
          <w:rFonts w:cs="Segoe UI"/>
        </w:rPr>
        <w:t>het KvK-nummer volgens het uittreksel Handelsregister Kamer van Koophandel;</w:t>
      </w:r>
    </w:p>
    <w:p w14:paraId="3B8D4331" w14:textId="77777777" w:rsidR="00AC4E6C" w:rsidRPr="007C10AF" w:rsidRDefault="00AC4E6C" w:rsidP="00AC4E6C">
      <w:pPr>
        <w:numPr>
          <w:ilvl w:val="0"/>
          <w:numId w:val="3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7C10AF">
        <w:rPr>
          <w:rFonts w:cs="Segoe UI"/>
        </w:rPr>
        <w:t>bedrag in cijfers;</w:t>
      </w:r>
    </w:p>
    <w:p w14:paraId="355794DB" w14:textId="77777777" w:rsidR="00AC4E6C" w:rsidRPr="007C10AF" w:rsidRDefault="00AC4E6C" w:rsidP="00AC4E6C">
      <w:pPr>
        <w:numPr>
          <w:ilvl w:val="0"/>
          <w:numId w:val="3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7C10AF">
        <w:rPr>
          <w:rFonts w:cs="Segoe UI"/>
        </w:rPr>
        <w:t>bedrag in letters;</w:t>
      </w:r>
    </w:p>
    <w:p w14:paraId="7BF6582B" w14:textId="77777777" w:rsidR="00AC4E6C" w:rsidRPr="007C10AF" w:rsidRDefault="00AC4E6C" w:rsidP="00AC4E6C">
      <w:pPr>
        <w:numPr>
          <w:ilvl w:val="0"/>
          <w:numId w:val="3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7C10AF">
        <w:rPr>
          <w:rFonts w:cs="Segoe UI"/>
        </w:rPr>
        <w:t>deze aanwijzing is alleen van toepassing, als de inschrijving door twee of meer inschrijvers gezamenlijk geschiedt.</w:t>
      </w:r>
    </w:p>
    <w:bookmarkEnd w:id="0"/>
    <w:p w14:paraId="34A155D2" w14:textId="77777777" w:rsidR="00AC4E6C" w:rsidRPr="007C10AF" w:rsidRDefault="00AC4E6C" w:rsidP="00AC4E6C"/>
    <w:p w14:paraId="2C6617DB" w14:textId="77777777" w:rsidR="00AC4E6C" w:rsidRPr="007C10AF" w:rsidRDefault="00AC4E6C" w:rsidP="00AC4E6C"/>
    <w:p w14:paraId="63ADF9BC" w14:textId="77777777" w:rsidR="00AC4E6C" w:rsidRPr="007C10AF" w:rsidRDefault="00AC4E6C" w:rsidP="00AC4E6C"/>
    <w:p w14:paraId="24527E96" w14:textId="77777777" w:rsidR="00AC4E6C" w:rsidRPr="007C10AF" w:rsidRDefault="00AC4E6C" w:rsidP="00AC4E6C">
      <w:pPr>
        <w:suppressAutoHyphens w:val="0"/>
        <w:spacing w:line="240" w:lineRule="auto"/>
      </w:pPr>
      <w:r w:rsidRPr="007C10AF">
        <w:br w:type="page"/>
      </w:r>
    </w:p>
    <w:p w14:paraId="0BCEF971" w14:textId="77777777" w:rsidR="00AC4E6C" w:rsidRPr="007C10AF" w:rsidRDefault="00AC4E6C" w:rsidP="00AC4E6C">
      <w:pPr>
        <w:pStyle w:val="Heading4"/>
        <w:numPr>
          <w:ilvl w:val="3"/>
          <w:numId w:val="0"/>
        </w:numPr>
        <w:tabs>
          <w:tab w:val="num" w:pos="0"/>
        </w:tabs>
      </w:pPr>
      <w:r w:rsidRPr="007C10AF">
        <w:lastRenderedPageBreak/>
        <w:t>Inschrijvingsbiljet Perceel B - Opslag</w:t>
      </w:r>
    </w:p>
    <w:p w14:paraId="1E441954"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outlineLvl w:val="0"/>
      </w:pPr>
      <w:r w:rsidRPr="007C10AF">
        <w:t>behorende bij inschrijvingsleidraad voor de opdracht Transport en opslag van CO2 met projectcode 126238.</w:t>
      </w:r>
    </w:p>
    <w:p w14:paraId="358C649D"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5FC9E3E"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De hierna te noemen inschrijver(s):</w:t>
      </w:r>
    </w:p>
    <w:p w14:paraId="274FAE1B"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6D705C5"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A )</w:t>
      </w:r>
      <w:r w:rsidRPr="007C10AF">
        <w:tab/>
      </w:r>
      <w:r w:rsidRPr="007C10AF">
        <w:tab/>
      </w:r>
      <w:r w:rsidRPr="007C10AF">
        <w:tab/>
      </w:r>
      <w:r w:rsidRPr="007C10AF">
        <w:tab/>
      </w:r>
      <w:r w:rsidRPr="007C10AF">
        <w:tab/>
      </w:r>
      <w:r w:rsidRPr="007C10AF">
        <w:tab/>
      </w:r>
      <w:r w:rsidRPr="007C10AF">
        <w:tab/>
      </w:r>
      <w:r w:rsidRPr="007C10AF">
        <w:tab/>
      </w:r>
      <w:r w:rsidRPr="007C10AF">
        <w:tab/>
      </w:r>
      <w:r w:rsidRPr="007C10AF">
        <w:tab/>
      </w:r>
      <w:r w:rsidRPr="007C10AF">
        <w:tab/>
        <w:t>1 )</w:t>
      </w:r>
    </w:p>
    <w:p w14:paraId="720526BD"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4AAC0823"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Gevestigd te</w:t>
      </w:r>
      <w:r w:rsidRPr="007C10AF">
        <w:tab/>
      </w:r>
      <w:r w:rsidRPr="007C10AF">
        <w:tab/>
      </w:r>
      <w:r w:rsidRPr="007C10AF">
        <w:tab/>
      </w:r>
      <w:r w:rsidRPr="007C10AF">
        <w:tab/>
      </w:r>
      <w:r w:rsidRPr="007C10AF">
        <w:tab/>
      </w:r>
      <w:r w:rsidRPr="007C10AF">
        <w:tab/>
      </w:r>
      <w:r w:rsidRPr="007C10AF">
        <w:tab/>
      </w:r>
      <w:r w:rsidRPr="007C10AF">
        <w:tab/>
      </w:r>
      <w:r w:rsidRPr="007C10AF">
        <w:tab/>
      </w:r>
      <w:r w:rsidRPr="007C10AF">
        <w:tab/>
        <w:t>2 )</w:t>
      </w:r>
    </w:p>
    <w:p w14:paraId="44C0FAB6"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A5EE359"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Met KvK-nummer</w:t>
      </w:r>
      <w:r w:rsidRPr="007C10AF">
        <w:tab/>
      </w:r>
      <w:r w:rsidRPr="007C10AF">
        <w:tab/>
      </w:r>
      <w:r w:rsidRPr="007C10AF">
        <w:tab/>
      </w:r>
      <w:r w:rsidRPr="007C10AF">
        <w:tab/>
      </w:r>
      <w:r w:rsidRPr="007C10AF">
        <w:tab/>
      </w:r>
      <w:r w:rsidRPr="007C10AF">
        <w:tab/>
      </w:r>
      <w:r w:rsidRPr="007C10AF">
        <w:tab/>
      </w:r>
      <w:r w:rsidRPr="007C10AF">
        <w:tab/>
      </w:r>
      <w:r w:rsidRPr="007C10AF">
        <w:tab/>
      </w:r>
      <w:r w:rsidRPr="007C10AF">
        <w:tab/>
        <w:t>3 )</w:t>
      </w:r>
    </w:p>
    <w:p w14:paraId="65448EE4"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22ABE90"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B )</w:t>
      </w:r>
      <w:r w:rsidRPr="007C10AF">
        <w:tab/>
      </w:r>
      <w:r w:rsidRPr="007C10AF">
        <w:tab/>
      </w:r>
      <w:r w:rsidRPr="007C10AF">
        <w:tab/>
      </w:r>
      <w:r w:rsidRPr="007C10AF">
        <w:tab/>
      </w:r>
      <w:r w:rsidRPr="007C10AF">
        <w:tab/>
      </w:r>
      <w:r w:rsidRPr="007C10AF">
        <w:tab/>
      </w:r>
      <w:r w:rsidRPr="007C10AF">
        <w:tab/>
      </w:r>
      <w:r w:rsidRPr="007C10AF">
        <w:tab/>
      </w:r>
      <w:r w:rsidRPr="007C10AF">
        <w:tab/>
      </w:r>
      <w:r w:rsidRPr="007C10AF">
        <w:tab/>
      </w:r>
      <w:r w:rsidRPr="007C10AF">
        <w:tab/>
        <w:t>1 )</w:t>
      </w:r>
    </w:p>
    <w:p w14:paraId="0CDD45D9"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FCD5DC4"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Gevestigd te</w:t>
      </w:r>
      <w:r w:rsidRPr="007C10AF">
        <w:tab/>
      </w:r>
      <w:r w:rsidRPr="007C10AF">
        <w:tab/>
      </w:r>
      <w:r w:rsidRPr="007C10AF">
        <w:tab/>
      </w:r>
      <w:r w:rsidRPr="007C10AF">
        <w:tab/>
      </w:r>
      <w:r w:rsidRPr="007C10AF">
        <w:tab/>
      </w:r>
      <w:r w:rsidRPr="007C10AF">
        <w:tab/>
      </w:r>
      <w:r w:rsidRPr="007C10AF">
        <w:tab/>
      </w:r>
      <w:r w:rsidRPr="007C10AF">
        <w:tab/>
      </w:r>
      <w:r w:rsidRPr="007C10AF">
        <w:tab/>
      </w:r>
      <w:r w:rsidRPr="007C10AF">
        <w:tab/>
        <w:t>2 )</w:t>
      </w:r>
    </w:p>
    <w:p w14:paraId="2492EA11"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32A5B0E"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Met KvK-nummer</w:t>
      </w:r>
      <w:r w:rsidRPr="007C10AF">
        <w:tab/>
      </w:r>
      <w:r w:rsidRPr="007C10AF">
        <w:tab/>
      </w:r>
      <w:r w:rsidRPr="007C10AF">
        <w:tab/>
      </w:r>
      <w:r w:rsidRPr="007C10AF">
        <w:tab/>
      </w:r>
      <w:r w:rsidRPr="007C10AF">
        <w:tab/>
      </w:r>
      <w:r w:rsidRPr="007C10AF">
        <w:tab/>
      </w:r>
      <w:r w:rsidRPr="007C10AF">
        <w:tab/>
      </w:r>
      <w:r w:rsidRPr="007C10AF">
        <w:tab/>
      </w:r>
      <w:r w:rsidRPr="007C10AF">
        <w:tab/>
      </w:r>
      <w:r w:rsidRPr="007C10AF">
        <w:tab/>
        <w:t>3 )</w:t>
      </w:r>
    </w:p>
    <w:p w14:paraId="7AF3E97F"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A519CED"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C )</w:t>
      </w:r>
      <w:r w:rsidRPr="007C10AF">
        <w:tab/>
      </w:r>
      <w:r w:rsidRPr="007C10AF">
        <w:tab/>
      </w:r>
      <w:r w:rsidRPr="007C10AF">
        <w:tab/>
      </w:r>
      <w:r w:rsidRPr="007C10AF">
        <w:tab/>
      </w:r>
      <w:r w:rsidRPr="007C10AF">
        <w:tab/>
      </w:r>
      <w:r w:rsidRPr="007C10AF">
        <w:tab/>
      </w:r>
      <w:r w:rsidRPr="007C10AF">
        <w:tab/>
      </w:r>
      <w:r w:rsidRPr="007C10AF">
        <w:tab/>
      </w:r>
      <w:r w:rsidRPr="007C10AF">
        <w:tab/>
      </w:r>
      <w:r w:rsidRPr="007C10AF">
        <w:tab/>
      </w:r>
      <w:r w:rsidRPr="007C10AF">
        <w:tab/>
        <w:t>1 )</w:t>
      </w:r>
    </w:p>
    <w:p w14:paraId="27FE309A"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D9B4B33"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Gevestigd te</w:t>
      </w:r>
      <w:r w:rsidRPr="007C10AF">
        <w:tab/>
      </w:r>
      <w:r w:rsidRPr="007C10AF">
        <w:tab/>
      </w:r>
      <w:r w:rsidRPr="007C10AF">
        <w:tab/>
      </w:r>
      <w:r w:rsidRPr="007C10AF">
        <w:tab/>
      </w:r>
      <w:r w:rsidRPr="007C10AF">
        <w:tab/>
      </w:r>
      <w:r w:rsidRPr="007C10AF">
        <w:tab/>
      </w:r>
      <w:r w:rsidRPr="007C10AF">
        <w:tab/>
      </w:r>
      <w:r w:rsidRPr="007C10AF">
        <w:tab/>
      </w:r>
      <w:r w:rsidRPr="007C10AF">
        <w:tab/>
      </w:r>
      <w:r w:rsidRPr="007C10AF">
        <w:tab/>
        <w:t>2 )</w:t>
      </w:r>
    </w:p>
    <w:p w14:paraId="29A0D9C4"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ACEFFCF"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Met KvK-nummer</w:t>
      </w:r>
      <w:r w:rsidRPr="007C10AF">
        <w:tab/>
      </w:r>
      <w:r w:rsidRPr="007C10AF">
        <w:tab/>
      </w:r>
      <w:r w:rsidRPr="007C10AF">
        <w:tab/>
      </w:r>
      <w:r w:rsidRPr="007C10AF">
        <w:tab/>
      </w:r>
      <w:r w:rsidRPr="007C10AF">
        <w:tab/>
      </w:r>
      <w:r w:rsidRPr="007C10AF">
        <w:tab/>
      </w:r>
      <w:r w:rsidRPr="007C10AF">
        <w:tab/>
      </w:r>
      <w:r w:rsidRPr="007C10AF">
        <w:tab/>
      </w:r>
      <w:r w:rsidRPr="007C10AF">
        <w:tab/>
      </w:r>
      <w:r w:rsidRPr="007C10AF">
        <w:tab/>
        <w:t>3 )</w:t>
      </w:r>
    </w:p>
    <w:p w14:paraId="1238663E"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8B71B4A"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 xml:space="preserve">verklaart (verklaren) zich door ondertekening dezes bereid de opdracht voor Transport en opslag van CO2 volgens inschrijvingsleidraad 126238, d.d.  3 november 2021 behorende bij Perceel B - Opslag uit te voeren voor een bedrag (bedrag in Euro’s per ton CO2 conform de inschrijvingsstaat B * 440.000 ton), de omzetbelasting daarin niet inbegrepen, van:  </w:t>
      </w:r>
      <w:r w:rsidRPr="007C10AF">
        <w:tab/>
      </w:r>
    </w:p>
    <w:p w14:paraId="439E934A"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5855A92"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w:t>
      </w:r>
      <w:r w:rsidRPr="007C10AF">
        <w:tab/>
      </w:r>
      <w:r w:rsidRPr="007C10AF">
        <w:tab/>
      </w:r>
      <w:r w:rsidRPr="007C10AF">
        <w:tab/>
      </w:r>
      <w:r w:rsidRPr="007C10AF">
        <w:tab/>
      </w:r>
      <w:r w:rsidRPr="007C10AF">
        <w:tab/>
      </w:r>
      <w:r w:rsidRPr="007C10AF">
        <w:tab/>
      </w:r>
      <w:r w:rsidRPr="007C10AF">
        <w:tab/>
      </w:r>
      <w:r w:rsidRPr="007C10AF">
        <w:tab/>
      </w:r>
      <w:r w:rsidRPr="007C10AF">
        <w:tab/>
        <w:t>euro</w:t>
      </w:r>
      <w:r w:rsidRPr="007C10AF">
        <w:tab/>
        <w:t xml:space="preserve"> </w:t>
      </w:r>
      <w:r w:rsidRPr="007C10AF">
        <w:tab/>
        <w:t xml:space="preserve">4 ) </w:t>
      </w:r>
    </w:p>
    <w:p w14:paraId="57F060F7"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ab/>
      </w:r>
      <w:r w:rsidRPr="007C10AF">
        <w:tab/>
      </w:r>
      <w:r w:rsidRPr="007C10AF">
        <w:tab/>
      </w:r>
      <w:r w:rsidRPr="007C10AF">
        <w:tab/>
      </w:r>
      <w:r w:rsidRPr="007C10AF">
        <w:tab/>
      </w:r>
      <w:r w:rsidRPr="007C10AF">
        <w:tab/>
      </w:r>
      <w:r w:rsidRPr="007C10AF">
        <w:tab/>
      </w:r>
      <w:r w:rsidRPr="007C10AF">
        <w:tab/>
      </w:r>
    </w:p>
    <w:p w14:paraId="3BC4B9F9"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w:t>
      </w:r>
      <w:r w:rsidRPr="007C10AF">
        <w:tab/>
      </w:r>
      <w:r w:rsidRPr="007C10AF">
        <w:tab/>
      </w:r>
      <w:r w:rsidRPr="007C10AF">
        <w:tab/>
      </w:r>
      <w:r w:rsidRPr="007C10AF">
        <w:tab/>
      </w:r>
      <w:r w:rsidRPr="007C10AF">
        <w:tab/>
      </w:r>
      <w:r w:rsidRPr="007C10AF">
        <w:tab/>
      </w:r>
      <w:r w:rsidRPr="007C10AF">
        <w:tab/>
      </w:r>
      <w:r w:rsidRPr="007C10AF">
        <w:tab/>
      </w:r>
      <w:r w:rsidRPr="007C10AF">
        <w:tab/>
        <w:t xml:space="preserve">euro </w:t>
      </w:r>
      <w:r w:rsidRPr="007C10AF">
        <w:tab/>
        <w:t xml:space="preserve"> </w:t>
      </w:r>
      <w:r w:rsidRPr="007C10AF">
        <w:tab/>
        <w:t xml:space="preserve">5 ) </w:t>
      </w:r>
    </w:p>
    <w:p w14:paraId="051F61EC"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FFC53C2"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 xml:space="preserve">Het ter zake van de omzetbelasting verschuldigde bedrag bedraagt: </w:t>
      </w:r>
      <w:r w:rsidRPr="007C10AF">
        <w:tab/>
      </w:r>
    </w:p>
    <w:p w14:paraId="2E25F5B8"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01506F2F"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w:t>
      </w:r>
      <w:r w:rsidRPr="007C10AF">
        <w:tab/>
      </w:r>
      <w:r w:rsidRPr="007C10AF">
        <w:tab/>
      </w:r>
      <w:r w:rsidRPr="007C10AF">
        <w:tab/>
      </w:r>
      <w:r w:rsidRPr="007C10AF">
        <w:tab/>
      </w:r>
      <w:r w:rsidRPr="007C10AF">
        <w:tab/>
      </w:r>
      <w:r w:rsidRPr="007C10AF">
        <w:tab/>
      </w:r>
      <w:r w:rsidRPr="007C10AF">
        <w:tab/>
      </w:r>
      <w:r w:rsidRPr="007C10AF">
        <w:tab/>
      </w:r>
      <w:r w:rsidRPr="007C10AF">
        <w:tab/>
        <w:t>euro</w:t>
      </w:r>
      <w:r w:rsidRPr="007C10AF">
        <w:tab/>
        <w:t xml:space="preserve"> </w:t>
      </w:r>
      <w:r w:rsidRPr="007C10AF">
        <w:tab/>
        <w:t xml:space="preserve">4 ) </w:t>
      </w:r>
    </w:p>
    <w:p w14:paraId="05C621AA"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ab/>
      </w:r>
      <w:r w:rsidRPr="007C10AF">
        <w:tab/>
      </w:r>
      <w:r w:rsidRPr="007C10AF">
        <w:tab/>
      </w:r>
      <w:r w:rsidRPr="007C10AF">
        <w:tab/>
      </w:r>
      <w:r w:rsidRPr="007C10AF">
        <w:tab/>
      </w:r>
      <w:r w:rsidRPr="007C10AF">
        <w:tab/>
      </w:r>
      <w:r w:rsidRPr="007C10AF">
        <w:tab/>
      </w:r>
      <w:r w:rsidRPr="007C10AF">
        <w:tab/>
      </w:r>
      <w:r w:rsidRPr="007C10AF">
        <w:tab/>
      </w:r>
      <w:r w:rsidRPr="007C10AF">
        <w:tab/>
      </w:r>
      <w:r w:rsidRPr="007C10AF">
        <w:tab/>
        <w:t xml:space="preserve"> </w:t>
      </w:r>
    </w:p>
    <w:p w14:paraId="1D062418"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cs="Segoe UI"/>
        </w:rPr>
      </w:pPr>
      <w:r w:rsidRPr="007C10AF">
        <w:t>(</w:t>
      </w:r>
      <w:r w:rsidRPr="007C10AF">
        <w:tab/>
      </w:r>
      <w:r w:rsidRPr="007C10AF">
        <w:tab/>
      </w:r>
      <w:r w:rsidRPr="007C10AF">
        <w:tab/>
      </w:r>
      <w:r w:rsidRPr="007C10AF">
        <w:tab/>
      </w:r>
      <w:r w:rsidRPr="007C10AF">
        <w:tab/>
      </w:r>
      <w:r w:rsidRPr="007C10AF">
        <w:tab/>
      </w:r>
      <w:r w:rsidRPr="007C10AF">
        <w:tab/>
      </w:r>
      <w:r w:rsidRPr="007C10AF">
        <w:tab/>
      </w:r>
      <w:r w:rsidRPr="007C10AF">
        <w:tab/>
        <w:t>euro</w:t>
      </w:r>
      <w:r w:rsidRPr="007C10AF">
        <w:tab/>
      </w:r>
      <w:r w:rsidRPr="007C10AF">
        <w:tab/>
        <w:t xml:space="preserve">5 ) </w:t>
      </w:r>
      <w:r w:rsidRPr="007C10AF">
        <w:cr/>
      </w:r>
    </w:p>
    <w:p w14:paraId="0FA36793"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In 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r w:rsidRPr="007C10AF">
        <w:tab/>
      </w:r>
      <w:r w:rsidRPr="007C10AF">
        <w:tab/>
        <w:t>6)</w:t>
      </w:r>
      <w:r w:rsidRPr="007C10AF">
        <w:tab/>
      </w:r>
      <w:r w:rsidRPr="007C10AF">
        <w:tab/>
      </w:r>
      <w:r w:rsidRPr="007C10AF">
        <w:tab/>
      </w:r>
      <w:r w:rsidRPr="007C10AF">
        <w:tab/>
      </w:r>
    </w:p>
    <w:p w14:paraId="0AC92518"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1A0CBC4"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Door ondertekening verklaart de inschrijver dat de inschrijving wordt gedaan overeenkomstig de bepalingen van de Aanbestedingswet 2012 met inachtneming van de bepalingen en de gegevens zoals deze zijn omschreven in de aanbestedingsstukken.</w:t>
      </w:r>
    </w:p>
    <w:p w14:paraId="70B60FAE"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38476E8"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 xml:space="preserve">Gedaan te                                 </w:t>
      </w:r>
      <w:r w:rsidRPr="007C10AF">
        <w:tab/>
        <w:t xml:space="preserve">  , de                      </w:t>
      </w:r>
      <w:r w:rsidRPr="007C10AF">
        <w:tab/>
        <w:t xml:space="preserve">       2021</w:t>
      </w:r>
    </w:p>
    <w:p w14:paraId="5BD25CF3"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044B8BC"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De inschrijver(s),</w:t>
      </w:r>
    </w:p>
    <w:p w14:paraId="576FD1B2"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7CC8BDA"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D1E2380"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0844E8B4"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69FF6F7"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A</w:t>
      </w:r>
      <w:r w:rsidRPr="007C10AF">
        <w:tab/>
      </w:r>
      <w:r w:rsidRPr="007C10AF">
        <w:tab/>
        <w:t>(handtekening)</w:t>
      </w:r>
      <w:r w:rsidRPr="007C10AF">
        <w:tab/>
      </w:r>
      <w:r w:rsidRPr="007C10AF">
        <w:tab/>
      </w:r>
      <w:r w:rsidRPr="007C10AF">
        <w:tab/>
        <w:t>(voorletters, naam ondertekenaar)</w:t>
      </w:r>
      <w:r w:rsidRPr="007C10AF">
        <w:tab/>
        <w:t xml:space="preserve">           (functie)</w:t>
      </w:r>
    </w:p>
    <w:p w14:paraId="51D236B3"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08894A1F"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5ED399E"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48C81846"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F57FFE9"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B</w:t>
      </w:r>
      <w:r w:rsidRPr="007C10AF">
        <w:tab/>
      </w:r>
      <w:r w:rsidRPr="007C10AF">
        <w:tab/>
        <w:t>(handtekening)</w:t>
      </w:r>
      <w:r w:rsidRPr="007C10AF">
        <w:tab/>
      </w:r>
      <w:r w:rsidRPr="007C10AF">
        <w:tab/>
      </w:r>
      <w:r w:rsidRPr="007C10AF">
        <w:tab/>
        <w:t>(voorletters, naam ondertekenaar)</w:t>
      </w:r>
      <w:r w:rsidRPr="007C10AF">
        <w:tab/>
        <w:t xml:space="preserve">           (functie)</w:t>
      </w:r>
    </w:p>
    <w:p w14:paraId="2E015640" w14:textId="77777777" w:rsidR="00AC4E6C" w:rsidRPr="007C10AF" w:rsidRDefault="00AC4E6C" w:rsidP="00AC4E6C">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0456AF78" w14:textId="77777777" w:rsidR="00AC4E6C" w:rsidRPr="007C10AF" w:rsidRDefault="00AC4E6C" w:rsidP="00AC4E6C">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0C963662" w14:textId="77777777" w:rsidR="00AC4E6C" w:rsidRPr="007C10AF" w:rsidRDefault="00AC4E6C" w:rsidP="00AC4E6C">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9B11262" w14:textId="77777777" w:rsidR="00AC4E6C" w:rsidRPr="007C10AF" w:rsidRDefault="00AC4E6C" w:rsidP="00AC4E6C">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91B3011" w14:textId="77777777" w:rsidR="00AC4E6C" w:rsidRPr="007C10AF" w:rsidRDefault="00AC4E6C" w:rsidP="00AC4E6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7C10AF">
        <w:t>C</w:t>
      </w:r>
      <w:r w:rsidRPr="007C10AF">
        <w:tab/>
      </w:r>
      <w:r w:rsidRPr="007C10AF">
        <w:tab/>
        <w:t>(handtekening)</w:t>
      </w:r>
      <w:r w:rsidRPr="007C10AF">
        <w:tab/>
      </w:r>
      <w:r w:rsidRPr="007C10AF">
        <w:tab/>
      </w:r>
      <w:r w:rsidRPr="007C10AF">
        <w:tab/>
        <w:t>(voorletters, naam ondertekenaar)</w:t>
      </w:r>
      <w:r w:rsidRPr="007C10AF">
        <w:tab/>
        <w:t xml:space="preserve">           (functie)</w:t>
      </w:r>
    </w:p>
    <w:p w14:paraId="430FB665" w14:textId="77777777" w:rsidR="00AC4E6C" w:rsidRPr="007C10AF" w:rsidRDefault="00AC4E6C" w:rsidP="00AC4E6C">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4CD51FB3" w14:textId="77777777" w:rsidR="00AC4E6C" w:rsidRPr="007C10AF" w:rsidRDefault="00AC4E6C" w:rsidP="00AC4E6C">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272DFC28" w14:textId="77777777" w:rsidR="00AC4E6C" w:rsidRPr="007C10AF" w:rsidRDefault="00AC4E6C" w:rsidP="00AC4E6C">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2A2F541D" w14:textId="77777777" w:rsidR="00AC4E6C" w:rsidRPr="007C10AF" w:rsidRDefault="00AC4E6C" w:rsidP="00AC4E6C">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4BA9E3F" w14:textId="77777777" w:rsidR="00AC4E6C" w:rsidRPr="007C10AF" w:rsidRDefault="00AC4E6C" w:rsidP="00AC4E6C">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655BC31" w14:textId="77777777" w:rsidR="00AC4E6C" w:rsidRPr="007C10AF" w:rsidRDefault="00AC4E6C" w:rsidP="00AC4E6C">
      <w:pPr>
        <w:pStyle w:val="Heade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2216D75" w14:textId="77777777" w:rsidR="00AC4E6C" w:rsidRPr="007C10AF" w:rsidRDefault="00AC4E6C" w:rsidP="00AC4E6C">
      <w:pPr>
        <w:numPr>
          <w:ilvl w:val="0"/>
          <w:numId w:val="3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7C10AF">
        <w:rPr>
          <w:rFonts w:cs="Segoe UI"/>
        </w:rPr>
        <w:t>bij een natuurlijk persoon naam en voornamen voluit, bij een rechtspersoon de statutaire naam;</w:t>
      </w:r>
    </w:p>
    <w:p w14:paraId="2770EA30" w14:textId="77777777" w:rsidR="00AC4E6C" w:rsidRPr="007C10AF" w:rsidRDefault="00AC4E6C" w:rsidP="00AC4E6C">
      <w:pPr>
        <w:numPr>
          <w:ilvl w:val="0"/>
          <w:numId w:val="3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7C10AF">
        <w:rPr>
          <w:rFonts w:cs="Segoe UI"/>
        </w:rPr>
        <w:t>bij een natuurlijke persoon de woonplaats, bij een rechtspersoon de vestigingsplaats, met volledig adres en zo nodig vermelding van de provincie en het land;</w:t>
      </w:r>
    </w:p>
    <w:p w14:paraId="31D4EE42" w14:textId="77777777" w:rsidR="00AC4E6C" w:rsidRPr="007C10AF" w:rsidRDefault="00AC4E6C" w:rsidP="00AC4E6C">
      <w:pPr>
        <w:numPr>
          <w:ilvl w:val="0"/>
          <w:numId w:val="3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7C10AF">
        <w:rPr>
          <w:rFonts w:cs="Segoe UI"/>
        </w:rPr>
        <w:t>het KvK-nummer volgens het uittreksel Handelsregister Kamer van Koophandel;</w:t>
      </w:r>
    </w:p>
    <w:p w14:paraId="50C52401" w14:textId="77777777" w:rsidR="00AC4E6C" w:rsidRPr="007C10AF" w:rsidRDefault="00AC4E6C" w:rsidP="00AC4E6C">
      <w:pPr>
        <w:numPr>
          <w:ilvl w:val="0"/>
          <w:numId w:val="3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7C10AF">
        <w:rPr>
          <w:rFonts w:cs="Segoe UI"/>
        </w:rPr>
        <w:t>bedrag in cijfers;</w:t>
      </w:r>
    </w:p>
    <w:p w14:paraId="360325E3" w14:textId="77777777" w:rsidR="00AC4E6C" w:rsidRPr="007C10AF" w:rsidRDefault="00AC4E6C" w:rsidP="00AC4E6C">
      <w:pPr>
        <w:numPr>
          <w:ilvl w:val="0"/>
          <w:numId w:val="3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7C10AF">
        <w:rPr>
          <w:rFonts w:cs="Segoe UI"/>
        </w:rPr>
        <w:t>bedrag in letters;</w:t>
      </w:r>
    </w:p>
    <w:p w14:paraId="31D1420B" w14:textId="77777777" w:rsidR="00AC4E6C" w:rsidRPr="007C10AF" w:rsidRDefault="00AC4E6C" w:rsidP="00AC4E6C">
      <w:pPr>
        <w:numPr>
          <w:ilvl w:val="0"/>
          <w:numId w:val="3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7C10AF">
        <w:rPr>
          <w:rFonts w:cs="Segoe UI"/>
        </w:rPr>
        <w:t>deze aanwijzing is alleen van toepassing, als de inschrijving door twee of meer inschrijvers gezamenlijk geschiedt.</w:t>
      </w:r>
    </w:p>
    <w:p w14:paraId="36EFC046" w14:textId="77777777" w:rsidR="002A433D" w:rsidRPr="005F10BD" w:rsidRDefault="002A433D" w:rsidP="002A433D"/>
    <w:sectPr w:rsidR="002A433D" w:rsidRPr="005F10BD" w:rsidSect="006F3D8D">
      <w:footnotePr>
        <w:numRestart w:val="eachPage"/>
      </w:footnotePr>
      <w:pgSz w:w="11907" w:h="16840"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752A9" w14:textId="77777777" w:rsidR="00AC4E6C" w:rsidRDefault="00AC4E6C" w:rsidP="0098253C">
      <w:pPr>
        <w:spacing w:line="240" w:lineRule="auto"/>
      </w:pPr>
      <w:r>
        <w:separator/>
      </w:r>
    </w:p>
  </w:endnote>
  <w:endnote w:type="continuationSeparator" w:id="0">
    <w:p w14:paraId="65279D08" w14:textId="77777777" w:rsidR="00AC4E6C" w:rsidRDefault="00AC4E6C" w:rsidP="009825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02189" w14:textId="77777777" w:rsidR="00AC4E6C" w:rsidRPr="0098253C" w:rsidRDefault="00AC4E6C" w:rsidP="0098253C">
      <w:pPr>
        <w:pStyle w:val="autorisatiekopje"/>
        <w:rPr>
          <w:rFonts w:ascii="Arial" w:hAnsi="Arial"/>
          <w:vertAlign w:val="superscript"/>
        </w:rPr>
      </w:pPr>
      <w:r w:rsidRPr="00096F10">
        <w:rPr>
          <w:rStyle w:val="FootnoteReference"/>
        </w:rPr>
        <w:continuationSeparator/>
      </w:r>
    </w:p>
  </w:footnote>
  <w:footnote w:type="continuationSeparator" w:id="0">
    <w:p w14:paraId="706E6E11" w14:textId="77777777" w:rsidR="00AC4E6C" w:rsidRDefault="00AC4E6C" w:rsidP="0098253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B1F23"/>
    <w:multiLevelType w:val="multilevel"/>
    <w:tmpl w:val="D2300266"/>
    <w:lvl w:ilvl="0">
      <w:start w:val="1"/>
      <w:numFmt w:val="upperRoman"/>
      <w:lvlText w:val="BIJLAGE %1"/>
      <w:lvlJc w:val="left"/>
      <w:pPr>
        <w:tabs>
          <w:tab w:val="num" w:pos="1418"/>
        </w:tabs>
        <w:ind w:left="1418" w:hanging="1418"/>
      </w:pPr>
      <w:rPr>
        <w:rFonts w:ascii="Arial" w:hAnsi="Arial" w:hint="default"/>
        <w:b/>
        <w:i w:val="0"/>
        <w:caps/>
        <w:sz w:val="21"/>
      </w:rPr>
    </w:lvl>
    <w:lvl w:ilvl="1">
      <w:start w:val="1"/>
      <w:numFmt w:val="decimal"/>
      <w:suff w:val="nothing"/>
      <w:lvlText w:val="%1.%2."/>
      <w:lvlJc w:val="left"/>
      <w:pPr>
        <w:ind w:left="0" w:firstLine="0"/>
      </w:pPr>
      <w:rPr>
        <w:rFonts w:ascii="Arial" w:hAnsi="Arial" w:hint="default"/>
        <w:b/>
        <w:i w:val="0"/>
        <w:sz w:val="21"/>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D6B0417"/>
    <w:multiLevelType w:val="multilevel"/>
    <w:tmpl w:val="8A5C821E"/>
    <w:lvl w:ilvl="0">
      <w:start w:val="1"/>
      <w:numFmt w:val="decimal"/>
      <w:pStyle w:val="Heading1"/>
      <w:lvlText w:val="%1"/>
      <w:lvlJc w:val="left"/>
      <w:pPr>
        <w:ind w:left="0" w:firstLine="0"/>
      </w:pPr>
      <w:rPr>
        <w:rFonts w:ascii="Segoe UI Light" w:hAnsi="Segoe UI Light" w:hint="default"/>
        <w:b w:val="0"/>
        <w:i w:val="0"/>
        <w:color w:val="005D76"/>
        <w:sz w:val="100"/>
      </w:rPr>
    </w:lvl>
    <w:lvl w:ilvl="1">
      <w:start w:val="1"/>
      <w:numFmt w:val="decimal"/>
      <w:pStyle w:val="Heading2"/>
      <w:lvlText w:val="%1.%2"/>
      <w:lvlJc w:val="left"/>
      <w:pPr>
        <w:tabs>
          <w:tab w:val="num" w:pos="680"/>
        </w:tabs>
        <w:ind w:left="680" w:hanging="680"/>
      </w:pPr>
      <w:rPr>
        <w:rFonts w:hint="default"/>
      </w:rPr>
    </w:lvl>
    <w:lvl w:ilvl="2">
      <w:start w:val="1"/>
      <w:numFmt w:val="decimal"/>
      <w:pStyle w:val="Heading3"/>
      <w:lvlText w:val="%1.%2.%3"/>
      <w:lvlJc w:val="left"/>
      <w:pPr>
        <w:tabs>
          <w:tab w:val="num" w:pos="680"/>
        </w:tabs>
        <w:ind w:left="680" w:hanging="680"/>
      </w:pPr>
      <w:rPr>
        <w:rFonts w:hint="default"/>
      </w:rPr>
    </w:lvl>
    <w:lvl w:ilvl="3">
      <w:start w:val="1"/>
      <w:numFmt w:val="none"/>
      <w:pStyle w:val="Heading4"/>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upperRoman"/>
      <w:lvlRestart w:val="0"/>
      <w:pStyle w:val="Heading8"/>
      <w:lvlText w:val="%8"/>
      <w:lvlJc w:val="left"/>
      <w:pPr>
        <w:tabs>
          <w:tab w:val="num" w:pos="0"/>
        </w:tabs>
        <w:ind w:left="0" w:firstLine="0"/>
      </w:pPr>
      <w:rPr>
        <w:rFonts w:ascii="Segoe UI Light" w:hAnsi="Segoe UI Light" w:hint="default"/>
        <w:b w:val="0"/>
        <w:i w:val="0"/>
        <w:caps/>
        <w:strike w:val="0"/>
        <w:dstrike w:val="0"/>
        <w:vanish w:val="0"/>
        <w:color w:val="005D76"/>
        <w:sz w:val="1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pStyle w:val="Heading9"/>
      <w:lvlText w:val="%8.%9"/>
      <w:lvlJc w:val="left"/>
      <w:pPr>
        <w:tabs>
          <w:tab w:val="num" w:pos="680"/>
        </w:tabs>
        <w:ind w:left="680" w:hanging="680"/>
      </w:pPr>
      <w:rPr>
        <w:rFonts w:hint="default"/>
      </w:rPr>
    </w:lvl>
  </w:abstractNum>
  <w:abstractNum w:abstractNumId="2" w15:restartNumberingAfterBreak="0">
    <w:nsid w:val="10750662"/>
    <w:multiLevelType w:val="multilevel"/>
    <w:tmpl w:val="67EC5C62"/>
    <w:lvl w:ilvl="0">
      <w:start w:val="1"/>
      <w:numFmt w:val="upperRoman"/>
      <w:lvlText w:val="BIJLAGE %1"/>
      <w:lvlJc w:val="left"/>
      <w:pPr>
        <w:tabs>
          <w:tab w:val="num" w:pos="567"/>
        </w:tabs>
        <w:ind w:left="567" w:hanging="1418"/>
      </w:pPr>
      <w:rPr>
        <w:rFonts w:ascii="Arial" w:hAnsi="Arial" w:hint="default"/>
        <w:b/>
        <w:i w:val="0"/>
        <w:caps/>
        <w:sz w:val="21"/>
      </w:rPr>
    </w:lvl>
    <w:lvl w:ilvl="1">
      <w:start w:val="1"/>
      <w:numFmt w:val="decimal"/>
      <w:lvlText w:val="%1.%2."/>
      <w:lvlJc w:val="left"/>
      <w:pPr>
        <w:tabs>
          <w:tab w:val="num" w:pos="0"/>
        </w:tabs>
        <w:ind w:left="851" w:hanging="1702"/>
      </w:pPr>
      <w:rPr>
        <w:rFonts w:ascii="Arial" w:hAnsi="Arial" w:hint="default"/>
        <w:b/>
        <w:i w:val="0"/>
        <w:sz w:val="21"/>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3" w15:restartNumberingAfterBreak="0">
    <w:nsid w:val="22537709"/>
    <w:multiLevelType w:val="hybridMultilevel"/>
    <w:tmpl w:val="219EF3DA"/>
    <w:lvl w:ilvl="0" w:tplc="D3E6DEF2">
      <w:start w:val="1"/>
      <w:numFmt w:val="decimal"/>
      <w:lvlText w:val="%1."/>
      <w:lvlJc w:val="left"/>
      <w:pPr>
        <w:tabs>
          <w:tab w:val="num" w:pos="1074"/>
        </w:tabs>
        <w:ind w:left="1074"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276213FD"/>
    <w:multiLevelType w:val="multilevel"/>
    <w:tmpl w:val="952EA5D6"/>
    <w:styleLink w:val="Nummering"/>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5" w15:restartNumberingAfterBreak="0">
    <w:nsid w:val="2DDE69AC"/>
    <w:multiLevelType w:val="multilevel"/>
    <w:tmpl w:val="044C57A0"/>
    <w:lvl w:ilvl="0">
      <w:start w:val="1"/>
      <w:numFmt w:val="decimal"/>
      <w:suff w:val="space"/>
      <w:lvlText w:val="%1."/>
      <w:lvlJc w:val="left"/>
      <w:pPr>
        <w:ind w:left="0" w:firstLine="0"/>
      </w:pPr>
      <w:rPr>
        <w:rFonts w:ascii="Arial" w:hAnsi="Arial" w:hint="default"/>
        <w:b/>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lvl>
    <w:lvl w:ilvl="2">
      <w:start w:val="1"/>
      <w:numFmt w:val="decimal"/>
      <w:suff w:val="space"/>
      <w:lvlText w:val="%1.%2.%3."/>
      <w:lvlJc w:val="left"/>
      <w:pPr>
        <w:ind w:left="720" w:hanging="720"/>
      </w:pPr>
    </w:lvl>
    <w:lvl w:ilvl="3">
      <w:start w:val="1"/>
      <w:numFmt w:val="decimal"/>
      <w:suff w:val="space"/>
      <w:lvlText w:val="%1.%2.%3.%4."/>
      <w:lvlJc w:val="left"/>
      <w:pPr>
        <w:ind w:left="864" w:hanging="864"/>
      </w:pPr>
    </w:lvl>
    <w:lvl w:ilvl="4">
      <w:start w:val="1"/>
      <w:numFmt w:val="decimal"/>
      <w:suff w:val="nothing"/>
      <w:lvlText w:val="%1.%2.%3.%4.%5."/>
      <w:lvlJc w:val="left"/>
      <w:pPr>
        <w:ind w:left="1008" w:hanging="1008"/>
      </w:pPr>
    </w:lvl>
    <w:lvl w:ilvl="5">
      <w:start w:val="1"/>
      <w:numFmt w:val="decimal"/>
      <w:suff w:val="space"/>
      <w:lvlText w:val="%1.%2.%3.%4.%5.%6."/>
      <w:lvlJc w:val="left"/>
      <w:pPr>
        <w:ind w:left="1152" w:hanging="1152"/>
      </w:pPr>
    </w:lvl>
    <w:lvl w:ilvl="6">
      <w:start w:val="1"/>
      <w:numFmt w:val="decimal"/>
      <w:suff w:val="space"/>
      <w:lvlText w:val="%1.%2.%3.%4.%5.%6.%7."/>
      <w:lvlJc w:val="left"/>
      <w:pPr>
        <w:ind w:left="1296" w:hanging="1296"/>
      </w:pPr>
    </w:lvl>
    <w:lvl w:ilvl="7">
      <w:start w:val="1"/>
      <w:numFmt w:val="decimal"/>
      <w:suff w:val="space"/>
      <w:lvlText w:val="%1.%2.%3.%4.%5.%6.%7.%8."/>
      <w:lvlJc w:val="left"/>
      <w:pPr>
        <w:ind w:left="1440" w:hanging="1440"/>
      </w:pPr>
    </w:lvl>
    <w:lvl w:ilvl="8">
      <w:start w:val="1"/>
      <w:numFmt w:val="decimal"/>
      <w:suff w:val="nothing"/>
      <w:lvlText w:val="%1.%2.%3.%4.%5.%6.%7.%8.%9."/>
      <w:lvlJc w:val="left"/>
      <w:pPr>
        <w:ind w:left="1584" w:hanging="1584"/>
      </w:pPr>
    </w:lvl>
  </w:abstractNum>
  <w:abstractNum w:abstractNumId="6" w15:restartNumberingAfterBreak="0">
    <w:nsid w:val="333A67C7"/>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65D5A74"/>
    <w:multiLevelType w:val="hybridMultilevel"/>
    <w:tmpl w:val="C0F05144"/>
    <w:lvl w:ilvl="0" w:tplc="38B87094">
      <w:start w:val="1"/>
      <w:numFmt w:val="bullet"/>
      <w:lvlText w:val="-"/>
      <w:lvlJc w:val="left"/>
      <w:pPr>
        <w:tabs>
          <w:tab w:val="num" w:pos="1072"/>
        </w:tabs>
        <w:ind w:left="1072" w:hanging="358"/>
      </w:pPr>
      <w:rPr>
        <w:rFonts w:ascii="Arial" w:hAnsi="Aria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CE0885"/>
    <w:multiLevelType w:val="multilevel"/>
    <w:tmpl w:val="079C2A2A"/>
    <w:lvl w:ilvl="0">
      <w:start w:val="2"/>
      <w:numFmt w:val="decimal"/>
      <w:lvlText w:val="%1"/>
      <w:lvlJc w:val="left"/>
      <w:pPr>
        <w:tabs>
          <w:tab w:val="num" w:pos="301"/>
        </w:tabs>
        <w:ind w:left="301" w:hanging="301"/>
      </w:pPr>
      <w:rPr>
        <w:rFonts w:ascii="Segoe UI" w:hAnsi="Segoe UI" w:cs="Segoe UI" w:hint="default"/>
        <w:b w:val="0"/>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9" w15:restartNumberingAfterBreak="0">
    <w:nsid w:val="4E735BDE"/>
    <w:multiLevelType w:val="hybridMultilevel"/>
    <w:tmpl w:val="9A38EBE4"/>
    <w:lvl w:ilvl="0" w:tplc="5CA226C8">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58242347"/>
    <w:multiLevelType w:val="multilevel"/>
    <w:tmpl w:val="A5449E3A"/>
    <w:styleLink w:val="Opsomming"/>
    <w:lvl w:ilvl="0">
      <w:start w:val="1"/>
      <w:numFmt w:val="bullet"/>
      <w:lvlText w:val="-"/>
      <w:lvlJc w:val="left"/>
      <w:pPr>
        <w:tabs>
          <w:tab w:val="num" w:pos="301"/>
        </w:tabs>
        <w:ind w:left="301" w:hanging="301"/>
      </w:pPr>
      <w:rPr>
        <w:rFonts w:ascii="Segoe UI" w:hAnsi="Segoe UI" w:hint="default"/>
      </w:rPr>
    </w:lvl>
    <w:lvl w:ilvl="1">
      <w:start w:val="1"/>
      <w:numFmt w:val="bullet"/>
      <w:lvlText w:val="·"/>
      <w:lvlJc w:val="left"/>
      <w:pPr>
        <w:tabs>
          <w:tab w:val="num" w:pos="601"/>
        </w:tabs>
        <w:ind w:left="601" w:hanging="300"/>
      </w:pPr>
      <w:rPr>
        <w:rFonts w:ascii="Segoe UI" w:hAnsi="Segoe UI" w:hint="default"/>
      </w:rPr>
    </w:lvl>
    <w:lvl w:ilvl="2">
      <w:start w:val="1"/>
      <w:numFmt w:val="bullet"/>
      <w:lvlText w:val="-"/>
      <w:lvlJc w:val="left"/>
      <w:pPr>
        <w:tabs>
          <w:tab w:val="num" w:pos="902"/>
        </w:tabs>
        <w:ind w:left="902" w:hanging="301"/>
      </w:pPr>
      <w:rPr>
        <w:rFonts w:ascii="Segoe UI" w:hAnsi="Segoe UI" w:hint="default"/>
      </w:rPr>
    </w:lvl>
    <w:lvl w:ilvl="3">
      <w:start w:val="1"/>
      <w:numFmt w:val="bullet"/>
      <w:lvlText w:val="-"/>
      <w:lvlJc w:val="left"/>
      <w:pPr>
        <w:tabs>
          <w:tab w:val="num" w:pos="902"/>
        </w:tabs>
        <w:ind w:left="902" w:hanging="301"/>
      </w:pPr>
      <w:rPr>
        <w:rFonts w:ascii="Arial" w:hAnsi="Arial" w:hint="default"/>
      </w:rPr>
    </w:lvl>
    <w:lvl w:ilvl="4">
      <w:start w:val="1"/>
      <w:numFmt w:val="bullet"/>
      <w:lvlText w:val="-"/>
      <w:lvlJc w:val="left"/>
      <w:pPr>
        <w:tabs>
          <w:tab w:val="num" w:pos="902"/>
        </w:tabs>
        <w:ind w:left="902" w:hanging="301"/>
      </w:pPr>
      <w:rPr>
        <w:rFonts w:ascii="Arial" w:hAnsi="Arial" w:hint="default"/>
      </w:rPr>
    </w:lvl>
    <w:lvl w:ilvl="5">
      <w:start w:val="1"/>
      <w:numFmt w:val="bullet"/>
      <w:lvlText w:val="-"/>
      <w:lvlJc w:val="left"/>
      <w:pPr>
        <w:tabs>
          <w:tab w:val="num" w:pos="902"/>
        </w:tabs>
        <w:ind w:left="902" w:hanging="301"/>
      </w:pPr>
      <w:rPr>
        <w:rFonts w:ascii="Arial" w:hAnsi="Arial" w:hint="default"/>
      </w:rPr>
    </w:lvl>
    <w:lvl w:ilvl="6">
      <w:start w:val="1"/>
      <w:numFmt w:val="bullet"/>
      <w:lvlText w:val="-"/>
      <w:lvlJc w:val="left"/>
      <w:pPr>
        <w:tabs>
          <w:tab w:val="num" w:pos="902"/>
        </w:tabs>
        <w:ind w:left="902" w:hanging="301"/>
      </w:pPr>
      <w:rPr>
        <w:rFonts w:ascii="Arial" w:hAnsi="Arial" w:hint="default"/>
      </w:rPr>
    </w:lvl>
    <w:lvl w:ilvl="7">
      <w:start w:val="1"/>
      <w:numFmt w:val="bullet"/>
      <w:lvlText w:val="-"/>
      <w:lvlJc w:val="left"/>
      <w:pPr>
        <w:tabs>
          <w:tab w:val="num" w:pos="902"/>
        </w:tabs>
        <w:ind w:left="902" w:hanging="301"/>
      </w:pPr>
      <w:rPr>
        <w:rFonts w:ascii="Arial" w:hAnsi="Arial" w:hint="default"/>
      </w:rPr>
    </w:lvl>
    <w:lvl w:ilvl="8">
      <w:start w:val="1"/>
      <w:numFmt w:val="bullet"/>
      <w:lvlText w:val="-"/>
      <w:lvlJc w:val="left"/>
      <w:pPr>
        <w:tabs>
          <w:tab w:val="num" w:pos="902"/>
        </w:tabs>
        <w:ind w:left="902" w:hanging="301"/>
      </w:pPr>
      <w:rPr>
        <w:rFonts w:ascii="Arial" w:hAnsi="Arial" w:hint="default"/>
      </w:rPr>
    </w:lvl>
  </w:abstractNum>
  <w:abstractNum w:abstractNumId="11" w15:restartNumberingAfterBreak="0">
    <w:nsid w:val="5E1C1A7F"/>
    <w:multiLevelType w:val="hybridMultilevel"/>
    <w:tmpl w:val="6B2C0342"/>
    <w:lvl w:ilvl="0" w:tplc="3DCC48CA">
      <w:start w:val="1"/>
      <w:numFmt w:val="decimal"/>
      <w:lvlText w:val="%1."/>
      <w:lvlJc w:val="left"/>
      <w:pPr>
        <w:tabs>
          <w:tab w:val="num" w:pos="357"/>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5FDB315F"/>
    <w:multiLevelType w:val="hybridMultilevel"/>
    <w:tmpl w:val="001445FE"/>
    <w:lvl w:ilvl="0" w:tplc="931067DA">
      <w:start w:val="1"/>
      <w:numFmt w:val="decimal"/>
      <w:lvlText w:val="%1."/>
      <w:lvlJc w:val="left"/>
      <w:pPr>
        <w:tabs>
          <w:tab w:val="num" w:pos="717"/>
        </w:tabs>
        <w:ind w:left="71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6ACD18AA"/>
    <w:multiLevelType w:val="singleLevel"/>
    <w:tmpl w:val="9260D98C"/>
    <w:lvl w:ilvl="0">
      <w:start w:val="1"/>
      <w:numFmt w:val="decimal"/>
      <w:lvlText w:val="%1)"/>
      <w:lvlJc w:val="left"/>
      <w:pPr>
        <w:tabs>
          <w:tab w:val="num" w:pos="360"/>
        </w:tabs>
        <w:ind w:left="357" w:hanging="357"/>
      </w:pPr>
      <w:rPr>
        <w:rFonts w:ascii="Segoe UI" w:hAnsi="Segoe UI" w:cs="Segoe UI" w:hint="default"/>
        <w:b w:val="0"/>
        <w:i w:val="0"/>
        <w:caps w:val="0"/>
        <w:smallCaps w:val="0"/>
        <w:strike w:val="0"/>
        <w:dstrike w:val="0"/>
        <w:outline w:val="0"/>
        <w:shadow w:val="0"/>
        <w:emboss w:val="0"/>
        <w:imprint w:val="0"/>
        <w:vanish w:val="0"/>
        <w:sz w:val="18"/>
        <w:vertAlign w:val="baseline"/>
      </w:rPr>
    </w:lvl>
  </w:abstractNum>
  <w:abstractNum w:abstractNumId="14" w15:restartNumberingAfterBreak="0">
    <w:nsid w:val="799E6C3C"/>
    <w:multiLevelType w:val="hybridMultilevel"/>
    <w:tmpl w:val="BA24AC60"/>
    <w:lvl w:ilvl="0" w:tplc="B32C1C58">
      <w:start w:val="1"/>
      <w:numFmt w:val="bullet"/>
      <w:lvlText w:val="-"/>
      <w:lvlJc w:val="left"/>
      <w:pPr>
        <w:tabs>
          <w:tab w:val="num" w:pos="357"/>
        </w:tabs>
        <w:ind w:left="357" w:hanging="357"/>
      </w:pPr>
      <w:rPr>
        <w:rFonts w:ascii="Arial" w:hAnsi="Aria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D7D6BA0"/>
    <w:multiLevelType w:val="hybridMultilevel"/>
    <w:tmpl w:val="240417C6"/>
    <w:lvl w:ilvl="0" w:tplc="01043DDA">
      <w:start w:val="1"/>
      <w:numFmt w:val="bullet"/>
      <w:lvlText w:val=""/>
      <w:lvlJc w:val="left"/>
      <w:pPr>
        <w:tabs>
          <w:tab w:val="num" w:pos="714"/>
        </w:tabs>
        <w:ind w:left="714" w:hanging="357"/>
      </w:pPr>
      <w:rPr>
        <w:rFonts w:ascii="Symbol" w:hAnsi="Symbo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D98718D"/>
    <w:multiLevelType w:val="multilevel"/>
    <w:tmpl w:val="57CA36C4"/>
    <w:styleLink w:val="Inspringen"/>
    <w:lvl w:ilvl="0">
      <w:start w:val="1"/>
      <w:numFmt w:val="none"/>
      <w:lvlText w:val="%1"/>
      <w:lvlJc w:val="left"/>
      <w:pPr>
        <w:tabs>
          <w:tab w:val="num" w:pos="301"/>
        </w:tabs>
        <w:ind w:left="301" w:hanging="301"/>
      </w:pPr>
      <w:rPr>
        <w:rFonts w:hint="default"/>
      </w:rPr>
    </w:lvl>
    <w:lvl w:ilvl="1">
      <w:start w:val="1"/>
      <w:numFmt w:val="none"/>
      <w:lvlText w:val="%2"/>
      <w:lvlJc w:val="left"/>
      <w:pPr>
        <w:tabs>
          <w:tab w:val="num" w:pos="601"/>
        </w:tabs>
        <w:ind w:left="601" w:hanging="300"/>
      </w:pPr>
      <w:rPr>
        <w:rFonts w:hint="default"/>
      </w:rPr>
    </w:lvl>
    <w:lvl w:ilvl="2">
      <w:start w:val="1"/>
      <w:numFmt w:val="none"/>
      <w:lvlText w:val="%3"/>
      <w:lvlJc w:val="left"/>
      <w:pPr>
        <w:tabs>
          <w:tab w:val="num" w:pos="902"/>
        </w:tabs>
        <w:ind w:left="902" w:hanging="301"/>
      </w:pPr>
      <w:rPr>
        <w:rFonts w:hint="default"/>
      </w:rPr>
    </w:lvl>
    <w:lvl w:ilvl="3">
      <w:start w:val="1"/>
      <w:numFmt w:val="none"/>
      <w:lvlText w:val=""/>
      <w:lvlJc w:val="left"/>
      <w:pPr>
        <w:tabs>
          <w:tab w:val="num" w:pos="902"/>
        </w:tabs>
        <w:ind w:left="902" w:hanging="301"/>
      </w:pPr>
      <w:rPr>
        <w:rFonts w:hint="default"/>
      </w:rPr>
    </w:lvl>
    <w:lvl w:ilvl="4">
      <w:start w:val="1"/>
      <w:numFmt w:val="none"/>
      <w:lvlText w:val=""/>
      <w:lvlJc w:val="left"/>
      <w:pPr>
        <w:tabs>
          <w:tab w:val="num" w:pos="902"/>
        </w:tabs>
        <w:ind w:left="902" w:hanging="301"/>
      </w:pPr>
      <w:rPr>
        <w:rFonts w:hint="default"/>
      </w:rPr>
    </w:lvl>
    <w:lvl w:ilvl="5">
      <w:start w:val="1"/>
      <w:numFmt w:val="none"/>
      <w:lvlText w:val=""/>
      <w:lvlJc w:val="left"/>
      <w:pPr>
        <w:tabs>
          <w:tab w:val="num" w:pos="902"/>
        </w:tabs>
        <w:ind w:left="902" w:hanging="301"/>
      </w:pPr>
      <w:rPr>
        <w:rFonts w:hint="default"/>
      </w:rPr>
    </w:lvl>
    <w:lvl w:ilvl="6">
      <w:start w:val="1"/>
      <w:numFmt w:val="none"/>
      <w:lvlText w:val=""/>
      <w:lvlJc w:val="left"/>
      <w:pPr>
        <w:tabs>
          <w:tab w:val="num" w:pos="902"/>
        </w:tabs>
        <w:ind w:left="902" w:hanging="301"/>
      </w:pPr>
      <w:rPr>
        <w:rFonts w:hint="default"/>
      </w:rPr>
    </w:lvl>
    <w:lvl w:ilvl="7">
      <w:start w:val="1"/>
      <w:numFmt w:val="none"/>
      <w:lvlText w:val=""/>
      <w:lvlJc w:val="left"/>
      <w:pPr>
        <w:tabs>
          <w:tab w:val="num" w:pos="902"/>
        </w:tabs>
        <w:ind w:left="902" w:hanging="301"/>
      </w:pPr>
      <w:rPr>
        <w:rFonts w:hint="default"/>
      </w:rPr>
    </w:lvl>
    <w:lvl w:ilvl="8">
      <w:start w:val="1"/>
      <w:numFmt w:val="none"/>
      <w:lvlText w:val=""/>
      <w:lvlJc w:val="left"/>
      <w:pPr>
        <w:tabs>
          <w:tab w:val="num" w:pos="902"/>
        </w:tabs>
        <w:ind w:left="902" w:hanging="301"/>
      </w:pPr>
      <w:rPr>
        <w:rFonts w:hint="default"/>
      </w:rPr>
    </w:lvl>
  </w:abstractNum>
  <w:abstractNum w:abstractNumId="17" w15:restartNumberingAfterBreak="0">
    <w:nsid w:val="7EE01AE9"/>
    <w:multiLevelType w:val="hybridMultilevel"/>
    <w:tmpl w:val="6C14AA9E"/>
    <w:lvl w:ilvl="0" w:tplc="AE2C524A">
      <w:start w:val="1"/>
      <w:numFmt w:val="decimal"/>
      <w:lvlText w:val="lid %1"/>
      <w:lvlJc w:val="left"/>
      <w:pPr>
        <w:tabs>
          <w:tab w:val="num" w:pos="0"/>
        </w:tabs>
        <w:ind w:left="0" w:firstLine="0"/>
      </w:pPr>
      <w:rPr>
        <w:rFonts w:ascii="Arial" w:hAnsi="Arial" w:hint="default"/>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11"/>
  </w:num>
  <w:num w:numId="2">
    <w:abstractNumId w:val="0"/>
  </w:num>
  <w:num w:numId="3">
    <w:abstractNumId w:val="2"/>
  </w:num>
  <w:num w:numId="4">
    <w:abstractNumId w:val="1"/>
  </w:num>
  <w:num w:numId="5">
    <w:abstractNumId w:val="17"/>
  </w:num>
  <w:num w:numId="6">
    <w:abstractNumId w:val="9"/>
  </w:num>
  <w:num w:numId="7">
    <w:abstractNumId w:val="12"/>
  </w:num>
  <w:num w:numId="8">
    <w:abstractNumId w:val="3"/>
  </w:num>
  <w:num w:numId="9">
    <w:abstractNumId w:val="14"/>
  </w:num>
  <w:num w:numId="10">
    <w:abstractNumId w:val="15"/>
  </w:num>
  <w:num w:numId="11">
    <w:abstractNumId w:val="7"/>
  </w:num>
  <w:num w:numId="12">
    <w:abstractNumId w:val="5"/>
  </w:num>
  <w:num w:numId="13">
    <w:abstractNumId w:val="0"/>
  </w:num>
  <w:num w:numId="14">
    <w:abstractNumId w:val="0"/>
  </w:num>
  <w:num w:numId="15">
    <w:abstractNumId w:val="2"/>
  </w:num>
  <w:num w:numId="16">
    <w:abstractNumId w:val="16"/>
  </w:num>
  <w:num w:numId="17">
    <w:abstractNumId w:val="4"/>
  </w:num>
  <w:num w:numId="18">
    <w:abstractNumId w:val="10"/>
  </w:num>
  <w:num w:numId="19">
    <w:abstractNumId w:val="1"/>
  </w:num>
  <w:num w:numId="20">
    <w:abstractNumId w:val="1"/>
  </w:num>
  <w:num w:numId="21">
    <w:abstractNumId w:val="1"/>
  </w:num>
  <w:num w:numId="22">
    <w:abstractNumId w:val="1"/>
  </w:num>
  <w:num w:numId="23">
    <w:abstractNumId w:val="1"/>
  </w:num>
  <w:num w:numId="24">
    <w:abstractNumId w:val="6"/>
  </w:num>
  <w:num w:numId="25">
    <w:abstractNumId w:val="16"/>
  </w:num>
  <w:num w:numId="26">
    <w:abstractNumId w:val="1"/>
  </w:num>
  <w:num w:numId="27">
    <w:abstractNumId w:val="1"/>
  </w:num>
  <w:num w:numId="28">
    <w:abstractNumId w:val="1"/>
  </w:num>
  <w:num w:numId="29">
    <w:abstractNumId w:val="1"/>
  </w:num>
  <w:num w:numId="30">
    <w:abstractNumId w:val="1"/>
  </w:num>
  <w:num w:numId="31">
    <w:abstractNumId w:val="1"/>
  </w:num>
  <w:num w:numId="32">
    <w:abstractNumId w:val="4"/>
  </w:num>
  <w:num w:numId="33">
    <w:abstractNumId w:val="10"/>
  </w:num>
  <w:num w:numId="34">
    <w:abstractNumId w:val="16"/>
  </w:num>
  <w:num w:numId="35">
    <w:abstractNumId w:val="4"/>
  </w:num>
  <w:num w:numId="36">
    <w:abstractNumId w:val="10"/>
  </w:num>
  <w:num w:numId="37">
    <w:abstractNumId w:val="10"/>
  </w:num>
  <w:num w:numId="38">
    <w:abstractNumId w:val="8"/>
  </w:num>
  <w:num w:numId="39">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08"/>
  <w:autoHyphenation/>
  <w:hyphenationZone w:val="14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E6C"/>
    <w:rsid w:val="00031741"/>
    <w:rsid w:val="00074132"/>
    <w:rsid w:val="0008210E"/>
    <w:rsid w:val="00094EE8"/>
    <w:rsid w:val="000B086E"/>
    <w:rsid w:val="000B7DEC"/>
    <w:rsid w:val="000F1701"/>
    <w:rsid w:val="00197162"/>
    <w:rsid w:val="001C010B"/>
    <w:rsid w:val="001D4160"/>
    <w:rsid w:val="001F5BC7"/>
    <w:rsid w:val="00224A73"/>
    <w:rsid w:val="00236B0B"/>
    <w:rsid w:val="002A433D"/>
    <w:rsid w:val="0032506F"/>
    <w:rsid w:val="003C0B3C"/>
    <w:rsid w:val="00425DE2"/>
    <w:rsid w:val="004A248A"/>
    <w:rsid w:val="004B1CF5"/>
    <w:rsid w:val="004E462F"/>
    <w:rsid w:val="004F1903"/>
    <w:rsid w:val="00515764"/>
    <w:rsid w:val="005B1FF6"/>
    <w:rsid w:val="005C2EB6"/>
    <w:rsid w:val="005D3645"/>
    <w:rsid w:val="005F10BD"/>
    <w:rsid w:val="00623E28"/>
    <w:rsid w:val="00653D40"/>
    <w:rsid w:val="00656233"/>
    <w:rsid w:val="006A6942"/>
    <w:rsid w:val="006B59E2"/>
    <w:rsid w:val="006C23E3"/>
    <w:rsid w:val="006D5991"/>
    <w:rsid w:val="006F3D8D"/>
    <w:rsid w:val="00717A20"/>
    <w:rsid w:val="00724E3F"/>
    <w:rsid w:val="0078481A"/>
    <w:rsid w:val="007B719F"/>
    <w:rsid w:val="007E31DA"/>
    <w:rsid w:val="007E32F5"/>
    <w:rsid w:val="007F4611"/>
    <w:rsid w:val="00846073"/>
    <w:rsid w:val="00855E7A"/>
    <w:rsid w:val="00864BCE"/>
    <w:rsid w:val="00871B31"/>
    <w:rsid w:val="0090713C"/>
    <w:rsid w:val="0095368E"/>
    <w:rsid w:val="0098253C"/>
    <w:rsid w:val="009D1ABD"/>
    <w:rsid w:val="00A134C1"/>
    <w:rsid w:val="00A2106B"/>
    <w:rsid w:val="00A70FDB"/>
    <w:rsid w:val="00AC4E6C"/>
    <w:rsid w:val="00AF3FE9"/>
    <w:rsid w:val="00B316FD"/>
    <w:rsid w:val="00B33E23"/>
    <w:rsid w:val="00B470C0"/>
    <w:rsid w:val="00BC01C1"/>
    <w:rsid w:val="00BC4CE5"/>
    <w:rsid w:val="00C60534"/>
    <w:rsid w:val="00C846FC"/>
    <w:rsid w:val="00CB37C8"/>
    <w:rsid w:val="00CE12F3"/>
    <w:rsid w:val="00D34A3E"/>
    <w:rsid w:val="00D779FA"/>
    <w:rsid w:val="00DA2264"/>
    <w:rsid w:val="00DF48DB"/>
    <w:rsid w:val="00E215EC"/>
    <w:rsid w:val="00E54D14"/>
    <w:rsid w:val="00EB0FA3"/>
    <w:rsid w:val="00EC32B4"/>
    <w:rsid w:val="00EC52DF"/>
    <w:rsid w:val="00ED4F5B"/>
    <w:rsid w:val="00EF2E7A"/>
    <w:rsid w:val="00F04B3F"/>
    <w:rsid w:val="00F27A47"/>
    <w:rsid w:val="00FA0644"/>
    <w:rsid w:val="00FF32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7AB721"/>
  <w15:docId w15:val="{ACF87704-8C6E-4900-95B6-E859B9F65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4E6C"/>
    <w:pPr>
      <w:suppressAutoHyphens/>
      <w:spacing w:line="252" w:lineRule="atLeast"/>
    </w:pPr>
    <w:rPr>
      <w:rFonts w:ascii="Segoe UI" w:hAnsi="Segoe UI"/>
      <w:sz w:val="18"/>
      <w:szCs w:val="24"/>
    </w:rPr>
  </w:style>
  <w:style w:type="paragraph" w:styleId="Heading1">
    <w:name w:val="heading 1"/>
    <w:aliases w:val="Hoofdstuk"/>
    <w:basedOn w:val="Normal"/>
    <w:next w:val="Normal"/>
    <w:qFormat/>
    <w:rsid w:val="00BC4CE5"/>
    <w:pPr>
      <w:keepNext/>
      <w:numPr>
        <w:numId w:val="31"/>
      </w:numPr>
      <w:spacing w:line="240" w:lineRule="atLeast"/>
      <w:outlineLvl w:val="0"/>
    </w:pPr>
    <w:rPr>
      <w:rFonts w:ascii="Segoe UI Semibold" w:hAnsi="Segoe UI Semibold"/>
      <w:caps/>
      <w:color w:val="005D76"/>
      <w:sz w:val="22"/>
      <w:szCs w:val="20"/>
    </w:rPr>
  </w:style>
  <w:style w:type="paragraph" w:styleId="Heading2">
    <w:name w:val="heading 2"/>
    <w:aliases w:val="Paragraaf,PARAGRAAF"/>
    <w:basedOn w:val="Normal"/>
    <w:next w:val="Normal"/>
    <w:qFormat/>
    <w:rsid w:val="00BC4CE5"/>
    <w:pPr>
      <w:keepNext/>
      <w:keepLines/>
      <w:numPr>
        <w:ilvl w:val="1"/>
        <w:numId w:val="31"/>
      </w:numPr>
      <w:outlineLvl w:val="1"/>
    </w:pPr>
    <w:rPr>
      <w:color w:val="005D76"/>
      <w:sz w:val="22"/>
      <w:szCs w:val="20"/>
    </w:rPr>
  </w:style>
  <w:style w:type="paragraph" w:styleId="Heading3">
    <w:name w:val="heading 3"/>
    <w:aliases w:val="Subparagraaf"/>
    <w:basedOn w:val="Normal"/>
    <w:next w:val="Normal"/>
    <w:qFormat/>
    <w:rsid w:val="00BC4CE5"/>
    <w:pPr>
      <w:keepNext/>
      <w:keepLines/>
      <w:numPr>
        <w:ilvl w:val="2"/>
        <w:numId w:val="31"/>
      </w:numPr>
      <w:outlineLvl w:val="2"/>
    </w:pPr>
    <w:rPr>
      <w:color w:val="005D76"/>
      <w:sz w:val="22"/>
      <w:szCs w:val="20"/>
    </w:rPr>
  </w:style>
  <w:style w:type="paragraph" w:styleId="Heading4">
    <w:name w:val="heading 4"/>
    <w:aliases w:val="Kopje"/>
    <w:basedOn w:val="Normal"/>
    <w:next w:val="Normal"/>
    <w:link w:val="Heading4Char"/>
    <w:qFormat/>
    <w:rsid w:val="00BC4CE5"/>
    <w:pPr>
      <w:keepNext/>
      <w:keepLines/>
      <w:numPr>
        <w:ilvl w:val="3"/>
        <w:numId w:val="31"/>
      </w:numPr>
      <w:outlineLvl w:val="3"/>
    </w:pPr>
    <w:rPr>
      <w:rFonts w:ascii="Segoe UI Semibold" w:hAnsi="Segoe UI Semibold"/>
      <w:color w:val="005D76"/>
      <w:szCs w:val="20"/>
    </w:rPr>
  </w:style>
  <w:style w:type="paragraph" w:styleId="Heading5">
    <w:name w:val="heading 5"/>
    <w:aliases w:val="cursief"/>
    <w:basedOn w:val="Normal"/>
    <w:next w:val="Normal"/>
    <w:qFormat/>
    <w:rsid w:val="00BC4CE5"/>
    <w:pPr>
      <w:outlineLvl w:val="4"/>
    </w:pPr>
    <w:rPr>
      <w:bCs/>
      <w:i/>
      <w:iCs/>
      <w:color w:val="005D76"/>
      <w:szCs w:val="26"/>
    </w:rPr>
  </w:style>
  <w:style w:type="paragraph" w:styleId="Heading6">
    <w:name w:val="heading 6"/>
    <w:basedOn w:val="Normal"/>
    <w:next w:val="Normal"/>
    <w:qFormat/>
    <w:rsid w:val="005D3645"/>
    <w:pPr>
      <w:spacing w:before="240" w:after="60"/>
      <w:outlineLvl w:val="5"/>
    </w:pPr>
    <w:rPr>
      <w:bCs/>
      <w:szCs w:val="22"/>
    </w:rPr>
  </w:style>
  <w:style w:type="paragraph" w:styleId="Heading7">
    <w:name w:val="heading 7"/>
    <w:basedOn w:val="Normal"/>
    <w:next w:val="Normal"/>
    <w:qFormat/>
    <w:rsid w:val="005D3645"/>
    <w:pPr>
      <w:spacing w:before="240" w:after="60"/>
      <w:outlineLvl w:val="6"/>
    </w:pPr>
  </w:style>
  <w:style w:type="paragraph" w:styleId="Heading8">
    <w:name w:val="heading 8"/>
    <w:basedOn w:val="Normal"/>
    <w:next w:val="Normal"/>
    <w:qFormat/>
    <w:rsid w:val="00BC4CE5"/>
    <w:pPr>
      <w:numPr>
        <w:ilvl w:val="7"/>
        <w:numId w:val="31"/>
      </w:numPr>
      <w:outlineLvl w:val="7"/>
    </w:pPr>
    <w:rPr>
      <w:rFonts w:ascii="Segoe UI Semibold" w:hAnsi="Segoe UI Semibold"/>
      <w:iCs/>
      <w:caps/>
      <w:color w:val="005D76"/>
      <w:sz w:val="22"/>
    </w:rPr>
  </w:style>
  <w:style w:type="paragraph" w:styleId="Heading9">
    <w:name w:val="heading 9"/>
    <w:basedOn w:val="Normal"/>
    <w:next w:val="Normal"/>
    <w:qFormat/>
    <w:rsid w:val="00BC4CE5"/>
    <w:pPr>
      <w:numPr>
        <w:ilvl w:val="8"/>
        <w:numId w:val="31"/>
      </w:numPr>
      <w:outlineLvl w:val="8"/>
    </w:pPr>
    <w:rPr>
      <w:rFonts w:cs="Arial"/>
      <w:color w:val="005D7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aliases w:val="Kopje Char"/>
    <w:basedOn w:val="DefaultParagraphFont"/>
    <w:link w:val="Heading4"/>
    <w:rsid w:val="005F10BD"/>
    <w:rPr>
      <w:rFonts w:ascii="Segoe UI Semibold" w:hAnsi="Segoe UI Semibold"/>
      <w:color w:val="005D76"/>
      <w:sz w:val="18"/>
    </w:rPr>
  </w:style>
  <w:style w:type="paragraph" w:customStyle="1" w:styleId="Adresgegevens">
    <w:name w:val="Adresgegevens"/>
    <w:basedOn w:val="Normal"/>
    <w:link w:val="AdresgegevensChar"/>
    <w:rsid w:val="005F10BD"/>
    <w:pPr>
      <w:ind w:left="57"/>
    </w:pPr>
    <w:rPr>
      <w:b/>
      <w:sz w:val="12"/>
    </w:rPr>
  </w:style>
  <w:style w:type="character" w:customStyle="1" w:styleId="AdresgegevensChar">
    <w:name w:val="Adresgegevens Char"/>
    <w:basedOn w:val="DefaultParagraphFont"/>
    <w:link w:val="Adresgegevens"/>
    <w:rsid w:val="005F10BD"/>
    <w:rPr>
      <w:rFonts w:ascii="Arial" w:hAnsi="Arial"/>
      <w:b/>
      <w:sz w:val="12"/>
      <w:szCs w:val="24"/>
      <w:lang w:val="nl-NL" w:eastAsia="nl-NL" w:bidi="ar-SA"/>
    </w:rPr>
  </w:style>
  <w:style w:type="paragraph" w:styleId="Caption">
    <w:name w:val="caption"/>
    <w:basedOn w:val="Normal"/>
    <w:next w:val="Normal"/>
    <w:qFormat/>
    <w:rsid w:val="00BC4CE5"/>
    <w:pPr>
      <w:keepNext/>
      <w:keepLines/>
      <w:tabs>
        <w:tab w:val="left" w:pos="1021"/>
        <w:tab w:val="left" w:pos="1134"/>
        <w:tab w:val="left" w:pos="1247"/>
        <w:tab w:val="left" w:pos="1588"/>
        <w:tab w:val="left" w:pos="1701"/>
      </w:tabs>
      <w:spacing w:line="252" w:lineRule="exact"/>
      <w:ind w:left="1588" w:hanging="1588"/>
    </w:pPr>
    <w:rPr>
      <w:color w:val="005D76"/>
      <w:sz w:val="15"/>
      <w:szCs w:val="20"/>
    </w:rPr>
  </w:style>
  <w:style w:type="paragraph" w:customStyle="1" w:styleId="Documenttype">
    <w:name w:val="Document type"/>
    <w:basedOn w:val="Normal"/>
    <w:rsid w:val="00BC4CE5"/>
    <w:rPr>
      <w:rFonts w:ascii="Segoe UI Semibold" w:hAnsi="Segoe UI Semibold"/>
      <w:b/>
      <w:caps/>
      <w:color w:val="005D76"/>
      <w:sz w:val="22"/>
    </w:rPr>
  </w:style>
  <w:style w:type="paragraph" w:customStyle="1" w:styleId="Kaderkopje">
    <w:name w:val="Kaderkopje"/>
    <w:basedOn w:val="Normal"/>
    <w:next w:val="Kadertekst"/>
    <w:rsid w:val="00BC4CE5"/>
    <w:rPr>
      <w:rFonts w:ascii="Segoe UI Semibold" w:hAnsi="Segoe UI Semibold"/>
      <w:color w:val="005D76"/>
      <w:szCs w:val="20"/>
    </w:rPr>
  </w:style>
  <w:style w:type="paragraph" w:customStyle="1" w:styleId="Kadertekst">
    <w:name w:val="Kadertekst"/>
    <w:basedOn w:val="Tabeltekst"/>
    <w:rsid w:val="007F4611"/>
    <w:pPr>
      <w:spacing w:line="252" w:lineRule="atLeast"/>
    </w:pPr>
    <w:rPr>
      <w:sz w:val="18"/>
    </w:rPr>
  </w:style>
  <w:style w:type="paragraph" w:customStyle="1" w:styleId="Label">
    <w:name w:val="Label"/>
    <w:basedOn w:val="Normal"/>
    <w:rsid w:val="00846073"/>
    <w:rPr>
      <w:rFonts w:ascii="Segoe UI Semibold" w:hAnsi="Segoe UI Semibold"/>
      <w:sz w:val="13"/>
    </w:rPr>
  </w:style>
  <w:style w:type="paragraph" w:customStyle="1" w:styleId="Tabelkopje">
    <w:name w:val="Tabelkopje"/>
    <w:basedOn w:val="Normal"/>
    <w:next w:val="Tabeltekst"/>
    <w:rsid w:val="00BC4CE5"/>
    <w:pPr>
      <w:spacing w:line="210" w:lineRule="atLeast"/>
    </w:pPr>
    <w:rPr>
      <w:rFonts w:ascii="Segoe UI Semibold" w:hAnsi="Segoe UI Semibold"/>
      <w:color w:val="005D76"/>
      <w:sz w:val="15"/>
      <w:szCs w:val="20"/>
    </w:rPr>
  </w:style>
  <w:style w:type="paragraph" w:styleId="Footer">
    <w:name w:val="footer"/>
    <w:basedOn w:val="Normal"/>
    <w:uiPriority w:val="99"/>
    <w:rsid w:val="00BC4CE5"/>
    <w:pPr>
      <w:spacing w:line="240" w:lineRule="auto"/>
      <w:ind w:left="680" w:hanging="680"/>
    </w:pPr>
    <w:rPr>
      <w:color w:val="005D76"/>
      <w:sz w:val="13"/>
    </w:rPr>
  </w:style>
  <w:style w:type="paragraph" w:styleId="BalloonText">
    <w:name w:val="Balloon Text"/>
    <w:basedOn w:val="Normal"/>
    <w:semiHidden/>
    <w:rsid w:val="00A70FDB"/>
    <w:rPr>
      <w:rFonts w:ascii="Tahoma" w:hAnsi="Tahoma" w:cs="Tahoma"/>
      <w:sz w:val="16"/>
      <w:szCs w:val="16"/>
    </w:rPr>
  </w:style>
  <w:style w:type="paragraph" w:styleId="FootnoteText">
    <w:name w:val="footnote text"/>
    <w:basedOn w:val="Normal"/>
    <w:semiHidden/>
    <w:rsid w:val="00BC4CE5"/>
    <w:pPr>
      <w:tabs>
        <w:tab w:val="left" w:pos="215"/>
        <w:tab w:val="left" w:pos="680"/>
      </w:tabs>
      <w:ind w:left="215" w:hanging="215"/>
    </w:pPr>
    <w:rPr>
      <w:sz w:val="15"/>
      <w:szCs w:val="20"/>
    </w:rPr>
  </w:style>
  <w:style w:type="paragraph" w:customStyle="1" w:styleId="Figuurkader">
    <w:name w:val="Figuurkader"/>
    <w:basedOn w:val="Normal"/>
    <w:next w:val="Normal"/>
    <w:rsid w:val="005F10BD"/>
    <w:pPr>
      <w:keepNext/>
      <w:keepLines/>
      <w:pBdr>
        <w:top w:val="single" w:sz="2" w:space="1" w:color="auto"/>
        <w:left w:val="single" w:sz="2" w:space="4" w:color="auto"/>
        <w:bottom w:val="single" w:sz="2" w:space="1" w:color="auto"/>
        <w:right w:val="single" w:sz="2" w:space="4" w:color="auto"/>
      </w:pBdr>
      <w:ind w:left="96" w:right="108"/>
      <w:jc w:val="center"/>
    </w:pPr>
  </w:style>
  <w:style w:type="paragraph" w:styleId="TOC2">
    <w:name w:val="toc 2"/>
    <w:basedOn w:val="Normal"/>
    <w:next w:val="Normal"/>
    <w:autoRedefine/>
    <w:semiHidden/>
    <w:rsid w:val="005F10BD"/>
    <w:pPr>
      <w:tabs>
        <w:tab w:val="right" w:pos="8505"/>
      </w:tabs>
      <w:ind w:left="924" w:right="284" w:hanging="584"/>
    </w:pPr>
    <w:rPr>
      <w:szCs w:val="20"/>
    </w:rPr>
  </w:style>
  <w:style w:type="paragraph" w:styleId="TOC3">
    <w:name w:val="toc 3"/>
    <w:basedOn w:val="Normal"/>
    <w:next w:val="Normal"/>
    <w:autoRedefine/>
    <w:semiHidden/>
    <w:rsid w:val="005F10BD"/>
    <w:pPr>
      <w:tabs>
        <w:tab w:val="right" w:pos="8505"/>
      </w:tabs>
      <w:ind w:left="1758" w:right="340" w:hanging="851"/>
    </w:pPr>
    <w:rPr>
      <w:szCs w:val="20"/>
    </w:rPr>
  </w:style>
  <w:style w:type="paragraph" w:styleId="TOC4">
    <w:name w:val="toc 4"/>
    <w:basedOn w:val="Normal"/>
    <w:next w:val="Normal"/>
    <w:autoRedefine/>
    <w:semiHidden/>
    <w:rsid w:val="005F10BD"/>
    <w:pPr>
      <w:ind w:left="630"/>
    </w:pPr>
  </w:style>
  <w:style w:type="character" w:styleId="PageNumber">
    <w:name w:val="page number"/>
    <w:basedOn w:val="DefaultParagraphFont"/>
    <w:rsid w:val="005F10BD"/>
  </w:style>
  <w:style w:type="paragraph" w:customStyle="1" w:styleId="Tabeltekst">
    <w:name w:val="Tabeltekst"/>
    <w:basedOn w:val="Normal"/>
    <w:rsid w:val="00BC4CE5"/>
    <w:pPr>
      <w:spacing w:line="210" w:lineRule="atLeast"/>
    </w:pPr>
    <w:rPr>
      <w:color w:val="005D76"/>
      <w:sz w:val="15"/>
    </w:rPr>
  </w:style>
  <w:style w:type="character" w:styleId="FootnoteReference">
    <w:name w:val="footnote reference"/>
    <w:basedOn w:val="DefaultParagraphFont"/>
    <w:semiHidden/>
    <w:rsid w:val="00BC4CE5"/>
    <w:rPr>
      <w:vertAlign w:val="superscript"/>
    </w:rPr>
  </w:style>
  <w:style w:type="numbering" w:customStyle="1" w:styleId="Inspringen">
    <w:name w:val="Inspringen"/>
    <w:basedOn w:val="NoList"/>
    <w:rsid w:val="004E462F"/>
    <w:pPr>
      <w:numPr>
        <w:numId w:val="16"/>
      </w:numPr>
    </w:pPr>
  </w:style>
  <w:style w:type="numbering" w:customStyle="1" w:styleId="Nummering">
    <w:name w:val="Nummering"/>
    <w:basedOn w:val="NoList"/>
    <w:rsid w:val="004E462F"/>
    <w:pPr>
      <w:numPr>
        <w:numId w:val="17"/>
      </w:numPr>
    </w:pPr>
  </w:style>
  <w:style w:type="numbering" w:customStyle="1" w:styleId="Opsomming">
    <w:name w:val="Opsomming"/>
    <w:basedOn w:val="NoList"/>
    <w:rsid w:val="00A134C1"/>
    <w:pPr>
      <w:numPr>
        <w:numId w:val="18"/>
      </w:numPr>
    </w:pPr>
  </w:style>
  <w:style w:type="paragraph" w:customStyle="1" w:styleId="autorisatiekopje">
    <w:name w:val="autorisatiekopje"/>
    <w:basedOn w:val="Normal"/>
    <w:rsid w:val="0098253C"/>
    <w:pPr>
      <w:spacing w:before="60" w:line="240" w:lineRule="auto"/>
    </w:pPr>
    <w:rPr>
      <w:color w:val="005D76"/>
      <w:sz w:val="12"/>
    </w:rPr>
  </w:style>
  <w:style w:type="paragraph" w:styleId="Header">
    <w:name w:val="header"/>
    <w:basedOn w:val="Normal"/>
    <w:link w:val="HeaderChar"/>
    <w:rsid w:val="00AC4E6C"/>
    <w:pPr>
      <w:tabs>
        <w:tab w:val="center" w:pos="4536"/>
        <w:tab w:val="right" w:pos="9072"/>
      </w:tabs>
    </w:pPr>
  </w:style>
  <w:style w:type="character" w:customStyle="1" w:styleId="HeaderChar">
    <w:name w:val="Header Char"/>
    <w:basedOn w:val="DefaultParagraphFont"/>
    <w:link w:val="Header"/>
    <w:rsid w:val="00AC4E6C"/>
    <w:rPr>
      <w:rFonts w:ascii="Segoe UI" w:hAnsi="Segoe UI"/>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huisstijl\common\templates\leeg.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BA231A-3AD1-4730-9060-CFDEC87B3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leeg</Template>
  <TotalTime>2</TotalTime>
  <Pages>5</Pages>
  <Words>628</Words>
  <Characters>4039</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Witteveen+Bos</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 Elbersen</dc:creator>
  <cp:lastModifiedBy>Robin Elbersen</cp:lastModifiedBy>
  <cp:revision>9</cp:revision>
  <dcterms:created xsi:type="dcterms:W3CDTF">2021-11-23T09:07:00Z</dcterms:created>
  <dcterms:modified xsi:type="dcterms:W3CDTF">2021-11-23T12:11:00Z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NL;DE;EN;FR;RU#NL</vt:lpwstr>
  </property>
  <property fmtid="{D5CDD505-2E9C-101B-9397-08002B2CF9AE}" pid="3" name="documenths">
    <vt:lpwstr>#DV</vt:lpwstr>
  </property>
  <property fmtid="{D5CDD505-2E9C-101B-9397-08002B2CF9AE}" pid="4" name="type">
    <vt:lpwstr>intern</vt:lpwstr>
  </property>
  <property fmtid="{D5CDD505-2E9C-101B-9397-08002B2CF9AE}" pid="5" name="address">
    <vt:lpwstr/>
  </property>
  <property fmtid="{D5CDD505-2E9C-101B-9397-08002B2CF9AE}" pid="6" name="documenttype">
    <vt:lpwstr/>
  </property>
  <property fmtid="{D5CDD505-2E9C-101B-9397-08002B2CF9AE}" pid="7" name="version">
    <vt:lpwstr>10.21.05</vt:lpwstr>
  </property>
  <property fmtid="{D5CDD505-2E9C-101B-9397-08002B2CF9AE}" pid="8" name="hsdir">
    <vt:lpwstr/>
  </property>
</Properties>
</file>