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1D616A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15911" w:rsidRPr="00BB5D3A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BB5D3A">
        <w:t>Auteur:</w:t>
      </w:r>
      <w:r w:rsidRPr="00BB5D3A">
        <w:tab/>
      </w:r>
      <w:r w:rsidRPr="00BB5D3A">
        <w:tab/>
      </w:r>
      <w:r w:rsidRPr="00BB5D3A">
        <w:tab/>
      </w:r>
      <w:r w:rsidR="00640767">
        <w:t xml:space="preserve">Team </w:t>
      </w:r>
      <w:r w:rsidRPr="00BB5D3A">
        <w:t>Inkoop gemeente Hilversum</w:t>
      </w:r>
    </w:p>
    <w:p w:rsidR="00015911" w:rsidRPr="00BB5D3A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BB5D3A">
        <w:t>Datum:</w:t>
      </w:r>
      <w:r w:rsidRPr="00BB5D3A">
        <w:tab/>
      </w:r>
      <w:r w:rsidRPr="00BB5D3A">
        <w:tab/>
      </w:r>
      <w:r w:rsidRPr="00BB5D3A">
        <w:tab/>
      </w:r>
      <w:r w:rsidR="00514BAB">
        <w:t>17</w:t>
      </w:r>
      <w:bookmarkStart w:id="0" w:name="_GoBack"/>
      <w:bookmarkEnd w:id="0"/>
      <w:r w:rsidR="001D616A" w:rsidRPr="00BB5D3A">
        <w:t xml:space="preserve"> mei 2021</w:t>
      </w:r>
    </w:p>
    <w:p w:rsidR="00015911" w:rsidRPr="00BB5D3A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color w:val="000000"/>
        </w:rPr>
      </w:pPr>
      <w:r w:rsidRPr="00BB5D3A">
        <w:t xml:space="preserve">Naam aanbesteding: </w:t>
      </w:r>
      <w:r w:rsidRPr="00BB5D3A">
        <w:tab/>
      </w:r>
      <w:r w:rsidR="001D616A" w:rsidRPr="00BB5D3A">
        <w:t>Warme en koude drankenvoorziening</w:t>
      </w:r>
    </w:p>
    <w:p w:rsidR="00015911" w:rsidRPr="00BB5D3A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</w:p>
    <w:p w:rsidR="00015911" w:rsidRPr="00BB5D3A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BB5D3A">
        <w:t xml:space="preserve">Kenmerk: </w:t>
      </w:r>
      <w:r w:rsidRPr="00BB5D3A">
        <w:tab/>
      </w:r>
      <w:r w:rsidRPr="00BB5D3A">
        <w:tab/>
      </w:r>
      <w:r w:rsidR="001D616A" w:rsidRPr="00BB5D3A">
        <w:t>753902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3145D5">
      <w:pPr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  <w:p w:rsidR="00062152" w:rsidRDefault="00062152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  <w:p w:rsidR="00062152" w:rsidRDefault="00062152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</w:t>
      </w:r>
      <w:r w:rsidRPr="00D43049">
        <w:rPr>
          <w:rFonts w:cs="Times New Roman"/>
          <w:u w:val="single"/>
        </w:rPr>
        <w:t>geen</w:t>
      </w:r>
      <w:r>
        <w:rPr>
          <w:rFonts w:cs="Times New Roman"/>
        </w:rPr>
        <w:t xml:space="preserve">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9A505B" w:rsidTr="00E5388F">
        <w:tc>
          <w:tcPr>
            <w:tcW w:w="3964" w:type="dxa"/>
          </w:tcPr>
          <w:p w:rsidR="009A505B" w:rsidRDefault="00F6617D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563991">
            <w:pPr>
              <w:jc w:val="right"/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lastRenderedPageBreak/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F6617D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6B7497">
              <w:rPr>
                <w:rFonts w:cs="Times New Roman"/>
              </w:rPr>
              <w:t>teken</w:t>
            </w:r>
            <w:r>
              <w:rPr>
                <w:rFonts w:cs="Times New Roman"/>
              </w:rPr>
              <w:t>bevoegd</w:t>
            </w:r>
            <w:r w:rsidR="00227348">
              <w:rPr>
                <w:rFonts w:cs="Times New Roman"/>
              </w:rPr>
              <w:t xml:space="preserve"> </w:t>
            </w:r>
            <w:r w:rsidR="006B7497">
              <w:rPr>
                <w:rFonts w:cs="Times New Roman"/>
              </w:rPr>
              <w:t>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476383" w:rsidRDefault="00476383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F6617D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</w:t>
      </w:r>
      <w:r w:rsidR="00F37254">
        <w:rPr>
          <w:rFonts w:cs="Times New Roman"/>
          <w:b/>
        </w:rPr>
        <w:t xml:space="preserve"> </w:t>
      </w:r>
      <w:r w:rsidR="00227348" w:rsidRPr="00227348">
        <w:rPr>
          <w:rFonts w:cs="Times New Roman"/>
          <w:b/>
        </w:rPr>
        <w:t>uitvoeringsorganisaties/werkmaatschappijen toe.</w:t>
      </w:r>
    </w:p>
    <w:p w:rsidR="00F37254" w:rsidRDefault="00F37254">
      <w:pPr>
        <w:rPr>
          <w:rFonts w:cs="Times New Roman"/>
          <w:b/>
        </w:rPr>
      </w:pPr>
    </w:p>
    <w:sectPr w:rsidR="00F372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95" w:rsidRDefault="00052295" w:rsidP="00052295">
      <w:pPr>
        <w:spacing w:after="0" w:line="240" w:lineRule="auto"/>
      </w:pPr>
      <w:r>
        <w:separator/>
      </w:r>
    </w:p>
  </w:endnote>
  <w:end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295" w:rsidRPr="00052295" w:rsidRDefault="00F33526" w:rsidP="00052295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Bijlage 5 Invulformulier holdingverklaring - Drankenvoorziening</w:t>
    </w:r>
    <w:r>
      <w:rPr>
        <w:sz w:val="16"/>
        <w:szCs w:val="16"/>
      </w:rPr>
      <w:fldChar w:fldCharType="end"/>
    </w:r>
    <w:r w:rsidR="008C366A">
      <w:rPr>
        <w:sz w:val="16"/>
        <w:szCs w:val="16"/>
      </w:rPr>
      <w:tab/>
    </w:r>
    <w:r w:rsidR="00D43049">
      <w:rPr>
        <w:sz w:val="16"/>
        <w:szCs w:val="16"/>
      </w:rPr>
      <w:tab/>
    </w:r>
    <w:r w:rsidR="00052295" w:rsidRPr="00052295">
      <w:rPr>
        <w:rFonts w:cs="Arial"/>
        <w:sz w:val="16"/>
        <w:szCs w:val="16"/>
      </w:rPr>
      <w:t xml:space="preserve">pagina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PAGE </w:instrText>
    </w:r>
    <w:r w:rsidR="00052295" w:rsidRPr="00052295">
      <w:rPr>
        <w:rFonts w:cs="Arial"/>
        <w:sz w:val="16"/>
        <w:szCs w:val="16"/>
      </w:rPr>
      <w:fldChar w:fldCharType="separate"/>
    </w:r>
    <w:r w:rsidR="00514BAB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  <w:r w:rsidR="00052295" w:rsidRPr="00052295">
      <w:rPr>
        <w:rFonts w:cs="Arial"/>
        <w:sz w:val="16"/>
        <w:szCs w:val="16"/>
      </w:rPr>
      <w:t xml:space="preserve"> van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NUMPAGES </w:instrText>
    </w:r>
    <w:r w:rsidR="00052295" w:rsidRPr="00052295">
      <w:rPr>
        <w:rFonts w:cs="Arial"/>
        <w:sz w:val="16"/>
        <w:szCs w:val="16"/>
      </w:rPr>
      <w:fldChar w:fldCharType="separate"/>
    </w:r>
    <w:r w:rsidR="00514BAB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</w:p>
  <w:p w:rsidR="00052295" w:rsidRPr="00052295" w:rsidRDefault="00052295" w:rsidP="0005229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95" w:rsidRDefault="00052295" w:rsidP="00052295">
      <w:pPr>
        <w:spacing w:after="0" w:line="240" w:lineRule="auto"/>
      </w:pPr>
      <w:r>
        <w:separator/>
      </w:r>
    </w:p>
  </w:footnote>
  <w:foot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015911"/>
    <w:rsid w:val="00052295"/>
    <w:rsid w:val="00062152"/>
    <w:rsid w:val="00076344"/>
    <w:rsid w:val="00124AF0"/>
    <w:rsid w:val="00127C39"/>
    <w:rsid w:val="001D616A"/>
    <w:rsid w:val="00227348"/>
    <w:rsid w:val="00254EF9"/>
    <w:rsid w:val="002E311C"/>
    <w:rsid w:val="0030544F"/>
    <w:rsid w:val="003145D5"/>
    <w:rsid w:val="00385997"/>
    <w:rsid w:val="003B7B4C"/>
    <w:rsid w:val="0041125F"/>
    <w:rsid w:val="00476383"/>
    <w:rsid w:val="004B7280"/>
    <w:rsid w:val="004D77D0"/>
    <w:rsid w:val="00514BAB"/>
    <w:rsid w:val="00562344"/>
    <w:rsid w:val="00563991"/>
    <w:rsid w:val="005A0978"/>
    <w:rsid w:val="005B43A3"/>
    <w:rsid w:val="00640767"/>
    <w:rsid w:val="006B7497"/>
    <w:rsid w:val="007539A0"/>
    <w:rsid w:val="00883864"/>
    <w:rsid w:val="008C366A"/>
    <w:rsid w:val="00984523"/>
    <w:rsid w:val="009A505B"/>
    <w:rsid w:val="00BB5D3A"/>
    <w:rsid w:val="00CE2199"/>
    <w:rsid w:val="00D056E1"/>
    <w:rsid w:val="00D43049"/>
    <w:rsid w:val="00D61621"/>
    <w:rsid w:val="00E5388F"/>
    <w:rsid w:val="00F33526"/>
    <w:rsid w:val="00F37254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505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295"/>
  </w:style>
  <w:style w:type="paragraph" w:styleId="Voettekst">
    <w:name w:val="footer"/>
    <w:basedOn w:val="Standaard"/>
    <w:link w:val="Voet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295"/>
  </w:style>
  <w:style w:type="character" w:customStyle="1" w:styleId="Kop2Char">
    <w:name w:val="Kop 2 Char"/>
    <w:basedOn w:val="Standaardalinea-lettertype"/>
    <w:link w:val="Kop2"/>
    <w:uiPriority w:val="9"/>
    <w:rsid w:val="009A50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raster1">
    <w:name w:val="Tabelraster1"/>
    <w:basedOn w:val="Standaardtabel"/>
    <w:rsid w:val="009A5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AAA3D2FC</Template>
  <TotalTime>60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Besseling, William</cp:lastModifiedBy>
  <cp:revision>35</cp:revision>
  <dcterms:created xsi:type="dcterms:W3CDTF">2016-09-13T10:25:00Z</dcterms:created>
  <dcterms:modified xsi:type="dcterms:W3CDTF">2021-05-17T11:22:00Z</dcterms:modified>
</cp:coreProperties>
</file>