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C66575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4</w:t>
      </w:r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8808E0" w:rsidRPr="004743C2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4743C2">
        <w:t>Auteur:</w:t>
      </w:r>
      <w:r w:rsidRPr="004743C2">
        <w:tab/>
      </w:r>
      <w:r w:rsidRPr="004743C2">
        <w:tab/>
      </w:r>
      <w:r w:rsidRPr="004743C2">
        <w:tab/>
      </w:r>
      <w:r w:rsidR="00043826">
        <w:t xml:space="preserve">Team </w:t>
      </w:r>
      <w:r w:rsidR="00256D93">
        <w:t>I</w:t>
      </w:r>
      <w:r w:rsidRPr="004743C2">
        <w:t>nkoop gemeente Hilversum</w:t>
      </w:r>
    </w:p>
    <w:p w:rsidR="00BA286F" w:rsidRPr="004743C2" w:rsidRDefault="008808E0" w:rsidP="00BA2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4743C2">
        <w:t>Datum:</w:t>
      </w:r>
      <w:r w:rsidRPr="004743C2">
        <w:tab/>
      </w:r>
      <w:r w:rsidRPr="004743C2">
        <w:tab/>
      </w:r>
      <w:r w:rsidRPr="004743C2">
        <w:tab/>
      </w:r>
      <w:r w:rsidR="00CC67C1">
        <w:t>17</w:t>
      </w:r>
      <w:bookmarkStart w:id="0" w:name="_GoBack"/>
      <w:bookmarkEnd w:id="0"/>
      <w:r w:rsidR="00C66575" w:rsidRPr="004743C2">
        <w:t xml:space="preserve"> mei 2021</w:t>
      </w:r>
    </w:p>
    <w:p w:rsidR="00BA286F" w:rsidRPr="004743C2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4743C2">
        <w:t xml:space="preserve">Naam aanbesteding: </w:t>
      </w:r>
      <w:r w:rsidRPr="004743C2">
        <w:tab/>
      </w:r>
      <w:r w:rsidR="00C66575" w:rsidRPr="004743C2">
        <w:t>Warme en koude drankenvoorziening</w:t>
      </w:r>
    </w:p>
    <w:p w:rsidR="008808E0" w:rsidRPr="004743C2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4743C2">
        <w:t xml:space="preserve">Kenmerk: </w:t>
      </w:r>
      <w:r w:rsidRPr="004743C2">
        <w:tab/>
      </w:r>
      <w:r w:rsidRPr="004743C2">
        <w:tab/>
      </w:r>
      <w:r w:rsidR="00C66575" w:rsidRPr="004743C2">
        <w:t>753902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1971" w:rsidTr="002533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61971" w:rsidRDefault="00661971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661971" w:rsidRDefault="00661971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61971" w:rsidRDefault="00661971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 w:rsidP="00661971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661971" w:rsidRDefault="00661971" w:rsidP="00661971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71" w:rsidRDefault="0066197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71" w:rsidRDefault="0066197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</w:tbl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C66575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Pr="00C66575" w:rsidRDefault="00C66575" w:rsidP="00C66575">
      <w:pPr>
        <w:rPr>
          <w:rFonts w:cs="Times New Roman"/>
        </w:rPr>
      </w:pPr>
    </w:p>
    <w:p w:rsidR="00C66575" w:rsidRDefault="00C66575" w:rsidP="00C66575">
      <w:pPr>
        <w:rPr>
          <w:rFonts w:cs="Times New Roman"/>
        </w:rPr>
      </w:pPr>
    </w:p>
    <w:p w:rsidR="00661971" w:rsidRPr="00C66575" w:rsidRDefault="00C66575" w:rsidP="00C66575">
      <w:pPr>
        <w:tabs>
          <w:tab w:val="left" w:pos="3918"/>
        </w:tabs>
        <w:rPr>
          <w:rFonts w:cs="Times New Roman"/>
        </w:rPr>
      </w:pPr>
      <w:r>
        <w:rPr>
          <w:rFonts w:cs="Times New Roman"/>
        </w:rPr>
        <w:tab/>
      </w:r>
    </w:p>
    <w:sectPr w:rsidR="00661971" w:rsidRPr="00C665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F6A6E" w:rsidRPr="00906123" w:rsidRDefault="00C66575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Bijlage 4 Invulformulier verklaring onderaanneming - Drankenvoorziening</w:t>
            </w:r>
            <w:r>
              <w:rPr>
                <w:sz w:val="16"/>
                <w:szCs w:val="16"/>
              </w:rPr>
              <w:fldChar w:fldCharType="end"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CC67C1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CC67C1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:rsidR="00F5773E" w:rsidRDefault="00CC67C1">
            <w:pPr>
              <w:pStyle w:val="Voettekst"/>
              <w:jc w:val="right"/>
            </w:pPr>
          </w:p>
        </w:sdtContent>
      </w:sdt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43826"/>
    <w:rsid w:val="000E1740"/>
    <w:rsid w:val="001675E4"/>
    <w:rsid w:val="00187C55"/>
    <w:rsid w:val="00253397"/>
    <w:rsid w:val="00256D93"/>
    <w:rsid w:val="0026336A"/>
    <w:rsid w:val="002F6A6E"/>
    <w:rsid w:val="00307099"/>
    <w:rsid w:val="003C4274"/>
    <w:rsid w:val="00424E04"/>
    <w:rsid w:val="004743C2"/>
    <w:rsid w:val="005A2C6E"/>
    <w:rsid w:val="005D603D"/>
    <w:rsid w:val="00622C36"/>
    <w:rsid w:val="00661971"/>
    <w:rsid w:val="00700D16"/>
    <w:rsid w:val="007539A0"/>
    <w:rsid w:val="00804484"/>
    <w:rsid w:val="00805B14"/>
    <w:rsid w:val="00837439"/>
    <w:rsid w:val="008808E0"/>
    <w:rsid w:val="009913A9"/>
    <w:rsid w:val="00A14B67"/>
    <w:rsid w:val="00B7405A"/>
    <w:rsid w:val="00BA286F"/>
    <w:rsid w:val="00BB33BE"/>
    <w:rsid w:val="00BE21E9"/>
    <w:rsid w:val="00C66575"/>
    <w:rsid w:val="00CA3726"/>
    <w:rsid w:val="00CC67C1"/>
    <w:rsid w:val="00D056E1"/>
    <w:rsid w:val="00D9073A"/>
    <w:rsid w:val="00E63D74"/>
    <w:rsid w:val="00F30893"/>
    <w:rsid w:val="00F33295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672B-9861-44F1-9034-215A59A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252B7756</Template>
  <TotalTime>52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34</cp:revision>
  <dcterms:created xsi:type="dcterms:W3CDTF">2016-09-13T10:26:00Z</dcterms:created>
  <dcterms:modified xsi:type="dcterms:W3CDTF">2021-05-17T11:20:00Z</dcterms:modified>
</cp:coreProperties>
</file>