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</w:r>
      <w:r w:rsidR="00170998">
        <w:rPr>
          <w:b/>
          <w:sz w:val="28"/>
          <w:szCs w:val="28"/>
        </w:rPr>
        <w:t>Conformiteitenlijst en akkoordverklaring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0F0B1A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B1A">
        <w:t>Auteur:</w:t>
      </w:r>
      <w:r w:rsidRPr="000F0B1A">
        <w:tab/>
      </w:r>
      <w:r w:rsidRPr="000F0B1A">
        <w:tab/>
      </w:r>
      <w:r w:rsidRPr="000F0B1A">
        <w:tab/>
      </w:r>
      <w:r w:rsidR="00D51226">
        <w:t xml:space="preserve">Team </w:t>
      </w:r>
      <w:r w:rsidRPr="000F0B1A">
        <w:t>Inkoop gemeente Hilversum</w:t>
      </w:r>
    </w:p>
    <w:p w:rsidR="00C22992" w:rsidRPr="000F0B1A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B1A">
        <w:t>Datum:</w:t>
      </w:r>
      <w:r w:rsidRPr="000F0B1A">
        <w:tab/>
      </w:r>
      <w:r w:rsidRPr="000F0B1A">
        <w:tab/>
      </w:r>
      <w:r w:rsidRPr="000F0B1A">
        <w:tab/>
      </w:r>
      <w:r w:rsidR="00E06DD2">
        <w:t>17</w:t>
      </w:r>
      <w:r w:rsidR="000F0B1A" w:rsidRPr="000F0B1A">
        <w:t xml:space="preserve"> mei 2021</w:t>
      </w:r>
      <w:bookmarkStart w:id="0" w:name="_GoBack"/>
      <w:bookmarkEnd w:id="0"/>
    </w:p>
    <w:p w:rsidR="00C22992" w:rsidRPr="000F0B1A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B1A">
        <w:t xml:space="preserve">Naam aanbesteding: </w:t>
      </w:r>
      <w:r w:rsidRPr="000F0B1A">
        <w:tab/>
      </w:r>
      <w:r w:rsidR="000F0B1A" w:rsidRPr="000F0B1A">
        <w:t>Warme en koude drankenvoorziening</w:t>
      </w:r>
    </w:p>
    <w:p w:rsidR="00C22992" w:rsidRPr="000F0B1A" w:rsidRDefault="00C22992" w:rsidP="00D47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F0B1A">
        <w:t xml:space="preserve">Kenmerk: </w:t>
      </w:r>
      <w:r w:rsidRPr="000F0B1A">
        <w:tab/>
      </w:r>
      <w:r w:rsidRPr="000F0B1A">
        <w:tab/>
      </w:r>
      <w:r w:rsidR="000F0B1A" w:rsidRPr="000F0B1A">
        <w:t>753902</w:t>
      </w:r>
    </w:p>
    <w:p w:rsidR="00926E2E" w:rsidRDefault="00926E2E" w:rsidP="00D04195">
      <w:pPr>
        <w:tabs>
          <w:tab w:val="left" w:pos="1166"/>
        </w:tabs>
        <w:spacing w:after="0" w:line="240" w:lineRule="auto"/>
        <w:jc w:val="both"/>
        <w:rPr>
          <w:rFonts w:cs="Arial"/>
        </w:rPr>
      </w:pPr>
      <w:r w:rsidRPr="00D04195">
        <w:rPr>
          <w:rFonts w:cs="Arial"/>
        </w:rPr>
        <w:t>Ondergetekende verklaar</w:t>
      </w:r>
      <w:r w:rsidR="009E67BD">
        <w:rPr>
          <w:rFonts w:cs="Arial"/>
        </w:rPr>
        <w:t>t</w:t>
      </w:r>
      <w:r w:rsidRPr="00D04195">
        <w:rPr>
          <w:rFonts w:cs="Arial"/>
        </w:rPr>
        <w:t xml:space="preserve"> dat de dienstverlening en de Inschrijving voldoen aan alle eisen, zoals gesteld in </w:t>
      </w:r>
      <w:r w:rsidR="000F0B1A">
        <w:rPr>
          <w:rFonts w:cs="Arial"/>
        </w:rPr>
        <w:t>de Aanbestedingsleidraad</w:t>
      </w:r>
      <w:r w:rsidRPr="00D04195">
        <w:rPr>
          <w:rFonts w:cs="Arial"/>
        </w:rPr>
        <w:t xml:space="preserve"> “</w:t>
      </w:r>
      <w:r w:rsidR="000F0B1A" w:rsidRPr="000F0B1A">
        <w:rPr>
          <w:rFonts w:cs="Arial"/>
        </w:rPr>
        <w:t>Warme en koude drankenvoorziening</w:t>
      </w:r>
      <w:r w:rsidR="00E0259F">
        <w:rPr>
          <w:rFonts w:cs="Arial"/>
        </w:rPr>
        <w:t xml:space="preserve">” </w:t>
      </w:r>
      <w:r w:rsidRPr="00D04195">
        <w:rPr>
          <w:rFonts w:cs="Arial"/>
        </w:rPr>
        <w:t xml:space="preserve">van de gemeente Hilversum </w:t>
      </w:r>
      <w:r w:rsidR="00257FB2" w:rsidRPr="00D04195">
        <w:rPr>
          <w:rFonts w:cs="Arial"/>
        </w:rPr>
        <w:t>door middel van</w:t>
      </w:r>
      <w:r w:rsidRPr="00D04195">
        <w:rPr>
          <w:rFonts w:cs="Arial"/>
        </w:rPr>
        <w:t xml:space="preserve"> het </w:t>
      </w:r>
      <w:r w:rsidR="00A916F0" w:rsidRPr="00D04195">
        <w:rPr>
          <w:rFonts w:cs="Arial"/>
        </w:rPr>
        <w:t>invullen van onvoorwaardelijk “J</w:t>
      </w:r>
      <w:r w:rsidRPr="00D04195">
        <w:rPr>
          <w:rFonts w:cs="Arial"/>
        </w:rPr>
        <w:t>a” in onderstaande tabel.</w:t>
      </w:r>
    </w:p>
    <w:p w:rsidR="008A623C" w:rsidRPr="00CF2AC0" w:rsidRDefault="008A623C" w:rsidP="00D04195">
      <w:pPr>
        <w:tabs>
          <w:tab w:val="left" w:pos="1166"/>
        </w:tabs>
        <w:spacing w:after="0" w:line="240" w:lineRule="auto"/>
        <w:jc w:val="both"/>
        <w:rPr>
          <w:rFonts w:cs="Arial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22392F">
        <w:tc>
          <w:tcPr>
            <w:tcW w:w="8820" w:type="dxa"/>
            <w:gridSpan w:val="2"/>
            <w:shd w:val="clear" w:color="auto" w:fill="9CC2E5" w:themeFill="accent1" w:themeFillTint="99"/>
            <w:vAlign w:val="center"/>
          </w:tcPr>
          <w:p w:rsidR="006117D6" w:rsidRPr="00242315" w:rsidRDefault="00257FB2" w:rsidP="00170998">
            <w:pPr>
              <w:shd w:val="clear" w:color="auto" w:fill="9CC2E5" w:themeFill="accent1" w:themeFillTint="99"/>
              <w:spacing w:after="0" w:line="240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242315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CONFORMITEITENLIJST </w:t>
            </w:r>
          </w:p>
          <w:p w:rsidR="00D04195" w:rsidRPr="00257FB2" w:rsidRDefault="000F0B1A" w:rsidP="00D04195">
            <w:pPr>
              <w:spacing w:after="0" w:line="24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0F0B1A">
              <w:rPr>
                <w:rFonts w:cs="Arial"/>
                <w:b/>
                <w:color w:val="000000" w:themeColor="text1"/>
                <w:sz w:val="24"/>
                <w:szCs w:val="24"/>
                <w:shd w:val="clear" w:color="auto" w:fill="9CC2E5" w:themeFill="accent1" w:themeFillTint="99"/>
              </w:rPr>
              <w:t>Warme en koude drankenvoorziening</w:t>
            </w:r>
          </w:p>
        </w:tc>
      </w:tr>
      <w:tr w:rsidR="00926E2E" w:rsidRPr="00894CF2" w:rsidTr="0022392F">
        <w:trPr>
          <w:trHeight w:val="503"/>
        </w:trPr>
        <w:tc>
          <w:tcPr>
            <w:tcW w:w="7258" w:type="dxa"/>
            <w:vAlign w:val="center"/>
          </w:tcPr>
          <w:p w:rsidR="00926E2E" w:rsidRPr="00894CF2" w:rsidRDefault="00D175F6" w:rsidP="00257FB2">
            <w:pPr>
              <w:spacing w:after="0" w:line="240" w:lineRule="auto"/>
              <w:rPr>
                <w:rFonts w:cs="Arial"/>
                <w:b/>
              </w:rPr>
            </w:pPr>
            <w:r w:rsidRPr="00894CF2">
              <w:rPr>
                <w:rFonts w:cs="Arial"/>
                <w:b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894CF2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894CF2">
              <w:rPr>
                <w:rFonts w:cs="Arial"/>
                <w:b/>
              </w:rPr>
              <w:t xml:space="preserve">Voor akkoord </w:t>
            </w:r>
          </w:p>
          <w:p w:rsidR="00926E2E" w:rsidRPr="00894CF2" w:rsidRDefault="00CF2AC0" w:rsidP="00257FB2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94CF2">
              <w:rPr>
                <w:rFonts w:cs="Arial"/>
                <w:b/>
              </w:rPr>
              <w:t xml:space="preserve">“Ja” invullen  </w:t>
            </w:r>
          </w:p>
        </w:tc>
      </w:tr>
      <w:tr w:rsidR="008D4FC7" w:rsidRPr="00894CF2" w:rsidTr="0022392F">
        <w:trPr>
          <w:trHeight w:val="503"/>
        </w:trPr>
        <w:tc>
          <w:tcPr>
            <w:tcW w:w="7258" w:type="dxa"/>
            <w:vAlign w:val="center"/>
          </w:tcPr>
          <w:p w:rsidR="008D4FC7" w:rsidRPr="008D4FC7" w:rsidRDefault="008D4FC7" w:rsidP="004153EE">
            <w:pPr>
              <w:spacing w:after="120" w:line="240" w:lineRule="auto"/>
              <w:rPr>
                <w:rFonts w:cs="Arial"/>
              </w:rPr>
            </w:pPr>
            <w:r w:rsidRPr="008D4FC7">
              <w:rPr>
                <w:rFonts w:cs="Arial"/>
              </w:rPr>
              <w:t>De acht RCC principes, zoals beschr</w:t>
            </w:r>
            <w:r w:rsidR="00336E04">
              <w:rPr>
                <w:rFonts w:cs="Arial"/>
              </w:rPr>
              <w:t>even in hoofdstuk 1 en bijlage F</w:t>
            </w:r>
            <w:r w:rsidRPr="008D4FC7">
              <w:rPr>
                <w:rFonts w:cs="Arial"/>
              </w:rPr>
              <w:t xml:space="preserve"> van </w:t>
            </w:r>
            <w:r w:rsidR="000F0B1A">
              <w:rPr>
                <w:rFonts w:cs="Arial"/>
              </w:rPr>
              <w:t>de Aanbestedingsleidraad</w:t>
            </w:r>
            <w:r w:rsidRPr="008D4FC7">
              <w:rPr>
                <w:rFonts w:cs="Arial"/>
              </w:rPr>
              <w:t>.</w:t>
            </w:r>
          </w:p>
        </w:tc>
        <w:tc>
          <w:tcPr>
            <w:tcW w:w="1562" w:type="dxa"/>
            <w:vAlign w:val="center"/>
          </w:tcPr>
          <w:p w:rsidR="008D4FC7" w:rsidRPr="00894CF2" w:rsidRDefault="00C849AF" w:rsidP="00257FB2">
            <w:pPr>
              <w:spacing w:after="0" w:line="240" w:lineRule="auto"/>
              <w:rPr>
                <w:rFonts w:cs="Arial"/>
                <w:b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926E2E" w:rsidRPr="00894CF2" w:rsidTr="0022392F">
        <w:tc>
          <w:tcPr>
            <w:tcW w:w="7258" w:type="dxa"/>
            <w:vAlign w:val="center"/>
          </w:tcPr>
          <w:p w:rsidR="00926E2E" w:rsidRPr="00894CF2" w:rsidRDefault="00CF2AC0" w:rsidP="000F0B1A">
            <w:pPr>
              <w:spacing w:after="120" w:line="240" w:lineRule="auto"/>
              <w:rPr>
                <w:rFonts w:cs="Arial"/>
              </w:rPr>
            </w:pPr>
            <w:r w:rsidRPr="000F0B1A">
              <w:rPr>
                <w:rFonts w:cs="Arial"/>
              </w:rPr>
              <w:t>Uitgangspunten bij deze aanbesteding, zoals beschreven in hoofdstuk 2</w:t>
            </w:r>
            <w:r w:rsidR="0037618C" w:rsidRPr="000F0B1A">
              <w:rPr>
                <w:rFonts w:cs="Arial"/>
              </w:rPr>
              <w:t xml:space="preserve"> van </w:t>
            </w:r>
            <w:r w:rsidR="000F0B1A" w:rsidRPr="000F0B1A">
              <w:rPr>
                <w:rFonts w:cs="Arial"/>
              </w:rPr>
              <w:t>de Aanbestedingsleidraad</w:t>
            </w:r>
            <w:r w:rsidRPr="000F0B1A">
              <w:rPr>
                <w:rFonts w:cs="Arial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894CF2" w:rsidRDefault="00926E2E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926E2E" w:rsidRPr="00894CF2" w:rsidTr="0022392F">
        <w:tc>
          <w:tcPr>
            <w:tcW w:w="7258" w:type="dxa"/>
            <w:vAlign w:val="center"/>
          </w:tcPr>
          <w:p w:rsidR="00926E2E" w:rsidRPr="00894CF2" w:rsidRDefault="00CF2AC0" w:rsidP="000F0B1A">
            <w:pPr>
              <w:spacing w:after="120" w:line="240" w:lineRule="auto"/>
              <w:rPr>
                <w:rFonts w:cs="Arial"/>
              </w:rPr>
            </w:pPr>
            <w:r w:rsidRPr="000F0B1A">
              <w:rPr>
                <w:rFonts w:cs="Arial"/>
              </w:rPr>
              <w:t>Eisen aan de Inschrijver, zoals beschreven in hoofdstuk 3</w:t>
            </w:r>
            <w:r w:rsidR="0037618C" w:rsidRPr="000F0B1A">
              <w:rPr>
                <w:rFonts w:cs="Arial"/>
              </w:rPr>
              <w:t xml:space="preserve"> van </w:t>
            </w:r>
            <w:r w:rsidR="000F0B1A" w:rsidRPr="000F0B1A">
              <w:rPr>
                <w:rFonts w:cs="Arial"/>
              </w:rPr>
              <w:t>de Aanbestedingsleidraad</w:t>
            </w:r>
            <w:r w:rsidRPr="000F0B1A">
              <w:rPr>
                <w:rFonts w:cs="Arial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894CF2" w:rsidRDefault="00926E2E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CF2AC0" w:rsidRPr="00894CF2" w:rsidTr="0022392F">
        <w:tc>
          <w:tcPr>
            <w:tcW w:w="7258" w:type="dxa"/>
            <w:vAlign w:val="center"/>
          </w:tcPr>
          <w:p w:rsidR="00CF2AC0" w:rsidRPr="00894CF2" w:rsidRDefault="00CB4A6A" w:rsidP="004153EE">
            <w:pPr>
              <w:spacing w:after="120" w:line="240" w:lineRule="auto"/>
              <w:rPr>
                <w:rFonts w:cs="Arial"/>
              </w:rPr>
            </w:pPr>
            <w:r w:rsidRPr="000F0B1A">
              <w:rPr>
                <w:rFonts w:cs="Arial"/>
              </w:rPr>
              <w:t>De v</w:t>
            </w:r>
            <w:r w:rsidR="004153EE" w:rsidRPr="000F0B1A">
              <w:rPr>
                <w:rFonts w:cs="Arial"/>
              </w:rPr>
              <w:t xml:space="preserve">ormvereisten Inschrijving ambities, </w:t>
            </w:r>
            <w:r w:rsidR="00336E04" w:rsidRPr="000F0B1A">
              <w:rPr>
                <w:rFonts w:cs="Arial"/>
              </w:rPr>
              <w:t>Programma van a</w:t>
            </w:r>
            <w:r w:rsidR="004310DA" w:rsidRPr="000F0B1A">
              <w:rPr>
                <w:rFonts w:cs="Arial"/>
              </w:rPr>
              <w:t>mbities</w:t>
            </w:r>
            <w:r w:rsidR="00336E04" w:rsidRPr="000F0B1A">
              <w:rPr>
                <w:rFonts w:cs="Arial"/>
              </w:rPr>
              <w:t>, Interviews</w:t>
            </w:r>
            <w:r w:rsidR="008D4FC7" w:rsidRPr="000F0B1A">
              <w:rPr>
                <w:rFonts w:cs="Arial"/>
              </w:rPr>
              <w:t xml:space="preserve"> (</w:t>
            </w:r>
            <w:r w:rsidR="00CF2AC0" w:rsidRPr="000F0B1A">
              <w:rPr>
                <w:rFonts w:cs="Arial"/>
              </w:rPr>
              <w:t>Gunningscriteria</w:t>
            </w:r>
            <w:r w:rsidR="008D4FC7" w:rsidRPr="000F0B1A">
              <w:rPr>
                <w:rFonts w:cs="Arial"/>
              </w:rPr>
              <w:t xml:space="preserve">), </w:t>
            </w:r>
            <w:r w:rsidR="004153EE" w:rsidRPr="000F0B1A">
              <w:rPr>
                <w:rFonts w:cs="Arial"/>
              </w:rPr>
              <w:t>wijze van beoordelen en de gunning</w:t>
            </w:r>
            <w:r w:rsidR="00CF2AC0" w:rsidRPr="000F0B1A">
              <w:rPr>
                <w:rFonts w:cs="Arial"/>
              </w:rPr>
              <w:t xml:space="preserve">, </w:t>
            </w:r>
            <w:r w:rsidR="00257FB2" w:rsidRPr="000F0B1A">
              <w:rPr>
                <w:rFonts w:cs="Arial"/>
              </w:rPr>
              <w:t>zoals bes</w:t>
            </w:r>
            <w:r w:rsidR="0037618C" w:rsidRPr="000F0B1A">
              <w:rPr>
                <w:rFonts w:cs="Arial"/>
              </w:rPr>
              <w:t xml:space="preserve">chreven in hoofdstuk 4 van </w:t>
            </w:r>
            <w:r w:rsidR="000F0B1A" w:rsidRPr="000F0B1A">
              <w:rPr>
                <w:rFonts w:cs="Arial"/>
              </w:rPr>
              <w:t>de Aanbestedingsleidraad</w:t>
            </w:r>
            <w:r w:rsidR="00257FB2" w:rsidRPr="000F0B1A">
              <w:rPr>
                <w:rFonts w:cs="Arial"/>
              </w:rPr>
              <w:t>.</w:t>
            </w:r>
            <w:r w:rsidR="00447E96" w:rsidRPr="00894CF2">
              <w:rPr>
                <w:rFonts w:cs="Times New Roman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CF2AC0" w:rsidRPr="00894CF2" w:rsidRDefault="00CF2AC0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D04195" w:rsidRPr="00894CF2" w:rsidTr="0022392F">
        <w:tc>
          <w:tcPr>
            <w:tcW w:w="7258" w:type="dxa"/>
            <w:vAlign w:val="center"/>
          </w:tcPr>
          <w:p w:rsidR="00D04195" w:rsidRPr="004C52B9" w:rsidRDefault="00D04195" w:rsidP="004153EE">
            <w:pPr>
              <w:spacing w:after="120" w:line="240" w:lineRule="auto"/>
              <w:rPr>
                <w:rFonts w:cs="Times New Roman"/>
              </w:rPr>
            </w:pPr>
            <w:r w:rsidRPr="00447E96">
              <w:rPr>
                <w:rFonts w:cs="Times New Roman"/>
              </w:rPr>
              <w:t xml:space="preserve">Definitieve </w:t>
            </w:r>
            <w:r w:rsidR="00447E96" w:rsidRPr="00447E96">
              <w:rPr>
                <w:rFonts w:ascii="Calibri" w:eastAsia="CenturySchoolbook" w:hAnsi="Calibri"/>
              </w:rPr>
              <w:t xml:space="preserve">Concept </w:t>
            </w:r>
            <w:r w:rsidR="008D4FC7">
              <w:rPr>
                <w:rFonts w:ascii="Calibri" w:eastAsia="CenturySchoolbook" w:hAnsi="Calibri"/>
              </w:rPr>
              <w:t xml:space="preserve">RCC </w:t>
            </w:r>
            <w:r w:rsidR="00447E96" w:rsidRPr="00447E96">
              <w:rPr>
                <w:rFonts w:ascii="Calibri" w:eastAsia="CenturySchoolbook" w:hAnsi="Calibri"/>
              </w:rPr>
              <w:t>Commitment Contract</w:t>
            </w:r>
            <w:r w:rsidR="00447E96" w:rsidRPr="00447E96">
              <w:rPr>
                <w:rFonts w:cs="Times New Roman"/>
              </w:rPr>
              <w:t xml:space="preserve"> </w:t>
            </w:r>
            <w:r w:rsidRPr="00447E96">
              <w:rPr>
                <w:rFonts w:cs="Times New Roman"/>
              </w:rPr>
              <w:t xml:space="preserve">(bijlage B van </w:t>
            </w:r>
            <w:r w:rsidR="000F0B1A">
              <w:rPr>
                <w:rFonts w:cs="Times New Roman"/>
              </w:rPr>
              <w:t>de Aanbestedingsleidraad</w:t>
            </w:r>
            <w:r w:rsidRPr="00447E96">
              <w:rPr>
                <w:rFonts w:cs="Times New Roman"/>
              </w:rPr>
              <w:t>)</w:t>
            </w:r>
          </w:p>
        </w:tc>
        <w:tc>
          <w:tcPr>
            <w:tcW w:w="1562" w:type="dxa"/>
            <w:vAlign w:val="center"/>
          </w:tcPr>
          <w:p w:rsidR="00D04195" w:rsidRPr="00894CF2" w:rsidRDefault="00D04195" w:rsidP="00D04195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D04195" w:rsidRPr="00894CF2" w:rsidTr="0022392F">
        <w:tc>
          <w:tcPr>
            <w:tcW w:w="7258" w:type="dxa"/>
            <w:vAlign w:val="center"/>
          </w:tcPr>
          <w:p w:rsidR="00D04195" w:rsidRPr="00894CF2" w:rsidRDefault="00D04195" w:rsidP="004153EE">
            <w:pPr>
              <w:spacing w:after="12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t xml:space="preserve">Algemene Inkoopvoorwaarden Gemeente Hilversum 2018 (bijlage C van </w:t>
            </w:r>
            <w:r w:rsidR="000F0B1A">
              <w:rPr>
                <w:rFonts w:cs="Arial"/>
              </w:rPr>
              <w:t>de Aanbestedingsleidraad</w:t>
            </w:r>
            <w:r w:rsidRPr="00894CF2">
              <w:rPr>
                <w:rFonts w:cs="Arial"/>
              </w:rPr>
              <w:t>)</w:t>
            </w:r>
          </w:p>
        </w:tc>
        <w:tc>
          <w:tcPr>
            <w:tcW w:w="1562" w:type="dxa"/>
            <w:vAlign w:val="center"/>
          </w:tcPr>
          <w:p w:rsidR="00D04195" w:rsidRPr="00894CF2" w:rsidRDefault="00D04195" w:rsidP="00D04195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  <w:tr w:rsidR="00926E2E" w:rsidRPr="00894CF2" w:rsidTr="0022392F">
        <w:tc>
          <w:tcPr>
            <w:tcW w:w="7258" w:type="dxa"/>
            <w:vAlign w:val="center"/>
          </w:tcPr>
          <w:p w:rsidR="00926E2E" w:rsidRPr="00894CF2" w:rsidRDefault="006A2F28" w:rsidP="004C52B9">
            <w:pPr>
              <w:spacing w:after="0" w:line="360" w:lineRule="auto"/>
              <w:rPr>
                <w:rFonts w:cs="Arial"/>
              </w:rPr>
            </w:pPr>
            <w:r w:rsidRPr="004C52B9">
              <w:rPr>
                <w:rFonts w:cs="Times New Roman"/>
              </w:rPr>
              <w:t>Social-</w:t>
            </w:r>
            <w:r w:rsidR="00926E2E" w:rsidRPr="004C52B9">
              <w:rPr>
                <w:rFonts w:cs="Times New Roman"/>
              </w:rPr>
              <w:t>returnverplichting</w:t>
            </w:r>
            <w:r w:rsidR="00D04195" w:rsidRPr="004C52B9">
              <w:rPr>
                <w:rFonts w:cs="Times New Roman"/>
              </w:rPr>
              <w:t xml:space="preserve"> (bijlage D van </w:t>
            </w:r>
            <w:r w:rsidR="000F0B1A">
              <w:rPr>
                <w:rFonts w:cs="Times New Roman"/>
              </w:rPr>
              <w:t>de Aanbestedingsleidraad</w:t>
            </w:r>
            <w:r w:rsidR="00D04195" w:rsidRPr="004C52B9">
              <w:rPr>
                <w:rFonts w:cs="Times New Roman"/>
              </w:rPr>
              <w:t>)</w:t>
            </w:r>
          </w:p>
        </w:tc>
        <w:tc>
          <w:tcPr>
            <w:tcW w:w="1562" w:type="dxa"/>
            <w:vAlign w:val="center"/>
          </w:tcPr>
          <w:p w:rsidR="00926E2E" w:rsidRPr="00894CF2" w:rsidRDefault="00926E2E" w:rsidP="00257FB2">
            <w:pPr>
              <w:spacing w:after="0" w:line="240" w:lineRule="auto"/>
              <w:rPr>
                <w:rFonts w:cs="Arial"/>
              </w:rPr>
            </w:pPr>
            <w:r w:rsidRPr="00894CF2">
              <w:rPr>
                <w:rFonts w:cs="Arial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894CF2">
              <w:rPr>
                <w:rFonts w:cs="Arial"/>
              </w:rPr>
              <w:instrText xml:space="preserve"> FORMTEXT </w:instrText>
            </w:r>
            <w:r w:rsidRPr="00894CF2">
              <w:rPr>
                <w:rFonts w:cs="Arial"/>
              </w:rPr>
            </w:r>
            <w:r w:rsidRPr="00894CF2">
              <w:rPr>
                <w:rFonts w:cs="Arial"/>
              </w:rPr>
              <w:fldChar w:fldCharType="separate"/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  <w:noProof/>
              </w:rPr>
              <w:t> </w:t>
            </w:r>
            <w:r w:rsidRPr="00894CF2">
              <w:rPr>
                <w:rFonts w:cs="Arial"/>
              </w:rPr>
              <w:fldChar w:fldCharType="end"/>
            </w:r>
          </w:p>
        </w:tc>
      </w:tr>
    </w:tbl>
    <w:p w:rsidR="004310DA" w:rsidRDefault="004310DA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22392F" w:rsidTr="0022392F">
        <w:trPr>
          <w:trHeight w:val="362"/>
        </w:trPr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22392F" w:rsidRDefault="0022392F">
            <w:pPr>
              <w:spacing w:after="0" w:line="240" w:lineRule="auto"/>
              <w:jc w:val="center"/>
              <w:rPr>
                <w:rFonts w:cs="Arial"/>
                <w:b/>
                <w:cap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aps/>
                <w:color w:val="000000" w:themeColor="text1"/>
                <w:sz w:val="24"/>
                <w:szCs w:val="24"/>
              </w:rPr>
              <w:t>Wachtkamerovereenkomst</w:t>
            </w:r>
          </w:p>
          <w:p w:rsidR="0022392F" w:rsidRDefault="002239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Arial"/>
                <w:b/>
                <w:color w:val="000000" w:themeColor="text1"/>
                <w:sz w:val="24"/>
                <w:szCs w:val="24"/>
                <w:shd w:val="clear" w:color="auto" w:fill="9CC2E5" w:themeFill="accent1" w:themeFillTint="99"/>
              </w:rPr>
              <w:t>Warme en koude drankenvoorziening</w:t>
            </w:r>
          </w:p>
        </w:tc>
      </w:tr>
      <w:tr w:rsidR="0022392F" w:rsidTr="0022392F">
        <w:trPr>
          <w:trHeight w:val="527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2F" w:rsidRDefault="0022392F">
            <w:pPr>
              <w:spacing w:after="120" w:line="360" w:lineRule="auto"/>
              <w:rPr>
                <w:rFonts w:cs="Arial"/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Default="0022392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 “Ja” of “Nee” invullen  </w:t>
            </w:r>
          </w:p>
        </w:tc>
      </w:tr>
      <w:tr w:rsidR="0022392F" w:rsidTr="0022392F"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Default="0022392F">
            <w:pPr>
              <w:spacing w:after="120" w:line="240" w:lineRule="auto"/>
              <w:rPr>
                <w:rFonts w:cs="Arial"/>
              </w:rPr>
            </w:pPr>
            <w:r>
              <w:rPr>
                <w:rFonts w:cs="Times New Roman"/>
              </w:rPr>
              <w:t>Ondergetekende wenst mee te werken aan de wachtkamerconstructie (</w:t>
            </w:r>
            <w:r>
              <w:rPr>
                <w:rFonts w:cs="Arial"/>
              </w:rPr>
              <w:t>bijlage E van de Aanbestedingsleidraad).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2F" w:rsidRDefault="0022392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noProof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</w:rPr>
              <w:instrText xml:space="preserve"> FORMTEXT </w:instrText>
            </w:r>
            <w:r>
              <w:rPr>
                <w:rFonts w:cs="Arial"/>
                <w:noProof/>
              </w:rPr>
            </w:r>
            <w:r>
              <w:rPr>
                <w:rFonts w:cs="Arial"/>
                <w:noProof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fldChar w:fldCharType="end"/>
            </w:r>
          </w:p>
        </w:tc>
      </w:tr>
    </w:tbl>
    <w:p w:rsidR="004310DA" w:rsidRDefault="004310DA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p w:rsidR="0022392F" w:rsidRPr="00CF2AC0" w:rsidRDefault="0022392F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781B7D" w:rsidRDefault="00926E2E" w:rsidP="00781B7D">
            <w:pPr>
              <w:tabs>
                <w:tab w:val="left" w:pos="5220"/>
                <w:tab w:val="left" w:pos="5400"/>
              </w:tabs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 xml:space="preserve">Ingevuld door </w:t>
            </w:r>
          </w:p>
          <w:p w:rsidR="00926E2E" w:rsidRPr="00CF2AC0" w:rsidRDefault="00926E2E" w:rsidP="00781B7D">
            <w:pPr>
              <w:tabs>
                <w:tab w:val="left" w:pos="5220"/>
                <w:tab w:val="left" w:pos="5400"/>
              </w:tabs>
              <w:spacing w:line="48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781B7D">
              <w:rPr>
                <w:rFonts w:asciiTheme="minorHAnsi" w:hAnsiTheme="minorHAnsi" w:cs="Arial"/>
                <w:sz w:val="18"/>
                <w:szCs w:val="21"/>
              </w:rPr>
              <w:t>(tekenbevoegde functionaris Inschrijver)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B76A14" w:rsidRPr="00CF2AC0" w:rsidRDefault="00B76A14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D04195">
        <w:tc>
          <w:tcPr>
            <w:tcW w:w="3287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D04195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D04195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9AF" w:rsidRDefault="00C849AF" w:rsidP="00E61645">
      <w:pPr>
        <w:spacing w:after="0" w:line="240" w:lineRule="auto"/>
      </w:pPr>
      <w:r>
        <w:separator/>
      </w:r>
    </w:p>
  </w:endnote>
  <w:endnote w:type="continuationSeparator" w:id="0">
    <w:p w:rsidR="00C849AF" w:rsidRDefault="00C849AF" w:rsidP="00E6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p w:rsidR="00C849AF" w:rsidRPr="00906123" w:rsidRDefault="000F0B1A" w:rsidP="00E61645">
        <w:pPr>
          <w:pStyle w:val="Voettekst"/>
          <w:pBdr>
            <w:top w:val="single" w:sz="4" w:space="0" w:color="auto"/>
          </w:pBdr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FILENAME \* MERGEFORMAT 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Bijlage 2 Conformiteitenlijst en akkoordverklaring - Drankenvoorziening</w:t>
        </w:r>
        <w:r>
          <w:rPr>
            <w:sz w:val="16"/>
            <w:szCs w:val="16"/>
          </w:rPr>
          <w:fldChar w:fldCharType="end"/>
        </w:r>
        <w:r w:rsidR="00C849AF">
          <w:rPr>
            <w:sz w:val="16"/>
            <w:szCs w:val="16"/>
          </w:rPr>
          <w:tab/>
        </w:r>
        <w:r w:rsidR="00C849AF" w:rsidRPr="00906123">
          <w:rPr>
            <w:rFonts w:cs="Arial"/>
            <w:sz w:val="16"/>
            <w:szCs w:val="16"/>
          </w:rPr>
          <w:t xml:space="preserve">pagina </w:t>
        </w:r>
        <w:r w:rsidR="00C849AF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C849AF" w:rsidRPr="00906123">
          <w:rPr>
            <w:rStyle w:val="Paginanummer"/>
            <w:rFonts w:cs="Arial"/>
            <w:sz w:val="16"/>
            <w:szCs w:val="16"/>
          </w:rPr>
          <w:instrText xml:space="preserve"> PAGE </w:instrText>
        </w:r>
        <w:r w:rsidR="00C849AF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E06DD2">
          <w:rPr>
            <w:rStyle w:val="Paginanummer"/>
            <w:rFonts w:cs="Arial"/>
            <w:noProof/>
            <w:sz w:val="16"/>
            <w:szCs w:val="16"/>
          </w:rPr>
          <w:t>2</w:t>
        </w:r>
        <w:r w:rsidR="00C849AF" w:rsidRPr="00906123">
          <w:rPr>
            <w:rStyle w:val="Paginanummer"/>
            <w:rFonts w:cs="Arial"/>
            <w:sz w:val="16"/>
            <w:szCs w:val="16"/>
          </w:rPr>
          <w:fldChar w:fldCharType="end"/>
        </w:r>
        <w:r w:rsidR="00C849AF" w:rsidRPr="00906123">
          <w:rPr>
            <w:rStyle w:val="Paginanummer"/>
            <w:rFonts w:cs="Arial"/>
            <w:sz w:val="16"/>
            <w:szCs w:val="16"/>
          </w:rPr>
          <w:t xml:space="preserve"> van </w:t>
        </w:r>
        <w:r w:rsidR="00C849AF" w:rsidRPr="00906123">
          <w:rPr>
            <w:rStyle w:val="Paginanummer"/>
            <w:rFonts w:cs="Arial"/>
            <w:sz w:val="16"/>
            <w:szCs w:val="16"/>
          </w:rPr>
          <w:fldChar w:fldCharType="begin"/>
        </w:r>
        <w:r w:rsidR="00C849AF" w:rsidRPr="00906123">
          <w:rPr>
            <w:rStyle w:val="Paginanummer"/>
            <w:rFonts w:cs="Arial"/>
            <w:sz w:val="16"/>
            <w:szCs w:val="16"/>
          </w:rPr>
          <w:instrText xml:space="preserve"> NUMPAGES </w:instrText>
        </w:r>
        <w:r w:rsidR="00C849AF" w:rsidRPr="00906123">
          <w:rPr>
            <w:rStyle w:val="Paginanummer"/>
            <w:rFonts w:cs="Arial"/>
            <w:sz w:val="16"/>
            <w:szCs w:val="16"/>
          </w:rPr>
          <w:fldChar w:fldCharType="separate"/>
        </w:r>
        <w:r w:rsidR="00E06DD2">
          <w:rPr>
            <w:rStyle w:val="Paginanummer"/>
            <w:rFonts w:cs="Arial"/>
            <w:noProof/>
            <w:sz w:val="16"/>
            <w:szCs w:val="16"/>
          </w:rPr>
          <w:t>2</w:t>
        </w:r>
        <w:r w:rsidR="00C849AF" w:rsidRPr="00906123">
          <w:rPr>
            <w:rStyle w:val="Paginanummer"/>
            <w:rFonts w:cs="Arial"/>
            <w:sz w:val="16"/>
            <w:szCs w:val="16"/>
          </w:rPr>
          <w:fldChar w:fldCharType="end"/>
        </w:r>
      </w:p>
      <w:p w:rsidR="00C849AF" w:rsidRDefault="00E06DD2" w:rsidP="00E61645">
        <w:pPr>
          <w:pStyle w:val="Voetteks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9AF" w:rsidRDefault="00C849AF" w:rsidP="00E61645">
      <w:pPr>
        <w:spacing w:after="0" w:line="240" w:lineRule="auto"/>
      </w:pPr>
      <w:r>
        <w:separator/>
      </w:r>
    </w:p>
  </w:footnote>
  <w:footnote w:type="continuationSeparator" w:id="0">
    <w:p w:rsidR="00C849AF" w:rsidRDefault="00C849AF" w:rsidP="00E6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52D"/>
    <w:multiLevelType w:val="hybridMultilevel"/>
    <w:tmpl w:val="1C543F0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0F0B1A"/>
    <w:rsid w:val="000F3868"/>
    <w:rsid w:val="0011784E"/>
    <w:rsid w:val="00170998"/>
    <w:rsid w:val="001B4E3A"/>
    <w:rsid w:val="0022392F"/>
    <w:rsid w:val="00242315"/>
    <w:rsid w:val="00257FB2"/>
    <w:rsid w:val="002E4D57"/>
    <w:rsid w:val="00336E04"/>
    <w:rsid w:val="0037618C"/>
    <w:rsid w:val="004153EE"/>
    <w:rsid w:val="004310DA"/>
    <w:rsid w:val="00447E96"/>
    <w:rsid w:val="004C52B9"/>
    <w:rsid w:val="004F6133"/>
    <w:rsid w:val="005879AF"/>
    <w:rsid w:val="006117D6"/>
    <w:rsid w:val="006139D3"/>
    <w:rsid w:val="00660C50"/>
    <w:rsid w:val="006A2F28"/>
    <w:rsid w:val="006E7FDD"/>
    <w:rsid w:val="00714963"/>
    <w:rsid w:val="00736720"/>
    <w:rsid w:val="007539A0"/>
    <w:rsid w:val="00781B7D"/>
    <w:rsid w:val="00785FBE"/>
    <w:rsid w:val="00894CF2"/>
    <w:rsid w:val="008A3234"/>
    <w:rsid w:val="008A623C"/>
    <w:rsid w:val="008D4FC7"/>
    <w:rsid w:val="008F3F99"/>
    <w:rsid w:val="00922317"/>
    <w:rsid w:val="00926E2E"/>
    <w:rsid w:val="00954C17"/>
    <w:rsid w:val="009E67BD"/>
    <w:rsid w:val="00A853B3"/>
    <w:rsid w:val="00A916F0"/>
    <w:rsid w:val="00B76A14"/>
    <w:rsid w:val="00C22992"/>
    <w:rsid w:val="00C61C70"/>
    <w:rsid w:val="00C849AF"/>
    <w:rsid w:val="00CB4A6A"/>
    <w:rsid w:val="00CF2AC0"/>
    <w:rsid w:val="00D04195"/>
    <w:rsid w:val="00D056E1"/>
    <w:rsid w:val="00D175F6"/>
    <w:rsid w:val="00D274CA"/>
    <w:rsid w:val="00D4773F"/>
    <w:rsid w:val="00D51226"/>
    <w:rsid w:val="00E0259F"/>
    <w:rsid w:val="00E06DD2"/>
    <w:rsid w:val="00E61645"/>
    <w:rsid w:val="00E93F5B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10DA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645"/>
  </w:style>
  <w:style w:type="paragraph" w:styleId="Voettekst">
    <w:name w:val="footer"/>
    <w:basedOn w:val="Standaard"/>
    <w:link w:val="VoettekstChar"/>
    <w:uiPriority w:val="99"/>
    <w:unhideWhenUsed/>
    <w:rsid w:val="00E61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645"/>
  </w:style>
  <w:style w:type="character" w:styleId="Paginanummer">
    <w:name w:val="page number"/>
    <w:basedOn w:val="Standaardalinea-lettertype"/>
    <w:rsid w:val="00E61645"/>
  </w:style>
  <w:style w:type="paragraph" w:styleId="Lijstalinea">
    <w:name w:val="List Paragraph"/>
    <w:basedOn w:val="Standaard"/>
    <w:link w:val="LijstalineaChar"/>
    <w:uiPriority w:val="34"/>
    <w:qFormat/>
    <w:rsid w:val="00447E96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447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250EDD4B</Template>
  <TotalTime>61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32</cp:revision>
  <dcterms:created xsi:type="dcterms:W3CDTF">2018-11-19T13:28:00Z</dcterms:created>
  <dcterms:modified xsi:type="dcterms:W3CDTF">2021-05-17T11:19:00Z</dcterms:modified>
</cp:coreProperties>
</file>