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0F84E" w14:textId="77777777" w:rsidR="001B0C97" w:rsidRPr="002E4880" w:rsidRDefault="001B0C97" w:rsidP="005319E8">
      <w:pPr>
        <w:pStyle w:val="Plattetekst"/>
        <w:numPr>
          <w:ilvl w:val="12"/>
          <w:numId w:val="0"/>
        </w:numPr>
        <w:rPr>
          <w:rFonts w:ascii="Century Gothic" w:hAnsi="Century Gothic"/>
          <w:b/>
          <w:bCs/>
          <w:sz w:val="18"/>
          <w:szCs w:val="18"/>
        </w:rPr>
      </w:pPr>
      <w:r w:rsidRPr="002E4880">
        <w:rPr>
          <w:rFonts w:ascii="Century Gothic" w:hAnsi="Century Gothic"/>
          <w:b/>
          <w:bCs/>
          <w:sz w:val="18"/>
          <w:szCs w:val="18"/>
        </w:rPr>
        <w:t>Standaardformulier Refer</w:t>
      </w:r>
      <w:r w:rsidR="008A4C41" w:rsidRPr="002E4880">
        <w:rPr>
          <w:rFonts w:ascii="Century Gothic" w:hAnsi="Century Gothic"/>
          <w:b/>
          <w:bCs/>
          <w:sz w:val="18"/>
          <w:szCs w:val="18"/>
        </w:rPr>
        <w:t>entie/kerncompetentie</w:t>
      </w:r>
      <w:r w:rsidR="00825D84" w:rsidRPr="002E4880">
        <w:rPr>
          <w:rFonts w:ascii="Century Gothic" w:hAnsi="Century Gothic"/>
          <w:b/>
          <w:bCs/>
          <w:sz w:val="18"/>
          <w:szCs w:val="18"/>
        </w:rPr>
        <w:t>s</w:t>
      </w:r>
    </w:p>
    <w:p w14:paraId="2792B6B5" w14:textId="77777777" w:rsidR="001B0C97" w:rsidRPr="002E4880" w:rsidRDefault="001B0C97" w:rsidP="001B0C97">
      <w:pPr>
        <w:jc w:val="both"/>
        <w:rPr>
          <w:rFonts w:ascii="Century Gothic" w:hAnsi="Century Gothic" w:cs="Arial"/>
          <w:sz w:val="18"/>
          <w:szCs w:val="18"/>
        </w:rPr>
      </w:pPr>
      <w:r w:rsidRPr="002E4880">
        <w:rPr>
          <w:rFonts w:ascii="Century Gothic" w:hAnsi="Century Gothic" w:cs="Arial"/>
          <w:sz w:val="18"/>
          <w:szCs w:val="18"/>
        </w:rPr>
        <w:t xml:space="preserve">Inschrijver dient </w:t>
      </w:r>
      <w:r w:rsidR="00176DCC" w:rsidRPr="002E4880">
        <w:rPr>
          <w:rFonts w:ascii="Century Gothic" w:hAnsi="Century Gothic" w:cs="Arial"/>
          <w:sz w:val="18"/>
          <w:szCs w:val="18"/>
        </w:rPr>
        <w:t xml:space="preserve">een </w:t>
      </w:r>
      <w:r w:rsidRPr="002E4880">
        <w:rPr>
          <w:rFonts w:ascii="Century Gothic" w:hAnsi="Century Gothic" w:cs="Arial"/>
          <w:sz w:val="18"/>
          <w:szCs w:val="18"/>
        </w:rPr>
        <w:t>referentie</w:t>
      </w:r>
      <w:r w:rsidR="00B03A27" w:rsidRPr="002E4880">
        <w:rPr>
          <w:rFonts w:ascii="Century Gothic" w:hAnsi="Century Gothic" w:cs="Arial"/>
          <w:sz w:val="18"/>
          <w:szCs w:val="18"/>
        </w:rPr>
        <w:t xml:space="preserve"> in</w:t>
      </w:r>
      <w:r w:rsidR="00176DCC" w:rsidRPr="002E4880">
        <w:rPr>
          <w:rFonts w:ascii="Century Gothic" w:hAnsi="Century Gothic" w:cs="Arial"/>
          <w:sz w:val="18"/>
          <w:szCs w:val="18"/>
        </w:rPr>
        <w:t>,</w:t>
      </w:r>
      <w:r w:rsidR="00B03A27" w:rsidRPr="002E4880">
        <w:rPr>
          <w:rFonts w:ascii="Century Gothic" w:hAnsi="Century Gothic" w:cs="Arial"/>
          <w:sz w:val="18"/>
          <w:szCs w:val="18"/>
        </w:rPr>
        <w:t xml:space="preserve"> </w:t>
      </w:r>
      <w:r w:rsidRPr="002E4880">
        <w:rPr>
          <w:rFonts w:ascii="Century Gothic" w:hAnsi="Century Gothic" w:cs="Arial"/>
          <w:sz w:val="18"/>
          <w:szCs w:val="18"/>
        </w:rPr>
        <w:t xml:space="preserve">die niet ouder </w:t>
      </w:r>
      <w:r w:rsidR="00A52BEC" w:rsidRPr="002E4880">
        <w:rPr>
          <w:rFonts w:ascii="Century Gothic" w:hAnsi="Century Gothic" w:cs="Arial"/>
          <w:sz w:val="18"/>
          <w:szCs w:val="18"/>
        </w:rPr>
        <w:t xml:space="preserve">is </w:t>
      </w:r>
      <w:r w:rsidRPr="002E4880">
        <w:rPr>
          <w:rFonts w:ascii="Century Gothic" w:hAnsi="Century Gothic" w:cs="Arial"/>
          <w:sz w:val="18"/>
          <w:szCs w:val="18"/>
        </w:rPr>
        <w:t>dan 3 jaar</w:t>
      </w:r>
      <w:r w:rsidR="00B03A27" w:rsidRPr="002E4880">
        <w:rPr>
          <w:rFonts w:ascii="Century Gothic" w:hAnsi="Century Gothic" w:cs="Arial"/>
          <w:sz w:val="18"/>
          <w:szCs w:val="18"/>
        </w:rPr>
        <w:t xml:space="preserve"> </w:t>
      </w:r>
      <w:r w:rsidRPr="002E4880">
        <w:rPr>
          <w:rFonts w:ascii="Century Gothic" w:hAnsi="Century Gothic" w:cs="Arial"/>
          <w:sz w:val="18"/>
          <w:szCs w:val="18"/>
        </w:rPr>
        <w:t>op het moment van h</w:t>
      </w:r>
      <w:r w:rsidR="00176DCC" w:rsidRPr="002E4880">
        <w:rPr>
          <w:rFonts w:ascii="Century Gothic" w:hAnsi="Century Gothic" w:cs="Arial"/>
          <w:sz w:val="18"/>
          <w:szCs w:val="18"/>
        </w:rPr>
        <w:t xml:space="preserve">et indienen van de inschrijving en naar tevredenheid van de opdrachtgever </w:t>
      </w:r>
      <w:r w:rsidR="00A52BEC" w:rsidRPr="002E4880">
        <w:rPr>
          <w:rFonts w:ascii="Century Gothic" w:hAnsi="Century Gothic" w:cs="Arial"/>
          <w:sz w:val="18"/>
          <w:szCs w:val="18"/>
        </w:rPr>
        <w:t>is</w:t>
      </w:r>
      <w:r w:rsidR="00FE3C1E" w:rsidRPr="002E4880">
        <w:rPr>
          <w:rFonts w:ascii="Century Gothic" w:hAnsi="Century Gothic" w:cs="Arial"/>
          <w:sz w:val="18"/>
          <w:szCs w:val="18"/>
        </w:rPr>
        <w:t xml:space="preserve"> of wordt</w:t>
      </w:r>
      <w:r w:rsidR="00A52BEC" w:rsidRPr="002E4880">
        <w:rPr>
          <w:rFonts w:ascii="Century Gothic" w:hAnsi="Century Gothic" w:cs="Arial"/>
          <w:sz w:val="18"/>
          <w:szCs w:val="18"/>
        </w:rPr>
        <w:t xml:space="preserve"> </w:t>
      </w:r>
      <w:r w:rsidR="00176DCC" w:rsidRPr="002E4880">
        <w:rPr>
          <w:rFonts w:ascii="Century Gothic" w:hAnsi="Century Gothic" w:cs="Arial"/>
          <w:sz w:val="18"/>
          <w:szCs w:val="18"/>
        </w:rPr>
        <w:t xml:space="preserve">uitgevoerd. </w:t>
      </w:r>
    </w:p>
    <w:p w14:paraId="427806A9" w14:textId="77777777" w:rsidR="005319E8" w:rsidRPr="002E4880" w:rsidRDefault="005319E8" w:rsidP="005319E8">
      <w:pPr>
        <w:pStyle w:val="Lijstalinea"/>
        <w:numPr>
          <w:ilvl w:val="0"/>
          <w:numId w:val="8"/>
        </w:numPr>
        <w:jc w:val="both"/>
        <w:rPr>
          <w:rFonts w:ascii="Century Gothic" w:hAnsi="Century Gothic" w:cs="Arial"/>
          <w:sz w:val="18"/>
          <w:szCs w:val="18"/>
        </w:rPr>
      </w:pPr>
      <w:r w:rsidRPr="002E4880">
        <w:rPr>
          <w:rFonts w:ascii="Century Gothic" w:hAnsi="Century Gothic" w:cs="Arial"/>
          <w:sz w:val="18"/>
          <w:szCs w:val="18"/>
        </w:rPr>
        <w:t>Referentie is bij voorkeur niet bij Aanbestedende dienst ingevuld.</w:t>
      </w:r>
    </w:p>
    <w:p w14:paraId="11A4511F" w14:textId="77777777" w:rsidR="001B0C97" w:rsidRPr="002E4880" w:rsidRDefault="001B0C97" w:rsidP="001B0C97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51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single" w:sz="4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2"/>
        <w:gridCol w:w="5187"/>
      </w:tblGrid>
      <w:tr w:rsidR="00E52BCC" w:rsidRPr="002E4880" w14:paraId="5ADF9866" w14:textId="77777777" w:rsidTr="002E4880">
        <w:trPr>
          <w:trHeight w:val="189"/>
          <w:tblCellSpacing w:w="20" w:type="dxa"/>
        </w:trPr>
        <w:tc>
          <w:tcPr>
            <w:tcW w:w="4272" w:type="dxa"/>
            <w:shd w:val="clear" w:color="auto" w:fill="4F81BD" w:themeFill="accent1"/>
            <w:vAlign w:val="center"/>
          </w:tcPr>
          <w:p w14:paraId="67C8CFED" w14:textId="77777777" w:rsidR="001B0C97" w:rsidRPr="002E4880" w:rsidRDefault="001B0C97" w:rsidP="0063568A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  <w:t xml:space="preserve">Referentie </w:t>
            </w:r>
          </w:p>
        </w:tc>
        <w:tc>
          <w:tcPr>
            <w:tcW w:w="5127" w:type="dxa"/>
            <w:shd w:val="clear" w:color="auto" w:fill="4F81BD" w:themeFill="accent1"/>
            <w:vAlign w:val="center"/>
          </w:tcPr>
          <w:p w14:paraId="1DDDA3BF" w14:textId="77777777" w:rsidR="001B0C97" w:rsidRPr="002E4880" w:rsidRDefault="001B0C97" w:rsidP="0063568A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</w:p>
        </w:tc>
      </w:tr>
      <w:tr w:rsidR="001B0C97" w:rsidRPr="002E4880" w14:paraId="3D3B5C41" w14:textId="77777777" w:rsidTr="002E4880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14:paraId="4EE65BDE" w14:textId="77777777" w:rsidR="001B0C97" w:rsidRPr="002E4880" w:rsidRDefault="001B0C97" w:rsidP="00FE3C1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Naam inschrijver</w:t>
            </w:r>
          </w:p>
        </w:tc>
        <w:tc>
          <w:tcPr>
            <w:tcW w:w="5127" w:type="dxa"/>
            <w:vAlign w:val="center"/>
          </w:tcPr>
          <w:p w14:paraId="765F332E" w14:textId="77777777" w:rsidR="001B0C97" w:rsidRPr="002E4880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14:paraId="09C28094" w14:textId="77777777" w:rsidTr="002E4880">
        <w:trPr>
          <w:trHeight w:val="122"/>
          <w:tblCellSpacing w:w="20" w:type="dxa"/>
        </w:trPr>
        <w:tc>
          <w:tcPr>
            <w:tcW w:w="4272" w:type="dxa"/>
            <w:vAlign w:val="center"/>
          </w:tcPr>
          <w:p w14:paraId="7891E406" w14:textId="77777777" w:rsidR="00054F62" w:rsidRPr="00B8353A" w:rsidRDefault="003820F9" w:rsidP="00054F62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8353A">
              <w:rPr>
                <w:rFonts w:ascii="Century Gothic" w:hAnsi="Century Gothic" w:cs="Arial"/>
                <w:b/>
                <w:bCs/>
                <w:sz w:val="18"/>
                <w:szCs w:val="18"/>
              </w:rPr>
              <w:t>Kerncompetentie</w:t>
            </w:r>
            <w:r w:rsidR="00054F62" w:rsidRPr="00B8353A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1: </w:t>
            </w:r>
            <w:r w:rsidR="00054F62" w:rsidRPr="00B8353A">
              <w:rPr>
                <w:rFonts w:ascii="Century Gothic" w:hAnsi="Century Gothic" w:cs="Arial"/>
                <w:b/>
                <w:bCs/>
                <w:sz w:val="18"/>
                <w:szCs w:val="18"/>
              </w:rPr>
              <w:t>Natuurtechnisch beheer met rupsgedragen machines</w:t>
            </w:r>
          </w:p>
          <w:p w14:paraId="294EFCDC" w14:textId="0FE5B19E" w:rsidR="003820F9" w:rsidRPr="00B8353A" w:rsidRDefault="003820F9" w:rsidP="003820F9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5127" w:type="dxa"/>
          </w:tcPr>
          <w:p w14:paraId="56475631" w14:textId="4FA63065" w:rsidR="009F1D7E" w:rsidRPr="002E4880" w:rsidRDefault="00054F62" w:rsidP="00054F6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054F62">
              <w:rPr>
                <w:rFonts w:ascii="Century Gothic" w:hAnsi="Century Gothic" w:cs="Arial"/>
                <w:sz w:val="18"/>
                <w:szCs w:val="18"/>
              </w:rPr>
              <w:t>U heeft als kerncompetentie bij één opdrachtgever minimaal 5 hectares natte en vochtige natuurgraslanden gemaaid met rupsgedragen machines.</w:t>
            </w:r>
          </w:p>
        </w:tc>
      </w:tr>
      <w:tr w:rsidR="003820F9" w:rsidRPr="002E4880" w14:paraId="537A90FB" w14:textId="77777777" w:rsidTr="002E4880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14:paraId="05CB5B07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Naam en adresgegevens opdrachtgever</w:t>
            </w:r>
          </w:p>
        </w:tc>
        <w:tc>
          <w:tcPr>
            <w:tcW w:w="5127" w:type="dxa"/>
            <w:vAlign w:val="center"/>
          </w:tcPr>
          <w:p w14:paraId="656FC3ED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0BBC57A2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14:paraId="012D9A7C" w14:textId="77777777" w:rsidTr="002E4880">
        <w:trPr>
          <w:trHeight w:val="401"/>
          <w:tblCellSpacing w:w="20" w:type="dxa"/>
        </w:trPr>
        <w:tc>
          <w:tcPr>
            <w:tcW w:w="4272" w:type="dxa"/>
            <w:vAlign w:val="center"/>
          </w:tcPr>
          <w:p w14:paraId="2018D0B1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Soort organisatie</w:t>
            </w:r>
          </w:p>
        </w:tc>
        <w:tc>
          <w:tcPr>
            <w:tcW w:w="5127" w:type="dxa"/>
            <w:vAlign w:val="center"/>
          </w:tcPr>
          <w:p w14:paraId="730AD22A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publiekrechtelijk / privaatrechtelijk</w:t>
            </w:r>
          </w:p>
        </w:tc>
      </w:tr>
      <w:tr w:rsidR="003820F9" w:rsidRPr="002E4880" w14:paraId="2BD69860" w14:textId="77777777" w:rsidTr="002E4880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14:paraId="4D8C3906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Contactpersoon en telefoonnummer</w:t>
            </w:r>
          </w:p>
        </w:tc>
        <w:tc>
          <w:tcPr>
            <w:tcW w:w="5127" w:type="dxa"/>
            <w:vAlign w:val="center"/>
          </w:tcPr>
          <w:p w14:paraId="17747AF1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6A9D33BC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14:paraId="4FC6E0BE" w14:textId="77777777" w:rsidTr="002E4880">
        <w:trPr>
          <w:trHeight w:val="385"/>
          <w:tblCellSpacing w:w="20" w:type="dxa"/>
        </w:trPr>
        <w:tc>
          <w:tcPr>
            <w:tcW w:w="4272" w:type="dxa"/>
            <w:vMerge w:val="restart"/>
          </w:tcPr>
          <w:p w14:paraId="62A075FC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Datum start referentieproject</w:t>
            </w:r>
          </w:p>
          <w:p w14:paraId="40DB3FF4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363153B3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Datum eind referentieproject</w:t>
            </w:r>
          </w:p>
          <w:p w14:paraId="1D64CEA0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3F578660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Reden beëindiging referentieproject</w:t>
            </w:r>
          </w:p>
        </w:tc>
        <w:tc>
          <w:tcPr>
            <w:tcW w:w="5127" w:type="dxa"/>
            <w:vAlign w:val="center"/>
          </w:tcPr>
          <w:p w14:paraId="1BCAD7D6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14:paraId="49798E1D" w14:textId="77777777" w:rsidTr="002E4880">
        <w:trPr>
          <w:trHeight w:val="385"/>
          <w:tblCellSpacing w:w="20" w:type="dxa"/>
        </w:trPr>
        <w:tc>
          <w:tcPr>
            <w:tcW w:w="4272" w:type="dxa"/>
            <w:vMerge/>
          </w:tcPr>
          <w:p w14:paraId="1BA8B51D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14:paraId="3238D614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14:paraId="0715AECD" w14:textId="77777777" w:rsidTr="002E4880">
        <w:trPr>
          <w:trHeight w:val="385"/>
          <w:tblCellSpacing w:w="20" w:type="dxa"/>
        </w:trPr>
        <w:tc>
          <w:tcPr>
            <w:tcW w:w="4272" w:type="dxa"/>
            <w:vMerge/>
          </w:tcPr>
          <w:p w14:paraId="574DC800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14:paraId="5DFE7D31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14:paraId="1CD8DCAB" w14:textId="77777777" w:rsidTr="002E4880">
        <w:trPr>
          <w:trHeight w:val="237"/>
          <w:tblCellSpacing w:w="20" w:type="dxa"/>
        </w:trPr>
        <w:tc>
          <w:tcPr>
            <w:tcW w:w="4272" w:type="dxa"/>
            <w:vMerge w:val="restart"/>
          </w:tcPr>
          <w:p w14:paraId="65DF9476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Positie van inschrijver in het project </w:t>
            </w:r>
          </w:p>
          <w:p w14:paraId="4D4F503A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76C5A758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Percentage van de projectopdracht</w:t>
            </w:r>
          </w:p>
        </w:tc>
        <w:tc>
          <w:tcPr>
            <w:tcW w:w="5127" w:type="dxa"/>
            <w:vAlign w:val="center"/>
          </w:tcPr>
          <w:p w14:paraId="17B1D8DA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Zelfstandig inschrijver / combinant  / derde (onderaannemer) </w:t>
            </w:r>
          </w:p>
        </w:tc>
      </w:tr>
      <w:tr w:rsidR="003820F9" w:rsidRPr="002E4880" w14:paraId="55BCDD2E" w14:textId="77777777" w:rsidTr="002E4880">
        <w:trPr>
          <w:trHeight w:val="237"/>
          <w:tblCellSpacing w:w="20" w:type="dxa"/>
        </w:trPr>
        <w:tc>
          <w:tcPr>
            <w:tcW w:w="4272" w:type="dxa"/>
            <w:vMerge/>
          </w:tcPr>
          <w:p w14:paraId="46964BCF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14:paraId="0EE72D2D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 %</w:t>
            </w:r>
          </w:p>
        </w:tc>
      </w:tr>
      <w:tr w:rsidR="003820F9" w:rsidRPr="002E4880" w14:paraId="3943CB66" w14:textId="77777777" w:rsidTr="002E4880">
        <w:trPr>
          <w:trHeight w:val="5061"/>
          <w:tblCellSpacing w:w="20" w:type="dxa"/>
        </w:trPr>
        <w:tc>
          <w:tcPr>
            <w:tcW w:w="4272" w:type="dxa"/>
          </w:tcPr>
          <w:p w14:paraId="497E12A4" w14:textId="77777777" w:rsidR="003820F9" w:rsidRPr="002E4880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Omschrijving inhoud referentieopdracht</w:t>
            </w:r>
          </w:p>
        </w:tc>
        <w:tc>
          <w:tcPr>
            <w:tcW w:w="5127" w:type="dxa"/>
            <w:vAlign w:val="center"/>
          </w:tcPr>
          <w:p w14:paraId="049DEAC2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14:paraId="3E892CC5" w14:textId="77777777" w:rsidTr="002E4880">
        <w:trPr>
          <w:trHeight w:val="359"/>
          <w:tblCellSpacing w:w="20" w:type="dxa"/>
        </w:trPr>
        <w:tc>
          <w:tcPr>
            <w:tcW w:w="4272" w:type="dxa"/>
          </w:tcPr>
          <w:p w14:paraId="78DEE75C" w14:textId="77777777" w:rsidR="003820F9" w:rsidRPr="002E4880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Totale omvang van het referentieproject/ in Euro’s </w:t>
            </w:r>
          </w:p>
        </w:tc>
        <w:tc>
          <w:tcPr>
            <w:tcW w:w="5127" w:type="dxa"/>
            <w:vAlign w:val="center"/>
          </w:tcPr>
          <w:p w14:paraId="1A5EB66D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14:paraId="48B2A662" w14:textId="77777777" w:rsidTr="002E4880">
        <w:trPr>
          <w:trHeight w:val="368"/>
          <w:tblCellSpacing w:w="20" w:type="dxa"/>
        </w:trPr>
        <w:tc>
          <w:tcPr>
            <w:tcW w:w="4272" w:type="dxa"/>
          </w:tcPr>
          <w:p w14:paraId="2F874BBF" w14:textId="77777777" w:rsidR="003820F9" w:rsidRPr="002E4880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Is het referentieproject tijdig conform de door de opdrachtgever geaccordeerde planning opgeleverd?</w:t>
            </w:r>
          </w:p>
        </w:tc>
        <w:tc>
          <w:tcPr>
            <w:tcW w:w="5127" w:type="dxa"/>
            <w:vAlign w:val="center"/>
          </w:tcPr>
          <w:p w14:paraId="7471B17B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14:paraId="1E81C719" w14:textId="77777777" w:rsidTr="002E4880">
        <w:trPr>
          <w:trHeight w:val="1115"/>
          <w:tblCellSpacing w:w="20" w:type="dxa"/>
        </w:trPr>
        <w:tc>
          <w:tcPr>
            <w:tcW w:w="4272" w:type="dxa"/>
          </w:tcPr>
          <w:p w14:paraId="08A5CA42" w14:textId="77777777" w:rsidR="003820F9" w:rsidRPr="002E4880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Zijn er opmerkingen op de kwaliteit van uitvoering van de overeenkomst?</w:t>
            </w:r>
          </w:p>
          <w:p w14:paraId="5B4CF27C" w14:textId="77777777" w:rsidR="003820F9" w:rsidRPr="002E4880" w:rsidRDefault="003820F9" w:rsidP="003820F9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1FF54D7" w14:textId="77777777" w:rsidR="003820F9" w:rsidRPr="002E4880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Zo ja, welke</w:t>
            </w:r>
          </w:p>
        </w:tc>
        <w:tc>
          <w:tcPr>
            <w:tcW w:w="5127" w:type="dxa"/>
            <w:vAlign w:val="center"/>
          </w:tcPr>
          <w:p w14:paraId="2B66951F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19739803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029B6517" w14:textId="77777777"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73BFD635" w14:textId="77777777" w:rsidR="00BD796C" w:rsidRPr="002E4880" w:rsidRDefault="00BD796C" w:rsidP="001B0C97">
      <w:pPr>
        <w:rPr>
          <w:rFonts w:ascii="Century Gothic" w:hAnsi="Century Gothic" w:cs="Arial"/>
          <w:sz w:val="18"/>
          <w:szCs w:val="18"/>
        </w:rPr>
      </w:pPr>
    </w:p>
    <w:p w14:paraId="2189B514" w14:textId="77777777" w:rsidR="00C0540E" w:rsidRPr="002E4880" w:rsidRDefault="00C0540E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  <w:r w:rsidRPr="002E4880">
        <w:rPr>
          <w:rFonts w:ascii="Century Gothic" w:hAnsi="Century Gothic" w:cs="Arial"/>
          <w:sz w:val="18"/>
          <w:szCs w:val="18"/>
        </w:rPr>
        <w:br w:type="page"/>
      </w:r>
    </w:p>
    <w:tbl>
      <w:tblPr>
        <w:tblW w:w="951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2"/>
        <w:gridCol w:w="5187"/>
      </w:tblGrid>
      <w:tr w:rsidR="00C0540E" w:rsidRPr="002E4880" w14:paraId="7C4863DF" w14:textId="77777777" w:rsidTr="00C0540E">
        <w:trPr>
          <w:trHeight w:val="189"/>
          <w:tblCellSpacing w:w="20" w:type="dxa"/>
        </w:trPr>
        <w:tc>
          <w:tcPr>
            <w:tcW w:w="4272" w:type="dxa"/>
            <w:shd w:val="clear" w:color="auto" w:fill="4F81BD" w:themeFill="accent1"/>
            <w:vAlign w:val="center"/>
          </w:tcPr>
          <w:p w14:paraId="3AF483A0" w14:textId="77777777" w:rsidR="00C0540E" w:rsidRPr="002E4880" w:rsidRDefault="00C0540E" w:rsidP="00C800B2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  <w:lastRenderedPageBreak/>
              <w:t xml:space="preserve">Referentie </w:t>
            </w:r>
          </w:p>
        </w:tc>
        <w:tc>
          <w:tcPr>
            <w:tcW w:w="5127" w:type="dxa"/>
            <w:shd w:val="clear" w:color="auto" w:fill="4F81BD" w:themeFill="accent1"/>
            <w:vAlign w:val="center"/>
          </w:tcPr>
          <w:p w14:paraId="516A7647" w14:textId="77777777" w:rsidR="00C0540E" w:rsidRPr="002E4880" w:rsidRDefault="00C0540E" w:rsidP="00C800B2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</w:p>
        </w:tc>
      </w:tr>
      <w:tr w:rsidR="00C0540E" w:rsidRPr="002E4880" w14:paraId="547E0C12" w14:textId="77777777" w:rsidTr="00C0540E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14:paraId="002C594D" w14:textId="77777777" w:rsidR="00C0540E" w:rsidRPr="002E4880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Naam inschrijver</w:t>
            </w:r>
          </w:p>
        </w:tc>
        <w:tc>
          <w:tcPr>
            <w:tcW w:w="5127" w:type="dxa"/>
            <w:vAlign w:val="center"/>
          </w:tcPr>
          <w:p w14:paraId="406A990B" w14:textId="77777777" w:rsidR="00C0540E" w:rsidRPr="002E4880" w:rsidRDefault="00C0540E" w:rsidP="00C800B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F1D7E" w:rsidRPr="002E4880" w14:paraId="643B9710" w14:textId="77777777" w:rsidTr="003A31B1">
        <w:trPr>
          <w:trHeight w:val="16"/>
          <w:tblCellSpacing w:w="20" w:type="dxa"/>
        </w:trPr>
        <w:tc>
          <w:tcPr>
            <w:tcW w:w="4272" w:type="dxa"/>
            <w:vAlign w:val="center"/>
          </w:tcPr>
          <w:p w14:paraId="02A1E4EF" w14:textId="13937769" w:rsidR="009F1D7E" w:rsidRPr="00B8353A" w:rsidRDefault="009F1D7E" w:rsidP="009F1D7E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8353A">
              <w:rPr>
                <w:rFonts w:ascii="Century Gothic" w:hAnsi="Century Gothic" w:cs="Arial"/>
                <w:b/>
                <w:bCs/>
                <w:sz w:val="18"/>
                <w:szCs w:val="18"/>
              </w:rPr>
              <w:t>Kerncompetentie</w:t>
            </w:r>
            <w:r w:rsidR="00B8353A" w:rsidRPr="00B8353A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2: </w:t>
            </w:r>
            <w:r w:rsidR="00B8353A" w:rsidRPr="00B8353A">
              <w:rPr>
                <w:rFonts w:ascii="Century Gothic" w:hAnsi="Century Gothic" w:cs="Arial"/>
                <w:b/>
                <w:bCs/>
                <w:sz w:val="18"/>
                <w:szCs w:val="18"/>
              </w:rPr>
              <w:t>Natuurtechnisch beheer zandgronden</w:t>
            </w:r>
          </w:p>
        </w:tc>
        <w:tc>
          <w:tcPr>
            <w:tcW w:w="5127" w:type="dxa"/>
          </w:tcPr>
          <w:p w14:paraId="17D868DD" w14:textId="42CB44A5" w:rsidR="009F1D7E" w:rsidRPr="002E4880" w:rsidRDefault="00B8353A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B8353A">
              <w:rPr>
                <w:rFonts w:ascii="Century Gothic" w:hAnsi="Century Gothic" w:cs="Arial"/>
                <w:sz w:val="18"/>
                <w:szCs w:val="18"/>
              </w:rPr>
              <w:t>U heeft als kerncompetentie bij één opdrachtgever minimaal 5 hectares droge en schrale natuurgraslanden gemaaid op zandgronden met natuurtechnisch materieel.</w:t>
            </w:r>
          </w:p>
        </w:tc>
      </w:tr>
      <w:tr w:rsidR="009F1D7E" w:rsidRPr="002E4880" w14:paraId="57A030DD" w14:textId="77777777" w:rsidTr="00C0540E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14:paraId="5D1F3B2B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Naam en adresgegevens opdrachtgever</w:t>
            </w:r>
          </w:p>
        </w:tc>
        <w:tc>
          <w:tcPr>
            <w:tcW w:w="5127" w:type="dxa"/>
            <w:vAlign w:val="center"/>
          </w:tcPr>
          <w:p w14:paraId="122DD237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02E6498C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F1D7E" w:rsidRPr="002E4880" w14:paraId="22E78DE3" w14:textId="77777777" w:rsidTr="00C0540E">
        <w:trPr>
          <w:trHeight w:val="401"/>
          <w:tblCellSpacing w:w="20" w:type="dxa"/>
        </w:trPr>
        <w:tc>
          <w:tcPr>
            <w:tcW w:w="4272" w:type="dxa"/>
            <w:vAlign w:val="center"/>
          </w:tcPr>
          <w:p w14:paraId="377F602F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Soort organisatie</w:t>
            </w:r>
          </w:p>
        </w:tc>
        <w:tc>
          <w:tcPr>
            <w:tcW w:w="5127" w:type="dxa"/>
            <w:vAlign w:val="center"/>
          </w:tcPr>
          <w:p w14:paraId="2C99CA03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publiekrechtelijk / privaatrechtelijk</w:t>
            </w:r>
          </w:p>
        </w:tc>
      </w:tr>
      <w:tr w:rsidR="009F1D7E" w:rsidRPr="002E4880" w14:paraId="1088DF5B" w14:textId="77777777" w:rsidTr="00C0540E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14:paraId="283B0B2B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Contactpersoon en telefoonnummer</w:t>
            </w:r>
          </w:p>
        </w:tc>
        <w:tc>
          <w:tcPr>
            <w:tcW w:w="5127" w:type="dxa"/>
            <w:vAlign w:val="center"/>
          </w:tcPr>
          <w:p w14:paraId="7C2831F5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2D116CD4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F1D7E" w:rsidRPr="002E4880" w14:paraId="11A8446D" w14:textId="77777777" w:rsidTr="00C0540E">
        <w:trPr>
          <w:trHeight w:val="385"/>
          <w:tblCellSpacing w:w="20" w:type="dxa"/>
        </w:trPr>
        <w:tc>
          <w:tcPr>
            <w:tcW w:w="4272" w:type="dxa"/>
            <w:vMerge w:val="restart"/>
          </w:tcPr>
          <w:p w14:paraId="6DED4D78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Datum start referentieproject</w:t>
            </w:r>
          </w:p>
          <w:p w14:paraId="43C1E343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0038661F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Datum eind referentieproject</w:t>
            </w:r>
          </w:p>
          <w:p w14:paraId="0EB27281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6EDF7E07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Reden beëindiging referentieproject</w:t>
            </w:r>
          </w:p>
        </w:tc>
        <w:tc>
          <w:tcPr>
            <w:tcW w:w="5127" w:type="dxa"/>
            <w:vAlign w:val="center"/>
          </w:tcPr>
          <w:p w14:paraId="0EF2BF79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F1D7E" w:rsidRPr="002E4880" w14:paraId="61BC2E49" w14:textId="77777777" w:rsidTr="00C0540E">
        <w:trPr>
          <w:trHeight w:val="385"/>
          <w:tblCellSpacing w:w="20" w:type="dxa"/>
        </w:trPr>
        <w:tc>
          <w:tcPr>
            <w:tcW w:w="4272" w:type="dxa"/>
            <w:vMerge/>
          </w:tcPr>
          <w:p w14:paraId="7F55B74D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14:paraId="1665FD89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F1D7E" w:rsidRPr="002E4880" w14:paraId="490A2400" w14:textId="77777777" w:rsidTr="00C0540E">
        <w:trPr>
          <w:trHeight w:val="385"/>
          <w:tblCellSpacing w:w="20" w:type="dxa"/>
        </w:trPr>
        <w:tc>
          <w:tcPr>
            <w:tcW w:w="4272" w:type="dxa"/>
            <w:vMerge/>
          </w:tcPr>
          <w:p w14:paraId="0B48853C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14:paraId="782BF2AF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F1D7E" w:rsidRPr="002E4880" w14:paraId="2CBBAFB2" w14:textId="77777777" w:rsidTr="00C0540E">
        <w:trPr>
          <w:trHeight w:val="237"/>
          <w:tblCellSpacing w:w="20" w:type="dxa"/>
        </w:trPr>
        <w:tc>
          <w:tcPr>
            <w:tcW w:w="4272" w:type="dxa"/>
            <w:vMerge w:val="restart"/>
          </w:tcPr>
          <w:p w14:paraId="2513FABB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Positie van inschrijver in het project </w:t>
            </w:r>
          </w:p>
          <w:p w14:paraId="0A868C89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66CA2AE0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Percentage van de projectopdracht</w:t>
            </w:r>
          </w:p>
        </w:tc>
        <w:tc>
          <w:tcPr>
            <w:tcW w:w="5127" w:type="dxa"/>
            <w:vAlign w:val="center"/>
          </w:tcPr>
          <w:p w14:paraId="74DBBBAC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Zelfstandig inschrijver / combinant  / derde (onderaannemer) </w:t>
            </w:r>
          </w:p>
        </w:tc>
      </w:tr>
      <w:tr w:rsidR="009F1D7E" w:rsidRPr="002E4880" w14:paraId="4246A1B5" w14:textId="77777777" w:rsidTr="00C0540E">
        <w:trPr>
          <w:trHeight w:val="237"/>
          <w:tblCellSpacing w:w="20" w:type="dxa"/>
        </w:trPr>
        <w:tc>
          <w:tcPr>
            <w:tcW w:w="4272" w:type="dxa"/>
            <w:vMerge/>
          </w:tcPr>
          <w:p w14:paraId="374FFD08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14:paraId="12AAECAF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 %</w:t>
            </w:r>
          </w:p>
        </w:tc>
      </w:tr>
      <w:tr w:rsidR="009F1D7E" w:rsidRPr="002E4880" w14:paraId="0420FCFD" w14:textId="77777777" w:rsidTr="003820F9">
        <w:trPr>
          <w:trHeight w:val="4397"/>
          <w:tblCellSpacing w:w="20" w:type="dxa"/>
        </w:trPr>
        <w:tc>
          <w:tcPr>
            <w:tcW w:w="4272" w:type="dxa"/>
          </w:tcPr>
          <w:p w14:paraId="2AB67612" w14:textId="77777777" w:rsidR="009F1D7E" w:rsidRPr="002E4880" w:rsidRDefault="009F1D7E" w:rsidP="009F1D7E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Omschrijving inhoud referentieopdracht</w:t>
            </w:r>
          </w:p>
        </w:tc>
        <w:tc>
          <w:tcPr>
            <w:tcW w:w="5127" w:type="dxa"/>
            <w:vAlign w:val="center"/>
          </w:tcPr>
          <w:p w14:paraId="34DC57CC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F1D7E" w:rsidRPr="002E4880" w14:paraId="1FE38B62" w14:textId="77777777" w:rsidTr="00C0540E">
        <w:trPr>
          <w:trHeight w:val="359"/>
          <w:tblCellSpacing w:w="20" w:type="dxa"/>
        </w:trPr>
        <w:tc>
          <w:tcPr>
            <w:tcW w:w="4272" w:type="dxa"/>
          </w:tcPr>
          <w:p w14:paraId="00961B27" w14:textId="77777777" w:rsidR="009F1D7E" w:rsidRPr="002E4880" w:rsidRDefault="009F1D7E" w:rsidP="009F1D7E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Totale omvang van het referentieproject/ in Euro’s </w:t>
            </w:r>
          </w:p>
        </w:tc>
        <w:tc>
          <w:tcPr>
            <w:tcW w:w="5127" w:type="dxa"/>
            <w:vAlign w:val="center"/>
          </w:tcPr>
          <w:p w14:paraId="199C6536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F1D7E" w:rsidRPr="002E4880" w14:paraId="5661CFC3" w14:textId="77777777" w:rsidTr="00C0540E">
        <w:trPr>
          <w:trHeight w:val="368"/>
          <w:tblCellSpacing w:w="20" w:type="dxa"/>
        </w:trPr>
        <w:tc>
          <w:tcPr>
            <w:tcW w:w="4272" w:type="dxa"/>
          </w:tcPr>
          <w:p w14:paraId="7766E782" w14:textId="77777777" w:rsidR="009F1D7E" w:rsidRPr="002E4880" w:rsidRDefault="009F1D7E" w:rsidP="009F1D7E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Is het referentieproject tijdig conform de door de opdrachtgever geaccordeerde planning opgeleverd?</w:t>
            </w:r>
          </w:p>
        </w:tc>
        <w:tc>
          <w:tcPr>
            <w:tcW w:w="5127" w:type="dxa"/>
            <w:vAlign w:val="center"/>
          </w:tcPr>
          <w:p w14:paraId="41CC5190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F1D7E" w:rsidRPr="002E4880" w14:paraId="43753A41" w14:textId="77777777" w:rsidTr="00C0540E">
        <w:trPr>
          <w:trHeight w:val="1115"/>
          <w:tblCellSpacing w:w="20" w:type="dxa"/>
        </w:trPr>
        <w:tc>
          <w:tcPr>
            <w:tcW w:w="4272" w:type="dxa"/>
          </w:tcPr>
          <w:p w14:paraId="016C4C80" w14:textId="77777777" w:rsidR="009F1D7E" w:rsidRPr="002E4880" w:rsidRDefault="009F1D7E" w:rsidP="009F1D7E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Zijn er opmerkingen op de kwaliteit van uitvoering van de overeenkomst?</w:t>
            </w:r>
          </w:p>
          <w:p w14:paraId="32BF8A1E" w14:textId="77777777" w:rsidR="009F1D7E" w:rsidRPr="002E4880" w:rsidRDefault="009F1D7E" w:rsidP="009F1D7E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9225C8A" w14:textId="77777777" w:rsidR="009F1D7E" w:rsidRPr="002E4880" w:rsidRDefault="009F1D7E" w:rsidP="009F1D7E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Zo ja, welke</w:t>
            </w:r>
          </w:p>
        </w:tc>
        <w:tc>
          <w:tcPr>
            <w:tcW w:w="5127" w:type="dxa"/>
            <w:vAlign w:val="center"/>
          </w:tcPr>
          <w:p w14:paraId="364515F4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1367FE98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179ED59A" w14:textId="77777777" w:rsidR="009F1D7E" w:rsidRPr="002E4880" w:rsidRDefault="009F1D7E" w:rsidP="009F1D7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0348AA21" w14:textId="79FEAB6D" w:rsidR="00B8353A" w:rsidRDefault="00B8353A" w:rsidP="003820F9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</w:p>
    <w:p w14:paraId="3A0378C6" w14:textId="77777777" w:rsidR="00B8353A" w:rsidRDefault="00B8353A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br w:type="page"/>
      </w:r>
    </w:p>
    <w:tbl>
      <w:tblPr>
        <w:tblW w:w="951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2"/>
        <w:gridCol w:w="5187"/>
      </w:tblGrid>
      <w:tr w:rsidR="00B8353A" w:rsidRPr="002E4880" w14:paraId="3B42465A" w14:textId="77777777" w:rsidTr="001B32DE">
        <w:trPr>
          <w:trHeight w:val="189"/>
          <w:tblCellSpacing w:w="20" w:type="dxa"/>
        </w:trPr>
        <w:tc>
          <w:tcPr>
            <w:tcW w:w="4272" w:type="dxa"/>
            <w:shd w:val="clear" w:color="auto" w:fill="4F81BD" w:themeFill="accent1"/>
            <w:vAlign w:val="center"/>
          </w:tcPr>
          <w:p w14:paraId="323D074B" w14:textId="77777777" w:rsidR="00B8353A" w:rsidRPr="002E4880" w:rsidRDefault="00B8353A" w:rsidP="001B32DE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  <w:lastRenderedPageBreak/>
              <w:t xml:space="preserve">Referentie </w:t>
            </w:r>
          </w:p>
        </w:tc>
        <w:tc>
          <w:tcPr>
            <w:tcW w:w="5127" w:type="dxa"/>
            <w:shd w:val="clear" w:color="auto" w:fill="4F81BD" w:themeFill="accent1"/>
            <w:vAlign w:val="center"/>
          </w:tcPr>
          <w:p w14:paraId="6A4D8709" w14:textId="77777777" w:rsidR="00B8353A" w:rsidRPr="002E4880" w:rsidRDefault="00B8353A" w:rsidP="001B32DE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</w:p>
        </w:tc>
      </w:tr>
      <w:tr w:rsidR="00B8353A" w:rsidRPr="002E4880" w14:paraId="2ADCC887" w14:textId="77777777" w:rsidTr="001B32DE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14:paraId="7891BB9D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Naam inschrijver</w:t>
            </w:r>
          </w:p>
        </w:tc>
        <w:tc>
          <w:tcPr>
            <w:tcW w:w="5127" w:type="dxa"/>
            <w:vAlign w:val="center"/>
          </w:tcPr>
          <w:p w14:paraId="09D77CD6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353A" w:rsidRPr="002E4880" w14:paraId="4284BA40" w14:textId="77777777" w:rsidTr="001B32DE">
        <w:trPr>
          <w:trHeight w:val="16"/>
          <w:tblCellSpacing w:w="20" w:type="dxa"/>
        </w:trPr>
        <w:tc>
          <w:tcPr>
            <w:tcW w:w="4272" w:type="dxa"/>
            <w:vAlign w:val="center"/>
          </w:tcPr>
          <w:p w14:paraId="62092EF7" w14:textId="4ECE7951" w:rsidR="00B8353A" w:rsidRPr="00B8353A" w:rsidRDefault="00B8353A" w:rsidP="00B8353A">
            <w:pPr>
              <w:pStyle w:val="formuliernaam"/>
              <w:spacing w:line="280" w:lineRule="exact"/>
              <w:rPr>
                <w:rFonts w:ascii="Century Gothic" w:hAnsi="Century Gothic"/>
              </w:rPr>
            </w:pPr>
            <w:r w:rsidRPr="00B8353A">
              <w:rPr>
                <w:rFonts w:ascii="Century Gothic" w:hAnsi="Century Gothic" w:cs="Arial"/>
                <w:szCs w:val="18"/>
              </w:rPr>
              <w:t xml:space="preserve">Kerncompetentie </w:t>
            </w:r>
            <w:r w:rsidRPr="00B8353A">
              <w:rPr>
                <w:rFonts w:ascii="Century Gothic" w:hAnsi="Century Gothic" w:cs="Arial"/>
                <w:szCs w:val="18"/>
              </w:rPr>
              <w:t>3</w:t>
            </w:r>
            <w:r w:rsidRPr="00B8353A">
              <w:rPr>
                <w:rFonts w:ascii="Century Gothic" w:hAnsi="Century Gothic" w:cs="Arial"/>
                <w:szCs w:val="18"/>
              </w:rPr>
              <w:t xml:space="preserve">: </w:t>
            </w:r>
            <w:r w:rsidRPr="00B8353A">
              <w:rPr>
                <w:rFonts w:ascii="Century Gothic" w:hAnsi="Century Gothic"/>
              </w:rPr>
              <w:t>Natuurtechnisch beheer kleigronden</w:t>
            </w:r>
          </w:p>
          <w:p w14:paraId="7305B204" w14:textId="155BB344" w:rsidR="00B8353A" w:rsidRPr="00B8353A" w:rsidRDefault="00B8353A" w:rsidP="001B32DE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5127" w:type="dxa"/>
          </w:tcPr>
          <w:p w14:paraId="3C8B2E87" w14:textId="6DFF5772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B8353A">
              <w:rPr>
                <w:rFonts w:ascii="Century Gothic" w:hAnsi="Century Gothic" w:cs="Arial"/>
                <w:sz w:val="18"/>
                <w:szCs w:val="18"/>
              </w:rPr>
              <w:t>U heeft als kerncompetentie bij één opdrachtgever minimaal 5 hectares droge en/of vochtige natuurgraslanden gemaaid op kleigronden met natuurtechnisch materieel.</w:t>
            </w:r>
          </w:p>
        </w:tc>
      </w:tr>
      <w:tr w:rsidR="00B8353A" w:rsidRPr="002E4880" w14:paraId="1A26FB29" w14:textId="77777777" w:rsidTr="001B32DE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14:paraId="78E9EE7B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Naam en adresgegevens opdrachtgever</w:t>
            </w:r>
          </w:p>
        </w:tc>
        <w:tc>
          <w:tcPr>
            <w:tcW w:w="5127" w:type="dxa"/>
            <w:vAlign w:val="center"/>
          </w:tcPr>
          <w:p w14:paraId="416EDE98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555E3513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353A" w:rsidRPr="002E4880" w14:paraId="5B797262" w14:textId="77777777" w:rsidTr="001B32DE">
        <w:trPr>
          <w:trHeight w:val="401"/>
          <w:tblCellSpacing w:w="20" w:type="dxa"/>
        </w:trPr>
        <w:tc>
          <w:tcPr>
            <w:tcW w:w="4272" w:type="dxa"/>
            <w:vAlign w:val="center"/>
          </w:tcPr>
          <w:p w14:paraId="647E24E4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Soort organisatie</w:t>
            </w:r>
          </w:p>
        </w:tc>
        <w:tc>
          <w:tcPr>
            <w:tcW w:w="5127" w:type="dxa"/>
            <w:vAlign w:val="center"/>
          </w:tcPr>
          <w:p w14:paraId="565A263A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publiekrechtelijk / privaatrechtelijk</w:t>
            </w:r>
          </w:p>
        </w:tc>
      </w:tr>
      <w:tr w:rsidR="00B8353A" w:rsidRPr="002E4880" w14:paraId="5869AD61" w14:textId="77777777" w:rsidTr="001B32DE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14:paraId="5D260858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Contactpersoon en telefoonnummer</w:t>
            </w:r>
          </w:p>
        </w:tc>
        <w:tc>
          <w:tcPr>
            <w:tcW w:w="5127" w:type="dxa"/>
            <w:vAlign w:val="center"/>
          </w:tcPr>
          <w:p w14:paraId="171B03A5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02678518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353A" w:rsidRPr="002E4880" w14:paraId="74F8A42C" w14:textId="77777777" w:rsidTr="001B32DE">
        <w:trPr>
          <w:trHeight w:val="385"/>
          <w:tblCellSpacing w:w="20" w:type="dxa"/>
        </w:trPr>
        <w:tc>
          <w:tcPr>
            <w:tcW w:w="4272" w:type="dxa"/>
            <w:vMerge w:val="restart"/>
          </w:tcPr>
          <w:p w14:paraId="692D3CE7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Datum start referentieproject</w:t>
            </w:r>
          </w:p>
          <w:p w14:paraId="07865286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471881AC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Datum eind referentieproject</w:t>
            </w:r>
          </w:p>
          <w:p w14:paraId="123376A8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5B5BD655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Reden beëindiging referentieproject</w:t>
            </w:r>
          </w:p>
        </w:tc>
        <w:tc>
          <w:tcPr>
            <w:tcW w:w="5127" w:type="dxa"/>
            <w:vAlign w:val="center"/>
          </w:tcPr>
          <w:p w14:paraId="6D3A69C5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353A" w:rsidRPr="002E4880" w14:paraId="2CDF315F" w14:textId="77777777" w:rsidTr="001B32DE">
        <w:trPr>
          <w:trHeight w:val="385"/>
          <w:tblCellSpacing w:w="20" w:type="dxa"/>
        </w:trPr>
        <w:tc>
          <w:tcPr>
            <w:tcW w:w="4272" w:type="dxa"/>
            <w:vMerge/>
          </w:tcPr>
          <w:p w14:paraId="01BF24B3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14:paraId="1CEF8C1F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353A" w:rsidRPr="002E4880" w14:paraId="158ACE9B" w14:textId="77777777" w:rsidTr="001B32DE">
        <w:trPr>
          <w:trHeight w:val="385"/>
          <w:tblCellSpacing w:w="20" w:type="dxa"/>
        </w:trPr>
        <w:tc>
          <w:tcPr>
            <w:tcW w:w="4272" w:type="dxa"/>
            <w:vMerge/>
          </w:tcPr>
          <w:p w14:paraId="0975C529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14:paraId="0619597D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353A" w:rsidRPr="002E4880" w14:paraId="6F1761C7" w14:textId="77777777" w:rsidTr="001B32DE">
        <w:trPr>
          <w:trHeight w:val="237"/>
          <w:tblCellSpacing w:w="20" w:type="dxa"/>
        </w:trPr>
        <w:tc>
          <w:tcPr>
            <w:tcW w:w="4272" w:type="dxa"/>
            <w:vMerge w:val="restart"/>
          </w:tcPr>
          <w:p w14:paraId="0924BAA6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Positie van inschrijver in het project </w:t>
            </w:r>
          </w:p>
          <w:p w14:paraId="61191778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1AA63408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Percentage van de projectopdracht</w:t>
            </w:r>
          </w:p>
        </w:tc>
        <w:tc>
          <w:tcPr>
            <w:tcW w:w="5127" w:type="dxa"/>
            <w:vAlign w:val="center"/>
          </w:tcPr>
          <w:p w14:paraId="7526DDC9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Zelfstandig inschrijver / combinant  / derde (onderaannemer) </w:t>
            </w:r>
          </w:p>
        </w:tc>
      </w:tr>
      <w:tr w:rsidR="00B8353A" w:rsidRPr="002E4880" w14:paraId="30B0251D" w14:textId="77777777" w:rsidTr="001B32DE">
        <w:trPr>
          <w:trHeight w:val="237"/>
          <w:tblCellSpacing w:w="20" w:type="dxa"/>
        </w:trPr>
        <w:tc>
          <w:tcPr>
            <w:tcW w:w="4272" w:type="dxa"/>
            <w:vMerge/>
          </w:tcPr>
          <w:p w14:paraId="6F0EEF93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14:paraId="2B09C3FA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 %</w:t>
            </w:r>
          </w:p>
        </w:tc>
      </w:tr>
      <w:tr w:rsidR="00B8353A" w:rsidRPr="002E4880" w14:paraId="14C26316" w14:textId="77777777" w:rsidTr="001B32DE">
        <w:trPr>
          <w:trHeight w:val="4397"/>
          <w:tblCellSpacing w:w="20" w:type="dxa"/>
        </w:trPr>
        <w:tc>
          <w:tcPr>
            <w:tcW w:w="4272" w:type="dxa"/>
          </w:tcPr>
          <w:p w14:paraId="708C9476" w14:textId="77777777" w:rsidR="00B8353A" w:rsidRPr="002E4880" w:rsidRDefault="00B8353A" w:rsidP="001B32DE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Omschrijving inhoud referentieopdracht</w:t>
            </w:r>
          </w:p>
        </w:tc>
        <w:tc>
          <w:tcPr>
            <w:tcW w:w="5127" w:type="dxa"/>
            <w:vAlign w:val="center"/>
          </w:tcPr>
          <w:p w14:paraId="5C286548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353A" w:rsidRPr="002E4880" w14:paraId="7E9802B3" w14:textId="77777777" w:rsidTr="001B32DE">
        <w:trPr>
          <w:trHeight w:val="359"/>
          <w:tblCellSpacing w:w="20" w:type="dxa"/>
        </w:trPr>
        <w:tc>
          <w:tcPr>
            <w:tcW w:w="4272" w:type="dxa"/>
          </w:tcPr>
          <w:p w14:paraId="005FF400" w14:textId="77777777" w:rsidR="00B8353A" w:rsidRPr="002E4880" w:rsidRDefault="00B8353A" w:rsidP="001B32DE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Totale omvang van het referentieproject/ in Euro’s </w:t>
            </w:r>
          </w:p>
        </w:tc>
        <w:tc>
          <w:tcPr>
            <w:tcW w:w="5127" w:type="dxa"/>
            <w:vAlign w:val="center"/>
          </w:tcPr>
          <w:p w14:paraId="7C204F88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353A" w:rsidRPr="002E4880" w14:paraId="0C66ED11" w14:textId="77777777" w:rsidTr="001B32DE">
        <w:trPr>
          <w:trHeight w:val="368"/>
          <w:tblCellSpacing w:w="20" w:type="dxa"/>
        </w:trPr>
        <w:tc>
          <w:tcPr>
            <w:tcW w:w="4272" w:type="dxa"/>
          </w:tcPr>
          <w:p w14:paraId="28AC83A4" w14:textId="77777777" w:rsidR="00B8353A" w:rsidRPr="002E4880" w:rsidRDefault="00B8353A" w:rsidP="001B32DE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Is het referentieproject tijdig conform de door de opdrachtgever geaccordeerde planning opgeleverd?</w:t>
            </w:r>
          </w:p>
        </w:tc>
        <w:tc>
          <w:tcPr>
            <w:tcW w:w="5127" w:type="dxa"/>
            <w:vAlign w:val="center"/>
          </w:tcPr>
          <w:p w14:paraId="7D42F2BB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353A" w:rsidRPr="002E4880" w14:paraId="3FA65B9C" w14:textId="77777777" w:rsidTr="001B32DE">
        <w:trPr>
          <w:trHeight w:val="1115"/>
          <w:tblCellSpacing w:w="20" w:type="dxa"/>
        </w:trPr>
        <w:tc>
          <w:tcPr>
            <w:tcW w:w="4272" w:type="dxa"/>
          </w:tcPr>
          <w:p w14:paraId="63A165D6" w14:textId="77777777" w:rsidR="00B8353A" w:rsidRPr="002E4880" w:rsidRDefault="00B8353A" w:rsidP="001B32DE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Zijn er opmerkingen op de kwaliteit van uitvoering van de overeenkomst?</w:t>
            </w:r>
          </w:p>
          <w:p w14:paraId="41CCB994" w14:textId="77777777" w:rsidR="00B8353A" w:rsidRPr="002E4880" w:rsidRDefault="00B8353A" w:rsidP="001B32DE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5F83FC0" w14:textId="77777777" w:rsidR="00B8353A" w:rsidRPr="002E4880" w:rsidRDefault="00B8353A" w:rsidP="001B32DE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Zo ja, welke</w:t>
            </w:r>
          </w:p>
        </w:tc>
        <w:tc>
          <w:tcPr>
            <w:tcW w:w="5127" w:type="dxa"/>
            <w:vAlign w:val="center"/>
          </w:tcPr>
          <w:p w14:paraId="7FB2928C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00ACF0FC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05A5AB39" w14:textId="77777777" w:rsidR="00B8353A" w:rsidRPr="002E4880" w:rsidRDefault="00B8353A" w:rsidP="001B32D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0A9E67BE" w14:textId="77777777" w:rsidR="003820F9" w:rsidRPr="002E4880" w:rsidRDefault="003820F9" w:rsidP="003820F9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</w:p>
    <w:p w14:paraId="15B377A7" w14:textId="77777777" w:rsidR="00981E15" w:rsidRPr="002E4880" w:rsidRDefault="00060A88" w:rsidP="001B0C97">
      <w:pPr>
        <w:rPr>
          <w:rFonts w:ascii="Century Gothic" w:hAnsi="Century Gothic" w:cs="Arial"/>
          <w:sz w:val="18"/>
          <w:szCs w:val="18"/>
        </w:rPr>
      </w:pPr>
      <w:r w:rsidRPr="002E4880">
        <w:rPr>
          <w:rFonts w:ascii="Century Gothic" w:hAnsi="Century Gothic" w:cs="Lucida Sans Unicode"/>
          <w:sz w:val="18"/>
          <w:szCs w:val="18"/>
        </w:rPr>
        <w:t xml:space="preserve"> </w:t>
      </w:r>
      <w:r w:rsidR="00EA3B8F">
        <w:rPr>
          <w:rFonts w:ascii="Century Gothic" w:hAnsi="Century Gothic" w:cs="Lucida Sans Unicode"/>
          <w:sz w:val="18"/>
          <w:szCs w:val="18"/>
        </w:rPr>
        <w:t xml:space="preserve">De referentie wordt door ons gecontroleerd en eventueel </w:t>
      </w:r>
      <w:proofErr w:type="spellStart"/>
      <w:r w:rsidR="00EA3B8F">
        <w:rPr>
          <w:rFonts w:ascii="Century Gothic" w:hAnsi="Century Gothic" w:cs="Lucida Sans Unicode"/>
          <w:sz w:val="18"/>
          <w:szCs w:val="18"/>
        </w:rPr>
        <w:t>nagebeld</w:t>
      </w:r>
      <w:proofErr w:type="spellEnd"/>
      <w:r w:rsidR="00EA3B8F">
        <w:rPr>
          <w:rFonts w:ascii="Century Gothic" w:hAnsi="Century Gothic" w:cs="Lucida Sans Unicode"/>
          <w:sz w:val="18"/>
          <w:szCs w:val="18"/>
        </w:rPr>
        <w:t>.</w:t>
      </w:r>
    </w:p>
    <w:sectPr w:rsidR="00981E15" w:rsidRPr="002E4880" w:rsidSect="00351F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077" w:right="1418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03A82" w14:textId="77777777" w:rsidR="00A23BBF" w:rsidRDefault="00A23BBF" w:rsidP="00544B55">
      <w:r>
        <w:separator/>
      </w:r>
    </w:p>
  </w:endnote>
  <w:endnote w:type="continuationSeparator" w:id="0">
    <w:p w14:paraId="7CCE9216" w14:textId="77777777" w:rsidR="00A23BBF" w:rsidRDefault="00A23BBF" w:rsidP="0054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E229F" w14:textId="77777777" w:rsidR="002E4880" w:rsidRDefault="002E48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6BC93" w14:textId="77777777" w:rsidR="00AF7386" w:rsidRDefault="00AF7386" w:rsidP="00351F19">
    <w:pPr>
      <w:pStyle w:val="Voettekst"/>
    </w:pPr>
    <w:r>
      <w:fldChar w:fldCharType="begin" w:fldLock="1"/>
    </w:r>
    <w:r w:rsidRPr="00AF7386">
      <w:instrText xml:space="preserve"> mitVV VV30086571B35A45ECBC22A3F333BE56C9 \* MERGEFORMAT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BA380" w14:textId="77777777" w:rsidR="002E4880" w:rsidRDefault="002E48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613B1" w14:textId="77777777" w:rsidR="00A23BBF" w:rsidRDefault="00A23BBF" w:rsidP="00544B55">
      <w:r>
        <w:separator/>
      </w:r>
    </w:p>
  </w:footnote>
  <w:footnote w:type="continuationSeparator" w:id="0">
    <w:p w14:paraId="2EF35BFD" w14:textId="77777777" w:rsidR="00A23BBF" w:rsidRDefault="00A23BBF" w:rsidP="00544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AA6BE" w14:textId="77777777" w:rsidR="002E4880" w:rsidRDefault="002E48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93D89" w14:textId="77777777" w:rsidR="00351F19" w:rsidRDefault="00351F19" w:rsidP="002E4880">
    <w:pPr>
      <w:pStyle w:val="Koptekst"/>
      <w:jc w:val="center"/>
    </w:pPr>
    <w:r>
      <w:rPr>
        <w:rFonts w:cs="Arial"/>
        <w:b/>
        <w:bCs/>
        <w:noProof/>
        <w:sz w:val="60"/>
      </w:rPr>
      <w:drawing>
        <wp:inline distT="0" distB="0" distL="0" distR="0" wp14:anchorId="3BDD37A5" wp14:editId="30AC8CE9">
          <wp:extent cx="1143000" cy="523875"/>
          <wp:effectExtent l="0" t="0" r="0" b="9525"/>
          <wp:docPr id="11" name="Afbeelding 11" descr="SAG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G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A5956" w14:textId="77777777" w:rsidR="000A2524" w:rsidRPr="005F7B11" w:rsidRDefault="000A2524" w:rsidP="000A2524">
    <w:pPr>
      <w:pStyle w:val="Koptekst"/>
    </w:pPr>
    <w:r>
      <w:tab/>
    </w:r>
    <w:r>
      <w:tab/>
    </w:r>
    <w:r w:rsidR="00351F19">
      <w:rPr>
        <w:rFonts w:cs="Arial"/>
        <w:b/>
        <w:bCs/>
        <w:noProof/>
        <w:sz w:val="60"/>
      </w:rPr>
      <w:drawing>
        <wp:inline distT="0" distB="0" distL="0" distR="0" wp14:anchorId="66A6838F" wp14:editId="1D11F8A4">
          <wp:extent cx="1143000" cy="523875"/>
          <wp:effectExtent l="0" t="0" r="0" b="9525"/>
          <wp:docPr id="12" name="Afbeelding 12" descr="SAG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G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begin" w:fldLock="1"/>
    </w:r>
    <w:r w:rsidRPr="000A2524">
      <w:instrText xml:space="preserve"> mitP0 BLANCO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0962"/>
    <w:multiLevelType w:val="hybridMultilevel"/>
    <w:tmpl w:val="DA7C8B14"/>
    <w:lvl w:ilvl="0" w:tplc="7AD60158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90B7D"/>
    <w:multiLevelType w:val="hybridMultilevel"/>
    <w:tmpl w:val="F00CBCC6"/>
    <w:lvl w:ilvl="0" w:tplc="DCD6A72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D5EE1"/>
    <w:multiLevelType w:val="hybridMultilevel"/>
    <w:tmpl w:val="F2E24AC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E14B8"/>
    <w:multiLevelType w:val="hybridMultilevel"/>
    <w:tmpl w:val="EF008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054F0"/>
    <w:multiLevelType w:val="hybridMultilevel"/>
    <w:tmpl w:val="920C7E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2B33A5"/>
    <w:multiLevelType w:val="hybridMultilevel"/>
    <w:tmpl w:val="33D6F1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87C60"/>
    <w:multiLevelType w:val="hybridMultilevel"/>
    <w:tmpl w:val="AC4E9754"/>
    <w:lvl w:ilvl="0" w:tplc="2CBA35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22793"/>
    <w:multiLevelType w:val="hybridMultilevel"/>
    <w:tmpl w:val="C1C4142C"/>
    <w:lvl w:ilvl="0" w:tplc="40649AEC">
      <w:start w:val="22"/>
      <w:numFmt w:val="bullet"/>
      <w:pStyle w:val="Opsomming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nfidenType" w:val="SCHGN"/>
    <w:docVar w:name="DmsName" w:val="MYCORSA"/>
    <w:docVar w:name="DocAuthor" w:val="Linda Bellekom-Masée"/>
    <w:docVar w:name="DocDuplex" w:val="DUPLEX_DEFAULT"/>
    <w:docVar w:name="DocIndex" w:val="0000"/>
    <w:docVar w:name="DocPrinter" w:val="NOPRINTER"/>
    <w:docVar w:name="DocReg" w:val="0"/>
    <w:docVar w:name="DocType" w:val="INT"/>
    <w:docVar w:name="DocumentLanguage" w:val="nl-NL"/>
    <w:docVar w:name="IW_Generated" w:val="True"/>
    <w:docVar w:name="mitStyleTemplates" w:val="Huisstijl document v1.1|"/>
    <w:docVar w:name="mitXMLOut" w:val="&lt;?xml version=&quot;1.0&quot; encoding=&quot;UTF-8&quot; ?&gt;_x000d__x000a_&lt;MITOUTPUT&gt;&lt;Relatie_met id=&quot;VV1936354A2060491DA6044C77AFF43051&quot; prop=&quot;&quot; def=&quot;&quot; dst=&quot;0&quot; changed=&quot;false&quot; &gt;&lt;/Relatie_met&gt;_x000d__x000a_&lt;Onderwerp id=&quot;VV30086571B35A45ECBC22A3F333BE56C9&quot; prop=&quot;subject&quot; def=&quot;&quot; dst=&quot;0&quot; changed=&quot;false&quot; &gt;&lt;/Onderwerp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EA8AF7295FB41478D56D3D0629DE540&lt;/GroupID&gt;&lt;GroupName&gt;Corsa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6EA8AF7295FB41478D56D3D0629DE540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Relatie_met&lt;/FieldName&gt;&lt;FieldID&gt;VV1936354A2060491DA6044C77AFF43051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EA8AF7295FB41478D56D3D0629DE540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1&lt;/FieldIndex&gt;&lt;FieldDescription&gt;Het onderwerp wordt in de voettekst geplaatst op elke pagina.&lt;/FieldDescription&gt;&lt;FieldName&gt;Onderwerp&lt;/FieldName&gt;&lt;FieldID&gt;VV30086571B35A45ECBC22A3F333BE56C9&lt;/FieldID&gt;&lt;FieldXpath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048C19B24DC94B199CAB10E23683D598&lt;/ID&gt;_x000d__x000a_      &lt;PROMPT&gt;_x000d__x000a_        &lt;NLNL&gt;Vra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67B4EEAC0C4271B00CABD32E247863&lt;/ID&gt;_x000d__x000a_      &lt;PROMPT&gt;_x000d__x000a_        &lt;NLNL&gt;Relatie met document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&gt;Met dit veld worden NAW gegevens en onderwerp overgenomen uit het gerelateerde documen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1531733F88349A692DFD9CA7C7D44B7&lt;/ID&gt;_x000d__x000a_      &lt;PROMPT&gt;_x000d__x000a_        &lt;NLNL&gt;Relatie documen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086571B35A45ECBC22A3F333BE56C9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Het onderwerp wordt in de voettekst geplaatst op elke pagina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936354A2060491DA6044C77AFF43051&lt;/ID&gt;_x000d__x000a_      &lt;PROMPT&gt;_x000d__x000a_        &lt;NLNL&gt;Relatie met documentnr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3EDC270AFA04E8CACFA3B9DB2173E8A&lt;/ID&gt;_x000d__x000a_      &lt;NAME&gt;_x000d__x000a_        &lt;NLNL&gt;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EA8AF7295FB41478D56D3D0629DE540&lt;/ID&gt;_x000d__x000a_      &lt;NAME&gt;_x000d__x000a_        &lt;NLNL&gt;Cors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6.1.15531"/>
  </w:docVars>
  <w:rsids>
    <w:rsidRoot w:val="001B0C97"/>
    <w:rsid w:val="00042142"/>
    <w:rsid w:val="00054F62"/>
    <w:rsid w:val="00060A88"/>
    <w:rsid w:val="000A2524"/>
    <w:rsid w:val="000B083A"/>
    <w:rsid w:val="000D657A"/>
    <w:rsid w:val="000E599F"/>
    <w:rsid w:val="000F1438"/>
    <w:rsid w:val="00147470"/>
    <w:rsid w:val="00160A24"/>
    <w:rsid w:val="00172652"/>
    <w:rsid w:val="00176DCC"/>
    <w:rsid w:val="0018683A"/>
    <w:rsid w:val="001A5769"/>
    <w:rsid w:val="001B0C97"/>
    <w:rsid w:val="001D4EE2"/>
    <w:rsid w:val="001F4349"/>
    <w:rsid w:val="00200E39"/>
    <w:rsid w:val="00250754"/>
    <w:rsid w:val="0025538D"/>
    <w:rsid w:val="00265DE9"/>
    <w:rsid w:val="0028694E"/>
    <w:rsid w:val="002B0BD4"/>
    <w:rsid w:val="002B1540"/>
    <w:rsid w:val="002E4880"/>
    <w:rsid w:val="003359E2"/>
    <w:rsid w:val="003370D4"/>
    <w:rsid w:val="0035078D"/>
    <w:rsid w:val="00351F19"/>
    <w:rsid w:val="0036055C"/>
    <w:rsid w:val="003820F9"/>
    <w:rsid w:val="003D396D"/>
    <w:rsid w:val="003D4C9A"/>
    <w:rsid w:val="00415C89"/>
    <w:rsid w:val="00430A50"/>
    <w:rsid w:val="00491BD2"/>
    <w:rsid w:val="005319E8"/>
    <w:rsid w:val="00544B55"/>
    <w:rsid w:val="0055738C"/>
    <w:rsid w:val="0057002D"/>
    <w:rsid w:val="0057481E"/>
    <w:rsid w:val="005952DD"/>
    <w:rsid w:val="005D55A1"/>
    <w:rsid w:val="005F7B11"/>
    <w:rsid w:val="00633FAD"/>
    <w:rsid w:val="00653C95"/>
    <w:rsid w:val="006709FF"/>
    <w:rsid w:val="006756B9"/>
    <w:rsid w:val="006860E7"/>
    <w:rsid w:val="006A0046"/>
    <w:rsid w:val="006C61D0"/>
    <w:rsid w:val="0071483D"/>
    <w:rsid w:val="00716B82"/>
    <w:rsid w:val="00825D84"/>
    <w:rsid w:val="0089487F"/>
    <w:rsid w:val="008A4C41"/>
    <w:rsid w:val="008B6855"/>
    <w:rsid w:val="008C6D0C"/>
    <w:rsid w:val="008E2C8B"/>
    <w:rsid w:val="008E49A2"/>
    <w:rsid w:val="008F300B"/>
    <w:rsid w:val="009107BF"/>
    <w:rsid w:val="00927D83"/>
    <w:rsid w:val="00957C47"/>
    <w:rsid w:val="00966151"/>
    <w:rsid w:val="00972C32"/>
    <w:rsid w:val="00981E15"/>
    <w:rsid w:val="00997062"/>
    <w:rsid w:val="009F1590"/>
    <w:rsid w:val="009F1D7E"/>
    <w:rsid w:val="009F59A8"/>
    <w:rsid w:val="00A20EAA"/>
    <w:rsid w:val="00A23BBF"/>
    <w:rsid w:val="00A23C7E"/>
    <w:rsid w:val="00A24B98"/>
    <w:rsid w:val="00A52BEC"/>
    <w:rsid w:val="00AA0307"/>
    <w:rsid w:val="00AD12F3"/>
    <w:rsid w:val="00AD4BC5"/>
    <w:rsid w:val="00AF7386"/>
    <w:rsid w:val="00B03A27"/>
    <w:rsid w:val="00B61F7F"/>
    <w:rsid w:val="00B8353A"/>
    <w:rsid w:val="00B84956"/>
    <w:rsid w:val="00BD78F3"/>
    <w:rsid w:val="00BD796C"/>
    <w:rsid w:val="00C0540E"/>
    <w:rsid w:val="00C1776F"/>
    <w:rsid w:val="00C6660F"/>
    <w:rsid w:val="00CE2BF8"/>
    <w:rsid w:val="00CF3B20"/>
    <w:rsid w:val="00D021E2"/>
    <w:rsid w:val="00D83227"/>
    <w:rsid w:val="00D839A8"/>
    <w:rsid w:val="00DE4DA6"/>
    <w:rsid w:val="00E30432"/>
    <w:rsid w:val="00E47720"/>
    <w:rsid w:val="00E52BCC"/>
    <w:rsid w:val="00E62B80"/>
    <w:rsid w:val="00E71446"/>
    <w:rsid w:val="00E76A54"/>
    <w:rsid w:val="00EA3B8F"/>
    <w:rsid w:val="00ED0F8A"/>
    <w:rsid w:val="00ED254D"/>
    <w:rsid w:val="00F43C47"/>
    <w:rsid w:val="00F443F2"/>
    <w:rsid w:val="00F46C4C"/>
    <w:rsid w:val="00FA56EE"/>
    <w:rsid w:val="00FC36BC"/>
    <w:rsid w:val="00FD32C7"/>
    <w:rsid w:val="00FE3837"/>
    <w:rsid w:val="00FE3C1E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F24FC2"/>
  <w15:docId w15:val="{52322B26-15BE-4367-AAD1-C6C341E8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introtekst"/>
    <w:basedOn w:val="Standaard"/>
    <w:next w:val="Standaard"/>
    <w:link w:val="Kop1Char"/>
    <w:uiPriority w:val="9"/>
    <w:qFormat/>
    <w:rsid w:val="005F7B11"/>
    <w:pPr>
      <w:keepNext/>
      <w:keepLines/>
      <w:spacing w:after="120" w:line="300" w:lineRule="exact"/>
      <w:outlineLvl w:val="0"/>
    </w:pPr>
    <w:rPr>
      <w:b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7B1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F7B11"/>
    <w:rPr>
      <w:rFonts w:ascii="Century Gothic" w:eastAsia="Calibri" w:hAnsi="Century Gothic" w:cs="Times New Roman"/>
      <w:sz w:val="18"/>
      <w:lang w:val="nl-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F7B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F7B11"/>
    <w:rPr>
      <w:rFonts w:ascii="Century Gothic" w:eastAsia="Calibri" w:hAnsi="Century Gothic" w:cs="Times New Roman"/>
      <w:sz w:val="18"/>
      <w:lang w:val="nl-NL" w:eastAsia="en-US"/>
    </w:rPr>
  </w:style>
  <w:style w:type="paragraph" w:customStyle="1" w:styleId="7pt-13pt">
    <w:name w:val="7pt-13pt"/>
    <w:basedOn w:val="Standaard"/>
    <w:qFormat/>
    <w:rsid w:val="009107BF"/>
    <w:pPr>
      <w:spacing w:line="260" w:lineRule="atLeast"/>
    </w:pPr>
    <w:rPr>
      <w:sz w:val="14"/>
      <w:szCs w:val="14"/>
      <w:lang w:val="en-US"/>
    </w:rPr>
  </w:style>
  <w:style w:type="paragraph" w:customStyle="1" w:styleId="Adresblokje">
    <w:name w:val="Adres blokje"/>
    <w:basedOn w:val="Standaard"/>
    <w:link w:val="AdresblokjeChar"/>
    <w:qFormat/>
    <w:rsid w:val="009107BF"/>
    <w:pPr>
      <w:framePr w:hSpace="142" w:wrap="around" w:vAnchor="page" w:hAnchor="page" w:x="1135" w:y="1730"/>
      <w:spacing w:line="260" w:lineRule="atLeast"/>
      <w:suppressOverlap/>
    </w:pPr>
    <w:rPr>
      <w:sz w:val="17"/>
      <w:lang w:val="en-US"/>
    </w:rPr>
  </w:style>
  <w:style w:type="character" w:customStyle="1" w:styleId="AdresblokjeChar">
    <w:name w:val="Adres blokje Char"/>
    <w:link w:val="Adresblokje"/>
    <w:rsid w:val="009107BF"/>
    <w:rPr>
      <w:rFonts w:ascii="Times New Roman" w:eastAsia="Times New Roman" w:hAnsi="Times New Roman" w:cs="Times New Roman"/>
      <w:sz w:val="17"/>
      <w:szCs w:val="24"/>
      <w:lang w:val="en-US" w:eastAsia="en-US"/>
    </w:rPr>
  </w:style>
  <w:style w:type="character" w:customStyle="1" w:styleId="Kop1Char">
    <w:name w:val="Kop 1 Char"/>
    <w:aliases w:val="introtekst Char"/>
    <w:link w:val="Kop1"/>
    <w:uiPriority w:val="9"/>
    <w:rsid w:val="005F7B11"/>
    <w:rPr>
      <w:rFonts w:ascii="Century Gothic" w:eastAsia="Times New Roman" w:hAnsi="Century Gothic" w:cs="Times New Roman"/>
      <w:b/>
      <w:bCs/>
      <w:sz w:val="20"/>
      <w:szCs w:val="28"/>
      <w:lang w:val="nl-NL" w:eastAsia="en-US"/>
    </w:rPr>
  </w:style>
  <w:style w:type="paragraph" w:styleId="Lijstalinea">
    <w:name w:val="List Paragraph"/>
    <w:basedOn w:val="Standaard"/>
    <w:uiPriority w:val="34"/>
    <w:qFormat/>
    <w:rsid w:val="005F7B11"/>
    <w:pPr>
      <w:ind w:left="720"/>
    </w:pPr>
  </w:style>
  <w:style w:type="paragraph" w:styleId="Geenafstand">
    <w:name w:val="No Spacing"/>
    <w:aliases w:val="Koptekst - voettekst"/>
    <w:uiPriority w:val="1"/>
    <w:qFormat/>
    <w:rsid w:val="005F7B11"/>
    <w:pPr>
      <w:spacing w:after="0" w:line="260" w:lineRule="exact"/>
      <w:contextualSpacing/>
    </w:pPr>
    <w:rPr>
      <w:rFonts w:ascii="Century Gothic" w:eastAsia="Calibri" w:hAnsi="Century Gothic" w:cs="Times New Roman"/>
      <w:sz w:val="17"/>
      <w:lang w:val="nl-NL" w:eastAsia="en-US"/>
    </w:rPr>
  </w:style>
  <w:style w:type="paragraph" w:customStyle="1" w:styleId="Opsomming">
    <w:name w:val="Opsomming"/>
    <w:basedOn w:val="Standaard"/>
    <w:link w:val="OpsommingChar"/>
    <w:qFormat/>
    <w:rsid w:val="005F7B11"/>
    <w:pPr>
      <w:numPr>
        <w:numId w:val="5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F7B1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5F7B11"/>
    <w:rPr>
      <w:rFonts w:ascii="Century Gothic" w:eastAsia="Times New Roman" w:hAnsi="Century Gothic" w:cs="Times New Roman"/>
      <w:b/>
      <w:bCs/>
      <w:kern w:val="28"/>
      <w:sz w:val="32"/>
      <w:szCs w:val="32"/>
      <w:lang w:val="nl-NL" w:eastAsia="en-US"/>
    </w:rPr>
  </w:style>
  <w:style w:type="character" w:customStyle="1" w:styleId="OpsommingChar">
    <w:name w:val="Opsomming Char"/>
    <w:link w:val="Opsomming"/>
    <w:rsid w:val="005F7B11"/>
    <w:rPr>
      <w:rFonts w:ascii="Century Gothic" w:eastAsia="Calibri" w:hAnsi="Century Gothic" w:cs="Times New Roman"/>
      <w:sz w:val="18"/>
      <w:lang w:val="nl-NL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7B11"/>
    <w:pPr>
      <w:spacing w:after="60"/>
      <w:jc w:val="center"/>
      <w:outlineLvl w:val="1"/>
    </w:pPr>
  </w:style>
  <w:style w:type="character" w:customStyle="1" w:styleId="OndertitelChar">
    <w:name w:val="Ondertitel Char"/>
    <w:link w:val="Ondertitel"/>
    <w:uiPriority w:val="11"/>
    <w:rsid w:val="005F7B11"/>
    <w:rPr>
      <w:rFonts w:ascii="Century Gothic" w:eastAsia="Times New Roman" w:hAnsi="Century Gothic" w:cs="Times New Roman"/>
      <w:sz w:val="24"/>
      <w:szCs w:val="24"/>
      <w:lang w:val="nl-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322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3227"/>
    <w:rPr>
      <w:rFonts w:ascii="Tahoma" w:eastAsia="Calibri" w:hAnsi="Tahoma" w:cs="Tahoma"/>
      <w:sz w:val="16"/>
      <w:szCs w:val="16"/>
      <w:lang w:val="nl-NL" w:eastAsia="en-US"/>
    </w:rPr>
  </w:style>
  <w:style w:type="paragraph" w:styleId="Plattetekst">
    <w:name w:val="Body Text"/>
    <w:basedOn w:val="Standaard"/>
    <w:link w:val="PlattetekstChar"/>
    <w:rsid w:val="001B0C97"/>
    <w:pPr>
      <w:jc w:val="both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1B0C97"/>
    <w:rPr>
      <w:rFonts w:ascii="Arial" w:eastAsia="Times New Roman" w:hAnsi="Arial" w:cs="Arial"/>
      <w:sz w:val="20"/>
      <w:szCs w:val="24"/>
      <w:lang w:val="nl-NL" w:eastAsia="nl-NL"/>
    </w:rPr>
  </w:style>
  <w:style w:type="paragraph" w:styleId="Datum">
    <w:name w:val="Date"/>
    <w:basedOn w:val="Standaard"/>
    <w:next w:val="Standaard"/>
    <w:link w:val="DatumChar"/>
    <w:rsid w:val="001B0C97"/>
    <w:rPr>
      <w:rFonts w:ascii="Arial" w:hAnsi="Arial"/>
      <w:sz w:val="20"/>
    </w:rPr>
  </w:style>
  <w:style w:type="character" w:customStyle="1" w:styleId="DatumChar">
    <w:name w:val="Datum Char"/>
    <w:basedOn w:val="Standaardalinea-lettertype"/>
    <w:link w:val="Datum"/>
    <w:rsid w:val="001B0C97"/>
    <w:rPr>
      <w:rFonts w:ascii="Arial" w:eastAsia="Times New Roman" w:hAnsi="Arial" w:cs="Times New Roman"/>
      <w:sz w:val="20"/>
      <w:szCs w:val="24"/>
      <w:lang w:val="nl-NL" w:eastAsia="nl-NL"/>
    </w:rPr>
  </w:style>
  <w:style w:type="paragraph" w:customStyle="1" w:styleId="formuliernaam">
    <w:name w:val="formuliernaam"/>
    <w:basedOn w:val="Standaard"/>
    <w:uiPriority w:val="99"/>
    <w:rsid w:val="00B8353A"/>
    <w:pPr>
      <w:spacing w:line="240" w:lineRule="atLeast"/>
    </w:pPr>
    <w:rPr>
      <w:rFonts w:ascii="Arial" w:hAnsi="Arial"/>
      <w:b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t\AppData\Local\Temp\IWRITER\01.%20Intern%20document%20Registra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01. Intern document Registratie</Template>
  <TotalTime>11</TotalTime>
  <Pages>3</Pages>
  <Words>370</Words>
  <Characters>2744</Characters>
  <Application>Microsoft Office Word</Application>
  <DocSecurity>0</DocSecurity>
  <Lines>182</Lines>
  <Paragraphs>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Schagen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Kerncompetenties</dc:title>
  <dc:creator>Klara.Abbes@schagen.nl</dc:creator>
  <cp:lastModifiedBy>Klára</cp:lastModifiedBy>
  <cp:revision>12</cp:revision>
  <cp:lastPrinted>2017-04-04T10:27:00Z</cp:lastPrinted>
  <dcterms:created xsi:type="dcterms:W3CDTF">2021-04-02T12:23:00Z</dcterms:created>
  <dcterms:modified xsi:type="dcterms:W3CDTF">2021-04-13T11:08:00Z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datum">
    <vt:lpwstr>04/04/2017</vt:lpwstr>
  </property>
</Properties>
</file>