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9B1E2" w14:textId="77777777" w:rsidR="00EF1742" w:rsidRPr="00121EB2" w:rsidRDefault="00EF1742"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4029E459" w14:textId="77777777" w:rsidR="00EF1742" w:rsidRPr="00121EB2" w:rsidRDefault="00EF1742"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2229FB7C" w14:textId="77777777" w:rsidR="00EF1742" w:rsidRPr="002146DC" w:rsidRDefault="00EF1742" w:rsidP="00895F3A">
      <w:pPr>
        <w:rPr>
          <w:rFonts w:asciiTheme="minorHAnsi" w:hAnsiTheme="minorHAnsi" w:cstheme="minorHAnsi"/>
          <w:b/>
          <w:sz w:val="22"/>
          <w:szCs w:val="22"/>
        </w:rPr>
      </w:pPr>
    </w:p>
    <w:p w14:paraId="3FA183A9" w14:textId="2D381CB4" w:rsidR="00EF1742" w:rsidRPr="00843B4C" w:rsidRDefault="00EF1742" w:rsidP="00121EB2">
      <w:pPr>
        <w:rPr>
          <w:rFonts w:asciiTheme="minorHAnsi" w:hAnsiTheme="minorHAnsi" w:cstheme="minorHAnsi"/>
          <w:sz w:val="22"/>
          <w:szCs w:val="22"/>
        </w:rPr>
      </w:pPr>
      <w:r w:rsidRPr="00843B4C">
        <w:rPr>
          <w:rFonts w:ascii="Calibri" w:hAnsi="Calibri" w:cs="Arial"/>
          <w:b/>
          <w:sz w:val="24"/>
          <w:szCs w:val="24"/>
        </w:rPr>
        <w:t>Verklaring voldaan aan geschiktheidseisen met betrekking tot de Europese</w:t>
      </w:r>
      <w:r w:rsidR="00843B4C" w:rsidRPr="00843B4C">
        <w:rPr>
          <w:rFonts w:ascii="Calibri" w:hAnsi="Calibri" w:cs="Arial"/>
          <w:b/>
          <w:sz w:val="24"/>
          <w:szCs w:val="24"/>
        </w:rPr>
        <w:t xml:space="preserve"> </w:t>
      </w:r>
      <w:r w:rsidRPr="00843B4C">
        <w:rPr>
          <w:rFonts w:ascii="Calibri" w:hAnsi="Calibri" w:cs="Arial"/>
          <w:b/>
          <w:sz w:val="24"/>
          <w:szCs w:val="24"/>
        </w:rPr>
        <w:t xml:space="preserve">Aanbesteding </w:t>
      </w:r>
      <w:r w:rsidR="00843B4C" w:rsidRPr="00843B4C">
        <w:rPr>
          <w:rFonts w:ascii="Calibri" w:hAnsi="Calibri" w:cs="Arial"/>
          <w:b/>
          <w:sz w:val="24"/>
          <w:szCs w:val="24"/>
        </w:rPr>
        <w:t xml:space="preserve">2021-ME3003 </w:t>
      </w:r>
      <w:r w:rsidRPr="00843B4C">
        <w:rPr>
          <w:rFonts w:ascii="Calibri" w:hAnsi="Calibri" w:cs="Arial"/>
          <w:b/>
          <w:sz w:val="24"/>
          <w:szCs w:val="24"/>
        </w:rPr>
        <w:t xml:space="preserve">ten behoeve van </w:t>
      </w:r>
      <w:r w:rsidR="00843B4C" w:rsidRPr="00843B4C">
        <w:rPr>
          <w:rFonts w:ascii="Calibri" w:hAnsi="Calibri" w:cs="Arial"/>
          <w:b/>
          <w:sz w:val="24"/>
          <w:szCs w:val="24"/>
        </w:rPr>
        <w:t>Stichting Openbaar Onderwijs aan de Amstel en Stichting Ronduit</w:t>
      </w:r>
      <w:r w:rsidRPr="00843B4C">
        <w:rPr>
          <w:rFonts w:ascii="Calibri" w:hAnsi="Calibri" w:cs="Arial"/>
          <w:b/>
          <w:sz w:val="24"/>
          <w:szCs w:val="24"/>
        </w:rPr>
        <w:t>.</w:t>
      </w:r>
      <w:r w:rsidRPr="00843B4C">
        <w:rPr>
          <w:rFonts w:ascii="Calibri" w:hAnsi="Calibri" w:cs="Arial"/>
          <w:b/>
          <w:sz w:val="24"/>
          <w:szCs w:val="24"/>
        </w:rPr>
        <w:br/>
      </w:r>
    </w:p>
    <w:p w14:paraId="3244CC67" w14:textId="77777777" w:rsidR="00EF1742" w:rsidRPr="002146DC" w:rsidRDefault="00EF1742"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14625560" w14:textId="77777777" w:rsidR="00EF1742" w:rsidRPr="002146DC" w:rsidRDefault="00EF1742" w:rsidP="00895F3A">
      <w:pPr>
        <w:rPr>
          <w:rFonts w:asciiTheme="minorHAnsi" w:hAnsiTheme="minorHAnsi" w:cstheme="minorHAnsi"/>
          <w:sz w:val="22"/>
          <w:szCs w:val="22"/>
        </w:rPr>
      </w:pPr>
    </w:p>
    <w:p w14:paraId="1B720211" w14:textId="77777777" w:rsidR="00EF1742" w:rsidRPr="002146DC" w:rsidRDefault="00EF1742"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7FC616DF" w14:textId="77777777" w:rsidR="00EF1742" w:rsidRPr="002146DC" w:rsidRDefault="00EF1742" w:rsidP="00895F3A">
      <w:pPr>
        <w:keepNext/>
        <w:jc w:val="both"/>
        <w:outlineLvl w:val="5"/>
        <w:rPr>
          <w:rFonts w:asciiTheme="minorHAnsi" w:hAnsiTheme="minorHAnsi" w:cstheme="minorHAnsi"/>
          <w:b/>
          <w:bCs/>
          <w:sz w:val="22"/>
          <w:szCs w:val="22"/>
        </w:rPr>
      </w:pPr>
    </w:p>
    <w:p w14:paraId="6D685AE6" w14:textId="77777777" w:rsidR="00EF1742" w:rsidRPr="002146DC" w:rsidRDefault="00EF174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57742D5A" w14:textId="77777777" w:rsidR="00EF1742" w:rsidRDefault="00EF174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1EFCC305" w14:textId="77777777" w:rsidR="00EF1742" w:rsidRPr="002146DC" w:rsidRDefault="00EF174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61D24AD1" w14:textId="77777777" w:rsidR="00EF1742" w:rsidRPr="002146DC" w:rsidRDefault="00EF1742" w:rsidP="00895F3A">
      <w:pPr>
        <w:jc w:val="both"/>
        <w:rPr>
          <w:rFonts w:asciiTheme="minorHAnsi" w:hAnsiTheme="minorHAnsi" w:cstheme="minorHAnsi"/>
          <w:sz w:val="22"/>
          <w:szCs w:val="22"/>
        </w:rPr>
      </w:pPr>
    </w:p>
    <w:p w14:paraId="5B8D1003" w14:textId="77777777" w:rsidR="00EF1742" w:rsidRPr="002146DC" w:rsidRDefault="00EF1742"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4DAC25FF" w14:textId="77777777" w:rsidR="00EF1742" w:rsidRPr="002146DC" w:rsidRDefault="00EF1742" w:rsidP="00895F3A">
      <w:pPr>
        <w:rPr>
          <w:rFonts w:asciiTheme="minorHAnsi" w:eastAsia="MS Mincho" w:hAnsiTheme="minorHAnsi" w:cstheme="minorHAnsi"/>
          <w:bCs/>
          <w:sz w:val="22"/>
          <w:szCs w:val="22"/>
        </w:rPr>
      </w:pPr>
    </w:p>
    <w:p w14:paraId="603A787C" w14:textId="77777777" w:rsidR="00EF1742" w:rsidRPr="00C0118D" w:rsidRDefault="00EF1742"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3E2D0683" w14:textId="77777777" w:rsidR="00EF1742" w:rsidRPr="00C0118D" w:rsidRDefault="00EF1742" w:rsidP="00895F3A">
      <w:pPr>
        <w:ind w:left="426"/>
        <w:rPr>
          <w:rFonts w:asciiTheme="minorHAnsi" w:eastAsia="MS Mincho" w:hAnsiTheme="minorHAnsi" w:cstheme="minorHAnsi"/>
          <w:bCs/>
          <w:sz w:val="22"/>
          <w:szCs w:val="22"/>
        </w:rPr>
      </w:pPr>
    </w:p>
    <w:p w14:paraId="605FA4C8" w14:textId="77777777" w:rsidR="00EF1742" w:rsidRPr="00C0118D" w:rsidRDefault="00EF1742"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50417AA6" w14:textId="77777777" w:rsidR="00EF1742" w:rsidRPr="00C0118D" w:rsidRDefault="00EF1742" w:rsidP="00895F3A">
      <w:pPr>
        <w:ind w:left="426"/>
        <w:rPr>
          <w:rFonts w:asciiTheme="minorHAnsi" w:eastAsia="MS Mincho" w:hAnsiTheme="minorHAnsi" w:cstheme="minorHAnsi"/>
          <w:bCs/>
          <w:sz w:val="22"/>
          <w:szCs w:val="22"/>
        </w:rPr>
      </w:pPr>
    </w:p>
    <w:p w14:paraId="7B0B2504" w14:textId="77777777" w:rsidR="00EF1742" w:rsidRPr="00843B4C" w:rsidRDefault="00EF1742"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843B4C">
        <w:rPr>
          <w:rFonts w:asciiTheme="minorHAnsi" w:eastAsia="MS Mincho" w:hAnsiTheme="minorHAnsi" w:cstheme="minorHAnsi"/>
          <w:bCs/>
          <w:sz w:val="22"/>
          <w:szCs w:val="22"/>
        </w:rPr>
        <w:t>circa 60% is van de onderhavige opdracht gelet op aard, omzet en omvang.</w:t>
      </w:r>
    </w:p>
    <w:p w14:paraId="75980E2D" w14:textId="77777777" w:rsidR="00EF1742" w:rsidRDefault="00EF1742"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EF1742" w14:paraId="0A831E11"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6564BAC6" w14:textId="77777777" w:rsidR="00EF1742" w:rsidRPr="00BF5D75" w:rsidRDefault="00EF174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645E2375" w14:textId="77777777" w:rsidR="00EF1742" w:rsidRDefault="00EF1742"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EF1742" w14:paraId="49D93718"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3252E7E" w14:textId="77777777" w:rsidR="00EF1742" w:rsidRPr="00BF5D75" w:rsidRDefault="00EF174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24757A15" w14:textId="77777777" w:rsidR="00EF1742" w:rsidRDefault="00EF174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EF1742" w14:paraId="4C0B4B92"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2D2367CA" w14:textId="77777777" w:rsidR="00EF1742" w:rsidRPr="00BF5D75" w:rsidRDefault="00EF174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42518294" w14:textId="77777777" w:rsidR="00EF1742" w:rsidRDefault="00EF1742"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EF1742" w14:paraId="375A1F51"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85EF7C7" w14:textId="77777777" w:rsidR="00EF1742" w:rsidRPr="00BF5D75" w:rsidRDefault="00EF174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1E548209" w14:textId="77777777" w:rsidR="00EF1742" w:rsidRDefault="00EF174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2B0D4699" w14:textId="77777777" w:rsidR="00EF1742" w:rsidRDefault="00EF174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1770480F" w14:textId="77777777" w:rsidR="00EF1742" w:rsidRDefault="00EF1742" w:rsidP="00BE1A92">
      <w:pPr>
        <w:pStyle w:val="Koptekst"/>
        <w:tabs>
          <w:tab w:val="clear" w:pos="4536"/>
          <w:tab w:val="clear" w:pos="9072"/>
          <w:tab w:val="left" w:pos="1276"/>
        </w:tabs>
        <w:rPr>
          <w:rFonts w:ascii="Calibri" w:hAnsi="Calibri" w:cs="Arial"/>
          <w:sz w:val="22"/>
          <w:szCs w:val="22"/>
        </w:rPr>
        <w:sectPr w:rsidR="00EF1742" w:rsidSect="00584A86">
          <w:headerReference w:type="default" r:id="rId8"/>
          <w:footerReference w:type="default" r:id="rId9"/>
          <w:pgSz w:w="11906" w:h="16838" w:code="9"/>
          <w:pgMar w:top="1985" w:right="926" w:bottom="567" w:left="1418" w:header="708" w:footer="708" w:gutter="0"/>
          <w:pgNumType w:start="1"/>
          <w:cols w:space="708"/>
        </w:sectPr>
      </w:pPr>
    </w:p>
    <w:p w14:paraId="498934ED" w14:textId="77777777" w:rsidR="00EF1742" w:rsidRPr="005A61C6" w:rsidRDefault="00EF1742" w:rsidP="00BE1A92">
      <w:pPr>
        <w:pStyle w:val="Koptekst"/>
        <w:tabs>
          <w:tab w:val="clear" w:pos="4536"/>
          <w:tab w:val="clear" w:pos="9072"/>
          <w:tab w:val="left" w:pos="1276"/>
        </w:tabs>
        <w:rPr>
          <w:rFonts w:ascii="Calibri" w:hAnsi="Calibri" w:cs="Arial"/>
          <w:sz w:val="22"/>
          <w:szCs w:val="22"/>
        </w:rPr>
      </w:pPr>
    </w:p>
    <w:sectPr w:rsidR="00EF1742" w:rsidRPr="005A61C6" w:rsidSect="00EF1742">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57ED2" w14:textId="77777777" w:rsidR="00EF1742" w:rsidRDefault="00EF1742">
      <w:r>
        <w:separator/>
      </w:r>
    </w:p>
  </w:endnote>
  <w:endnote w:type="continuationSeparator" w:id="0">
    <w:p w14:paraId="5E8A3A5E" w14:textId="77777777" w:rsidR="00EF1742" w:rsidRDefault="00EF1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FE45E" w14:textId="77777777" w:rsidR="00EF1742" w:rsidRDefault="00EF1742">
    <w:pPr>
      <w:pStyle w:val="Voettekst"/>
    </w:pPr>
    <w:r>
      <w:rPr>
        <w:noProof/>
      </w:rPr>
      <w:drawing>
        <wp:anchor distT="0" distB="0" distL="114300" distR="114300" simplePos="0" relativeHeight="251663360" behindDoc="1" locked="0" layoutInCell="1" allowOverlap="1" wp14:anchorId="4BD3E1AF" wp14:editId="1A85E133">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5E49" w14:textId="77777777" w:rsidR="00BF5D75" w:rsidRDefault="00121EB2">
    <w:pPr>
      <w:pStyle w:val="Voettekst"/>
    </w:pPr>
    <w:r>
      <w:rPr>
        <w:noProof/>
      </w:rPr>
      <w:drawing>
        <wp:anchor distT="0" distB="0" distL="114300" distR="114300" simplePos="0" relativeHeight="251660288" behindDoc="1" locked="0" layoutInCell="1" allowOverlap="1" wp14:anchorId="07C14B18" wp14:editId="1D6A8DE6">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03AE5" w14:textId="77777777" w:rsidR="00EF1742" w:rsidRDefault="00EF1742">
      <w:r>
        <w:separator/>
      </w:r>
    </w:p>
  </w:footnote>
  <w:footnote w:type="continuationSeparator" w:id="0">
    <w:p w14:paraId="28ABA097" w14:textId="77777777" w:rsidR="00EF1742" w:rsidRDefault="00EF1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9E47" w14:textId="77777777" w:rsidR="00EF1742" w:rsidRDefault="00EF1742">
    <w:pPr>
      <w:pStyle w:val="Koptekst"/>
    </w:pPr>
    <w:r>
      <w:rPr>
        <w:noProof/>
      </w:rPr>
      <w:drawing>
        <wp:anchor distT="0" distB="0" distL="114300" distR="114300" simplePos="0" relativeHeight="251662336" behindDoc="1" locked="0" layoutInCell="1" allowOverlap="1" wp14:anchorId="494657E2" wp14:editId="2AA66094">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9FEB" w14:textId="77777777" w:rsidR="00121EB2" w:rsidRDefault="00121EB2">
    <w:pPr>
      <w:pStyle w:val="Koptekst"/>
    </w:pPr>
    <w:r>
      <w:rPr>
        <w:noProof/>
      </w:rPr>
      <w:drawing>
        <wp:anchor distT="0" distB="0" distL="114300" distR="114300" simplePos="0" relativeHeight="251659264" behindDoc="1" locked="0" layoutInCell="1" allowOverlap="1" wp14:anchorId="1D1D2737" wp14:editId="0276199D">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43B4C"/>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007"/>
    <w:rsid w:val="00E5419B"/>
    <w:rsid w:val="00E6081D"/>
    <w:rsid w:val="00E65296"/>
    <w:rsid w:val="00E87F18"/>
    <w:rsid w:val="00EB7919"/>
    <w:rsid w:val="00EC113D"/>
    <w:rsid w:val="00ED49FA"/>
    <w:rsid w:val="00EF1742"/>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E6C184"/>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241</Words>
  <Characters>1471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Jan Veenstra</cp:lastModifiedBy>
  <cp:revision>2</cp:revision>
  <cp:lastPrinted>2011-04-29T11:47:00Z</cp:lastPrinted>
  <dcterms:created xsi:type="dcterms:W3CDTF">2021-05-04T15:47:00Z</dcterms:created>
  <dcterms:modified xsi:type="dcterms:W3CDTF">2021-05-04T15:48:00Z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