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13C" w:rsidRDefault="00C9213C" w:rsidP="00B82B7C">
      <w:pPr>
        <w:pStyle w:val="Kop1"/>
      </w:pPr>
      <w:bookmarkStart w:id="0" w:name="_Toc55841356"/>
      <w:r w:rsidRPr="00B82B7C">
        <w:t>Bijlage 1</w:t>
      </w:r>
      <w:r w:rsidRPr="00B82B7C">
        <w:tab/>
      </w:r>
      <w:r w:rsidR="00B82B7C">
        <w:t xml:space="preserve">   </w:t>
      </w:r>
      <w:r w:rsidRPr="00B82B7C">
        <w:t>Formulier bedrijfsgegevens Inschrijver</w:t>
      </w:r>
      <w:bookmarkStart w:id="1" w:name="_GoBack"/>
      <w:bookmarkEnd w:id="0"/>
      <w:bookmarkEnd w:id="1"/>
    </w:p>
    <w:p w:rsidR="00B82B7C" w:rsidRPr="00B82B7C" w:rsidRDefault="00B82B7C" w:rsidP="00B82B7C"/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220"/>
      </w:tblGrid>
      <w:tr w:rsidR="00C9213C" w:rsidRPr="00C9213C" w:rsidTr="00B44B5D">
        <w:tc>
          <w:tcPr>
            <w:tcW w:w="3780" w:type="dxa"/>
            <w:shd w:val="clear" w:color="auto" w:fill="CCCCCC"/>
          </w:tcPr>
          <w:p w:rsidR="00C9213C" w:rsidRPr="00C9213C" w:rsidRDefault="00C9213C" w:rsidP="00C9213C">
            <w:pPr>
              <w:rPr>
                <w:b/>
                <w:lang w:val="nl"/>
              </w:rPr>
            </w:pPr>
            <w:r w:rsidRPr="00C9213C">
              <w:rPr>
                <w:b/>
                <w:lang w:val="nl"/>
              </w:rPr>
              <w:t>Gegevens onderneming</w:t>
            </w:r>
          </w:p>
          <w:p w:rsidR="00C9213C" w:rsidRPr="00C9213C" w:rsidRDefault="00C9213C" w:rsidP="00C9213C">
            <w:pPr>
              <w:rPr>
                <w:b/>
                <w:lang w:val="nl"/>
              </w:rPr>
            </w:pPr>
          </w:p>
        </w:tc>
        <w:tc>
          <w:tcPr>
            <w:tcW w:w="5220" w:type="dxa"/>
            <w:shd w:val="clear" w:color="auto" w:fill="CCCCCC"/>
          </w:tcPr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780" w:type="dxa"/>
          </w:tcPr>
          <w:p w:rsidR="00C9213C" w:rsidRPr="00C9213C" w:rsidRDefault="00C9213C" w:rsidP="00C9213C">
            <w:pPr>
              <w:rPr>
                <w:lang w:val="nl"/>
              </w:rPr>
            </w:pPr>
            <w:r w:rsidRPr="00C9213C">
              <w:t>Naam onderneming volgens handelsregister:</w:t>
            </w:r>
          </w:p>
        </w:tc>
        <w:tc>
          <w:tcPr>
            <w:tcW w:w="522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780" w:type="dxa"/>
          </w:tcPr>
          <w:p w:rsidR="00C9213C" w:rsidRPr="00C9213C" w:rsidRDefault="00C9213C" w:rsidP="00C9213C">
            <w:r w:rsidRPr="00C9213C">
              <w:t>Statutaire vestigingsplaats:</w:t>
            </w:r>
          </w:p>
        </w:tc>
        <w:tc>
          <w:tcPr>
            <w:tcW w:w="522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780" w:type="dxa"/>
          </w:tcPr>
          <w:p w:rsidR="00C9213C" w:rsidRPr="00C9213C" w:rsidRDefault="00C9213C" w:rsidP="00C9213C">
            <w:r w:rsidRPr="00C9213C">
              <w:t>Vestigingsadres:</w:t>
            </w:r>
          </w:p>
        </w:tc>
        <w:tc>
          <w:tcPr>
            <w:tcW w:w="522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780" w:type="dxa"/>
          </w:tcPr>
          <w:p w:rsidR="00C9213C" w:rsidRPr="00C9213C" w:rsidRDefault="00C9213C" w:rsidP="00C9213C">
            <w:r w:rsidRPr="00C9213C">
              <w:t>Postcode en plaats vestigingsadres:</w:t>
            </w:r>
          </w:p>
        </w:tc>
        <w:tc>
          <w:tcPr>
            <w:tcW w:w="522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780" w:type="dxa"/>
          </w:tcPr>
          <w:p w:rsidR="00C9213C" w:rsidRPr="00C9213C" w:rsidRDefault="00C9213C" w:rsidP="00C9213C">
            <w:r w:rsidRPr="00C9213C">
              <w:t>Postadres:</w:t>
            </w:r>
          </w:p>
        </w:tc>
        <w:tc>
          <w:tcPr>
            <w:tcW w:w="522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780" w:type="dxa"/>
          </w:tcPr>
          <w:p w:rsidR="00C9213C" w:rsidRPr="00C9213C" w:rsidRDefault="00C9213C" w:rsidP="00C9213C">
            <w:r w:rsidRPr="00C9213C">
              <w:t>Postcode en plaats postadres:</w:t>
            </w:r>
          </w:p>
        </w:tc>
        <w:tc>
          <w:tcPr>
            <w:tcW w:w="522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780" w:type="dxa"/>
          </w:tcPr>
          <w:p w:rsidR="00C9213C" w:rsidRPr="00C9213C" w:rsidRDefault="00C9213C" w:rsidP="00C9213C">
            <w:r w:rsidRPr="00C9213C">
              <w:t>Telefoonnummer:</w:t>
            </w:r>
          </w:p>
          <w:p w:rsidR="00C9213C" w:rsidRPr="00C9213C" w:rsidRDefault="00C9213C" w:rsidP="00C9213C"/>
        </w:tc>
        <w:tc>
          <w:tcPr>
            <w:tcW w:w="522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780" w:type="dxa"/>
          </w:tcPr>
          <w:p w:rsidR="00C9213C" w:rsidRPr="00C9213C" w:rsidRDefault="00C9213C" w:rsidP="00C9213C">
            <w:r w:rsidRPr="00C9213C">
              <w:t>Faxnummer:</w:t>
            </w:r>
          </w:p>
          <w:p w:rsidR="00C9213C" w:rsidRPr="00C9213C" w:rsidRDefault="00C9213C" w:rsidP="00C9213C"/>
        </w:tc>
        <w:tc>
          <w:tcPr>
            <w:tcW w:w="522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780" w:type="dxa"/>
          </w:tcPr>
          <w:p w:rsidR="00C9213C" w:rsidRPr="00C9213C" w:rsidRDefault="00C9213C" w:rsidP="00C9213C">
            <w:r w:rsidRPr="00C9213C">
              <w:t>Internetadres:</w:t>
            </w:r>
          </w:p>
          <w:p w:rsidR="00C9213C" w:rsidRPr="00C9213C" w:rsidRDefault="00C9213C" w:rsidP="00C9213C"/>
        </w:tc>
        <w:tc>
          <w:tcPr>
            <w:tcW w:w="522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780" w:type="dxa"/>
            <w:shd w:val="clear" w:color="auto" w:fill="CCCCCC"/>
          </w:tcPr>
          <w:p w:rsidR="00C9213C" w:rsidRPr="00C9213C" w:rsidRDefault="00C9213C" w:rsidP="00C9213C">
            <w:pPr>
              <w:rPr>
                <w:b/>
                <w:lang w:val="nl"/>
              </w:rPr>
            </w:pPr>
            <w:r w:rsidRPr="00C9213C">
              <w:rPr>
                <w:b/>
              </w:rPr>
              <w:t>Gegevens van de persoon die de onderneming rechtsgeldig kan vertegenwoordigen</w:t>
            </w:r>
          </w:p>
        </w:tc>
        <w:tc>
          <w:tcPr>
            <w:tcW w:w="5220" w:type="dxa"/>
            <w:shd w:val="clear" w:color="auto" w:fill="CCCCCC"/>
          </w:tcPr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780" w:type="dxa"/>
          </w:tcPr>
          <w:p w:rsidR="00C9213C" w:rsidRPr="00C9213C" w:rsidRDefault="00C9213C" w:rsidP="00C9213C">
            <w:pPr>
              <w:rPr>
                <w:lang w:val="nl"/>
              </w:rPr>
            </w:pPr>
            <w:r w:rsidRPr="00C9213C">
              <w:rPr>
                <w:lang w:val="nl"/>
              </w:rPr>
              <w:t>Naam:</w:t>
            </w:r>
          </w:p>
        </w:tc>
        <w:tc>
          <w:tcPr>
            <w:tcW w:w="522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780" w:type="dxa"/>
          </w:tcPr>
          <w:p w:rsidR="00C9213C" w:rsidRPr="00C9213C" w:rsidRDefault="00C9213C" w:rsidP="00C9213C">
            <w:r w:rsidRPr="00C9213C">
              <w:t>Functie:</w:t>
            </w:r>
          </w:p>
        </w:tc>
        <w:tc>
          <w:tcPr>
            <w:tcW w:w="522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780" w:type="dxa"/>
          </w:tcPr>
          <w:p w:rsidR="00C9213C" w:rsidRPr="00C9213C" w:rsidRDefault="00C9213C" w:rsidP="00C9213C">
            <w:pPr>
              <w:rPr>
                <w:lang w:val="nl"/>
              </w:rPr>
            </w:pPr>
            <w:r w:rsidRPr="00C9213C">
              <w:rPr>
                <w:lang w:val="nl"/>
              </w:rPr>
              <w:t>Telefoonnummer:</w:t>
            </w:r>
          </w:p>
        </w:tc>
        <w:tc>
          <w:tcPr>
            <w:tcW w:w="522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780" w:type="dxa"/>
          </w:tcPr>
          <w:p w:rsidR="00C9213C" w:rsidRPr="00C9213C" w:rsidRDefault="00C9213C" w:rsidP="00C9213C">
            <w:r w:rsidRPr="00C9213C">
              <w:t>e-mailadres:</w:t>
            </w:r>
          </w:p>
        </w:tc>
        <w:tc>
          <w:tcPr>
            <w:tcW w:w="522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780" w:type="dxa"/>
            <w:shd w:val="clear" w:color="auto" w:fill="CCCCCC"/>
          </w:tcPr>
          <w:p w:rsidR="00C9213C" w:rsidRPr="00C9213C" w:rsidRDefault="00C9213C" w:rsidP="00C9213C">
            <w:pPr>
              <w:rPr>
                <w:b/>
              </w:rPr>
            </w:pPr>
            <w:r w:rsidRPr="00C9213C">
              <w:rPr>
                <w:b/>
              </w:rPr>
              <w:t>Gegevens contactpersonen</w:t>
            </w:r>
          </w:p>
          <w:p w:rsidR="00C9213C" w:rsidRPr="00C9213C" w:rsidRDefault="00C9213C" w:rsidP="00C9213C">
            <w:pPr>
              <w:rPr>
                <w:b/>
                <w:lang w:val="nl"/>
              </w:rPr>
            </w:pPr>
          </w:p>
        </w:tc>
        <w:tc>
          <w:tcPr>
            <w:tcW w:w="5220" w:type="dxa"/>
            <w:shd w:val="clear" w:color="auto" w:fill="CCCCCC"/>
          </w:tcPr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780" w:type="dxa"/>
          </w:tcPr>
          <w:p w:rsidR="00C9213C" w:rsidRPr="00C9213C" w:rsidRDefault="00C9213C" w:rsidP="00C9213C">
            <w:pPr>
              <w:rPr>
                <w:lang w:val="nl"/>
              </w:rPr>
            </w:pPr>
            <w:r w:rsidRPr="00C9213C">
              <w:rPr>
                <w:lang w:val="nl"/>
              </w:rPr>
              <w:t>Naam 1</w:t>
            </w:r>
            <w:r w:rsidRPr="00C9213C">
              <w:rPr>
                <w:vertAlign w:val="superscript"/>
                <w:lang w:val="nl"/>
              </w:rPr>
              <w:t>e</w:t>
            </w:r>
            <w:r w:rsidRPr="00C9213C">
              <w:rPr>
                <w:lang w:val="nl"/>
              </w:rPr>
              <w:t xml:space="preserve"> contactpersoon:</w:t>
            </w:r>
          </w:p>
          <w:p w:rsidR="00C9213C" w:rsidRPr="00C9213C" w:rsidRDefault="00C9213C" w:rsidP="00C9213C">
            <w:pPr>
              <w:rPr>
                <w:lang w:val="nl"/>
              </w:rPr>
            </w:pPr>
          </w:p>
        </w:tc>
        <w:tc>
          <w:tcPr>
            <w:tcW w:w="522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780" w:type="dxa"/>
          </w:tcPr>
          <w:p w:rsidR="00C9213C" w:rsidRPr="00C9213C" w:rsidRDefault="00C9213C" w:rsidP="00C9213C">
            <w:pPr>
              <w:rPr>
                <w:lang w:val="nl"/>
              </w:rPr>
            </w:pPr>
            <w:r w:rsidRPr="00C9213C">
              <w:rPr>
                <w:lang w:val="nl"/>
              </w:rPr>
              <w:t xml:space="preserve">Functie: </w:t>
            </w:r>
          </w:p>
        </w:tc>
        <w:tc>
          <w:tcPr>
            <w:tcW w:w="522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780" w:type="dxa"/>
          </w:tcPr>
          <w:p w:rsidR="00C9213C" w:rsidRPr="00C9213C" w:rsidRDefault="00C9213C" w:rsidP="00C9213C">
            <w:pPr>
              <w:rPr>
                <w:lang w:val="nl"/>
              </w:rPr>
            </w:pPr>
            <w:r w:rsidRPr="00C9213C">
              <w:rPr>
                <w:lang w:val="nl"/>
              </w:rPr>
              <w:t>Telefoonnummer:</w:t>
            </w:r>
          </w:p>
          <w:p w:rsidR="00C9213C" w:rsidRPr="00C9213C" w:rsidRDefault="00C9213C" w:rsidP="00C9213C">
            <w:pPr>
              <w:rPr>
                <w:lang w:val="nl"/>
              </w:rPr>
            </w:pPr>
          </w:p>
        </w:tc>
        <w:tc>
          <w:tcPr>
            <w:tcW w:w="522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780" w:type="dxa"/>
          </w:tcPr>
          <w:p w:rsidR="00C9213C" w:rsidRPr="00C9213C" w:rsidRDefault="00C9213C" w:rsidP="00C9213C">
            <w:pPr>
              <w:rPr>
                <w:lang w:val="nl"/>
              </w:rPr>
            </w:pPr>
            <w:r w:rsidRPr="00C9213C">
              <w:rPr>
                <w:lang w:val="nl"/>
              </w:rPr>
              <w:t>e-mailadres:</w:t>
            </w:r>
          </w:p>
          <w:p w:rsidR="00C9213C" w:rsidRPr="00C9213C" w:rsidRDefault="00C9213C" w:rsidP="00C9213C">
            <w:pPr>
              <w:rPr>
                <w:lang w:val="nl"/>
              </w:rPr>
            </w:pPr>
          </w:p>
        </w:tc>
        <w:tc>
          <w:tcPr>
            <w:tcW w:w="522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780" w:type="dxa"/>
          </w:tcPr>
          <w:p w:rsidR="00C9213C" w:rsidRPr="00C9213C" w:rsidRDefault="00C9213C" w:rsidP="00C9213C">
            <w:pPr>
              <w:rPr>
                <w:lang w:val="nl"/>
              </w:rPr>
            </w:pPr>
            <w:r w:rsidRPr="00C9213C">
              <w:rPr>
                <w:lang w:val="nl"/>
              </w:rPr>
              <w:t>Naam 2</w:t>
            </w:r>
            <w:r w:rsidRPr="00C9213C">
              <w:rPr>
                <w:vertAlign w:val="superscript"/>
                <w:lang w:val="nl"/>
              </w:rPr>
              <w:t>e</w:t>
            </w:r>
            <w:r w:rsidRPr="00C9213C">
              <w:rPr>
                <w:lang w:val="nl"/>
              </w:rPr>
              <w:t xml:space="preserve"> contactpersoon:</w:t>
            </w:r>
          </w:p>
          <w:p w:rsidR="00C9213C" w:rsidRPr="00C9213C" w:rsidRDefault="00C9213C" w:rsidP="00C9213C">
            <w:pPr>
              <w:rPr>
                <w:lang w:val="nl"/>
              </w:rPr>
            </w:pPr>
          </w:p>
        </w:tc>
        <w:tc>
          <w:tcPr>
            <w:tcW w:w="522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780" w:type="dxa"/>
          </w:tcPr>
          <w:p w:rsidR="00C9213C" w:rsidRPr="00C9213C" w:rsidRDefault="00C9213C" w:rsidP="00C9213C">
            <w:pPr>
              <w:rPr>
                <w:lang w:val="nl"/>
              </w:rPr>
            </w:pPr>
            <w:r w:rsidRPr="00C9213C">
              <w:rPr>
                <w:lang w:val="nl"/>
              </w:rPr>
              <w:t xml:space="preserve">Functie: </w:t>
            </w:r>
          </w:p>
          <w:p w:rsidR="00C9213C" w:rsidRPr="00C9213C" w:rsidRDefault="00C9213C" w:rsidP="00C9213C">
            <w:pPr>
              <w:rPr>
                <w:lang w:val="nl"/>
              </w:rPr>
            </w:pPr>
          </w:p>
        </w:tc>
        <w:tc>
          <w:tcPr>
            <w:tcW w:w="522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780" w:type="dxa"/>
          </w:tcPr>
          <w:p w:rsidR="00C9213C" w:rsidRPr="00C9213C" w:rsidRDefault="00C9213C" w:rsidP="00C9213C">
            <w:pPr>
              <w:rPr>
                <w:lang w:val="nl"/>
              </w:rPr>
            </w:pPr>
            <w:r w:rsidRPr="00C9213C">
              <w:rPr>
                <w:lang w:val="nl"/>
              </w:rPr>
              <w:t>Telefoonnummer:</w:t>
            </w:r>
          </w:p>
          <w:p w:rsidR="00C9213C" w:rsidRPr="00C9213C" w:rsidRDefault="00C9213C" w:rsidP="00C9213C">
            <w:pPr>
              <w:rPr>
                <w:lang w:val="nl"/>
              </w:rPr>
            </w:pPr>
          </w:p>
        </w:tc>
        <w:tc>
          <w:tcPr>
            <w:tcW w:w="522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780" w:type="dxa"/>
          </w:tcPr>
          <w:p w:rsidR="00C9213C" w:rsidRPr="00C9213C" w:rsidRDefault="00C9213C" w:rsidP="00C9213C">
            <w:pPr>
              <w:rPr>
                <w:lang w:val="nl"/>
              </w:rPr>
            </w:pPr>
            <w:r w:rsidRPr="00C9213C">
              <w:rPr>
                <w:lang w:val="nl"/>
              </w:rPr>
              <w:t>e-mailadres:</w:t>
            </w:r>
          </w:p>
          <w:p w:rsidR="00C9213C" w:rsidRPr="00C9213C" w:rsidRDefault="00C9213C" w:rsidP="00C9213C">
            <w:pPr>
              <w:rPr>
                <w:lang w:val="nl"/>
              </w:rPr>
            </w:pPr>
          </w:p>
        </w:tc>
        <w:tc>
          <w:tcPr>
            <w:tcW w:w="522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</w:tc>
      </w:tr>
    </w:tbl>
    <w:p w:rsidR="00C9213C" w:rsidRPr="00C9213C" w:rsidRDefault="00C9213C" w:rsidP="00C9213C"/>
    <w:p w:rsidR="00C9213C" w:rsidRPr="00C9213C" w:rsidRDefault="00C9213C" w:rsidP="00C9213C"/>
    <w:p w:rsidR="00C9213C" w:rsidRPr="00C9213C" w:rsidRDefault="00C9213C" w:rsidP="00C9213C"/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0"/>
      </w:tblGrid>
      <w:tr w:rsidR="00C9213C" w:rsidRPr="00C9213C" w:rsidTr="00B44B5D">
        <w:tc>
          <w:tcPr>
            <w:tcW w:w="9000" w:type="dxa"/>
            <w:gridSpan w:val="2"/>
            <w:shd w:val="clear" w:color="auto" w:fill="CCCCCC"/>
          </w:tcPr>
          <w:p w:rsidR="00C9213C" w:rsidRPr="00C9213C" w:rsidRDefault="00C9213C" w:rsidP="00C9213C"/>
          <w:p w:rsidR="00C9213C" w:rsidRPr="00C9213C" w:rsidRDefault="00C9213C" w:rsidP="00C9213C">
            <w:r w:rsidRPr="00C9213C">
              <w:t>Aldus ondertekend en bijbehorende gegevens naar waarheid verstrekt,</w:t>
            </w:r>
          </w:p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600" w:type="dxa"/>
          </w:tcPr>
          <w:p w:rsidR="00C9213C" w:rsidRPr="00C9213C" w:rsidRDefault="00C9213C" w:rsidP="00C9213C"/>
          <w:p w:rsidR="00C9213C" w:rsidRPr="00C9213C" w:rsidRDefault="00C9213C" w:rsidP="00C9213C">
            <w:r w:rsidRPr="00C9213C">
              <w:t>Naam rechtsgeldig vertegenwoordiger:</w:t>
            </w:r>
          </w:p>
          <w:p w:rsidR="00C9213C" w:rsidRPr="00C9213C" w:rsidRDefault="00C9213C" w:rsidP="00C9213C"/>
        </w:tc>
        <w:tc>
          <w:tcPr>
            <w:tcW w:w="540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  <w:p w:rsidR="00C9213C" w:rsidRPr="00C9213C" w:rsidRDefault="00C9213C" w:rsidP="00C9213C">
            <w:pPr>
              <w:rPr>
                <w:lang w:val="nl"/>
              </w:rPr>
            </w:pPr>
          </w:p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600" w:type="dxa"/>
          </w:tcPr>
          <w:p w:rsidR="00C9213C" w:rsidRPr="00C9213C" w:rsidRDefault="00C9213C" w:rsidP="00C9213C"/>
          <w:p w:rsidR="00C9213C" w:rsidRPr="00C9213C" w:rsidRDefault="00C9213C" w:rsidP="00C9213C">
            <w:r w:rsidRPr="00C9213C">
              <w:t>Handtekening rechtsgeldig vertegenwoordiger:</w:t>
            </w:r>
          </w:p>
          <w:p w:rsidR="00C9213C" w:rsidRPr="00C9213C" w:rsidRDefault="00C9213C" w:rsidP="00C9213C"/>
        </w:tc>
        <w:tc>
          <w:tcPr>
            <w:tcW w:w="540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  <w:p w:rsidR="00C9213C" w:rsidRPr="00C9213C" w:rsidRDefault="00C9213C" w:rsidP="00C9213C">
            <w:pPr>
              <w:rPr>
                <w:lang w:val="nl"/>
              </w:rPr>
            </w:pPr>
          </w:p>
          <w:p w:rsidR="00C9213C" w:rsidRPr="00C9213C" w:rsidRDefault="00C9213C" w:rsidP="00C9213C">
            <w:pPr>
              <w:rPr>
                <w:lang w:val="nl"/>
              </w:rPr>
            </w:pPr>
          </w:p>
          <w:p w:rsidR="00C9213C" w:rsidRPr="00C9213C" w:rsidRDefault="00C9213C" w:rsidP="00C9213C">
            <w:pPr>
              <w:rPr>
                <w:lang w:val="nl"/>
              </w:rPr>
            </w:pPr>
          </w:p>
          <w:p w:rsidR="00C9213C" w:rsidRPr="00C9213C" w:rsidRDefault="00C9213C" w:rsidP="00C9213C">
            <w:pPr>
              <w:rPr>
                <w:lang w:val="nl"/>
              </w:rPr>
            </w:pPr>
          </w:p>
          <w:p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:rsidTr="00B44B5D">
        <w:tc>
          <w:tcPr>
            <w:tcW w:w="3600" w:type="dxa"/>
          </w:tcPr>
          <w:p w:rsidR="00C9213C" w:rsidRPr="00C9213C" w:rsidRDefault="00C9213C" w:rsidP="00C9213C"/>
          <w:p w:rsidR="00C9213C" w:rsidRPr="00C9213C" w:rsidRDefault="00C9213C" w:rsidP="00C9213C">
            <w:r w:rsidRPr="00C9213C">
              <w:t>Datum:</w:t>
            </w:r>
          </w:p>
          <w:p w:rsidR="00C9213C" w:rsidRPr="00C9213C" w:rsidRDefault="00C9213C" w:rsidP="00C9213C"/>
        </w:tc>
        <w:tc>
          <w:tcPr>
            <w:tcW w:w="5400" w:type="dxa"/>
          </w:tcPr>
          <w:p w:rsidR="00C9213C" w:rsidRPr="00C9213C" w:rsidRDefault="00C9213C" w:rsidP="00C9213C">
            <w:pPr>
              <w:rPr>
                <w:lang w:val="nl"/>
              </w:rPr>
            </w:pPr>
          </w:p>
          <w:p w:rsidR="00C9213C" w:rsidRPr="00C9213C" w:rsidRDefault="00C9213C" w:rsidP="00C9213C">
            <w:pPr>
              <w:rPr>
                <w:lang w:val="nl"/>
              </w:rPr>
            </w:pPr>
          </w:p>
        </w:tc>
      </w:tr>
    </w:tbl>
    <w:p w:rsidR="00C9213C" w:rsidRPr="00C9213C" w:rsidRDefault="00C9213C" w:rsidP="00C9213C"/>
    <w:p w:rsidR="00E6481A" w:rsidRPr="00963E9A" w:rsidRDefault="00E6481A" w:rsidP="00963E9A"/>
    <w:sectPr w:rsidR="00E6481A" w:rsidRPr="00963E9A">
      <w:headerReference w:type="default" r:id="rId7"/>
      <w:footerReference w:type="default" r:id="rId8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13C" w:rsidRDefault="00C9213C">
      <w:r>
        <w:separator/>
      </w:r>
    </w:p>
  </w:endnote>
  <w:endnote w:type="continuationSeparator" w:id="0">
    <w:p w:rsidR="00C9213C" w:rsidRDefault="00C92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524923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C9213C" w:rsidRDefault="00C9213C" w:rsidP="001E6197">
            <w:pPr>
              <w:pStyle w:val="Voettekst"/>
              <w:pBdr>
                <w:top w:val="single" w:sz="4" w:space="1" w:color="auto"/>
              </w:pBdr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039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039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13C" w:rsidRDefault="00C9213C">
      <w:r>
        <w:separator/>
      </w:r>
    </w:p>
  </w:footnote>
  <w:footnote w:type="continuationSeparator" w:id="0">
    <w:p w:rsidR="00C9213C" w:rsidRDefault="00C92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C9213C" w:rsidP="00C9213C">
    <w:pPr>
      <w:pStyle w:val="Koptekst"/>
      <w:pBdr>
        <w:bottom w:val="single" w:sz="4" w:space="1" w:color="auto"/>
      </w:pBdr>
    </w:pPr>
    <w:r>
      <w:t xml:space="preserve">Staatsbosbeheer </w:t>
    </w:r>
    <w:r w:rsidR="00DD4831">
      <w:t xml:space="preserve">                                                                                                                          </w:t>
    </w:r>
    <w:r>
      <w:t>Europese aanbesteding</w:t>
    </w:r>
    <w:r w:rsidR="00980391">
      <w:t xml:space="preserve"> transport</w:t>
    </w:r>
    <w:r>
      <w:t xml:space="preserve"> </w:t>
    </w:r>
    <w:proofErr w:type="spellStart"/>
    <w:r>
      <w:t>Lanhout</w:t>
    </w:r>
    <w:proofErr w:type="spellEnd"/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D9122F"/>
    <w:multiLevelType w:val="multilevel"/>
    <w:tmpl w:val="F4F64930"/>
    <w:lvl w:ilvl="0">
      <w:start w:val="1"/>
      <w:numFmt w:val="upperRoman"/>
      <w:lvlText w:val="Bijlage %1"/>
      <w:lvlJc w:val="left"/>
      <w:pPr>
        <w:tabs>
          <w:tab w:val="num" w:pos="1440"/>
        </w:tabs>
        <w:ind w:left="432" w:hanging="432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13C"/>
    <w:rsid w:val="00082641"/>
    <w:rsid w:val="000C7AA5"/>
    <w:rsid w:val="000F6565"/>
    <w:rsid w:val="00111D3B"/>
    <w:rsid w:val="00117DA7"/>
    <w:rsid w:val="00122104"/>
    <w:rsid w:val="00140956"/>
    <w:rsid w:val="00144534"/>
    <w:rsid w:val="0016753D"/>
    <w:rsid w:val="0017362E"/>
    <w:rsid w:val="001B2316"/>
    <w:rsid w:val="001E6197"/>
    <w:rsid w:val="00217F00"/>
    <w:rsid w:val="0022213F"/>
    <w:rsid w:val="00222846"/>
    <w:rsid w:val="00226DC3"/>
    <w:rsid w:val="00232F50"/>
    <w:rsid w:val="0024249D"/>
    <w:rsid w:val="00247088"/>
    <w:rsid w:val="0026078F"/>
    <w:rsid w:val="0026083D"/>
    <w:rsid w:val="00262BD8"/>
    <w:rsid w:val="00273B3C"/>
    <w:rsid w:val="002D4D91"/>
    <w:rsid w:val="002D7F5C"/>
    <w:rsid w:val="002E7FE8"/>
    <w:rsid w:val="0030055D"/>
    <w:rsid w:val="00325C83"/>
    <w:rsid w:val="00344226"/>
    <w:rsid w:val="00362142"/>
    <w:rsid w:val="0036656D"/>
    <w:rsid w:val="003B5DA7"/>
    <w:rsid w:val="003C1968"/>
    <w:rsid w:val="003D25C8"/>
    <w:rsid w:val="003F67C6"/>
    <w:rsid w:val="004102F8"/>
    <w:rsid w:val="004246F6"/>
    <w:rsid w:val="0044304B"/>
    <w:rsid w:val="0044401E"/>
    <w:rsid w:val="00465F30"/>
    <w:rsid w:val="004803BB"/>
    <w:rsid w:val="004C59F4"/>
    <w:rsid w:val="004D0236"/>
    <w:rsid w:val="004D6969"/>
    <w:rsid w:val="004F1236"/>
    <w:rsid w:val="00510E84"/>
    <w:rsid w:val="00514C4B"/>
    <w:rsid w:val="00530E89"/>
    <w:rsid w:val="00534A76"/>
    <w:rsid w:val="005945C0"/>
    <w:rsid w:val="005A4419"/>
    <w:rsid w:val="005B1D1A"/>
    <w:rsid w:val="005C23E9"/>
    <w:rsid w:val="00633E56"/>
    <w:rsid w:val="006625D2"/>
    <w:rsid w:val="00665044"/>
    <w:rsid w:val="00697206"/>
    <w:rsid w:val="006A78EF"/>
    <w:rsid w:val="006B4A0C"/>
    <w:rsid w:val="006E3473"/>
    <w:rsid w:val="006F1375"/>
    <w:rsid w:val="007112A7"/>
    <w:rsid w:val="007175F3"/>
    <w:rsid w:val="00751C37"/>
    <w:rsid w:val="00760A3C"/>
    <w:rsid w:val="007938C5"/>
    <w:rsid w:val="007C5EFF"/>
    <w:rsid w:val="007D0F81"/>
    <w:rsid w:val="007F21FA"/>
    <w:rsid w:val="00842A79"/>
    <w:rsid w:val="00850B6E"/>
    <w:rsid w:val="00854505"/>
    <w:rsid w:val="00864DD7"/>
    <w:rsid w:val="0086669B"/>
    <w:rsid w:val="00877D46"/>
    <w:rsid w:val="008C26FC"/>
    <w:rsid w:val="008C2A06"/>
    <w:rsid w:val="008C5AF9"/>
    <w:rsid w:val="008C5D5A"/>
    <w:rsid w:val="008D0DE9"/>
    <w:rsid w:val="00910CA7"/>
    <w:rsid w:val="009236C2"/>
    <w:rsid w:val="009236D7"/>
    <w:rsid w:val="009323E5"/>
    <w:rsid w:val="00941F70"/>
    <w:rsid w:val="00944387"/>
    <w:rsid w:val="00963E9A"/>
    <w:rsid w:val="009675AC"/>
    <w:rsid w:val="00980391"/>
    <w:rsid w:val="00996750"/>
    <w:rsid w:val="009B0C30"/>
    <w:rsid w:val="00A00381"/>
    <w:rsid w:val="00A01D02"/>
    <w:rsid w:val="00A036FF"/>
    <w:rsid w:val="00A31B60"/>
    <w:rsid w:val="00A34C90"/>
    <w:rsid w:val="00A3723D"/>
    <w:rsid w:val="00A67DDB"/>
    <w:rsid w:val="00A74756"/>
    <w:rsid w:val="00A90DC2"/>
    <w:rsid w:val="00AB04D1"/>
    <w:rsid w:val="00AB1B4C"/>
    <w:rsid w:val="00AB31A5"/>
    <w:rsid w:val="00AB3BF1"/>
    <w:rsid w:val="00AC3BE7"/>
    <w:rsid w:val="00AC761A"/>
    <w:rsid w:val="00AF2C11"/>
    <w:rsid w:val="00AF33D3"/>
    <w:rsid w:val="00B3254F"/>
    <w:rsid w:val="00B424C6"/>
    <w:rsid w:val="00B42640"/>
    <w:rsid w:val="00B731A2"/>
    <w:rsid w:val="00B75E66"/>
    <w:rsid w:val="00B82B7C"/>
    <w:rsid w:val="00BB19DF"/>
    <w:rsid w:val="00BB2A6F"/>
    <w:rsid w:val="00BC71F5"/>
    <w:rsid w:val="00BD371E"/>
    <w:rsid w:val="00BE7069"/>
    <w:rsid w:val="00BE7988"/>
    <w:rsid w:val="00C330AA"/>
    <w:rsid w:val="00C83258"/>
    <w:rsid w:val="00C85266"/>
    <w:rsid w:val="00C9213C"/>
    <w:rsid w:val="00CA5742"/>
    <w:rsid w:val="00CB17F7"/>
    <w:rsid w:val="00CB26FD"/>
    <w:rsid w:val="00CB52F6"/>
    <w:rsid w:val="00CC19B5"/>
    <w:rsid w:val="00CC28E4"/>
    <w:rsid w:val="00CD4DF6"/>
    <w:rsid w:val="00CF00F8"/>
    <w:rsid w:val="00D069E8"/>
    <w:rsid w:val="00D3296C"/>
    <w:rsid w:val="00D35F52"/>
    <w:rsid w:val="00D43AB0"/>
    <w:rsid w:val="00D54075"/>
    <w:rsid w:val="00D57320"/>
    <w:rsid w:val="00D648DF"/>
    <w:rsid w:val="00D71057"/>
    <w:rsid w:val="00DA781F"/>
    <w:rsid w:val="00DC122F"/>
    <w:rsid w:val="00DC1311"/>
    <w:rsid w:val="00DC29BF"/>
    <w:rsid w:val="00DD4831"/>
    <w:rsid w:val="00DE6C2E"/>
    <w:rsid w:val="00DF1404"/>
    <w:rsid w:val="00DF60E1"/>
    <w:rsid w:val="00E173D6"/>
    <w:rsid w:val="00E203F6"/>
    <w:rsid w:val="00E410A5"/>
    <w:rsid w:val="00E6481A"/>
    <w:rsid w:val="00E71F42"/>
    <w:rsid w:val="00E808AC"/>
    <w:rsid w:val="00EB19F8"/>
    <w:rsid w:val="00EC7EEA"/>
    <w:rsid w:val="00F45539"/>
    <w:rsid w:val="00F82C37"/>
    <w:rsid w:val="00FA1E4A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A0841F43-C521-489B-B3E3-DE186262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grofont" w:eastAsia="Times New Roman" w:hAnsi="Agrofont" w:cs="Times New Roman"/>
        <w:kern w:val="14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D371E"/>
    <w:pPr>
      <w:spacing w:line="260" w:lineRule="atLeast"/>
    </w:pPr>
    <w:rPr>
      <w:sz w:val="18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  <w:link w:val="VoettekstChar"/>
    <w:uiPriority w:val="99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213C"/>
    <w:rPr>
      <w:kern w:val="12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8FD6F401.dotm</Template>
  <TotalTime>11</TotalTime>
  <Pages>2</Pages>
  <Words>69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Schreur, Harry</dc:creator>
  <cp:keywords/>
  <dc:description/>
  <cp:lastModifiedBy>Schreur, Harry</cp:lastModifiedBy>
  <cp:revision>6</cp:revision>
  <dcterms:created xsi:type="dcterms:W3CDTF">2020-11-10T12:50:00Z</dcterms:created>
  <dcterms:modified xsi:type="dcterms:W3CDTF">2021-03-22T10:00:00Z</dcterms:modified>
</cp:coreProperties>
</file>