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2617C624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4B38E2">
              <w:rPr>
                <w:rFonts w:eastAsia="Tahoma" w:cs="Tahoma"/>
                <w:b/>
                <w:color w:val="FFFFFF"/>
                <w:sz w:val="36"/>
                <w:szCs w:val="40"/>
              </w:rPr>
              <w:t>- kwaliteit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272723F7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kwaliteitswensen, die bijgesloten zijn</w:t>
            </w:r>
            <w:r w:rsidR="00E44AEC">
              <w:t xml:space="preserve"> als bijlage 3.</w:t>
            </w:r>
            <w:r w:rsidR="001B1B41">
              <w:t>1 en 3.2</w:t>
            </w:r>
            <w:r w:rsidR="00E44AEC">
              <w:t xml:space="preserve">, </w:t>
            </w:r>
            <w:r w:rsidR="00236010">
              <w:t xml:space="preserve">naar waarheid zijn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1B41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1C0B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4" ma:contentTypeDescription="Een nieuw document maken." ma:contentTypeScope="" ma:versionID="ebb640ced5929d0a246bdcff367cda7b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46ce661518546331b916faf0a9e4ff8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11C60D-C362-4765-91E2-3B2845A340D2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14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10</cp:revision>
  <cp:lastPrinted>2018-10-29T19:34:00Z</cp:lastPrinted>
  <dcterms:created xsi:type="dcterms:W3CDTF">2021-04-12T08:43:00Z</dcterms:created>
  <dcterms:modified xsi:type="dcterms:W3CDTF">2021-07-27T11:09:00Z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