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94D69" w14:textId="77777777" w:rsidR="00600DE9" w:rsidRPr="00AE5EC0" w:rsidRDefault="00600DE9" w:rsidP="00AE5EC0">
      <w:pPr>
        <w:pStyle w:val="Kop1"/>
        <w:rPr>
          <w:rFonts w:cs="Times New Roman"/>
          <w:b/>
          <w:sz w:val="18"/>
        </w:rPr>
      </w:pPr>
      <w:bookmarkStart w:id="0" w:name="_Toc479597988"/>
      <w:r w:rsidRPr="00AE5EC0">
        <w:rPr>
          <w:b/>
        </w:rPr>
        <w:t>Formulier 1b - Verklaring onder aanneming</w:t>
      </w:r>
      <w:bookmarkEnd w:id="0"/>
    </w:p>
    <w:p w14:paraId="671C2DBD" w14:textId="77777777" w:rsidR="00AE5EC0" w:rsidRDefault="00AE5EC0" w:rsidP="00AE5EC0">
      <w:pPr>
        <w:spacing w:line="240" w:lineRule="atLeast"/>
      </w:pPr>
    </w:p>
    <w:p w14:paraId="75E014CF" w14:textId="38CD3AF9" w:rsidR="00AE5EC0" w:rsidRDefault="00AE5EC0" w:rsidP="00AE5EC0">
      <w:pPr>
        <w:spacing w:line="240" w:lineRule="atLeast"/>
      </w:pPr>
      <w:r>
        <w:t xml:space="preserve">Behoort bij aanbesteding </w:t>
      </w:r>
      <w:r w:rsidR="00FD0C78">
        <w:t>NEN2767-1+C1:2019 NL</w:t>
      </w:r>
      <w:r>
        <w:t xml:space="preserve"> </w:t>
      </w:r>
      <w:r w:rsidR="00FD0C78">
        <w:t>–</w:t>
      </w:r>
      <w:r>
        <w:t xml:space="preserve"> </w:t>
      </w:r>
      <w:r w:rsidR="00FD0C78">
        <w:t>INK2021.155</w:t>
      </w:r>
      <w:bookmarkStart w:id="1" w:name="_GoBack"/>
      <w:bookmarkEnd w:id="1"/>
    </w:p>
    <w:p w14:paraId="2A1E06DD" w14:textId="77777777" w:rsidR="00AE5EC0" w:rsidRDefault="00AE5EC0" w:rsidP="00600DE9"/>
    <w:p w14:paraId="151EA03F" w14:textId="01C628F6" w:rsidR="00600DE9" w:rsidRDefault="00600DE9" w:rsidP="00600DE9">
      <w:r>
        <w:t xml:space="preserve">In te vullen en te ondertekenen door de onderaannemer. </w:t>
      </w:r>
      <w:r>
        <w:br/>
        <w:t>Let op de onder aannemer dient ook een Uniform Europees Aanbestedingsdocument in te vullen.</w:t>
      </w:r>
    </w:p>
    <w:tbl>
      <w:tblPr>
        <w:tblStyle w:val="GridTable4-Accent11"/>
        <w:tblW w:w="0" w:type="auto"/>
        <w:tblInd w:w="0" w:type="dxa"/>
        <w:tblLook w:val="0620" w:firstRow="1" w:lastRow="0" w:firstColumn="0" w:lastColumn="0" w:noHBand="1" w:noVBand="1"/>
      </w:tblPr>
      <w:tblGrid>
        <w:gridCol w:w="4539"/>
        <w:gridCol w:w="4522"/>
      </w:tblGrid>
      <w:tr w:rsidR="00600DE9" w14:paraId="00728126" w14:textId="77777777" w:rsidTr="00600D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hideMark/>
          </w:tcPr>
          <w:p w14:paraId="52F6458F" w14:textId="77777777" w:rsidR="00600DE9" w:rsidRDefault="00600DE9">
            <w:pPr>
              <w:rPr>
                <w:b w:val="0"/>
              </w:rPr>
            </w:pPr>
            <w:r>
              <w:t>Vraag</w:t>
            </w:r>
          </w:p>
        </w:tc>
        <w:tc>
          <w:tcPr>
            <w:tcW w:w="4522" w:type="dxa"/>
            <w:hideMark/>
          </w:tcPr>
          <w:p w14:paraId="4CD77363" w14:textId="77777777" w:rsidR="00600DE9" w:rsidRDefault="00600D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600DE9" w14:paraId="30C01403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3D13CA9" w14:textId="77777777" w:rsidR="00600DE9" w:rsidRDefault="00600DE9">
            <w:r>
              <w:t>Naam inschrijver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D10FF87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027C512" w14:textId="77777777" w:rsidR="00600DE9" w:rsidRDefault="00600DE9"/>
        </w:tc>
      </w:tr>
      <w:tr w:rsidR="00600DE9" w14:paraId="7CB7E37C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3CC9413" w14:textId="77777777" w:rsidR="00600DE9" w:rsidRDefault="00600DE9">
            <w:r>
              <w:t xml:space="preserve">Betreft perceel </w:t>
            </w:r>
          </w:p>
          <w:p w14:paraId="6A5986B3" w14:textId="77777777" w:rsidR="00600DE9" w:rsidRDefault="00600DE9"/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7916D27" w14:textId="77777777" w:rsidR="00600DE9" w:rsidRDefault="00600D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1 – ………….</w:t>
            </w:r>
          </w:p>
          <w:p w14:paraId="711528C3" w14:textId="77777777" w:rsidR="00600DE9" w:rsidRDefault="00600D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2 - ………….</w:t>
            </w:r>
          </w:p>
          <w:p w14:paraId="53C9B880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</w:t>
            </w:r>
            <w:proofErr w:type="gramEnd"/>
            <w:r>
              <w:t xml:space="preserve"> - ………….</w:t>
            </w:r>
          </w:p>
        </w:tc>
      </w:tr>
      <w:tr w:rsidR="00600DE9" w14:paraId="6278CC39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59EF5D9" w14:textId="77777777" w:rsidR="00600DE9" w:rsidRDefault="00600DE9">
            <w:r>
              <w:t>Naam onderaannemer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E4A4B97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342BDD0" w14:textId="77777777" w:rsidR="00600DE9" w:rsidRDefault="00600DE9"/>
        </w:tc>
      </w:tr>
      <w:tr w:rsidR="00600DE9" w14:paraId="2C993634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F3F83B1" w14:textId="77777777" w:rsidR="00600DE9" w:rsidRDefault="00600DE9">
            <w:r>
              <w:t>Deel van de opdracht welke in onder aanneming wordt uitgevoerd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2AC0719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00DE9" w14:paraId="0B9BDC68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CC146DB" w14:textId="77777777" w:rsidR="00600DE9" w:rsidRDefault="00600DE9">
            <w:r>
              <w:t>Bent u als onderaannemer bekend met het deel van de opdracht dat u moet uitvoeren?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DC7EA7D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297BC0B0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>
              <w:instrText xml:space="preserve"> FORMCHECKBOX </w:instrText>
            </w:r>
            <w:r w:rsidR="00FD0C78">
              <w:fldChar w:fldCharType="separate"/>
            </w:r>
            <w:r>
              <w:rPr>
                <w:szCs w:val="20"/>
              </w:rPr>
              <w:fldChar w:fldCharType="end"/>
            </w:r>
            <w:bookmarkEnd w:id="2"/>
            <w:r>
              <w:t xml:space="preserve"> Nee</w:t>
            </w:r>
          </w:p>
        </w:tc>
      </w:tr>
      <w:tr w:rsidR="00600DE9" w14:paraId="7A436275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5634BA8" w14:textId="77777777" w:rsidR="00600DE9" w:rsidRDefault="00600DE9">
            <w:r>
              <w:t>Kunt u dat deel van de opdracht uitvoeren overeenkomstig de eisen en wensen van de opdrachtgever?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D5A6FFA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1186C515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600DE9" w14:paraId="45D8FC1A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6252CAD" w14:textId="77777777" w:rsidR="00600DE9" w:rsidRDefault="00600DE9">
            <w: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B2F9A39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4C3C7172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D0C78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600DE9" w14:paraId="44E4731C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04C5B8C" w14:textId="77777777" w:rsidR="00600DE9" w:rsidRDefault="00600DE9">
            <w:r>
              <w:t>Handtekening onderaannemer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C60C520" w14:textId="77777777" w:rsidR="00600DE9" w:rsidRDefault="00600DE9"/>
          <w:p w14:paraId="27775077" w14:textId="77777777" w:rsidR="00600DE9" w:rsidRDefault="00600DE9"/>
          <w:p w14:paraId="2756B82E" w14:textId="77777777" w:rsidR="00600DE9" w:rsidRDefault="00600DE9"/>
        </w:tc>
      </w:tr>
    </w:tbl>
    <w:p w14:paraId="0B20CE12" w14:textId="77777777" w:rsidR="00600DE9" w:rsidRDefault="00600DE9" w:rsidP="00600DE9">
      <w:pPr>
        <w:spacing w:before="56" w:after="113"/>
        <w:rPr>
          <w:b/>
          <w:bCs/>
          <w:sz w:val="18"/>
        </w:rPr>
      </w:pPr>
    </w:p>
    <w:p w14:paraId="048E344D" w14:textId="77777777" w:rsidR="00600DE9" w:rsidRDefault="00600DE9" w:rsidP="00600DE9">
      <w:pPr>
        <w:spacing w:before="56" w:after="113"/>
      </w:pPr>
      <w:r>
        <w:rPr>
          <w:bCs/>
        </w:rPr>
        <w:t>Aldus ondertekent en bijbehorende gegevens naar waarheid verstrekt.</w:t>
      </w:r>
    </w:p>
    <w:p w14:paraId="5E792472" w14:textId="77777777" w:rsidR="00600DE9" w:rsidRDefault="00600DE9" w:rsidP="00600DE9">
      <w:pPr>
        <w:spacing w:before="56" w:after="113"/>
        <w:ind w:left="5126" w:hanging="5068"/>
      </w:pPr>
    </w:p>
    <w:p w14:paraId="68780546" w14:textId="77777777" w:rsidR="00600DE9" w:rsidRDefault="00600DE9" w:rsidP="00600DE9">
      <w:pPr>
        <w:spacing w:before="56" w:after="113"/>
      </w:pPr>
      <w: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600DE9" w14:paraId="36AF8958" w14:textId="77777777" w:rsidTr="00600DE9">
        <w:tc>
          <w:tcPr>
            <w:tcW w:w="2718" w:type="dxa"/>
            <w:hideMark/>
          </w:tcPr>
          <w:p w14:paraId="5F6F42CB" w14:textId="77777777" w:rsidR="00600DE9" w:rsidRDefault="00600DE9">
            <w: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242F5" w14:textId="77777777" w:rsidR="00600DE9" w:rsidRDefault="00600DE9"/>
        </w:tc>
      </w:tr>
      <w:tr w:rsidR="00600DE9" w14:paraId="5A256DC3" w14:textId="77777777" w:rsidTr="00600DE9">
        <w:tc>
          <w:tcPr>
            <w:tcW w:w="2718" w:type="dxa"/>
          </w:tcPr>
          <w:p w14:paraId="0734D4BB" w14:textId="77777777" w:rsidR="00600DE9" w:rsidRDefault="00600D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D1C2A8" w14:textId="77777777" w:rsidR="00600DE9" w:rsidRDefault="00600DE9"/>
        </w:tc>
      </w:tr>
      <w:tr w:rsidR="00600DE9" w14:paraId="48601440" w14:textId="77777777" w:rsidTr="00600DE9">
        <w:tc>
          <w:tcPr>
            <w:tcW w:w="2718" w:type="dxa"/>
            <w:hideMark/>
          </w:tcPr>
          <w:p w14:paraId="68F0BDA9" w14:textId="77777777" w:rsidR="00600DE9" w:rsidRDefault="00600DE9">
            <w: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8E4D7" w14:textId="77777777" w:rsidR="00600DE9" w:rsidRDefault="00600DE9"/>
        </w:tc>
      </w:tr>
      <w:tr w:rsidR="00600DE9" w14:paraId="6EA7D086" w14:textId="77777777" w:rsidTr="00600DE9">
        <w:tc>
          <w:tcPr>
            <w:tcW w:w="2718" w:type="dxa"/>
          </w:tcPr>
          <w:p w14:paraId="28F5B6BD" w14:textId="77777777" w:rsidR="00600DE9" w:rsidRDefault="00600D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0422E" w14:textId="77777777" w:rsidR="00600DE9" w:rsidRDefault="00600DE9"/>
        </w:tc>
      </w:tr>
      <w:tr w:rsidR="00600DE9" w14:paraId="4D868900" w14:textId="77777777" w:rsidTr="00600DE9">
        <w:tc>
          <w:tcPr>
            <w:tcW w:w="2718" w:type="dxa"/>
            <w:hideMark/>
          </w:tcPr>
          <w:p w14:paraId="36F7A196" w14:textId="77777777" w:rsidR="00600DE9" w:rsidRDefault="00600DE9">
            <w: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EC98A" w14:textId="77777777" w:rsidR="00600DE9" w:rsidRDefault="00600DE9"/>
        </w:tc>
      </w:tr>
    </w:tbl>
    <w:p w14:paraId="3D42A4FC" w14:textId="77777777" w:rsidR="00600DE9" w:rsidRDefault="00600DE9" w:rsidP="00600DE9">
      <w:pPr>
        <w:spacing w:before="56" w:after="113"/>
        <w:rPr>
          <w:sz w:val="18"/>
        </w:rPr>
      </w:pPr>
    </w:p>
    <w:p w14:paraId="42531984" w14:textId="77777777" w:rsidR="00743CDB" w:rsidRPr="00A8086E" w:rsidRDefault="00743CDB" w:rsidP="00A8086E"/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B91C2" w14:textId="77777777" w:rsidR="00B00AE9" w:rsidRDefault="00B00AE9" w:rsidP="00AF32D1">
      <w:pPr>
        <w:spacing w:line="240" w:lineRule="auto"/>
      </w:pPr>
      <w:r>
        <w:separator/>
      </w:r>
    </w:p>
  </w:endnote>
  <w:endnote w:type="continuationSeparator" w:id="0">
    <w:p w14:paraId="614246AD" w14:textId="77777777" w:rsidR="00B00AE9" w:rsidRDefault="00B00AE9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83847" w14:textId="77777777" w:rsidR="00B00AE9" w:rsidRDefault="00B00AE9" w:rsidP="00AF32D1">
      <w:pPr>
        <w:spacing w:line="240" w:lineRule="auto"/>
      </w:pPr>
      <w:r>
        <w:separator/>
      </w:r>
    </w:p>
  </w:footnote>
  <w:footnote w:type="continuationSeparator" w:id="0">
    <w:p w14:paraId="77E13D66" w14:textId="77777777" w:rsidR="00B00AE9" w:rsidRDefault="00B00AE9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1A4F3" w14:textId="1B479A15" w:rsidR="00AF32D1" w:rsidRDefault="00FD0C78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4631F" w14:textId="7BD24FDC" w:rsidR="00AF32D1" w:rsidRDefault="00FD0C78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8AE39" w14:textId="49457882" w:rsidR="00AF32D1" w:rsidRDefault="00FD0C78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D49E1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00DE9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5EC0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0C78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600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fa0a1840-3a9a-4cb3-947f-d4d7fb553cb5"/>
    <ds:schemaRef ds:uri="http://schemas.microsoft.com/office/infopath/2007/PartnerControls"/>
    <ds:schemaRef ds:uri="http://schemas.openxmlformats.org/package/2006/metadata/core-properties"/>
    <ds:schemaRef ds:uri="5e441efc-6006-434a-a17f-cb80a7bc997c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6482A6-8E01-4417-BB2B-D0C1FB33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8D6889BF.dotm</Template>
  <TotalTime>11</TotalTime>
  <Pages>1</Pages>
  <Words>186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5</cp:revision>
  <cp:lastPrinted>2020-07-15T11:13:00Z</cp:lastPrinted>
  <dcterms:created xsi:type="dcterms:W3CDTF">2021-06-04T11:59:00Z</dcterms:created>
  <dcterms:modified xsi:type="dcterms:W3CDTF">2021-07-07T06:19:00Z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</Properties>
</file>