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70FB2D" w14:textId="1ABC00F8" w:rsidR="00B3278E" w:rsidRPr="00262F88" w:rsidRDefault="00B3278E" w:rsidP="00262F88">
      <w:pPr>
        <w:pStyle w:val="Kop1"/>
        <w:rPr>
          <w:b/>
        </w:rPr>
      </w:pPr>
      <w:bookmarkStart w:id="0" w:name="_Toc505859513"/>
      <w:bookmarkStart w:id="1" w:name="_Toc493753128"/>
      <w:bookmarkStart w:id="2" w:name="_Toc492905522"/>
      <w:r w:rsidRPr="00262F88">
        <w:rPr>
          <w:b/>
        </w:rPr>
        <w:t xml:space="preserve">Formulier </w:t>
      </w:r>
      <w:r w:rsidR="00E2287E">
        <w:rPr>
          <w:b/>
        </w:rPr>
        <w:t>6</w:t>
      </w:r>
      <w:r w:rsidRPr="00262F88">
        <w:rPr>
          <w:b/>
        </w:rPr>
        <w:t xml:space="preserve"> - Checklist in te leveren documenten</w:t>
      </w:r>
      <w:bookmarkEnd w:id="0"/>
      <w:bookmarkEnd w:id="1"/>
      <w:bookmarkEnd w:id="2"/>
    </w:p>
    <w:p w14:paraId="5896E635" w14:textId="77777777" w:rsidR="00697197" w:rsidRPr="007B45B4" w:rsidRDefault="00697197" w:rsidP="00697197"/>
    <w:p w14:paraId="6E2E5C29" w14:textId="562C4BF4" w:rsidR="00262F88" w:rsidRDefault="00262F88" w:rsidP="00B3278E">
      <w:pPr>
        <w:spacing w:line="240" w:lineRule="atLeast"/>
      </w:pPr>
      <w:r>
        <w:t xml:space="preserve">Behoort bij aanbesteding </w:t>
      </w:r>
      <w:r w:rsidR="00E2287E">
        <w:t>NEN2767-1+C1:2019 – INK20</w:t>
      </w:r>
      <w:r w:rsidR="00651CC3">
        <w:t>21</w:t>
      </w:r>
      <w:r w:rsidR="00E2287E">
        <w:t>.155</w:t>
      </w:r>
    </w:p>
    <w:p w14:paraId="6FCB2327" w14:textId="77777777" w:rsidR="00262F88" w:rsidRDefault="00262F88" w:rsidP="00B3278E">
      <w:pPr>
        <w:spacing w:line="240" w:lineRule="atLeast"/>
      </w:pPr>
    </w:p>
    <w:p w14:paraId="5B60F68A" w14:textId="723B80DA" w:rsidR="00B3278E" w:rsidRPr="007B45B4" w:rsidRDefault="00B3278E" w:rsidP="00B3278E">
      <w:pPr>
        <w:spacing w:line="240" w:lineRule="atLeast"/>
      </w:pPr>
      <w:r w:rsidRPr="007B45B4">
        <w:t>Deze checklist vult u volledig in en voegt u toe aan uw offerte. U kruist ‘Toegevoegd’ aan indien het betreffende stuk is toegevoegd.</w:t>
      </w:r>
    </w:p>
    <w:p w14:paraId="31DEFC74" w14:textId="77777777" w:rsidR="00B3278E" w:rsidRPr="007B45B4" w:rsidRDefault="00B3278E" w:rsidP="00B3278E">
      <w:pPr>
        <w:spacing w:line="240" w:lineRule="atLeast"/>
      </w:pPr>
    </w:p>
    <w:tbl>
      <w:tblPr>
        <w:tblpPr w:leftFromText="141" w:rightFromText="141" w:vertAnchor="text" w:horzAnchor="margin" w:tblpY="219"/>
        <w:tblOverlap w:val="never"/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5812"/>
        <w:gridCol w:w="236"/>
        <w:gridCol w:w="1607"/>
      </w:tblGrid>
      <w:tr w:rsidR="00B3278E" w:rsidRPr="007B45B4" w14:paraId="19AE2076" w14:textId="77777777" w:rsidTr="00F62194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2E74B5" w:themeFill="accent5" w:themeFillShade="BF"/>
            <w:hideMark/>
          </w:tcPr>
          <w:p w14:paraId="5287AC55" w14:textId="77777777" w:rsidR="00B3278E" w:rsidRPr="007B45B4" w:rsidRDefault="00B3278E">
            <w:pPr>
              <w:spacing w:line="240" w:lineRule="atLeast"/>
              <w:rPr>
                <w:color w:val="FFFFFF" w:themeColor="background1"/>
              </w:rPr>
            </w:pPr>
            <w:r w:rsidRPr="007B45B4">
              <w:rPr>
                <w:color w:val="FFFFFF" w:themeColor="background1"/>
              </w:rPr>
              <w:t>Inleveren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2E74B5" w:themeFill="accent5" w:themeFillShade="BF"/>
            <w:hideMark/>
          </w:tcPr>
          <w:p w14:paraId="39EB0994" w14:textId="45F1BE23" w:rsidR="00B3278E" w:rsidRPr="007B45B4" w:rsidRDefault="00B3278E">
            <w:pPr>
              <w:spacing w:line="240" w:lineRule="atLeast"/>
              <w:rPr>
                <w:color w:val="FFFFFF" w:themeColor="background1"/>
              </w:rPr>
            </w:pPr>
            <w:r w:rsidRPr="007B45B4">
              <w:rPr>
                <w:color w:val="FFFFFF" w:themeColor="background1"/>
              </w:rPr>
              <w:t xml:space="preserve">Omschrijving 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2E74B5" w:themeFill="accent5" w:themeFillShade="BF"/>
          </w:tcPr>
          <w:p w14:paraId="08DB3E4C" w14:textId="77777777" w:rsidR="00B3278E" w:rsidRPr="007B45B4" w:rsidRDefault="00B3278E">
            <w:pPr>
              <w:spacing w:line="240" w:lineRule="atLeast"/>
              <w:rPr>
                <w:color w:val="FFFFFF" w:themeColor="background1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hideMark/>
          </w:tcPr>
          <w:p w14:paraId="5DF1A0AE" w14:textId="77777777" w:rsidR="00B3278E" w:rsidRPr="007B45B4" w:rsidRDefault="00B3278E">
            <w:pPr>
              <w:spacing w:line="240" w:lineRule="atLeast"/>
              <w:rPr>
                <w:color w:val="FFFFFF" w:themeColor="background1"/>
              </w:rPr>
            </w:pPr>
            <w:r w:rsidRPr="007B45B4">
              <w:rPr>
                <w:color w:val="FFFFFF" w:themeColor="background1"/>
              </w:rPr>
              <w:t>Toegevoegd</w:t>
            </w:r>
          </w:p>
        </w:tc>
      </w:tr>
      <w:tr w:rsidR="00B3278E" w:rsidRPr="007B45B4" w14:paraId="338715E2" w14:textId="77777777" w:rsidTr="00F62194">
        <w:trPr>
          <w:trHeight w:val="39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FFBE6" w14:textId="5B817164" w:rsidR="00B3278E" w:rsidRPr="007B45B4" w:rsidRDefault="00262F88">
            <w:r>
              <w:t xml:space="preserve">Via Tool TN of </w:t>
            </w:r>
            <w:r w:rsidR="00B3278E" w:rsidRPr="007B45B4">
              <w:t>Formulier 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F86C4" w14:textId="2D258A4E" w:rsidR="00B3278E" w:rsidRPr="007B45B4" w:rsidRDefault="00B3278E">
            <w:r w:rsidRPr="007B45B4">
              <w:t xml:space="preserve">Uniform Europees Aanbestedingsdocument </w:t>
            </w:r>
            <w:r w:rsidR="00F62194">
              <w:br/>
              <w:t>(indien van toepassing ook onderaannemers of derde)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1C960" w14:textId="77777777" w:rsidR="00B3278E" w:rsidRPr="007B45B4" w:rsidRDefault="00B3278E">
            <w:pPr>
              <w:spacing w:line="240" w:lineRule="atLeast"/>
              <w:jc w:val="center"/>
            </w:pPr>
            <w:r w:rsidRPr="007B45B4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5B4">
              <w:instrText xml:space="preserve"> FORMCHECKBOX </w:instrText>
            </w:r>
            <w:r w:rsidR="0016589E">
              <w:fldChar w:fldCharType="separate"/>
            </w:r>
            <w:r w:rsidRPr="007B45B4">
              <w:fldChar w:fldCharType="end"/>
            </w:r>
          </w:p>
        </w:tc>
      </w:tr>
      <w:tr w:rsidR="00B3278E" w:rsidRPr="007B45B4" w14:paraId="32056F3D" w14:textId="77777777" w:rsidTr="00F62194">
        <w:trPr>
          <w:trHeight w:val="39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F46CE" w14:textId="77777777" w:rsidR="00B3278E" w:rsidRPr="007B45B4" w:rsidRDefault="00B3278E">
            <w:r w:rsidRPr="007B45B4">
              <w:t>Formulier 1a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C4685" w14:textId="66180C58" w:rsidR="00B3278E" w:rsidRPr="007B45B4" w:rsidRDefault="00B3278E">
            <w:r w:rsidRPr="007B45B4">
              <w:t xml:space="preserve">Verklaring derde </w:t>
            </w:r>
            <w:r w:rsidR="00F62194">
              <w:br/>
            </w:r>
            <w:r w:rsidRPr="007B45B4">
              <w:t>(indien van toepassing)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A358F" w14:textId="77777777" w:rsidR="00B3278E" w:rsidRPr="007B45B4" w:rsidRDefault="00B3278E">
            <w:pPr>
              <w:spacing w:line="240" w:lineRule="atLeast"/>
              <w:jc w:val="center"/>
            </w:pPr>
            <w:r w:rsidRPr="007B45B4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5B4">
              <w:instrText xml:space="preserve"> FORMCHECKBOX </w:instrText>
            </w:r>
            <w:r w:rsidR="0016589E">
              <w:fldChar w:fldCharType="separate"/>
            </w:r>
            <w:r w:rsidRPr="007B45B4">
              <w:fldChar w:fldCharType="end"/>
            </w:r>
          </w:p>
        </w:tc>
      </w:tr>
      <w:tr w:rsidR="00B3278E" w:rsidRPr="007B45B4" w14:paraId="4AE360C9" w14:textId="77777777" w:rsidTr="00F62194">
        <w:trPr>
          <w:trHeight w:val="62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94B28" w14:textId="77777777" w:rsidR="00B3278E" w:rsidRPr="007B45B4" w:rsidRDefault="00B3278E">
            <w:r w:rsidRPr="007B45B4">
              <w:t>Formulier 1b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508C2" w14:textId="439E7EAF" w:rsidR="00B3278E" w:rsidRPr="007B45B4" w:rsidRDefault="00B3278E">
            <w:r w:rsidRPr="007B45B4">
              <w:t xml:space="preserve">Uitvoeringsverklaring onderaannemer </w:t>
            </w:r>
            <w:r w:rsidR="00F62194">
              <w:br/>
            </w:r>
            <w:r w:rsidRPr="007B45B4">
              <w:t>(indien van toepassing)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DE266" w14:textId="77777777" w:rsidR="00B3278E" w:rsidRPr="007B45B4" w:rsidRDefault="00B3278E">
            <w:pPr>
              <w:spacing w:line="240" w:lineRule="atLeast"/>
              <w:jc w:val="center"/>
            </w:pPr>
            <w:r w:rsidRPr="007B45B4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5B4">
              <w:instrText xml:space="preserve"> FORMCHECKBOX </w:instrText>
            </w:r>
            <w:r w:rsidR="0016589E">
              <w:fldChar w:fldCharType="separate"/>
            </w:r>
            <w:r w:rsidRPr="007B45B4">
              <w:fldChar w:fldCharType="end"/>
            </w:r>
          </w:p>
        </w:tc>
      </w:tr>
      <w:tr w:rsidR="00B3278E" w:rsidRPr="007B45B4" w14:paraId="2604C2D0" w14:textId="77777777" w:rsidTr="00F62194">
        <w:trPr>
          <w:trHeight w:val="39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4D112" w14:textId="77777777" w:rsidR="00B3278E" w:rsidRPr="007B45B4" w:rsidRDefault="00B3278E">
            <w:r w:rsidRPr="007B45B4">
              <w:t>Formulier 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54F0C" w14:textId="77777777" w:rsidR="00B3278E" w:rsidRPr="007B45B4" w:rsidRDefault="00B3278E">
            <w:r w:rsidRPr="007B45B4">
              <w:t>Verklaring betreffende de arbeidsbescherming en de arbeidsvoorwaarden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638FB" w14:textId="77777777" w:rsidR="00B3278E" w:rsidRPr="007B45B4" w:rsidRDefault="00B3278E">
            <w:pPr>
              <w:spacing w:line="240" w:lineRule="atLeast"/>
              <w:jc w:val="center"/>
            </w:pPr>
            <w:r w:rsidRPr="007B45B4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5B4">
              <w:instrText xml:space="preserve"> FORMCHECKBOX </w:instrText>
            </w:r>
            <w:r w:rsidR="0016589E">
              <w:fldChar w:fldCharType="separate"/>
            </w:r>
            <w:r w:rsidRPr="007B45B4">
              <w:fldChar w:fldCharType="end"/>
            </w:r>
          </w:p>
        </w:tc>
      </w:tr>
      <w:tr w:rsidR="00B3278E" w:rsidRPr="007B45B4" w14:paraId="54E39B73" w14:textId="77777777" w:rsidTr="00F62194">
        <w:trPr>
          <w:trHeight w:val="39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25FEF" w14:textId="77777777" w:rsidR="00B3278E" w:rsidRPr="007B45B4" w:rsidRDefault="00B3278E">
            <w:r w:rsidRPr="007B45B4">
              <w:t>Formulier 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71A69" w14:textId="3EFC96FD" w:rsidR="00B3278E" w:rsidRPr="007B45B4" w:rsidRDefault="00F62194">
            <w:r>
              <w:t>O</w:t>
            </w:r>
            <w:r w:rsidR="00B3278E" w:rsidRPr="007B45B4">
              <w:t>pgave referenties</w:t>
            </w:r>
            <w: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CE5AB" w14:textId="77777777" w:rsidR="00B3278E" w:rsidRPr="007B45B4" w:rsidRDefault="00B3278E">
            <w:pPr>
              <w:spacing w:line="240" w:lineRule="atLeast"/>
              <w:jc w:val="center"/>
            </w:pPr>
            <w:r w:rsidRPr="007B45B4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5B4">
              <w:instrText xml:space="preserve"> FORMCHECKBOX </w:instrText>
            </w:r>
            <w:r w:rsidR="0016589E">
              <w:fldChar w:fldCharType="separate"/>
            </w:r>
            <w:r w:rsidRPr="007B45B4">
              <w:fldChar w:fldCharType="end"/>
            </w:r>
          </w:p>
        </w:tc>
      </w:tr>
      <w:tr w:rsidR="00697197" w:rsidRPr="007B45B4" w14:paraId="63CB232E" w14:textId="77777777" w:rsidTr="00F62194">
        <w:trPr>
          <w:trHeight w:val="39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78A1C" w14:textId="7A303A9F" w:rsidR="00697197" w:rsidRPr="007B45B4" w:rsidRDefault="00E2287E">
            <w:r>
              <w:t>Formulier 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0B18" w14:textId="3C42C650" w:rsidR="00697197" w:rsidRPr="007B45B4" w:rsidRDefault="0016589E">
            <w:r w:rsidRPr="007B45B4">
              <w:t xml:space="preserve">Prijsformulier - (in pdf en </w:t>
            </w:r>
            <w:proofErr w:type="spellStart"/>
            <w:r w:rsidRPr="007B45B4">
              <w:t>excel</w:t>
            </w:r>
            <w:proofErr w:type="spellEnd"/>
            <w:r w:rsidRPr="007B45B4">
              <w:t xml:space="preserve">) </w:t>
            </w:r>
            <w:bookmarkStart w:id="3" w:name="_GoBack"/>
            <w:bookmarkEnd w:id="3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7707" w14:textId="72D6CA03" w:rsidR="00E2287E" w:rsidRPr="007B45B4" w:rsidRDefault="00E2287E">
            <w:pPr>
              <w:spacing w:line="240" w:lineRule="atLeast"/>
              <w:jc w:val="center"/>
            </w:pPr>
            <w:r w:rsidRPr="007B45B4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5B4">
              <w:instrText xml:space="preserve"> FORMCHECKBOX </w:instrText>
            </w:r>
            <w:r w:rsidR="0016589E">
              <w:fldChar w:fldCharType="separate"/>
            </w:r>
            <w:r w:rsidRPr="007B45B4">
              <w:fldChar w:fldCharType="end"/>
            </w:r>
          </w:p>
        </w:tc>
      </w:tr>
      <w:tr w:rsidR="00B3278E" w:rsidRPr="007B45B4" w14:paraId="06381F59" w14:textId="77777777" w:rsidTr="00F62194">
        <w:trPr>
          <w:trHeight w:val="39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1C03A" w14:textId="2EFD5BE1" w:rsidR="00B3278E" w:rsidRPr="007B45B4" w:rsidRDefault="00B3278E">
            <w:r w:rsidRPr="007B45B4">
              <w:t xml:space="preserve">Formulier </w:t>
            </w:r>
            <w:r w:rsidR="00E2287E"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84510" w14:textId="49A0E374" w:rsidR="00B3278E" w:rsidRPr="007B45B4" w:rsidRDefault="0016589E">
            <w:r w:rsidRPr="007B45B4">
              <w:t>Programma van Eisen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E6867" w14:textId="77777777" w:rsidR="00B3278E" w:rsidRPr="007B45B4" w:rsidRDefault="00B3278E">
            <w:pPr>
              <w:jc w:val="center"/>
            </w:pPr>
            <w:r w:rsidRPr="007B45B4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5B4">
              <w:instrText xml:space="preserve"> FORMCHECKBOX </w:instrText>
            </w:r>
            <w:r w:rsidR="0016589E">
              <w:fldChar w:fldCharType="separate"/>
            </w:r>
            <w:r w:rsidRPr="007B45B4">
              <w:fldChar w:fldCharType="end"/>
            </w:r>
          </w:p>
        </w:tc>
      </w:tr>
      <w:tr w:rsidR="00B3278E" w:rsidRPr="007B45B4" w14:paraId="1A6A1CF4" w14:textId="77777777" w:rsidTr="00F62194">
        <w:trPr>
          <w:trHeight w:val="39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74A56" w14:textId="25E8A3BA" w:rsidR="00B3278E" w:rsidRPr="007B45B4" w:rsidRDefault="00B3278E">
            <w:bookmarkStart w:id="4" w:name="_Toc191442213" w:colFirst="0" w:colLast="1"/>
            <w:r w:rsidRPr="007B45B4">
              <w:t xml:space="preserve">Formulier </w:t>
            </w:r>
            <w:r w:rsidR="00E2287E"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B9724" w14:textId="77777777" w:rsidR="00B3278E" w:rsidRPr="007B45B4" w:rsidRDefault="00B3278E">
            <w:r w:rsidRPr="007B45B4">
              <w:t>Checklist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20803" w14:textId="77777777" w:rsidR="00B3278E" w:rsidRPr="007B45B4" w:rsidRDefault="00B3278E">
            <w:pPr>
              <w:jc w:val="center"/>
            </w:pPr>
            <w:r w:rsidRPr="007B45B4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5B4">
              <w:instrText xml:space="preserve"> FORMCHECKBOX </w:instrText>
            </w:r>
            <w:r w:rsidR="0016589E">
              <w:fldChar w:fldCharType="separate"/>
            </w:r>
            <w:r w:rsidRPr="007B45B4">
              <w:fldChar w:fldCharType="end"/>
            </w:r>
          </w:p>
        </w:tc>
      </w:tr>
      <w:bookmarkEnd w:id="4"/>
    </w:tbl>
    <w:p w14:paraId="73E58984" w14:textId="77777777" w:rsidR="00B3278E" w:rsidRPr="007B45B4" w:rsidRDefault="00B3278E" w:rsidP="00B3278E">
      <w:pPr>
        <w:spacing w:line="240" w:lineRule="atLeast"/>
      </w:pPr>
    </w:p>
    <w:p w14:paraId="47D98319" w14:textId="77777777" w:rsidR="00B3278E" w:rsidRPr="007B45B4" w:rsidRDefault="00B3278E" w:rsidP="00B3278E">
      <w:pPr>
        <w:spacing w:line="240" w:lineRule="atLeast"/>
      </w:pPr>
    </w:p>
    <w:p w14:paraId="7E872295" w14:textId="77777777" w:rsidR="00B3278E" w:rsidRPr="007B45B4" w:rsidRDefault="00B3278E" w:rsidP="00B3278E">
      <w:pPr>
        <w:spacing w:line="240" w:lineRule="atLeast"/>
      </w:pPr>
      <w:r w:rsidRPr="007B45B4">
        <w:t>Getekend voor akkoord door rechtsgeldig vertegenwoordiger:</w:t>
      </w: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7103"/>
      </w:tblGrid>
      <w:tr w:rsidR="00B3278E" w:rsidRPr="007B45B4" w14:paraId="6F021D24" w14:textId="77777777" w:rsidTr="007B45B4">
        <w:trPr>
          <w:trHeight w:val="448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6996E" w14:textId="77777777" w:rsidR="00B3278E" w:rsidRPr="007B45B4" w:rsidRDefault="00B3278E">
            <w:pPr>
              <w:spacing w:line="240" w:lineRule="atLeast"/>
            </w:pPr>
            <w:r w:rsidRPr="007B45B4">
              <w:t>Naam onderneming</w:t>
            </w:r>
          </w:p>
        </w:tc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8C8A2" w14:textId="77777777" w:rsidR="00B3278E" w:rsidRPr="007B45B4" w:rsidRDefault="00B3278E">
            <w:pPr>
              <w:spacing w:line="240" w:lineRule="atLeast"/>
            </w:pPr>
          </w:p>
          <w:p w14:paraId="30B5C71E" w14:textId="77777777" w:rsidR="00B3278E" w:rsidRPr="007B45B4" w:rsidRDefault="00B3278E">
            <w:pPr>
              <w:spacing w:line="240" w:lineRule="atLeast"/>
            </w:pPr>
          </w:p>
          <w:p w14:paraId="48A4A2B0" w14:textId="77777777" w:rsidR="00B3278E" w:rsidRPr="007B45B4" w:rsidRDefault="00B3278E">
            <w:pPr>
              <w:spacing w:line="240" w:lineRule="atLeast"/>
            </w:pPr>
          </w:p>
        </w:tc>
      </w:tr>
      <w:tr w:rsidR="00B3278E" w:rsidRPr="007B45B4" w14:paraId="7E4B63BD" w14:textId="77777777" w:rsidTr="007B45B4">
        <w:trPr>
          <w:trHeight w:val="41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4DACD" w14:textId="77777777" w:rsidR="00B3278E" w:rsidRPr="007B45B4" w:rsidRDefault="00B3278E">
            <w:pPr>
              <w:spacing w:line="240" w:lineRule="atLeast"/>
            </w:pPr>
            <w:r w:rsidRPr="007B45B4">
              <w:t>Naam tekenbevoegde</w:t>
            </w:r>
          </w:p>
        </w:tc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AB388" w14:textId="77777777" w:rsidR="00B3278E" w:rsidRPr="007B45B4" w:rsidRDefault="00B3278E">
            <w:pPr>
              <w:spacing w:line="240" w:lineRule="atLeast"/>
            </w:pPr>
          </w:p>
          <w:p w14:paraId="5DF61FB4" w14:textId="77777777" w:rsidR="00B3278E" w:rsidRPr="007B45B4" w:rsidRDefault="00B3278E">
            <w:pPr>
              <w:spacing w:line="240" w:lineRule="atLeast"/>
            </w:pPr>
          </w:p>
          <w:p w14:paraId="462B182D" w14:textId="77777777" w:rsidR="00B3278E" w:rsidRPr="007B45B4" w:rsidRDefault="00B3278E">
            <w:pPr>
              <w:spacing w:line="240" w:lineRule="atLeast"/>
            </w:pPr>
          </w:p>
        </w:tc>
      </w:tr>
      <w:tr w:rsidR="00B3278E" w:rsidRPr="007B45B4" w14:paraId="1C26F83A" w14:textId="77777777" w:rsidTr="007B45B4">
        <w:trPr>
          <w:trHeight w:val="41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E515B" w14:textId="77777777" w:rsidR="00B3278E" w:rsidRPr="007B45B4" w:rsidRDefault="00B3278E">
            <w:pPr>
              <w:spacing w:line="240" w:lineRule="atLeast"/>
            </w:pPr>
            <w:r w:rsidRPr="007B45B4">
              <w:t>Handtekening</w:t>
            </w:r>
          </w:p>
        </w:tc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3E819" w14:textId="77777777" w:rsidR="00B3278E" w:rsidRPr="007B45B4" w:rsidRDefault="00B3278E">
            <w:pPr>
              <w:spacing w:line="240" w:lineRule="atLeast"/>
            </w:pPr>
            <w:r w:rsidRPr="007B45B4">
              <w:t xml:space="preserve"> </w:t>
            </w:r>
          </w:p>
          <w:p w14:paraId="58ABF154" w14:textId="77777777" w:rsidR="00B3278E" w:rsidRPr="007B45B4" w:rsidRDefault="00B3278E">
            <w:pPr>
              <w:spacing w:line="240" w:lineRule="atLeast"/>
            </w:pPr>
          </w:p>
          <w:p w14:paraId="57561315" w14:textId="77777777" w:rsidR="00B3278E" w:rsidRPr="007B45B4" w:rsidRDefault="00B3278E">
            <w:pPr>
              <w:spacing w:line="240" w:lineRule="atLeast"/>
            </w:pPr>
          </w:p>
        </w:tc>
      </w:tr>
      <w:tr w:rsidR="00B3278E" w:rsidRPr="007B45B4" w14:paraId="22DB62ED" w14:textId="77777777" w:rsidTr="007B45B4">
        <w:trPr>
          <w:trHeight w:val="42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D9C9E" w14:textId="77777777" w:rsidR="00B3278E" w:rsidRPr="007B45B4" w:rsidRDefault="00B3278E">
            <w:pPr>
              <w:spacing w:line="240" w:lineRule="atLeast"/>
            </w:pPr>
            <w:r w:rsidRPr="007B45B4">
              <w:t>Datum</w:t>
            </w:r>
          </w:p>
        </w:tc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E212F" w14:textId="77777777" w:rsidR="00B3278E" w:rsidRPr="007B45B4" w:rsidRDefault="00B3278E">
            <w:pPr>
              <w:spacing w:line="240" w:lineRule="atLeast"/>
            </w:pPr>
          </w:p>
          <w:p w14:paraId="698BBBFF" w14:textId="77777777" w:rsidR="00B3278E" w:rsidRPr="007B45B4" w:rsidRDefault="00B3278E">
            <w:pPr>
              <w:spacing w:line="240" w:lineRule="atLeast"/>
            </w:pPr>
          </w:p>
          <w:p w14:paraId="30B8211F" w14:textId="77777777" w:rsidR="00B3278E" w:rsidRPr="007B45B4" w:rsidRDefault="00B3278E">
            <w:pPr>
              <w:spacing w:line="240" w:lineRule="atLeast"/>
            </w:pPr>
          </w:p>
        </w:tc>
      </w:tr>
    </w:tbl>
    <w:p w14:paraId="556EEE92" w14:textId="77777777" w:rsidR="00B3278E" w:rsidRPr="007B45B4" w:rsidRDefault="00B3278E" w:rsidP="00B3278E">
      <w:pPr>
        <w:spacing w:line="240" w:lineRule="atLeast"/>
      </w:pPr>
    </w:p>
    <w:sectPr w:rsidR="00B3278E" w:rsidRPr="007B45B4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8CEFFD" w14:textId="77777777" w:rsidR="00734C9C" w:rsidRDefault="00734C9C" w:rsidP="00AF32D1">
      <w:pPr>
        <w:spacing w:line="240" w:lineRule="auto"/>
      </w:pPr>
      <w:r>
        <w:separator/>
      </w:r>
    </w:p>
  </w:endnote>
  <w:endnote w:type="continuationSeparator" w:id="0">
    <w:p w14:paraId="7E766320" w14:textId="77777777" w:rsidR="00734C9C" w:rsidRDefault="00734C9C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C16393" w14:textId="55B0238D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01BEBB" w14:textId="77777777" w:rsidR="00734C9C" w:rsidRDefault="00734C9C" w:rsidP="00AF32D1">
      <w:pPr>
        <w:spacing w:line="240" w:lineRule="auto"/>
      </w:pPr>
      <w:r>
        <w:separator/>
      </w:r>
    </w:p>
  </w:footnote>
  <w:footnote w:type="continuationSeparator" w:id="0">
    <w:p w14:paraId="4185A856" w14:textId="77777777" w:rsidR="00734C9C" w:rsidRDefault="00734C9C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1A4F3" w14:textId="1B479A15" w:rsidR="00AF32D1" w:rsidRDefault="0016589E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2053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4631F" w14:textId="7BD24FDC" w:rsidR="00AF32D1" w:rsidRDefault="0016589E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2054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8AE39" w14:textId="49457882" w:rsidR="00AF32D1" w:rsidRDefault="0016589E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2052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0"/>
  </w:num>
  <w:num w:numId="7">
    <w:abstractNumId w:val="10"/>
  </w:num>
  <w:num w:numId="8">
    <w:abstractNumId w:val="4"/>
  </w:num>
  <w:num w:numId="9">
    <w:abstractNumId w:val="11"/>
  </w:num>
  <w:num w:numId="10">
    <w:abstractNumId w:val="12"/>
  </w:num>
  <w:num w:numId="11">
    <w:abstractNumId w:val="9"/>
  </w:num>
  <w:num w:numId="12">
    <w:abstractNumId w:val="16"/>
  </w:num>
  <w:num w:numId="13">
    <w:abstractNumId w:val="7"/>
  </w:num>
  <w:num w:numId="14">
    <w:abstractNumId w:val="13"/>
  </w:num>
  <w:num w:numId="1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7182B"/>
    <w:rsid w:val="00071C5A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89E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02B21"/>
    <w:rsid w:val="002110BC"/>
    <w:rsid w:val="002333CB"/>
    <w:rsid w:val="002357A7"/>
    <w:rsid w:val="00243AEE"/>
    <w:rsid w:val="00245168"/>
    <w:rsid w:val="002571B5"/>
    <w:rsid w:val="002609B8"/>
    <w:rsid w:val="00262F88"/>
    <w:rsid w:val="0026324D"/>
    <w:rsid w:val="002656A6"/>
    <w:rsid w:val="002756D7"/>
    <w:rsid w:val="00280EA7"/>
    <w:rsid w:val="00282A7B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B748F"/>
    <w:rsid w:val="003D01E0"/>
    <w:rsid w:val="003D20DF"/>
    <w:rsid w:val="003E05CA"/>
    <w:rsid w:val="003F0D9F"/>
    <w:rsid w:val="00401C30"/>
    <w:rsid w:val="00425EFE"/>
    <w:rsid w:val="0044424D"/>
    <w:rsid w:val="0045298B"/>
    <w:rsid w:val="0046388D"/>
    <w:rsid w:val="00463F0F"/>
    <w:rsid w:val="004675E5"/>
    <w:rsid w:val="004975BF"/>
    <w:rsid w:val="004A0460"/>
    <w:rsid w:val="004C6E01"/>
    <w:rsid w:val="00502B2A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1CC3"/>
    <w:rsid w:val="00657BBB"/>
    <w:rsid w:val="006802C3"/>
    <w:rsid w:val="00686CB6"/>
    <w:rsid w:val="00697197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369B"/>
    <w:rsid w:val="00720BFA"/>
    <w:rsid w:val="00734C9C"/>
    <w:rsid w:val="00740C20"/>
    <w:rsid w:val="00743CDB"/>
    <w:rsid w:val="00756BD6"/>
    <w:rsid w:val="00770D79"/>
    <w:rsid w:val="007924AA"/>
    <w:rsid w:val="00795F50"/>
    <w:rsid w:val="007A0030"/>
    <w:rsid w:val="007A18FE"/>
    <w:rsid w:val="007A33BE"/>
    <w:rsid w:val="007B45B4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62CC8"/>
    <w:rsid w:val="00866114"/>
    <w:rsid w:val="00873C5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77513"/>
    <w:rsid w:val="00983917"/>
    <w:rsid w:val="0099001C"/>
    <w:rsid w:val="00993BE9"/>
    <w:rsid w:val="009C27C9"/>
    <w:rsid w:val="009C4959"/>
    <w:rsid w:val="00A00542"/>
    <w:rsid w:val="00A05215"/>
    <w:rsid w:val="00A11913"/>
    <w:rsid w:val="00A34B81"/>
    <w:rsid w:val="00A45700"/>
    <w:rsid w:val="00A5232D"/>
    <w:rsid w:val="00A61943"/>
    <w:rsid w:val="00A727B1"/>
    <w:rsid w:val="00A8324C"/>
    <w:rsid w:val="00A91496"/>
    <w:rsid w:val="00AB3CD7"/>
    <w:rsid w:val="00AE17A7"/>
    <w:rsid w:val="00AF32D1"/>
    <w:rsid w:val="00B00AE9"/>
    <w:rsid w:val="00B172AB"/>
    <w:rsid w:val="00B17BDF"/>
    <w:rsid w:val="00B21B8B"/>
    <w:rsid w:val="00B25703"/>
    <w:rsid w:val="00B270F1"/>
    <w:rsid w:val="00B3278E"/>
    <w:rsid w:val="00B34781"/>
    <w:rsid w:val="00B40243"/>
    <w:rsid w:val="00B50095"/>
    <w:rsid w:val="00B5083E"/>
    <w:rsid w:val="00B71D17"/>
    <w:rsid w:val="00B7411B"/>
    <w:rsid w:val="00B7610D"/>
    <w:rsid w:val="00BA5140"/>
    <w:rsid w:val="00BB4A51"/>
    <w:rsid w:val="00BB6338"/>
    <w:rsid w:val="00BC1D9E"/>
    <w:rsid w:val="00BD2A40"/>
    <w:rsid w:val="00BF7671"/>
    <w:rsid w:val="00C45085"/>
    <w:rsid w:val="00C5275D"/>
    <w:rsid w:val="00C73762"/>
    <w:rsid w:val="00CA1629"/>
    <w:rsid w:val="00CA4B8A"/>
    <w:rsid w:val="00CA7FE0"/>
    <w:rsid w:val="00CB03EB"/>
    <w:rsid w:val="00CB7CD3"/>
    <w:rsid w:val="00CC6E31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2287E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F6609"/>
    <w:rsid w:val="00F035FE"/>
    <w:rsid w:val="00F05A8C"/>
    <w:rsid w:val="00F069CB"/>
    <w:rsid w:val="00F165C7"/>
    <w:rsid w:val="00F17A14"/>
    <w:rsid w:val="00F34914"/>
    <w:rsid w:val="00F34EF9"/>
    <w:rsid w:val="00F4106E"/>
    <w:rsid w:val="00F47021"/>
    <w:rsid w:val="00F62194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637B19AC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2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133C98EA45684A86FA1B3F111D44E0" ma:contentTypeVersion="5" ma:contentTypeDescription="Een nieuw document maken." ma:contentTypeScope="" ma:versionID="a762cf98f83c3b545b71c4231e827173">
  <xsd:schema xmlns:xsd="http://www.w3.org/2001/XMLSchema" xmlns:xs="http://www.w3.org/2001/XMLSchema" xmlns:p="http://schemas.microsoft.com/office/2006/metadata/properties" xmlns:ns3="5e441efc-6006-434a-a17f-cb80a7bc997c" xmlns:ns4="fa0a1840-3a9a-4cb3-947f-d4d7fb553cb5" targetNamespace="http://schemas.microsoft.com/office/2006/metadata/properties" ma:root="true" ma:fieldsID="62d0d31997b32f18e3af82fe8bc73689" ns3:_="" ns4:_="">
    <xsd:import namespace="5e441efc-6006-434a-a17f-cb80a7bc997c"/>
    <xsd:import namespace="fa0a1840-3a9a-4cb3-947f-d4d7fb553cb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41efc-6006-434a-a17f-cb80a7bc997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0a1840-3a9a-4cb3-947f-d4d7fb553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B174E-E77C-4B73-A975-17BDCCCAB403}">
  <ds:schemaRefs>
    <ds:schemaRef ds:uri="http://schemas.microsoft.com/office/infopath/2007/PartnerControls"/>
    <ds:schemaRef ds:uri="http://purl.org/dc/elements/1.1/"/>
    <ds:schemaRef ds:uri="http://www.w3.org/XML/1998/namespace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fa0a1840-3a9a-4cb3-947f-d4d7fb553cb5"/>
    <ds:schemaRef ds:uri="5e441efc-6006-434a-a17f-cb80a7bc997c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55F410-0BE1-4B3D-A19E-29BE7BC32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441efc-6006-434a-a17f-cb80a7bc997c"/>
    <ds:schemaRef ds:uri="fa0a1840-3a9a-4cb3-947f-d4d7fb553c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883456-CD1B-429D-A38B-355E2EEF7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6579F027.dotm</Template>
  <TotalTime>22</TotalTime>
  <Pages>1</Pages>
  <Words>159</Words>
  <Characters>879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Mostert, Merel</cp:lastModifiedBy>
  <cp:revision>11</cp:revision>
  <cp:lastPrinted>2020-07-15T11:13:00Z</cp:lastPrinted>
  <dcterms:created xsi:type="dcterms:W3CDTF">2021-06-04T11:48:00Z</dcterms:created>
  <dcterms:modified xsi:type="dcterms:W3CDTF">2021-08-30T09:38:00Z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0x010100BC133C98EA45684A86FA1B3F111D44E0</vt:lpwstr>
  </property>
  <property fmtid="{D5CDD505-2E9C-101B-9397-08002B2CF9AE}" pid="9" name="_ReviewingToolsShownOnce">
    <vt:lpwstr/>
  </property>
</Properties>
</file>