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A28968" w14:textId="75C4B41E" w:rsidR="00A36457" w:rsidRPr="00D55F8A" w:rsidRDefault="00A36457" w:rsidP="00A36457">
      <w:pPr>
        <w:pStyle w:val="Appendix"/>
      </w:pPr>
      <w:r w:rsidRPr="00D55F8A">
        <w:tab/>
      </w:r>
      <w:r w:rsidR="00EC20D2">
        <w:t>Inschrijving</w:t>
      </w:r>
      <w:r w:rsidRPr="00D55F8A">
        <w:t>sbiljet</w:t>
      </w:r>
    </w:p>
    <w:p w14:paraId="737E1D9D" w14:textId="7AA9DDA1" w:rsidR="00A36457" w:rsidRPr="00D55F8A" w:rsidRDefault="00A36457" w:rsidP="00A36457">
      <w:pPr>
        <w:spacing w:line="240" w:lineRule="auto"/>
      </w:pPr>
      <w:r w:rsidRPr="00D55F8A">
        <w:t xml:space="preserve">Behorend bij de </w:t>
      </w:r>
      <w:r w:rsidR="00EC20D2">
        <w:t>Inschrijving</w:t>
      </w:r>
      <w:r w:rsidRPr="00D55F8A">
        <w:t xml:space="preserve"> voor de opdracht:</w:t>
      </w:r>
    </w:p>
    <w:p w14:paraId="48431123" w14:textId="77777777" w:rsidR="00A36457" w:rsidRPr="00D55F8A" w:rsidRDefault="00A36457" w:rsidP="00A36457">
      <w:pPr>
        <w:spacing w:line="240" w:lineRule="auto"/>
      </w:pPr>
    </w:p>
    <w:p w14:paraId="4FF5445B" w14:textId="0DD3D920" w:rsidR="00A36457" w:rsidRPr="00D55F8A" w:rsidRDefault="00BE4626" w:rsidP="001B2C18">
      <w:pPr>
        <w:spacing w:line="240" w:lineRule="auto"/>
      </w:pPr>
      <w:r>
        <w:rPr>
          <w:b/>
        </w:rPr>
        <w:t>Groot onderhoud 2018</w:t>
      </w:r>
    </w:p>
    <w:p w14:paraId="0F4C2C55" w14:textId="77777777" w:rsidR="00A36457" w:rsidRPr="00D55F8A" w:rsidRDefault="00A36457" w:rsidP="00A36457">
      <w:pPr>
        <w:spacing w:line="240" w:lineRule="auto"/>
      </w:pPr>
    </w:p>
    <w:p w14:paraId="784D611D" w14:textId="1E319706" w:rsidR="00A36457" w:rsidRPr="00D55F8A" w:rsidRDefault="00A36457" w:rsidP="00A36457">
      <w:pPr>
        <w:spacing w:line="240" w:lineRule="auto"/>
      </w:pPr>
      <w:r w:rsidRPr="00D55F8A">
        <w:t>Contractnumm</w:t>
      </w:r>
      <w:r w:rsidR="00032C64">
        <w:t>er:</w:t>
      </w:r>
      <w:r w:rsidR="00032C64">
        <w:tab/>
      </w:r>
      <w:r w:rsidR="00032C64">
        <w:tab/>
        <w:t>Overeenkomst 1</w:t>
      </w:r>
      <w:r w:rsidR="00BE4626">
        <w:t>123</w:t>
      </w:r>
    </w:p>
    <w:p w14:paraId="4B938421" w14:textId="30207319" w:rsidR="00A36457" w:rsidRPr="00D55F8A" w:rsidRDefault="00032C64" w:rsidP="00032C64">
      <w:pPr>
        <w:spacing w:line="240" w:lineRule="auto"/>
      </w:pPr>
      <w:r>
        <w:t>Plaats van uitvoering:</w:t>
      </w:r>
      <w:r>
        <w:tab/>
      </w:r>
      <w:r w:rsidR="00BE4626">
        <w:t>Diverse locaties in de provincie Utrecht</w:t>
      </w:r>
    </w:p>
    <w:p w14:paraId="7540C3B8" w14:textId="51048B85" w:rsidR="00A36457" w:rsidRPr="00D55F8A" w:rsidRDefault="00032C64" w:rsidP="00A36457">
      <w:pPr>
        <w:spacing w:line="240" w:lineRule="auto"/>
      </w:pPr>
      <w:r>
        <w:t>Opdrachttype:</w:t>
      </w:r>
      <w:r>
        <w:tab/>
      </w:r>
      <w:r>
        <w:tab/>
      </w:r>
      <w:r>
        <w:tab/>
        <w:t>Werk</w:t>
      </w:r>
    </w:p>
    <w:p w14:paraId="50A172F6" w14:textId="11D570B4" w:rsidR="00A36457" w:rsidRPr="00D55F8A" w:rsidRDefault="00A36457" w:rsidP="008C4923">
      <w:pPr>
        <w:spacing w:line="240" w:lineRule="auto"/>
        <w:ind w:left="2265" w:hanging="2265"/>
      </w:pPr>
      <w:r w:rsidRPr="00D55F8A">
        <w:t>Aanbestedingsprocedure:</w:t>
      </w:r>
      <w:r w:rsidRPr="00D55F8A">
        <w:tab/>
      </w:r>
      <w:r w:rsidR="008C4923">
        <w:t>Nationale</w:t>
      </w:r>
      <w:r w:rsidRPr="00D55F8A">
        <w:t xml:space="preserve"> aanbesteding volgens de </w:t>
      </w:r>
      <w:r w:rsidR="001E0A9D">
        <w:t>O</w:t>
      </w:r>
      <w:r w:rsidRPr="00D55F8A">
        <w:t>penbare procedure conform het Aanbestedingsreglement Werken 2016</w:t>
      </w:r>
    </w:p>
    <w:p w14:paraId="5CC430A4" w14:textId="3AE4E5F3" w:rsidR="00CD5DAC" w:rsidRPr="00D55F8A" w:rsidRDefault="0051147B" w:rsidP="00A36457">
      <w:pPr>
        <w:spacing w:line="240" w:lineRule="auto"/>
      </w:pPr>
      <w:r>
        <w:t>Aanbesteder</w:t>
      </w:r>
      <w:r w:rsidR="00A36457" w:rsidRPr="00D55F8A">
        <w:t>:</w:t>
      </w:r>
      <w:r w:rsidR="00A36457" w:rsidRPr="00D55F8A">
        <w:tab/>
      </w:r>
      <w:r>
        <w:tab/>
      </w:r>
      <w:r>
        <w:tab/>
      </w:r>
      <w:r w:rsidR="00A36457" w:rsidRPr="00D55F8A">
        <w:t>Provincie Utrecht, te Utrecht</w:t>
      </w:r>
    </w:p>
    <w:p w14:paraId="6D8AE548" w14:textId="77777777" w:rsidR="00A36457" w:rsidRPr="00D55F8A" w:rsidRDefault="00A36457" w:rsidP="00A36457">
      <w:pPr>
        <w:spacing w:line="240" w:lineRule="auto"/>
      </w:pPr>
    </w:p>
    <w:p w14:paraId="048AF5F8" w14:textId="77777777" w:rsidR="00A36457" w:rsidRPr="00D55F8A" w:rsidRDefault="00A36457" w:rsidP="00A36457">
      <w:pPr>
        <w:spacing w:line="240" w:lineRule="auto"/>
      </w:pPr>
    </w:p>
    <w:p w14:paraId="620AD37A" w14:textId="79C16263" w:rsidR="00A36457" w:rsidRPr="00D55F8A" w:rsidRDefault="00A36457" w:rsidP="00A36457">
      <w:pPr>
        <w:spacing w:line="240" w:lineRule="auto"/>
      </w:pPr>
      <w:r w:rsidRPr="00D55F8A">
        <w:t xml:space="preserve">De hierna te noemen </w:t>
      </w:r>
      <w:r w:rsidR="0081229A">
        <w:t>Inschrijver</w:t>
      </w:r>
      <w:r w:rsidRPr="00D55F8A">
        <w:t>(s):</w:t>
      </w:r>
    </w:p>
    <w:p w14:paraId="545FEBDA" w14:textId="77777777" w:rsidR="00A36457" w:rsidRPr="00D55F8A" w:rsidRDefault="00A36457" w:rsidP="00A36457">
      <w:pPr>
        <w:spacing w:line="240" w:lineRule="auto"/>
      </w:pPr>
      <w:r w:rsidRPr="00D55F8A">
        <w:t>a.</w:t>
      </w:r>
      <w:r w:rsidRPr="00D55F8A">
        <w:tab/>
      </w:r>
      <w:r w:rsidRPr="00D55F8A">
        <w:tab/>
      </w:r>
      <w:r w:rsidRPr="00D55F8A">
        <w:tab/>
      </w:r>
      <w:r w:rsidRPr="00D55F8A">
        <w:tab/>
      </w:r>
      <w:r w:rsidRPr="00D55F8A">
        <w:tab/>
      </w:r>
      <w:r w:rsidRPr="00D55F8A">
        <w:tab/>
      </w:r>
      <w:r w:rsidRPr="00D55F8A">
        <w:tab/>
      </w:r>
      <w:r w:rsidRPr="00D55F8A">
        <w:tab/>
      </w:r>
      <w:r w:rsidRPr="00D55F8A">
        <w:tab/>
      </w:r>
      <w:r w:rsidRPr="00D55F8A">
        <w:tab/>
      </w:r>
      <w:r w:rsidRPr="00D55F8A">
        <w:tab/>
        <w:t>(1)</w:t>
      </w:r>
    </w:p>
    <w:p w14:paraId="7EE7DFAF" w14:textId="77777777" w:rsidR="00A36457" w:rsidRPr="00D55F8A" w:rsidRDefault="00A36457" w:rsidP="00A36457">
      <w:pPr>
        <w:spacing w:line="240" w:lineRule="auto"/>
      </w:pPr>
    </w:p>
    <w:p w14:paraId="207D4672" w14:textId="77777777" w:rsidR="00A36457" w:rsidRPr="00D55F8A" w:rsidRDefault="00A36457" w:rsidP="00A36457">
      <w:pPr>
        <w:spacing w:line="240" w:lineRule="auto"/>
      </w:pPr>
      <w:r w:rsidRPr="00D55F8A">
        <w:t>gevestigd te</w:t>
      </w:r>
      <w:r w:rsidRPr="00D55F8A">
        <w:tab/>
      </w:r>
      <w:r w:rsidRPr="00D55F8A">
        <w:tab/>
      </w:r>
      <w:r w:rsidRPr="00D55F8A">
        <w:tab/>
      </w:r>
      <w:r w:rsidRPr="00D55F8A">
        <w:tab/>
      </w:r>
      <w:r w:rsidRPr="00D55F8A">
        <w:tab/>
      </w:r>
      <w:r w:rsidRPr="00D55F8A">
        <w:tab/>
      </w:r>
      <w:r w:rsidRPr="00D55F8A">
        <w:tab/>
      </w:r>
      <w:r w:rsidRPr="00D55F8A">
        <w:tab/>
      </w:r>
      <w:r w:rsidRPr="00D55F8A">
        <w:tab/>
      </w:r>
      <w:r w:rsidRPr="00D55F8A">
        <w:tab/>
        <w:t>(2)</w:t>
      </w:r>
    </w:p>
    <w:p w14:paraId="01043F49" w14:textId="77777777" w:rsidR="00A36457" w:rsidRPr="00D55F8A" w:rsidRDefault="00A36457" w:rsidP="00A36457">
      <w:pPr>
        <w:spacing w:line="240" w:lineRule="auto"/>
      </w:pPr>
    </w:p>
    <w:p w14:paraId="1AFC8C05" w14:textId="77777777" w:rsidR="00A36457" w:rsidRPr="00D55F8A" w:rsidRDefault="00A36457" w:rsidP="00A36457">
      <w:pPr>
        <w:spacing w:line="240" w:lineRule="auto"/>
      </w:pPr>
      <w:r w:rsidRPr="00D55F8A">
        <w:t>b.</w:t>
      </w:r>
      <w:r w:rsidRPr="00D55F8A">
        <w:tab/>
      </w:r>
      <w:r w:rsidRPr="00D55F8A">
        <w:tab/>
      </w:r>
      <w:r w:rsidRPr="00D55F8A">
        <w:tab/>
      </w:r>
      <w:r w:rsidRPr="00D55F8A">
        <w:tab/>
      </w:r>
      <w:r w:rsidRPr="00D55F8A">
        <w:tab/>
      </w:r>
      <w:r w:rsidRPr="00D55F8A">
        <w:tab/>
      </w:r>
      <w:r w:rsidRPr="00D55F8A">
        <w:tab/>
      </w:r>
      <w:r w:rsidRPr="00D55F8A">
        <w:tab/>
      </w:r>
      <w:r w:rsidRPr="00D55F8A">
        <w:tab/>
      </w:r>
      <w:r w:rsidRPr="00D55F8A">
        <w:tab/>
      </w:r>
      <w:r w:rsidRPr="00D55F8A">
        <w:tab/>
        <w:t>(1)</w:t>
      </w:r>
    </w:p>
    <w:p w14:paraId="65944DA5" w14:textId="77777777" w:rsidR="00A36457" w:rsidRPr="00D55F8A" w:rsidRDefault="00A36457" w:rsidP="00A36457">
      <w:pPr>
        <w:spacing w:line="240" w:lineRule="auto"/>
      </w:pPr>
    </w:p>
    <w:p w14:paraId="05739045" w14:textId="77777777" w:rsidR="00A36457" w:rsidRPr="00D55F8A" w:rsidRDefault="00A36457" w:rsidP="00A36457">
      <w:pPr>
        <w:spacing w:line="240" w:lineRule="auto"/>
      </w:pPr>
      <w:r w:rsidRPr="00D55F8A">
        <w:t>gevestigd te</w:t>
      </w:r>
      <w:r w:rsidRPr="00D55F8A">
        <w:tab/>
      </w:r>
      <w:r w:rsidRPr="00D55F8A">
        <w:tab/>
      </w:r>
      <w:r w:rsidRPr="00D55F8A">
        <w:tab/>
      </w:r>
      <w:r w:rsidRPr="00D55F8A">
        <w:tab/>
      </w:r>
      <w:r w:rsidRPr="00D55F8A">
        <w:tab/>
      </w:r>
      <w:r w:rsidRPr="00D55F8A">
        <w:tab/>
      </w:r>
      <w:r w:rsidRPr="00D55F8A">
        <w:tab/>
      </w:r>
      <w:r w:rsidRPr="00D55F8A">
        <w:tab/>
      </w:r>
      <w:r w:rsidRPr="00D55F8A">
        <w:tab/>
      </w:r>
      <w:r w:rsidRPr="00D55F8A">
        <w:tab/>
        <w:t>(2)</w:t>
      </w:r>
    </w:p>
    <w:p w14:paraId="3D72505A" w14:textId="77777777" w:rsidR="00A36457" w:rsidRPr="00D55F8A" w:rsidRDefault="00A36457" w:rsidP="00A36457">
      <w:pPr>
        <w:spacing w:line="240" w:lineRule="auto"/>
      </w:pPr>
    </w:p>
    <w:p w14:paraId="658169C1" w14:textId="77777777" w:rsidR="00A36457" w:rsidRPr="00D55F8A" w:rsidRDefault="00A36457" w:rsidP="00A36457">
      <w:pPr>
        <w:spacing w:line="240" w:lineRule="auto"/>
      </w:pPr>
      <w:r w:rsidRPr="00D55F8A">
        <w:t>c.</w:t>
      </w:r>
      <w:r w:rsidRPr="00D55F8A">
        <w:tab/>
      </w:r>
      <w:r w:rsidRPr="00D55F8A">
        <w:tab/>
      </w:r>
      <w:r w:rsidRPr="00D55F8A">
        <w:tab/>
      </w:r>
      <w:r w:rsidRPr="00D55F8A">
        <w:tab/>
      </w:r>
      <w:r w:rsidRPr="00D55F8A">
        <w:tab/>
      </w:r>
      <w:r w:rsidRPr="00D55F8A">
        <w:tab/>
      </w:r>
      <w:r w:rsidRPr="00D55F8A">
        <w:tab/>
      </w:r>
      <w:r w:rsidRPr="00D55F8A">
        <w:tab/>
      </w:r>
      <w:r w:rsidRPr="00D55F8A">
        <w:tab/>
      </w:r>
      <w:r w:rsidRPr="00D55F8A">
        <w:tab/>
      </w:r>
      <w:r w:rsidRPr="00D55F8A">
        <w:tab/>
        <w:t>(1)</w:t>
      </w:r>
    </w:p>
    <w:p w14:paraId="30C301E2" w14:textId="77777777" w:rsidR="00A36457" w:rsidRPr="00D55F8A" w:rsidRDefault="00A36457" w:rsidP="00A36457">
      <w:pPr>
        <w:spacing w:line="240" w:lineRule="auto"/>
      </w:pPr>
    </w:p>
    <w:p w14:paraId="442BFCBD" w14:textId="77777777" w:rsidR="00A36457" w:rsidRPr="00D55F8A" w:rsidRDefault="00A36457" w:rsidP="00A36457">
      <w:pPr>
        <w:spacing w:line="240" w:lineRule="auto"/>
      </w:pPr>
      <w:r w:rsidRPr="00D55F8A">
        <w:t>gevestigd te</w:t>
      </w:r>
      <w:r w:rsidRPr="00D55F8A">
        <w:tab/>
      </w:r>
      <w:r w:rsidRPr="00D55F8A">
        <w:tab/>
      </w:r>
      <w:r w:rsidRPr="00D55F8A">
        <w:tab/>
      </w:r>
      <w:r w:rsidRPr="00D55F8A">
        <w:tab/>
      </w:r>
      <w:r w:rsidRPr="00D55F8A">
        <w:tab/>
      </w:r>
      <w:r w:rsidRPr="00D55F8A">
        <w:tab/>
      </w:r>
      <w:r w:rsidRPr="00D55F8A">
        <w:tab/>
      </w:r>
      <w:r w:rsidRPr="00D55F8A">
        <w:tab/>
      </w:r>
      <w:r w:rsidRPr="00D55F8A">
        <w:tab/>
      </w:r>
      <w:r w:rsidRPr="00D55F8A">
        <w:tab/>
        <w:t>(2)</w:t>
      </w:r>
    </w:p>
    <w:p w14:paraId="668BBCFE" w14:textId="77777777" w:rsidR="00A36457" w:rsidRPr="00D55F8A" w:rsidRDefault="00A36457" w:rsidP="00A36457">
      <w:pPr>
        <w:spacing w:line="240" w:lineRule="auto"/>
      </w:pPr>
    </w:p>
    <w:p w14:paraId="19DE506A" w14:textId="3AC8ECB0" w:rsidR="00A36457" w:rsidRPr="00D55F8A" w:rsidRDefault="00A36457" w:rsidP="00032C64">
      <w:pPr>
        <w:spacing w:line="240" w:lineRule="auto"/>
      </w:pPr>
      <w:r w:rsidRPr="00D55F8A">
        <w:t>verklaart (verklaren) zich door ondertekening dezes bereid tot het ontwerpen, uitvoeren van het Werk, inclusief bijbehorende werkzaamheden van overeenkomst 1</w:t>
      </w:r>
      <w:r w:rsidR="00BE4626">
        <w:t>123</w:t>
      </w:r>
      <w:r w:rsidRPr="00D55F8A">
        <w:t>,</w:t>
      </w:r>
    </w:p>
    <w:p w14:paraId="00BFBAD1" w14:textId="77777777" w:rsidR="00A36457" w:rsidRPr="00D55F8A" w:rsidRDefault="00A36457" w:rsidP="00A36457">
      <w:pPr>
        <w:spacing w:line="240" w:lineRule="auto"/>
      </w:pPr>
      <w:r w:rsidRPr="00D55F8A">
        <w:t xml:space="preserve">voor een bedrag, de omzetbelasting daarin niet begrepen, van </w:t>
      </w:r>
    </w:p>
    <w:p w14:paraId="566EA244" w14:textId="77777777" w:rsidR="00A36457" w:rsidRPr="00D55F8A" w:rsidRDefault="00A36457" w:rsidP="00A36457">
      <w:pPr>
        <w:spacing w:line="240" w:lineRule="auto"/>
      </w:pPr>
    </w:p>
    <w:p w14:paraId="6D53E956" w14:textId="77777777" w:rsidR="00A36457" w:rsidRPr="00D55F8A" w:rsidRDefault="00A36457" w:rsidP="00A36457">
      <w:pPr>
        <w:spacing w:line="240" w:lineRule="auto"/>
      </w:pPr>
      <w:r w:rsidRPr="00D55F8A">
        <w:t>€ …………,--</w:t>
      </w:r>
      <w:r w:rsidRPr="00D55F8A">
        <w:tab/>
      </w:r>
      <w:r w:rsidRPr="00D55F8A">
        <w:tab/>
      </w:r>
      <w:r w:rsidRPr="00D55F8A">
        <w:tab/>
      </w:r>
      <w:r w:rsidRPr="00D55F8A">
        <w:tab/>
      </w:r>
      <w:r w:rsidRPr="00D55F8A">
        <w:tab/>
      </w:r>
      <w:r w:rsidRPr="00D55F8A">
        <w:tab/>
      </w:r>
      <w:r w:rsidRPr="00D55F8A">
        <w:tab/>
      </w:r>
      <w:r w:rsidRPr="00D55F8A">
        <w:tab/>
      </w:r>
      <w:r w:rsidRPr="00D55F8A">
        <w:tab/>
      </w:r>
      <w:r w:rsidRPr="00D55F8A">
        <w:tab/>
        <w:t>(3)</w:t>
      </w:r>
    </w:p>
    <w:p w14:paraId="472B7D5B" w14:textId="77777777" w:rsidR="00A36457" w:rsidRPr="00D55F8A" w:rsidRDefault="00A36457" w:rsidP="00A36457">
      <w:pPr>
        <w:spacing w:line="240" w:lineRule="auto"/>
      </w:pPr>
    </w:p>
    <w:p w14:paraId="6A74E24C" w14:textId="77777777" w:rsidR="00A36457" w:rsidRPr="00D55F8A" w:rsidRDefault="00A36457" w:rsidP="00A36457">
      <w:pPr>
        <w:spacing w:line="240" w:lineRule="auto"/>
      </w:pPr>
      <w:r w:rsidRPr="00D55F8A">
        <w:t xml:space="preserve">(…………. euro) </w:t>
      </w:r>
      <w:r w:rsidRPr="00D55F8A">
        <w:tab/>
      </w:r>
      <w:r w:rsidRPr="00D55F8A">
        <w:tab/>
      </w:r>
      <w:r w:rsidRPr="00D55F8A">
        <w:tab/>
      </w:r>
      <w:r w:rsidRPr="00D55F8A">
        <w:tab/>
      </w:r>
      <w:r w:rsidRPr="00D55F8A">
        <w:tab/>
      </w:r>
      <w:r w:rsidRPr="00D55F8A">
        <w:tab/>
      </w:r>
      <w:r w:rsidRPr="00D55F8A">
        <w:tab/>
      </w:r>
      <w:r w:rsidRPr="00D55F8A">
        <w:tab/>
      </w:r>
      <w:r w:rsidRPr="00D55F8A">
        <w:tab/>
        <w:t>(4)</w:t>
      </w:r>
    </w:p>
    <w:p w14:paraId="211A8070" w14:textId="77777777" w:rsidR="00497781" w:rsidRPr="00D55F8A" w:rsidRDefault="00497781" w:rsidP="00A36457">
      <w:pPr>
        <w:spacing w:line="240" w:lineRule="auto"/>
      </w:pPr>
    </w:p>
    <w:p w14:paraId="10BE01B6" w14:textId="77777777" w:rsidR="00A36457" w:rsidRPr="00D55F8A" w:rsidRDefault="00A36457" w:rsidP="00A36457">
      <w:pPr>
        <w:spacing w:line="240" w:lineRule="auto"/>
      </w:pPr>
    </w:p>
    <w:p w14:paraId="64545F5C" w14:textId="77777777" w:rsidR="00A36457" w:rsidRPr="00D55F8A" w:rsidRDefault="00A36457" w:rsidP="00A36457">
      <w:pPr>
        <w:spacing w:line="240" w:lineRule="auto"/>
      </w:pPr>
      <w:r w:rsidRPr="00D55F8A">
        <w:t xml:space="preserve">Het bedrag van de </w:t>
      </w:r>
      <w:proofErr w:type="spellStart"/>
      <w:r w:rsidRPr="00D55F8A">
        <w:t>terzake</w:t>
      </w:r>
      <w:proofErr w:type="spellEnd"/>
      <w:r w:rsidRPr="00D55F8A">
        <w:t xml:space="preserve"> werkzaamheden verschuldigde omzetbelasting bedraagt</w:t>
      </w:r>
    </w:p>
    <w:p w14:paraId="13DB27C3" w14:textId="77777777" w:rsidR="00A36457" w:rsidRPr="00D55F8A" w:rsidRDefault="00A36457" w:rsidP="00A36457">
      <w:pPr>
        <w:spacing w:line="240" w:lineRule="auto"/>
      </w:pPr>
      <w:r w:rsidRPr="00D55F8A">
        <w:t xml:space="preserve">€ …………,-- </w:t>
      </w:r>
      <w:r w:rsidRPr="00D55F8A">
        <w:tab/>
      </w:r>
      <w:r w:rsidRPr="00D55F8A">
        <w:tab/>
      </w:r>
      <w:r w:rsidRPr="00D55F8A">
        <w:tab/>
      </w:r>
      <w:r w:rsidRPr="00D55F8A">
        <w:tab/>
      </w:r>
      <w:r w:rsidRPr="00D55F8A">
        <w:tab/>
      </w:r>
      <w:r w:rsidRPr="00D55F8A">
        <w:tab/>
      </w:r>
      <w:r w:rsidRPr="00D55F8A">
        <w:tab/>
      </w:r>
      <w:r w:rsidRPr="00D55F8A">
        <w:tab/>
      </w:r>
      <w:r w:rsidRPr="00D55F8A">
        <w:tab/>
      </w:r>
      <w:r w:rsidRPr="00D55F8A">
        <w:tab/>
        <w:t>(3)</w:t>
      </w:r>
    </w:p>
    <w:p w14:paraId="5991276D" w14:textId="77777777" w:rsidR="00A36457" w:rsidRPr="00D55F8A" w:rsidRDefault="00A36457" w:rsidP="00A36457">
      <w:pPr>
        <w:spacing w:line="240" w:lineRule="auto"/>
      </w:pPr>
    </w:p>
    <w:p w14:paraId="30A2544B" w14:textId="77777777" w:rsidR="00A36457" w:rsidRPr="00D55F8A" w:rsidRDefault="00A36457" w:rsidP="00A36457">
      <w:pPr>
        <w:spacing w:line="240" w:lineRule="auto"/>
      </w:pPr>
      <w:r w:rsidRPr="00D55F8A">
        <w:t xml:space="preserve">(…………. euro) </w:t>
      </w:r>
      <w:r w:rsidRPr="00D55F8A">
        <w:tab/>
      </w:r>
      <w:r w:rsidRPr="00D55F8A">
        <w:tab/>
      </w:r>
      <w:r w:rsidRPr="00D55F8A">
        <w:tab/>
      </w:r>
      <w:r w:rsidRPr="00D55F8A">
        <w:tab/>
      </w:r>
      <w:r w:rsidRPr="00D55F8A">
        <w:tab/>
      </w:r>
      <w:r w:rsidRPr="00D55F8A">
        <w:tab/>
      </w:r>
      <w:r w:rsidRPr="00D55F8A">
        <w:tab/>
      </w:r>
      <w:r w:rsidRPr="00D55F8A">
        <w:tab/>
      </w:r>
      <w:r w:rsidRPr="00D55F8A">
        <w:tab/>
        <w:t>(4)</w:t>
      </w:r>
    </w:p>
    <w:p w14:paraId="5E8896F6" w14:textId="77777777" w:rsidR="00A36457" w:rsidRPr="00D55F8A" w:rsidRDefault="00A36457" w:rsidP="00A36457">
      <w:pPr>
        <w:spacing w:line="240" w:lineRule="auto"/>
      </w:pPr>
    </w:p>
    <w:p w14:paraId="391453C7" w14:textId="1CE4A5C2" w:rsidR="00E825CE" w:rsidRDefault="00E825CE">
      <w:pPr>
        <w:spacing w:line="240" w:lineRule="auto"/>
      </w:pPr>
    </w:p>
    <w:p w14:paraId="61683A88" w14:textId="5D6FFC6A" w:rsidR="00E825CE" w:rsidRDefault="00E825CE" w:rsidP="00E825CE">
      <w:pPr>
        <w:rPr>
          <w:rFonts w:asciiTheme="minorHAnsi" w:hAnsiTheme="minorHAnsi"/>
          <w:b/>
          <w:sz w:val="20"/>
        </w:rPr>
      </w:pPr>
      <w:r w:rsidRPr="00E825CE">
        <w:rPr>
          <w:b/>
        </w:rPr>
        <w:t xml:space="preserve">Staat van ontleding van de inschrijvingsprijs </w:t>
      </w:r>
      <w:r>
        <w:t>(de omzetbelasting daarbij niet inbegrepen)</w:t>
      </w:r>
    </w:p>
    <w:p w14:paraId="0DF48429" w14:textId="2C3351B7" w:rsidR="00E825CE" w:rsidRDefault="00E825CE" w:rsidP="00E825CE">
      <w:r>
        <w:t>Het voorgaande bedrag is opgebouwd uit de volgende componenten:</w:t>
      </w:r>
    </w:p>
    <w:p w14:paraId="15F3D950" w14:textId="77777777" w:rsidR="00BE4626" w:rsidRDefault="00BE4626" w:rsidP="00E825C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8"/>
        <w:gridCol w:w="5296"/>
        <w:gridCol w:w="2897"/>
      </w:tblGrid>
      <w:tr w:rsidR="00E825CE" w14:paraId="3A994B14" w14:textId="77777777" w:rsidTr="00BE4626">
        <w:trPr>
          <w:trHeight w:val="64"/>
        </w:trPr>
        <w:tc>
          <w:tcPr>
            <w:tcW w:w="528" w:type="dxa"/>
            <w:shd w:val="clear" w:color="auto" w:fill="D9D9D9" w:themeFill="background1" w:themeFillShade="D9"/>
          </w:tcPr>
          <w:p w14:paraId="787EBE48" w14:textId="77777777" w:rsidR="00E825CE" w:rsidRDefault="00E825CE" w:rsidP="00024515">
            <w:proofErr w:type="spellStart"/>
            <w:r>
              <w:t>Nr</w:t>
            </w:r>
            <w:proofErr w:type="spellEnd"/>
            <w:r>
              <w:t>.</w:t>
            </w:r>
          </w:p>
        </w:tc>
        <w:tc>
          <w:tcPr>
            <w:tcW w:w="5296" w:type="dxa"/>
            <w:shd w:val="clear" w:color="auto" w:fill="D9D9D9" w:themeFill="background1" w:themeFillShade="D9"/>
          </w:tcPr>
          <w:p w14:paraId="3156C280" w14:textId="77777777" w:rsidR="00E825CE" w:rsidRDefault="00E825CE" w:rsidP="00024515">
            <w:proofErr w:type="spellStart"/>
            <w:r>
              <w:t>Omschrijvingen</w:t>
            </w:r>
            <w:proofErr w:type="spellEnd"/>
            <w:r>
              <w:t xml:space="preserve"> </w:t>
            </w:r>
            <w:proofErr w:type="spellStart"/>
            <w:r>
              <w:t>componenten</w:t>
            </w:r>
            <w:proofErr w:type="spellEnd"/>
          </w:p>
        </w:tc>
        <w:tc>
          <w:tcPr>
            <w:tcW w:w="2897" w:type="dxa"/>
            <w:shd w:val="clear" w:color="auto" w:fill="D9D9D9" w:themeFill="background1" w:themeFillShade="D9"/>
          </w:tcPr>
          <w:p w14:paraId="6870632B" w14:textId="77777777" w:rsidR="00E825CE" w:rsidRDefault="00E825CE" w:rsidP="00024515">
            <w:proofErr w:type="spellStart"/>
            <w:r>
              <w:t>Bedrag</w:t>
            </w:r>
            <w:proofErr w:type="spellEnd"/>
            <w:r>
              <w:t xml:space="preserve"> (€ excl. BTW)</w:t>
            </w:r>
          </w:p>
        </w:tc>
      </w:tr>
      <w:tr w:rsidR="00E825CE" w14:paraId="3531CA8B" w14:textId="77777777" w:rsidTr="00BE4626">
        <w:trPr>
          <w:trHeight w:val="64"/>
        </w:trPr>
        <w:tc>
          <w:tcPr>
            <w:tcW w:w="528" w:type="dxa"/>
            <w:vAlign w:val="center"/>
          </w:tcPr>
          <w:p w14:paraId="25E20BAB" w14:textId="77777777" w:rsidR="00E825CE" w:rsidRDefault="00E825CE" w:rsidP="00BE4626">
            <w:pPr>
              <w:spacing w:line="240" w:lineRule="auto"/>
            </w:pPr>
            <w:r>
              <w:t>a)</w:t>
            </w:r>
          </w:p>
        </w:tc>
        <w:tc>
          <w:tcPr>
            <w:tcW w:w="5296" w:type="dxa"/>
            <w:vAlign w:val="center"/>
          </w:tcPr>
          <w:p w14:paraId="6BE66AF2" w14:textId="58CCD223" w:rsidR="00E825CE" w:rsidRDefault="00BE4626" w:rsidP="00BE4626">
            <w:pPr>
              <w:spacing w:line="240" w:lineRule="auto"/>
            </w:pPr>
            <w:r w:rsidRPr="00BE4626">
              <w:t xml:space="preserve">N199, </w:t>
            </w:r>
            <w:proofErr w:type="spellStart"/>
            <w:r w:rsidRPr="00BE4626">
              <w:t>parallelweg</w:t>
            </w:r>
            <w:proofErr w:type="spellEnd"/>
            <w:r w:rsidRPr="00BE4626">
              <w:t xml:space="preserve"> R, km 1.200 – 2.700 (</w:t>
            </w:r>
            <w:proofErr w:type="spellStart"/>
            <w:r w:rsidRPr="00BE4626">
              <w:t>traject</w:t>
            </w:r>
            <w:proofErr w:type="spellEnd"/>
            <w:r w:rsidRPr="00BE4626">
              <w:t xml:space="preserve"> 5)</w:t>
            </w:r>
          </w:p>
        </w:tc>
        <w:tc>
          <w:tcPr>
            <w:tcW w:w="2897" w:type="dxa"/>
            <w:vAlign w:val="center"/>
          </w:tcPr>
          <w:p w14:paraId="01A1BF3A" w14:textId="77777777" w:rsidR="00E825CE" w:rsidRDefault="00E825CE" w:rsidP="00024515">
            <w:r>
              <w:t>€</w:t>
            </w:r>
          </w:p>
        </w:tc>
      </w:tr>
      <w:tr w:rsidR="00E825CE" w14:paraId="151D20E9" w14:textId="77777777" w:rsidTr="00BE4626">
        <w:trPr>
          <w:trHeight w:val="64"/>
        </w:trPr>
        <w:tc>
          <w:tcPr>
            <w:tcW w:w="528" w:type="dxa"/>
            <w:vAlign w:val="center"/>
          </w:tcPr>
          <w:p w14:paraId="5234125C" w14:textId="77777777" w:rsidR="00E825CE" w:rsidRDefault="00E825CE" w:rsidP="00BE4626">
            <w:pPr>
              <w:spacing w:line="240" w:lineRule="auto"/>
            </w:pPr>
            <w:r>
              <w:t>b)</w:t>
            </w:r>
          </w:p>
        </w:tc>
        <w:tc>
          <w:tcPr>
            <w:tcW w:w="5296" w:type="dxa"/>
            <w:vAlign w:val="center"/>
          </w:tcPr>
          <w:p w14:paraId="32B12CED" w14:textId="0D32BE00" w:rsidR="00E825CE" w:rsidRDefault="00BE4626" w:rsidP="00BE4626">
            <w:pPr>
              <w:spacing w:line="240" w:lineRule="auto"/>
            </w:pPr>
            <w:r w:rsidRPr="00BE4626">
              <w:t>N201 L/LM/LR/LRR, km 61.200 – 61.300 (</w:t>
            </w:r>
            <w:proofErr w:type="spellStart"/>
            <w:r w:rsidRPr="00BE4626">
              <w:t>traject</w:t>
            </w:r>
            <w:proofErr w:type="spellEnd"/>
            <w:r w:rsidRPr="00BE4626">
              <w:br/>
              <w:t>12)</w:t>
            </w:r>
          </w:p>
        </w:tc>
        <w:tc>
          <w:tcPr>
            <w:tcW w:w="2897" w:type="dxa"/>
            <w:vAlign w:val="center"/>
          </w:tcPr>
          <w:p w14:paraId="521545A1" w14:textId="77777777" w:rsidR="00E825CE" w:rsidRDefault="00E825CE" w:rsidP="00024515">
            <w:r>
              <w:t>€</w:t>
            </w:r>
          </w:p>
        </w:tc>
      </w:tr>
      <w:tr w:rsidR="00E825CE" w14:paraId="760BA48C" w14:textId="77777777" w:rsidTr="00BE4626">
        <w:trPr>
          <w:trHeight w:val="64"/>
        </w:trPr>
        <w:tc>
          <w:tcPr>
            <w:tcW w:w="528" w:type="dxa"/>
            <w:vAlign w:val="center"/>
          </w:tcPr>
          <w:p w14:paraId="198441F2" w14:textId="77777777" w:rsidR="00E825CE" w:rsidRDefault="00E825CE" w:rsidP="00BE4626">
            <w:pPr>
              <w:spacing w:line="240" w:lineRule="auto"/>
            </w:pPr>
            <w:r>
              <w:t>c)</w:t>
            </w:r>
          </w:p>
        </w:tc>
        <w:tc>
          <w:tcPr>
            <w:tcW w:w="5296" w:type="dxa"/>
            <w:vAlign w:val="center"/>
          </w:tcPr>
          <w:p w14:paraId="01E29658" w14:textId="2C8F37D1" w:rsidR="00E825CE" w:rsidRDefault="00BE4626" w:rsidP="00BE4626">
            <w:pPr>
              <w:spacing w:line="240" w:lineRule="auto"/>
            </w:pPr>
            <w:r w:rsidRPr="00BE4626">
              <w:t>N224 L/R, km 8.000 – 9.300 (</w:t>
            </w:r>
            <w:proofErr w:type="spellStart"/>
            <w:r w:rsidRPr="00BE4626">
              <w:t>traject</w:t>
            </w:r>
            <w:proofErr w:type="spellEnd"/>
            <w:r w:rsidRPr="00BE4626">
              <w:t xml:space="preserve"> 33)</w:t>
            </w:r>
          </w:p>
        </w:tc>
        <w:tc>
          <w:tcPr>
            <w:tcW w:w="2897" w:type="dxa"/>
            <w:vAlign w:val="center"/>
          </w:tcPr>
          <w:p w14:paraId="6CAE4EA3" w14:textId="77777777" w:rsidR="00E825CE" w:rsidRDefault="00E825CE" w:rsidP="00024515">
            <w:r>
              <w:t>€</w:t>
            </w:r>
          </w:p>
        </w:tc>
      </w:tr>
      <w:tr w:rsidR="00BE4626" w14:paraId="1E5EE22B" w14:textId="77777777" w:rsidTr="00BE4626">
        <w:trPr>
          <w:trHeight w:val="64"/>
        </w:trPr>
        <w:tc>
          <w:tcPr>
            <w:tcW w:w="528" w:type="dxa"/>
            <w:vAlign w:val="center"/>
          </w:tcPr>
          <w:p w14:paraId="37B47DD4" w14:textId="77777777" w:rsidR="00BE4626" w:rsidRDefault="00BE4626" w:rsidP="00BE4626">
            <w:pPr>
              <w:spacing w:line="240" w:lineRule="auto"/>
            </w:pPr>
            <w:r>
              <w:t>d)</w:t>
            </w:r>
          </w:p>
        </w:tc>
        <w:tc>
          <w:tcPr>
            <w:tcW w:w="5296" w:type="dxa"/>
            <w:vAlign w:val="center"/>
          </w:tcPr>
          <w:p w14:paraId="224C084E" w14:textId="61D93E57" w:rsidR="00BE4626" w:rsidRDefault="00BE4626" w:rsidP="00BE4626">
            <w:pPr>
              <w:spacing w:line="240" w:lineRule="auto"/>
            </w:pPr>
            <w:r w:rsidRPr="00BE4626">
              <w:t>N224 L/LM/LR, km 9.460 – 9.500 (</w:t>
            </w:r>
            <w:proofErr w:type="spellStart"/>
            <w:r w:rsidRPr="00BE4626">
              <w:t>traject</w:t>
            </w:r>
            <w:proofErr w:type="spellEnd"/>
            <w:r w:rsidRPr="00BE4626">
              <w:t xml:space="preserve"> 34)</w:t>
            </w:r>
          </w:p>
        </w:tc>
        <w:tc>
          <w:tcPr>
            <w:tcW w:w="2897" w:type="dxa"/>
            <w:vAlign w:val="center"/>
          </w:tcPr>
          <w:p w14:paraId="59E76D74" w14:textId="77777777" w:rsidR="00BE4626" w:rsidRDefault="00BE4626" w:rsidP="00024515">
            <w:r>
              <w:t>€</w:t>
            </w:r>
          </w:p>
        </w:tc>
      </w:tr>
      <w:tr w:rsidR="00BE4626" w14:paraId="46E53D8F" w14:textId="77777777" w:rsidTr="00BE4626">
        <w:trPr>
          <w:trHeight w:val="64"/>
        </w:trPr>
        <w:tc>
          <w:tcPr>
            <w:tcW w:w="528" w:type="dxa"/>
            <w:vAlign w:val="center"/>
          </w:tcPr>
          <w:p w14:paraId="39175C18" w14:textId="77777777" w:rsidR="00BE4626" w:rsidRDefault="00BE4626" w:rsidP="00BE4626">
            <w:pPr>
              <w:spacing w:line="240" w:lineRule="auto"/>
            </w:pPr>
            <w:r>
              <w:t>e)</w:t>
            </w:r>
          </w:p>
        </w:tc>
        <w:tc>
          <w:tcPr>
            <w:tcW w:w="5296" w:type="dxa"/>
            <w:vAlign w:val="center"/>
          </w:tcPr>
          <w:p w14:paraId="5034E1B4" w14:textId="3253CB2F" w:rsidR="00BE4626" w:rsidRDefault="00BE4626" w:rsidP="00BE4626">
            <w:pPr>
              <w:spacing w:line="240" w:lineRule="auto"/>
            </w:pPr>
            <w:r w:rsidRPr="00BE4626">
              <w:t>N227 L/LL/LR, km 8.000 – 8.300 (</w:t>
            </w:r>
            <w:proofErr w:type="spellStart"/>
            <w:r w:rsidRPr="00BE4626">
              <w:t>traject</w:t>
            </w:r>
            <w:proofErr w:type="spellEnd"/>
            <w:r w:rsidRPr="00BE4626">
              <w:t xml:space="preserve"> 55)</w:t>
            </w:r>
          </w:p>
        </w:tc>
        <w:tc>
          <w:tcPr>
            <w:tcW w:w="2897" w:type="dxa"/>
            <w:vAlign w:val="center"/>
          </w:tcPr>
          <w:p w14:paraId="17C3A031" w14:textId="77777777" w:rsidR="00BE4626" w:rsidRDefault="00BE4626" w:rsidP="00024515">
            <w:r>
              <w:t>€</w:t>
            </w:r>
          </w:p>
        </w:tc>
      </w:tr>
      <w:tr w:rsidR="00BE4626" w14:paraId="3B837AB3" w14:textId="77777777" w:rsidTr="00BE4626">
        <w:trPr>
          <w:trHeight w:val="64"/>
        </w:trPr>
        <w:tc>
          <w:tcPr>
            <w:tcW w:w="528" w:type="dxa"/>
            <w:vAlign w:val="center"/>
          </w:tcPr>
          <w:p w14:paraId="637774E8" w14:textId="77777777" w:rsidR="00BE4626" w:rsidRDefault="00BE4626" w:rsidP="00BE4626">
            <w:pPr>
              <w:spacing w:line="240" w:lineRule="auto"/>
            </w:pPr>
            <w:r>
              <w:t>f)</w:t>
            </w:r>
          </w:p>
        </w:tc>
        <w:tc>
          <w:tcPr>
            <w:tcW w:w="5296" w:type="dxa"/>
            <w:vAlign w:val="center"/>
          </w:tcPr>
          <w:p w14:paraId="78CCDFF0" w14:textId="3B5854C4" w:rsidR="00BE4626" w:rsidRDefault="00BE4626" w:rsidP="00BE4626">
            <w:pPr>
              <w:spacing w:line="240" w:lineRule="auto"/>
            </w:pPr>
            <w:r w:rsidRPr="00BE4626">
              <w:t>N228 L/R, km 11.400 – 11.650 (</w:t>
            </w:r>
            <w:proofErr w:type="spellStart"/>
            <w:r w:rsidRPr="00BE4626">
              <w:t>traject</w:t>
            </w:r>
            <w:proofErr w:type="spellEnd"/>
            <w:r w:rsidRPr="00BE4626">
              <w:t xml:space="preserve"> 57)</w:t>
            </w:r>
          </w:p>
        </w:tc>
        <w:tc>
          <w:tcPr>
            <w:tcW w:w="2897" w:type="dxa"/>
            <w:vAlign w:val="center"/>
          </w:tcPr>
          <w:p w14:paraId="66B7FD76" w14:textId="77777777" w:rsidR="00BE4626" w:rsidRDefault="00BE4626" w:rsidP="00024515">
            <w:r>
              <w:t>€</w:t>
            </w:r>
          </w:p>
        </w:tc>
      </w:tr>
      <w:tr w:rsidR="00BE4626" w14:paraId="07DC5CC1" w14:textId="77777777" w:rsidTr="00BE4626">
        <w:trPr>
          <w:trHeight w:val="64"/>
        </w:trPr>
        <w:tc>
          <w:tcPr>
            <w:tcW w:w="528" w:type="dxa"/>
            <w:vAlign w:val="center"/>
          </w:tcPr>
          <w:p w14:paraId="0F00917E" w14:textId="77777777" w:rsidR="00BE4626" w:rsidRDefault="00BE4626" w:rsidP="00BE4626">
            <w:pPr>
              <w:spacing w:line="240" w:lineRule="auto"/>
            </w:pPr>
            <w:r>
              <w:t>g)</w:t>
            </w:r>
          </w:p>
        </w:tc>
        <w:tc>
          <w:tcPr>
            <w:tcW w:w="5296" w:type="dxa"/>
            <w:vAlign w:val="center"/>
          </w:tcPr>
          <w:p w14:paraId="23DA4540" w14:textId="55733EC2" w:rsidR="00BE4626" w:rsidRDefault="00BE4626" w:rsidP="00BE4626">
            <w:pPr>
              <w:spacing w:line="240" w:lineRule="auto"/>
            </w:pPr>
            <w:r w:rsidRPr="00BE4626">
              <w:t>N233 LR/L/LM/LL, km 1.450 – 1.520 (</w:t>
            </w:r>
            <w:proofErr w:type="spellStart"/>
            <w:r w:rsidRPr="00BE4626">
              <w:t>traject</w:t>
            </w:r>
            <w:proofErr w:type="spellEnd"/>
            <w:r w:rsidRPr="00BE4626">
              <w:t xml:space="preserve"> 67)</w:t>
            </w:r>
          </w:p>
        </w:tc>
        <w:tc>
          <w:tcPr>
            <w:tcW w:w="2897" w:type="dxa"/>
            <w:vAlign w:val="center"/>
          </w:tcPr>
          <w:p w14:paraId="079F5DC1" w14:textId="77777777" w:rsidR="00BE4626" w:rsidRDefault="00BE4626" w:rsidP="00E34861">
            <w:r>
              <w:t>€</w:t>
            </w:r>
          </w:p>
        </w:tc>
      </w:tr>
      <w:tr w:rsidR="00BE4626" w14:paraId="287586AD" w14:textId="77777777" w:rsidTr="00BE4626">
        <w:trPr>
          <w:trHeight w:val="64"/>
        </w:trPr>
        <w:tc>
          <w:tcPr>
            <w:tcW w:w="528" w:type="dxa"/>
            <w:vAlign w:val="center"/>
          </w:tcPr>
          <w:p w14:paraId="2BDF0EF6" w14:textId="63CD4648" w:rsidR="00BE4626" w:rsidRDefault="00BE4626" w:rsidP="00BE4626">
            <w:pPr>
              <w:spacing w:line="240" w:lineRule="auto"/>
            </w:pPr>
            <w:r>
              <w:t>h</w:t>
            </w:r>
            <w:r>
              <w:t>)</w:t>
            </w:r>
          </w:p>
        </w:tc>
        <w:tc>
          <w:tcPr>
            <w:tcW w:w="5296" w:type="dxa"/>
            <w:vAlign w:val="center"/>
          </w:tcPr>
          <w:p w14:paraId="274DCBB6" w14:textId="4C8007B6" w:rsidR="00BE4626" w:rsidRDefault="00BE4626" w:rsidP="00BE4626">
            <w:pPr>
              <w:spacing w:line="240" w:lineRule="auto"/>
            </w:pPr>
            <w:r w:rsidRPr="00BE4626">
              <w:t>N234 L/LL/R, km 4.600 – 4.900 (</w:t>
            </w:r>
            <w:proofErr w:type="spellStart"/>
            <w:r w:rsidRPr="00BE4626">
              <w:t>traject</w:t>
            </w:r>
            <w:proofErr w:type="spellEnd"/>
            <w:r w:rsidRPr="00BE4626">
              <w:t xml:space="preserve"> 72)</w:t>
            </w:r>
          </w:p>
        </w:tc>
        <w:tc>
          <w:tcPr>
            <w:tcW w:w="2897" w:type="dxa"/>
            <w:vAlign w:val="center"/>
          </w:tcPr>
          <w:p w14:paraId="6E8CBE82" w14:textId="77777777" w:rsidR="00BE4626" w:rsidRDefault="00BE4626" w:rsidP="00E34861">
            <w:r>
              <w:t>€</w:t>
            </w:r>
          </w:p>
        </w:tc>
      </w:tr>
      <w:tr w:rsidR="00BE4626" w14:paraId="775D6F88" w14:textId="77777777" w:rsidTr="00BE4626">
        <w:trPr>
          <w:trHeight w:val="64"/>
        </w:trPr>
        <w:tc>
          <w:tcPr>
            <w:tcW w:w="528" w:type="dxa"/>
            <w:vAlign w:val="center"/>
          </w:tcPr>
          <w:p w14:paraId="3FBC61A8" w14:textId="1D1958A8" w:rsidR="00BE4626" w:rsidRDefault="00BE4626" w:rsidP="00BE4626">
            <w:pPr>
              <w:spacing w:line="240" w:lineRule="auto"/>
            </w:pPr>
            <w:proofErr w:type="spellStart"/>
            <w:r>
              <w:lastRenderedPageBreak/>
              <w:t>i</w:t>
            </w:r>
            <w:proofErr w:type="spellEnd"/>
            <w:r>
              <w:t>)</w:t>
            </w:r>
          </w:p>
        </w:tc>
        <w:tc>
          <w:tcPr>
            <w:tcW w:w="5296" w:type="dxa"/>
            <w:vAlign w:val="center"/>
          </w:tcPr>
          <w:p w14:paraId="38FB3675" w14:textId="3D17BEC7" w:rsidR="00BE4626" w:rsidRDefault="00BE4626" w:rsidP="00BE4626">
            <w:pPr>
              <w:spacing w:line="240" w:lineRule="auto"/>
            </w:pPr>
            <w:r w:rsidRPr="00BE4626">
              <w:t>N237 L/LM/LR, km 72.900 – 73.000 (</w:t>
            </w:r>
            <w:proofErr w:type="spellStart"/>
            <w:r w:rsidRPr="00BE4626">
              <w:t>traject</w:t>
            </w:r>
            <w:proofErr w:type="spellEnd"/>
            <w:r w:rsidRPr="00BE4626">
              <w:t xml:space="preserve"> 75)</w:t>
            </w:r>
          </w:p>
        </w:tc>
        <w:tc>
          <w:tcPr>
            <w:tcW w:w="2897" w:type="dxa"/>
            <w:vAlign w:val="center"/>
          </w:tcPr>
          <w:p w14:paraId="18650AD6" w14:textId="77777777" w:rsidR="00BE4626" w:rsidRDefault="00BE4626" w:rsidP="00E34861">
            <w:r>
              <w:t>€</w:t>
            </w:r>
          </w:p>
        </w:tc>
      </w:tr>
      <w:tr w:rsidR="00BE4626" w14:paraId="3920E744" w14:textId="77777777" w:rsidTr="00BE4626">
        <w:trPr>
          <w:trHeight w:val="64"/>
        </w:trPr>
        <w:tc>
          <w:tcPr>
            <w:tcW w:w="528" w:type="dxa"/>
            <w:vAlign w:val="center"/>
          </w:tcPr>
          <w:p w14:paraId="568CB2A9" w14:textId="517EBCAD" w:rsidR="00BE4626" w:rsidRDefault="00BE4626" w:rsidP="00BE4626">
            <w:pPr>
              <w:spacing w:line="240" w:lineRule="auto"/>
            </w:pPr>
            <w:r>
              <w:t>j</w:t>
            </w:r>
            <w:r>
              <w:t>)</w:t>
            </w:r>
          </w:p>
        </w:tc>
        <w:tc>
          <w:tcPr>
            <w:tcW w:w="5296" w:type="dxa"/>
            <w:vAlign w:val="center"/>
          </w:tcPr>
          <w:p w14:paraId="6EAED9C7" w14:textId="35EFF4E4" w:rsidR="00BE4626" w:rsidRDefault="00BE4626" w:rsidP="00BE4626">
            <w:pPr>
              <w:spacing w:line="240" w:lineRule="auto"/>
            </w:pPr>
            <w:r w:rsidRPr="00BE4626">
              <w:t>N237 L/LM/BB, km 76.200 – 77.200 (</w:t>
            </w:r>
            <w:proofErr w:type="spellStart"/>
            <w:r w:rsidRPr="00BE4626">
              <w:t>traject</w:t>
            </w:r>
            <w:proofErr w:type="spellEnd"/>
            <w:r w:rsidRPr="00BE4626">
              <w:t xml:space="preserve"> 76-L)</w:t>
            </w:r>
          </w:p>
        </w:tc>
        <w:tc>
          <w:tcPr>
            <w:tcW w:w="2897" w:type="dxa"/>
            <w:vAlign w:val="center"/>
          </w:tcPr>
          <w:p w14:paraId="44E5A612" w14:textId="77777777" w:rsidR="00BE4626" w:rsidRDefault="00BE4626" w:rsidP="00E34861">
            <w:r>
              <w:t>€</w:t>
            </w:r>
          </w:p>
        </w:tc>
      </w:tr>
      <w:tr w:rsidR="00BE4626" w14:paraId="04B4525C" w14:textId="77777777" w:rsidTr="00BE4626">
        <w:trPr>
          <w:trHeight w:val="64"/>
        </w:trPr>
        <w:tc>
          <w:tcPr>
            <w:tcW w:w="528" w:type="dxa"/>
            <w:vAlign w:val="center"/>
          </w:tcPr>
          <w:p w14:paraId="3E54F6AB" w14:textId="0E475513" w:rsidR="00BE4626" w:rsidRDefault="00BE4626" w:rsidP="00BE4626">
            <w:pPr>
              <w:spacing w:line="240" w:lineRule="auto"/>
            </w:pPr>
            <w:r>
              <w:t>k</w:t>
            </w:r>
            <w:r>
              <w:t>)</w:t>
            </w:r>
          </w:p>
        </w:tc>
        <w:tc>
          <w:tcPr>
            <w:tcW w:w="5296" w:type="dxa"/>
            <w:vAlign w:val="center"/>
          </w:tcPr>
          <w:p w14:paraId="5C87C53A" w14:textId="0135671E" w:rsidR="00BE4626" w:rsidRDefault="00BE4626" w:rsidP="00BE4626">
            <w:pPr>
              <w:spacing w:line="240" w:lineRule="auto"/>
            </w:pPr>
            <w:r w:rsidRPr="00BE4626">
              <w:t>N237 L/R, km 84.900 – 88.200 (</w:t>
            </w:r>
            <w:proofErr w:type="spellStart"/>
            <w:r w:rsidRPr="00BE4626">
              <w:t>traject</w:t>
            </w:r>
            <w:proofErr w:type="spellEnd"/>
            <w:r w:rsidRPr="00BE4626">
              <w:t xml:space="preserve"> 80)</w:t>
            </w:r>
          </w:p>
        </w:tc>
        <w:tc>
          <w:tcPr>
            <w:tcW w:w="2897" w:type="dxa"/>
            <w:vAlign w:val="center"/>
          </w:tcPr>
          <w:p w14:paraId="5FA62A5E" w14:textId="77777777" w:rsidR="00BE4626" w:rsidRDefault="00BE4626" w:rsidP="00E34861">
            <w:r>
              <w:t>€</w:t>
            </w:r>
          </w:p>
        </w:tc>
      </w:tr>
      <w:tr w:rsidR="00BE4626" w14:paraId="3DE8EABF" w14:textId="77777777" w:rsidTr="00BE4626">
        <w:trPr>
          <w:trHeight w:val="64"/>
        </w:trPr>
        <w:tc>
          <w:tcPr>
            <w:tcW w:w="528" w:type="dxa"/>
            <w:vAlign w:val="center"/>
          </w:tcPr>
          <w:p w14:paraId="3E06EEE8" w14:textId="09297577" w:rsidR="00BE4626" w:rsidRDefault="00BE4626" w:rsidP="00BE4626">
            <w:pPr>
              <w:spacing w:line="240" w:lineRule="auto"/>
            </w:pPr>
            <w:r>
              <w:t>l)</w:t>
            </w:r>
          </w:p>
        </w:tc>
        <w:tc>
          <w:tcPr>
            <w:tcW w:w="5296" w:type="dxa"/>
            <w:vAlign w:val="center"/>
          </w:tcPr>
          <w:p w14:paraId="2B0817DE" w14:textId="031633EA" w:rsidR="00BE4626" w:rsidRDefault="00BE4626" w:rsidP="00BE4626">
            <w:pPr>
              <w:spacing w:line="240" w:lineRule="auto"/>
            </w:pPr>
            <w:r w:rsidRPr="00BE4626">
              <w:t>N414 L, km 1.900 – 5.400 (</w:t>
            </w:r>
            <w:proofErr w:type="spellStart"/>
            <w:r w:rsidRPr="00BE4626">
              <w:t>traject</w:t>
            </w:r>
            <w:proofErr w:type="spellEnd"/>
            <w:r w:rsidRPr="00BE4626">
              <w:t xml:space="preserve"> 103)</w:t>
            </w:r>
          </w:p>
        </w:tc>
        <w:tc>
          <w:tcPr>
            <w:tcW w:w="2897" w:type="dxa"/>
            <w:vAlign w:val="center"/>
          </w:tcPr>
          <w:p w14:paraId="70887477" w14:textId="77777777" w:rsidR="00BE4626" w:rsidRDefault="00BE4626" w:rsidP="00024515">
            <w:r>
              <w:t>€</w:t>
            </w:r>
          </w:p>
        </w:tc>
      </w:tr>
      <w:tr w:rsidR="00BE4626" w14:paraId="256B0733" w14:textId="77777777" w:rsidTr="00BE4626">
        <w:trPr>
          <w:trHeight w:val="64"/>
        </w:trPr>
        <w:tc>
          <w:tcPr>
            <w:tcW w:w="528" w:type="dxa"/>
            <w:vAlign w:val="center"/>
          </w:tcPr>
          <w:p w14:paraId="2B82826C" w14:textId="77777777" w:rsidR="00BE4626" w:rsidRDefault="00BE4626" w:rsidP="00BE4626">
            <w:pPr>
              <w:spacing w:line="240" w:lineRule="auto"/>
            </w:pPr>
          </w:p>
        </w:tc>
        <w:tc>
          <w:tcPr>
            <w:tcW w:w="5296" w:type="dxa"/>
            <w:vAlign w:val="center"/>
          </w:tcPr>
          <w:p w14:paraId="48D22554" w14:textId="77777777" w:rsidR="00BE4626" w:rsidRDefault="00BE4626" w:rsidP="00BE4626">
            <w:pPr>
              <w:spacing w:line="240" w:lineRule="auto"/>
            </w:pPr>
            <w:proofErr w:type="spellStart"/>
            <w:r>
              <w:t>Inschrijvingsprijs</w:t>
            </w:r>
            <w:proofErr w:type="spellEnd"/>
          </w:p>
        </w:tc>
        <w:tc>
          <w:tcPr>
            <w:tcW w:w="2897" w:type="dxa"/>
            <w:vAlign w:val="center"/>
          </w:tcPr>
          <w:p w14:paraId="40EED4EB" w14:textId="77777777" w:rsidR="00BE4626" w:rsidRDefault="00BE4626" w:rsidP="00024515">
            <w:r>
              <w:t>€</w:t>
            </w:r>
          </w:p>
        </w:tc>
      </w:tr>
    </w:tbl>
    <w:p w14:paraId="5A13ADDA" w14:textId="77777777" w:rsidR="00E825CE" w:rsidRPr="00D55F8A" w:rsidRDefault="00E825CE" w:rsidP="00A36457">
      <w:pPr>
        <w:spacing w:line="240" w:lineRule="auto"/>
      </w:pPr>
      <w:bookmarkStart w:id="0" w:name="_GoBack"/>
      <w:bookmarkEnd w:id="0"/>
    </w:p>
    <w:p w14:paraId="5BDECF29" w14:textId="3201E1AA" w:rsidR="00A36457" w:rsidRPr="00D55F8A" w:rsidRDefault="00A36457" w:rsidP="00A36457">
      <w:pPr>
        <w:spacing w:line="240" w:lineRule="auto"/>
      </w:pPr>
      <w:r w:rsidRPr="00D55F8A">
        <w:t xml:space="preserve">De </w:t>
      </w:r>
      <w:r w:rsidR="0081229A">
        <w:t>Inschrijvers</w:t>
      </w:r>
      <w:r w:rsidRPr="00D55F8A">
        <w:t xml:space="preserve"> verklaren dat onderstaande deelnemer(s) in het samenwerkingsverband (</w:t>
      </w:r>
      <w:proofErr w:type="spellStart"/>
      <w:r w:rsidRPr="00D55F8A">
        <w:t>combinant</w:t>
      </w:r>
      <w:proofErr w:type="spellEnd"/>
      <w:r w:rsidRPr="00D55F8A">
        <w:t xml:space="preserve">(en)) voor minder dan 10% van het bedrag van de </w:t>
      </w:r>
      <w:r w:rsidR="00EC20D2">
        <w:t>Inschrijving</w:t>
      </w:r>
      <w:r w:rsidRPr="00D55F8A">
        <w:t xml:space="preserve"> deelneemt (deelnemen) in het realiseren van de opdracht. De </w:t>
      </w:r>
      <w:r w:rsidR="0081229A">
        <w:t>Inschrijvers</w:t>
      </w:r>
      <w:r w:rsidRPr="00D55F8A">
        <w:t xml:space="preserve"> vermelden daarbij tevens het deelnemingspercentage  …% </w:t>
      </w:r>
      <w:r w:rsidRPr="00D55F8A">
        <w:tab/>
        <w:t>(5)</w:t>
      </w:r>
    </w:p>
    <w:p w14:paraId="24B35085" w14:textId="2CF5DAE5" w:rsidR="00507901" w:rsidRDefault="00A36457" w:rsidP="00A36457">
      <w:pPr>
        <w:spacing w:line="240" w:lineRule="auto"/>
      </w:pPr>
      <w:r w:rsidRPr="00D55F8A">
        <w:t xml:space="preserve">De </w:t>
      </w:r>
      <w:r w:rsidR="0081229A">
        <w:t>Inschrijvers</w:t>
      </w:r>
      <w:r w:rsidRPr="00D55F8A">
        <w:t xml:space="preserve"> wijzen als gemachtigde om hen voor alle zaken de onderhavige werkzaamheden betreffende te vertegenwoordigen aan, de hierboven onder a genoemde </w:t>
      </w:r>
      <w:r w:rsidR="0081229A">
        <w:t>Inschrijver</w:t>
      </w:r>
      <w:r w:rsidRPr="00D55F8A">
        <w:t xml:space="preserve">. </w:t>
      </w:r>
      <w:r w:rsidRPr="00D55F8A">
        <w:tab/>
        <w:t>(6)</w:t>
      </w:r>
    </w:p>
    <w:p w14:paraId="181046C3" w14:textId="77777777" w:rsidR="001E0A9D" w:rsidRPr="00D55F8A" w:rsidRDefault="001E0A9D" w:rsidP="00A36457">
      <w:pPr>
        <w:spacing w:line="240" w:lineRule="auto"/>
      </w:pPr>
    </w:p>
    <w:p w14:paraId="0E24C4E7" w14:textId="5E681464" w:rsidR="00A36457" w:rsidRPr="00D55F8A" w:rsidRDefault="00A36457" w:rsidP="00A36457">
      <w:pPr>
        <w:spacing w:line="240" w:lineRule="auto"/>
        <w:rPr>
          <w:b/>
        </w:rPr>
      </w:pPr>
      <w:r w:rsidRPr="00D55F8A">
        <w:rPr>
          <w:b/>
        </w:rPr>
        <w:t xml:space="preserve">Ondertekening van het </w:t>
      </w:r>
      <w:r w:rsidR="00EC20D2">
        <w:rPr>
          <w:b/>
        </w:rPr>
        <w:t>Inschrijving</w:t>
      </w:r>
      <w:r w:rsidRPr="00D55F8A">
        <w:rPr>
          <w:b/>
        </w:rPr>
        <w:t>sbiljet</w:t>
      </w:r>
    </w:p>
    <w:p w14:paraId="33A28971" w14:textId="0F738643" w:rsidR="00A36457" w:rsidRPr="00D55F8A" w:rsidRDefault="00A36457" w:rsidP="00EC20D2">
      <w:pPr>
        <w:spacing w:line="240" w:lineRule="auto"/>
      </w:pPr>
      <w:r w:rsidRPr="00D55F8A">
        <w:t xml:space="preserve">De </w:t>
      </w:r>
      <w:r w:rsidR="0081229A">
        <w:t>Inschrijver</w:t>
      </w:r>
      <w:r w:rsidRPr="00D55F8A">
        <w:t>(s) verklaart (verklaren) deze aanbieding te doen overeenkomstig de bepalingen van het Aanbestedingsreglement Werken 2016 en met inachtneming van de bepalingen, de eisen en de gegevens zo</w:t>
      </w:r>
      <w:r w:rsidR="00EC20D2">
        <w:t>als deze zijn omschreven in de A</w:t>
      </w:r>
      <w:r w:rsidRPr="00D55F8A">
        <w:t xml:space="preserve">ankondiging, de </w:t>
      </w:r>
      <w:r w:rsidR="00EC20D2">
        <w:t>Inschrijving</w:t>
      </w:r>
      <w:r w:rsidRPr="00D55F8A">
        <w:t xml:space="preserve">sleidraad, de </w:t>
      </w:r>
      <w:r w:rsidR="00EC20D2">
        <w:t>Nota</w:t>
      </w:r>
      <w:r w:rsidRPr="00D55F8A">
        <w:t xml:space="preserve">(’s) van </w:t>
      </w:r>
      <w:r w:rsidR="00EC20D2">
        <w:t>Inlichtingen, P</w:t>
      </w:r>
      <w:r w:rsidRPr="00D55F8A">
        <w:t>roces-verbalen, de Basisovereenkomst en bijbehorende contractdocumenten.</w:t>
      </w:r>
    </w:p>
    <w:p w14:paraId="7D7F7E60" w14:textId="77777777" w:rsidR="00A36457" w:rsidRPr="00D55F8A" w:rsidRDefault="00A36457" w:rsidP="00A36457">
      <w:pPr>
        <w:spacing w:line="240" w:lineRule="auto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4038"/>
      </w:tblGrid>
      <w:tr w:rsidR="00497781" w:rsidRPr="00D55F8A" w14:paraId="68BF26F3" w14:textId="77777777" w:rsidTr="00045980">
        <w:tc>
          <w:tcPr>
            <w:tcW w:w="2905" w:type="dxa"/>
          </w:tcPr>
          <w:p w14:paraId="1F203046" w14:textId="77777777" w:rsidR="00497781" w:rsidRPr="00D55F8A" w:rsidRDefault="00497781" w:rsidP="00497781">
            <w:pPr>
              <w:spacing w:line="240" w:lineRule="auto"/>
            </w:pPr>
            <w:r w:rsidRPr="00D55F8A">
              <w:t>Plaats</w:t>
            </w:r>
          </w:p>
        </w:tc>
        <w:tc>
          <w:tcPr>
            <w:tcW w:w="4038" w:type="dxa"/>
          </w:tcPr>
          <w:p w14:paraId="30E8A999" w14:textId="77777777" w:rsidR="00497781" w:rsidRPr="00D55F8A" w:rsidRDefault="00497781" w:rsidP="00497781">
            <w:pPr>
              <w:spacing w:line="240" w:lineRule="auto"/>
            </w:pPr>
          </w:p>
        </w:tc>
      </w:tr>
      <w:tr w:rsidR="00497781" w:rsidRPr="00D55F8A" w14:paraId="78DE9AE8" w14:textId="77777777" w:rsidTr="00045980">
        <w:tc>
          <w:tcPr>
            <w:tcW w:w="2905" w:type="dxa"/>
          </w:tcPr>
          <w:p w14:paraId="0846265A" w14:textId="77777777" w:rsidR="00497781" w:rsidRPr="00D55F8A" w:rsidRDefault="00497781" w:rsidP="00497781">
            <w:pPr>
              <w:spacing w:line="240" w:lineRule="auto"/>
            </w:pPr>
            <w:r w:rsidRPr="00D55F8A">
              <w:t>Datum</w:t>
            </w:r>
          </w:p>
        </w:tc>
        <w:tc>
          <w:tcPr>
            <w:tcW w:w="4038" w:type="dxa"/>
          </w:tcPr>
          <w:p w14:paraId="0639F7A8" w14:textId="77777777" w:rsidR="00497781" w:rsidRPr="00D55F8A" w:rsidRDefault="00497781" w:rsidP="00497781">
            <w:pPr>
              <w:spacing w:line="240" w:lineRule="auto"/>
            </w:pPr>
          </w:p>
        </w:tc>
      </w:tr>
      <w:tr w:rsidR="00497781" w:rsidRPr="00D55F8A" w14:paraId="45C75384" w14:textId="77777777" w:rsidTr="00045980">
        <w:tc>
          <w:tcPr>
            <w:tcW w:w="2905" w:type="dxa"/>
          </w:tcPr>
          <w:p w14:paraId="0EE99CF0" w14:textId="77777777" w:rsidR="00497781" w:rsidRPr="00D55F8A" w:rsidRDefault="00497781" w:rsidP="00497781">
            <w:pPr>
              <w:spacing w:line="240" w:lineRule="auto"/>
            </w:pPr>
            <w:r w:rsidRPr="00D55F8A">
              <w:t>Onderneming a.</w:t>
            </w:r>
          </w:p>
        </w:tc>
        <w:tc>
          <w:tcPr>
            <w:tcW w:w="4038" w:type="dxa"/>
          </w:tcPr>
          <w:p w14:paraId="333650D2" w14:textId="77777777" w:rsidR="00497781" w:rsidRPr="00D55F8A" w:rsidRDefault="00497781" w:rsidP="00497781">
            <w:pPr>
              <w:spacing w:line="240" w:lineRule="auto"/>
            </w:pPr>
          </w:p>
        </w:tc>
      </w:tr>
      <w:tr w:rsidR="00497781" w:rsidRPr="00D55F8A" w14:paraId="30B2A5B0" w14:textId="77777777" w:rsidTr="00045980">
        <w:tc>
          <w:tcPr>
            <w:tcW w:w="2905" w:type="dxa"/>
          </w:tcPr>
          <w:p w14:paraId="0ADBD6E2" w14:textId="77777777" w:rsidR="00497781" w:rsidRPr="00D55F8A" w:rsidRDefault="00497781" w:rsidP="00497781">
            <w:pPr>
              <w:spacing w:line="240" w:lineRule="auto"/>
            </w:pPr>
            <w:r w:rsidRPr="00D55F8A">
              <w:t>Handtekening a.</w:t>
            </w:r>
          </w:p>
        </w:tc>
        <w:tc>
          <w:tcPr>
            <w:tcW w:w="4038" w:type="dxa"/>
          </w:tcPr>
          <w:p w14:paraId="2ECF4D1B" w14:textId="77777777" w:rsidR="00497781" w:rsidRPr="00D55F8A" w:rsidRDefault="00497781" w:rsidP="00497781">
            <w:pPr>
              <w:spacing w:line="240" w:lineRule="auto"/>
            </w:pPr>
          </w:p>
          <w:p w14:paraId="61CDD6B4" w14:textId="77777777" w:rsidR="00497781" w:rsidRPr="00D55F8A" w:rsidRDefault="00497781" w:rsidP="00497781">
            <w:pPr>
              <w:spacing w:line="240" w:lineRule="auto"/>
            </w:pPr>
          </w:p>
        </w:tc>
      </w:tr>
      <w:tr w:rsidR="00497781" w:rsidRPr="00D55F8A" w14:paraId="4722B11C" w14:textId="77777777" w:rsidTr="00045980">
        <w:tc>
          <w:tcPr>
            <w:tcW w:w="2905" w:type="dxa"/>
          </w:tcPr>
          <w:p w14:paraId="508B12CC" w14:textId="77777777" w:rsidR="00497781" w:rsidRPr="00D55F8A" w:rsidRDefault="00497781" w:rsidP="00497781">
            <w:pPr>
              <w:spacing w:line="240" w:lineRule="auto"/>
            </w:pPr>
            <w:r w:rsidRPr="00D55F8A">
              <w:t>Onderneming b.</w:t>
            </w:r>
          </w:p>
        </w:tc>
        <w:tc>
          <w:tcPr>
            <w:tcW w:w="4038" w:type="dxa"/>
          </w:tcPr>
          <w:p w14:paraId="025D0F5A" w14:textId="77777777" w:rsidR="00497781" w:rsidRPr="00D55F8A" w:rsidRDefault="00497781" w:rsidP="00497781">
            <w:pPr>
              <w:spacing w:line="240" w:lineRule="auto"/>
            </w:pPr>
          </w:p>
        </w:tc>
      </w:tr>
      <w:tr w:rsidR="00497781" w:rsidRPr="00D55F8A" w14:paraId="4E0FB0C3" w14:textId="77777777" w:rsidTr="00045980">
        <w:tc>
          <w:tcPr>
            <w:tcW w:w="2905" w:type="dxa"/>
          </w:tcPr>
          <w:p w14:paraId="18F1489B" w14:textId="77777777" w:rsidR="00497781" w:rsidRPr="00D55F8A" w:rsidRDefault="00497781" w:rsidP="00497781">
            <w:pPr>
              <w:spacing w:line="240" w:lineRule="auto"/>
            </w:pPr>
            <w:r w:rsidRPr="00D55F8A">
              <w:t>Handtekening b.</w:t>
            </w:r>
          </w:p>
        </w:tc>
        <w:tc>
          <w:tcPr>
            <w:tcW w:w="4038" w:type="dxa"/>
          </w:tcPr>
          <w:p w14:paraId="7B7B2D15" w14:textId="77777777" w:rsidR="00497781" w:rsidRPr="00D55F8A" w:rsidRDefault="00497781" w:rsidP="00497781">
            <w:pPr>
              <w:spacing w:line="240" w:lineRule="auto"/>
            </w:pPr>
          </w:p>
          <w:p w14:paraId="3F7D8979" w14:textId="77777777" w:rsidR="00497781" w:rsidRPr="00D55F8A" w:rsidRDefault="00497781" w:rsidP="00497781">
            <w:pPr>
              <w:spacing w:line="240" w:lineRule="auto"/>
            </w:pPr>
          </w:p>
        </w:tc>
      </w:tr>
      <w:tr w:rsidR="00497781" w:rsidRPr="00D55F8A" w14:paraId="61745431" w14:textId="77777777" w:rsidTr="00045980">
        <w:tc>
          <w:tcPr>
            <w:tcW w:w="2905" w:type="dxa"/>
          </w:tcPr>
          <w:p w14:paraId="4AFCFF75" w14:textId="77777777" w:rsidR="00497781" w:rsidRPr="00D55F8A" w:rsidRDefault="00497781" w:rsidP="00497781">
            <w:pPr>
              <w:spacing w:line="240" w:lineRule="auto"/>
            </w:pPr>
            <w:r w:rsidRPr="00D55F8A">
              <w:t>Onderneming c.</w:t>
            </w:r>
          </w:p>
        </w:tc>
        <w:tc>
          <w:tcPr>
            <w:tcW w:w="4038" w:type="dxa"/>
          </w:tcPr>
          <w:p w14:paraId="66E10471" w14:textId="77777777" w:rsidR="00497781" w:rsidRPr="00D55F8A" w:rsidRDefault="00497781" w:rsidP="00497781">
            <w:pPr>
              <w:spacing w:line="240" w:lineRule="auto"/>
            </w:pPr>
          </w:p>
        </w:tc>
      </w:tr>
      <w:tr w:rsidR="00497781" w:rsidRPr="00D55F8A" w14:paraId="709F6498" w14:textId="77777777" w:rsidTr="00045980">
        <w:tc>
          <w:tcPr>
            <w:tcW w:w="2905" w:type="dxa"/>
          </w:tcPr>
          <w:p w14:paraId="46CEC048" w14:textId="77777777" w:rsidR="00497781" w:rsidRPr="00D55F8A" w:rsidRDefault="00497781" w:rsidP="00497781">
            <w:pPr>
              <w:spacing w:line="240" w:lineRule="auto"/>
            </w:pPr>
            <w:r w:rsidRPr="00D55F8A">
              <w:t>Handtekening c.</w:t>
            </w:r>
          </w:p>
        </w:tc>
        <w:tc>
          <w:tcPr>
            <w:tcW w:w="4038" w:type="dxa"/>
          </w:tcPr>
          <w:p w14:paraId="04B353E4" w14:textId="77777777" w:rsidR="00497781" w:rsidRPr="00D55F8A" w:rsidRDefault="00497781" w:rsidP="00497781">
            <w:pPr>
              <w:spacing w:line="240" w:lineRule="auto"/>
            </w:pPr>
          </w:p>
          <w:p w14:paraId="6EA5FB1C" w14:textId="77777777" w:rsidR="00497781" w:rsidRPr="00D55F8A" w:rsidRDefault="00497781" w:rsidP="00497781">
            <w:pPr>
              <w:spacing w:line="240" w:lineRule="auto"/>
            </w:pPr>
          </w:p>
        </w:tc>
      </w:tr>
    </w:tbl>
    <w:p w14:paraId="2DE30BFD" w14:textId="77777777" w:rsidR="00A36457" w:rsidRPr="00D55F8A" w:rsidRDefault="00A36457" w:rsidP="00A36457">
      <w:pPr>
        <w:spacing w:line="240" w:lineRule="auto"/>
      </w:pPr>
    </w:p>
    <w:p w14:paraId="7A4FAA9E" w14:textId="77777777" w:rsidR="00A36457" w:rsidRPr="00D55F8A" w:rsidRDefault="00A36457" w:rsidP="00A36457">
      <w:pPr>
        <w:spacing w:line="240" w:lineRule="auto"/>
      </w:pPr>
    </w:p>
    <w:p w14:paraId="5D517B10" w14:textId="77777777" w:rsidR="00A36457" w:rsidRPr="00D55F8A" w:rsidRDefault="00A36457" w:rsidP="00A36457">
      <w:pPr>
        <w:spacing w:line="240" w:lineRule="auto"/>
      </w:pPr>
    </w:p>
    <w:p w14:paraId="19EB04D5" w14:textId="77777777" w:rsidR="00A36457" w:rsidRPr="00D55F8A" w:rsidRDefault="00A36457" w:rsidP="00A36457">
      <w:pPr>
        <w:spacing w:line="240" w:lineRule="auto"/>
      </w:pPr>
    </w:p>
    <w:p w14:paraId="6825280F" w14:textId="77777777" w:rsidR="00A36457" w:rsidRPr="00D55F8A" w:rsidRDefault="00A36457" w:rsidP="00A36457">
      <w:pPr>
        <w:spacing w:line="240" w:lineRule="auto"/>
      </w:pPr>
      <w:r w:rsidRPr="00D55F8A">
        <w:t>Toelichting:</w:t>
      </w:r>
    </w:p>
    <w:p w14:paraId="747EA8A1" w14:textId="77777777" w:rsidR="00A36457" w:rsidRPr="00D55F8A" w:rsidRDefault="00A36457" w:rsidP="00A36457">
      <w:pPr>
        <w:spacing w:line="240" w:lineRule="auto"/>
      </w:pPr>
      <w:r w:rsidRPr="00D55F8A">
        <w:t xml:space="preserve">(1) </w:t>
      </w:r>
      <w:r w:rsidRPr="00D55F8A">
        <w:tab/>
        <w:t xml:space="preserve">Bij een natuurlijke persoon naam en voornamen voluit, </w:t>
      </w:r>
    </w:p>
    <w:p w14:paraId="3A1818E2" w14:textId="77777777" w:rsidR="00A36457" w:rsidRPr="00D55F8A" w:rsidRDefault="00A36457" w:rsidP="00A36457">
      <w:pPr>
        <w:spacing w:line="240" w:lineRule="auto"/>
      </w:pPr>
      <w:r w:rsidRPr="00D55F8A">
        <w:tab/>
        <w:t>bij een rechtspersoon de statutaire naam.</w:t>
      </w:r>
    </w:p>
    <w:p w14:paraId="497F5B43" w14:textId="77777777" w:rsidR="00A36457" w:rsidRPr="00D55F8A" w:rsidRDefault="00A36457" w:rsidP="00497781">
      <w:pPr>
        <w:spacing w:line="240" w:lineRule="auto"/>
        <w:ind w:left="567" w:hanging="567"/>
      </w:pPr>
      <w:r w:rsidRPr="00D55F8A">
        <w:t>(2)</w:t>
      </w:r>
      <w:r w:rsidRPr="00D55F8A">
        <w:tab/>
        <w:t>Bij een natuurlijke persoon de woonplaats, bij een rechtspersoon de vestigingsplaats, met volledig adres en zo nodig vermelding van de provincie en het land.</w:t>
      </w:r>
    </w:p>
    <w:p w14:paraId="35DCE5EB" w14:textId="77777777" w:rsidR="00A36457" w:rsidRPr="00D55F8A" w:rsidRDefault="00A36457" w:rsidP="00A36457">
      <w:pPr>
        <w:spacing w:line="240" w:lineRule="auto"/>
      </w:pPr>
      <w:r w:rsidRPr="00D55F8A">
        <w:t>(3)</w:t>
      </w:r>
      <w:r w:rsidRPr="00D55F8A">
        <w:tab/>
        <w:t>Bedrag in cijfers.</w:t>
      </w:r>
    </w:p>
    <w:p w14:paraId="766D3445" w14:textId="77777777" w:rsidR="00A36457" w:rsidRPr="00D55F8A" w:rsidRDefault="00A36457" w:rsidP="00A36457">
      <w:pPr>
        <w:spacing w:line="240" w:lineRule="auto"/>
      </w:pPr>
      <w:r w:rsidRPr="00D55F8A">
        <w:t>(4)</w:t>
      </w:r>
      <w:r w:rsidRPr="00D55F8A">
        <w:tab/>
        <w:t>Bedrag in letters.</w:t>
      </w:r>
    </w:p>
    <w:p w14:paraId="567B3B58" w14:textId="6E92E456" w:rsidR="00A36457" w:rsidRPr="00D55F8A" w:rsidRDefault="00A36457" w:rsidP="00A36457">
      <w:pPr>
        <w:spacing w:line="240" w:lineRule="auto"/>
      </w:pPr>
      <w:r w:rsidRPr="00D55F8A">
        <w:t>(5)</w:t>
      </w:r>
      <w:r w:rsidRPr="00D55F8A">
        <w:tab/>
        <w:t xml:space="preserve">Alleen van toepassing, indien de </w:t>
      </w:r>
      <w:r w:rsidR="00EC20D2">
        <w:t>Inschrijving</w:t>
      </w:r>
      <w:r w:rsidRPr="00D55F8A">
        <w:t xml:space="preserve"> door twee of meer </w:t>
      </w:r>
      <w:r w:rsidR="0081229A">
        <w:t>Inschrijvers</w:t>
      </w:r>
      <w:r w:rsidRPr="00D55F8A">
        <w:t xml:space="preserve"> gezamenlijk</w:t>
      </w:r>
    </w:p>
    <w:p w14:paraId="50A0779C" w14:textId="77777777" w:rsidR="00A36457" w:rsidRPr="00D55F8A" w:rsidRDefault="00A36457" w:rsidP="00A36457">
      <w:pPr>
        <w:spacing w:line="240" w:lineRule="auto"/>
      </w:pPr>
      <w:r w:rsidRPr="00D55F8A">
        <w:tab/>
        <w:t>geschiedt. Vermeldt, indien van toepassing, de naam en het deelnemingspercentage.</w:t>
      </w:r>
    </w:p>
    <w:p w14:paraId="371970F1" w14:textId="2A4AE8E3" w:rsidR="00A36457" w:rsidRPr="00D55F8A" w:rsidRDefault="00A36457" w:rsidP="00497781">
      <w:pPr>
        <w:spacing w:line="240" w:lineRule="auto"/>
        <w:ind w:left="567" w:hanging="567"/>
      </w:pPr>
      <w:r w:rsidRPr="00D55F8A">
        <w:t>(6)</w:t>
      </w:r>
      <w:r w:rsidRPr="00D55F8A">
        <w:tab/>
        <w:t xml:space="preserve">Deze aanwijzing is alleen van toepassing indien de </w:t>
      </w:r>
      <w:r w:rsidR="00EC20D2">
        <w:t>Inschrijving</w:t>
      </w:r>
      <w:r w:rsidRPr="00D55F8A">
        <w:t xml:space="preserve"> door twee of meer </w:t>
      </w:r>
      <w:r w:rsidR="0081229A">
        <w:t>Inschrijvers</w:t>
      </w:r>
      <w:r w:rsidRPr="00D55F8A">
        <w:t xml:space="preserve"> gezamenlijk geschiedt.</w:t>
      </w:r>
    </w:p>
    <w:p w14:paraId="660E9C26" w14:textId="77777777" w:rsidR="00CB10E0" w:rsidRPr="00D55F8A" w:rsidRDefault="00CB10E0" w:rsidP="00497781">
      <w:pPr>
        <w:spacing w:line="240" w:lineRule="auto"/>
        <w:ind w:left="567" w:hanging="567"/>
      </w:pPr>
    </w:p>
    <w:sectPr w:rsidR="00CB10E0" w:rsidRPr="00D55F8A" w:rsidSect="00606CF6">
      <w:endnotePr>
        <w:numFmt w:val="decimal"/>
      </w:endnotePr>
      <w:pgSz w:w="11907" w:h="16840" w:code="9"/>
      <w:pgMar w:top="2750" w:right="1134" w:bottom="1588" w:left="2268" w:header="1134" w:footer="851" w:gutter="0"/>
      <w:pgNumType w:start="1"/>
      <w:cols w:space="720"/>
      <w:noEndnote/>
      <w:docGrid w:linePitch="2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1EE089" w14:textId="77777777" w:rsidR="00032DD2" w:rsidRDefault="00032DD2">
      <w:pPr>
        <w:spacing w:line="20" w:lineRule="exact"/>
        <w:rPr>
          <w:sz w:val="24"/>
        </w:rPr>
      </w:pPr>
    </w:p>
  </w:endnote>
  <w:endnote w:type="continuationSeparator" w:id="0">
    <w:p w14:paraId="1BCB311E" w14:textId="77777777" w:rsidR="00032DD2" w:rsidRDefault="00032DD2">
      <w:r>
        <w:rPr>
          <w:sz w:val="24"/>
        </w:rPr>
        <w:t xml:space="preserve"> </w:t>
      </w:r>
    </w:p>
  </w:endnote>
  <w:endnote w:type="continuationNotice" w:id="1">
    <w:p w14:paraId="63A20A5B" w14:textId="77777777" w:rsidR="00032DD2" w:rsidRDefault="00032DD2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Verdana-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B40CFF" w14:textId="77777777" w:rsidR="00032DD2" w:rsidRDefault="00032DD2">
      <w:r>
        <w:rPr>
          <w:sz w:val="24"/>
        </w:rPr>
        <w:separator/>
      </w:r>
    </w:p>
  </w:footnote>
  <w:footnote w:type="continuationSeparator" w:id="0">
    <w:p w14:paraId="43CA6998" w14:textId="77777777" w:rsidR="00032DD2" w:rsidRDefault="00032DD2">
      <w:r>
        <w:continuationSeparator/>
      </w:r>
    </w:p>
  </w:footnote>
  <w:footnote w:type="continuationNotice" w:id="1">
    <w:p w14:paraId="43ED2160" w14:textId="77777777" w:rsidR="00032DD2" w:rsidRDefault="00032DD2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E"/>
    <w:multiLevelType w:val="singleLevel"/>
    <w:tmpl w:val="E6B8A09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>
    <w:nsid w:val="FFFFFFFB"/>
    <w:multiLevelType w:val="multilevel"/>
    <w:tmpl w:val="3574F7A0"/>
    <w:lvl w:ilvl="0">
      <w:start w:val="1"/>
      <w:numFmt w:val="decimal"/>
      <w:pStyle w:val="Kop1"/>
      <w:lvlText w:val="%1"/>
      <w:legacy w:legacy="1" w:legacySpace="0" w:legacyIndent="0"/>
      <w:lvlJc w:val="left"/>
    </w:lvl>
    <w:lvl w:ilvl="1">
      <w:start w:val="1"/>
      <w:numFmt w:val="decimal"/>
      <w:pStyle w:val="Kop2"/>
      <w:lvlText w:val="%1.%2"/>
      <w:legacy w:legacy="1" w:legacySpace="0" w:legacyIndent="0"/>
      <w:lvlJc w:val="left"/>
    </w:lvl>
    <w:lvl w:ilvl="2">
      <w:start w:val="1"/>
      <w:numFmt w:val="decimal"/>
      <w:pStyle w:val="Kop3"/>
      <w:lvlText w:val="%1.%2.%3"/>
      <w:legacy w:legacy="1" w:legacySpace="0" w:legacyIndent="0"/>
      <w:lvlJc w:val="left"/>
      <w:rPr>
        <w:rFonts w:cs="Times New Roman"/>
        <w:bCs w:val="0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Kop4"/>
      <w:lvlText w:val="%1.%2.%3.%4"/>
      <w:legacy w:legacy="1" w:legacySpace="0" w:legacyIndent="0"/>
      <w:lvlJc w:val="left"/>
    </w:lvl>
    <w:lvl w:ilvl="4">
      <w:start w:val="1"/>
      <w:numFmt w:val="decimal"/>
      <w:pStyle w:val="Kop5"/>
      <w:lvlText w:val="%1.%2.%3.%4.%5"/>
      <w:legacy w:legacy="1" w:legacySpace="113" w:legacyIndent="0"/>
      <w:lvlJc w:val="left"/>
    </w:lvl>
    <w:lvl w:ilvl="5">
      <w:start w:val="1"/>
      <w:numFmt w:val="decimal"/>
      <w:pStyle w:val="Kop6"/>
      <w:lvlText w:val="%1.%2.%3.%4.%5.%6"/>
      <w:legacy w:legacy="1" w:legacySpace="113" w:legacyIndent="0"/>
      <w:lvlJc w:val="left"/>
    </w:lvl>
    <w:lvl w:ilvl="6">
      <w:start w:val="1"/>
      <w:numFmt w:val="decimal"/>
      <w:pStyle w:val="Kop7"/>
      <w:lvlText w:val="%1.%2.%3.%4.%5.%6.%7"/>
      <w:legacy w:legacy="1" w:legacySpace="113" w:legacyIndent="0"/>
      <w:lvlJc w:val="left"/>
    </w:lvl>
    <w:lvl w:ilvl="7">
      <w:start w:val="1"/>
      <w:numFmt w:val="decimal"/>
      <w:pStyle w:val="Kop8"/>
      <w:lvlText w:val="%1.%2.%3.%4.%5.%6.%7.%8"/>
      <w:legacy w:legacy="1" w:legacySpace="113" w:legacyIndent="0"/>
      <w:lvlJc w:val="left"/>
    </w:lvl>
    <w:lvl w:ilvl="8">
      <w:start w:val="1"/>
      <w:numFmt w:val="decimal"/>
      <w:lvlText w:val="%1.%2.%3.%4.%5.%6.%7.%8.%9"/>
      <w:legacy w:legacy="1" w:legacySpace="113" w:legacyIndent="0"/>
      <w:lvlJc w:val="left"/>
    </w:lvl>
  </w:abstractNum>
  <w:abstractNum w:abstractNumId="2">
    <w:nsid w:val="0057466F"/>
    <w:multiLevelType w:val="hybridMultilevel"/>
    <w:tmpl w:val="8B3ABB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1560A7"/>
    <w:multiLevelType w:val="hybridMultilevel"/>
    <w:tmpl w:val="20F239C2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03114C"/>
    <w:multiLevelType w:val="hybridMultilevel"/>
    <w:tmpl w:val="7DDCBE12"/>
    <w:lvl w:ilvl="0" w:tplc="233ACC30">
      <w:start w:val="1"/>
      <w:numFmt w:val="bullet"/>
      <w:pStyle w:val="Bullet3"/>
      <w:lvlText w:val="◊"/>
      <w:lvlJc w:val="left"/>
      <w:pPr>
        <w:tabs>
          <w:tab w:val="num" w:pos="1701"/>
        </w:tabs>
        <w:ind w:left="1701" w:hanging="567"/>
      </w:pPr>
      <w:rPr>
        <w:rFonts w:asci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4FA13A3"/>
    <w:multiLevelType w:val="hybridMultilevel"/>
    <w:tmpl w:val="DF0C68CA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267059"/>
    <w:multiLevelType w:val="hybridMultilevel"/>
    <w:tmpl w:val="9FCE098C"/>
    <w:lvl w:ilvl="0" w:tplc="04130019">
      <w:start w:val="1"/>
      <w:numFmt w:val="lowerLetter"/>
      <w:lvlText w:val="%1."/>
      <w:lvlJc w:val="left"/>
      <w:pPr>
        <w:ind w:left="1506" w:hanging="360"/>
      </w:pPr>
    </w:lvl>
    <w:lvl w:ilvl="1" w:tplc="04130019" w:tentative="1">
      <w:start w:val="1"/>
      <w:numFmt w:val="lowerLetter"/>
      <w:lvlText w:val="%2."/>
      <w:lvlJc w:val="left"/>
      <w:pPr>
        <w:ind w:left="2226" w:hanging="360"/>
      </w:pPr>
    </w:lvl>
    <w:lvl w:ilvl="2" w:tplc="0413001B" w:tentative="1">
      <w:start w:val="1"/>
      <w:numFmt w:val="lowerRoman"/>
      <w:lvlText w:val="%3."/>
      <w:lvlJc w:val="right"/>
      <w:pPr>
        <w:ind w:left="2946" w:hanging="180"/>
      </w:pPr>
    </w:lvl>
    <w:lvl w:ilvl="3" w:tplc="0413000F" w:tentative="1">
      <w:start w:val="1"/>
      <w:numFmt w:val="decimal"/>
      <w:lvlText w:val="%4."/>
      <w:lvlJc w:val="left"/>
      <w:pPr>
        <w:ind w:left="3666" w:hanging="360"/>
      </w:pPr>
    </w:lvl>
    <w:lvl w:ilvl="4" w:tplc="04130019" w:tentative="1">
      <w:start w:val="1"/>
      <w:numFmt w:val="lowerLetter"/>
      <w:lvlText w:val="%5."/>
      <w:lvlJc w:val="left"/>
      <w:pPr>
        <w:ind w:left="4386" w:hanging="360"/>
      </w:pPr>
    </w:lvl>
    <w:lvl w:ilvl="5" w:tplc="0413001B" w:tentative="1">
      <w:start w:val="1"/>
      <w:numFmt w:val="lowerRoman"/>
      <w:lvlText w:val="%6."/>
      <w:lvlJc w:val="right"/>
      <w:pPr>
        <w:ind w:left="5106" w:hanging="180"/>
      </w:pPr>
    </w:lvl>
    <w:lvl w:ilvl="6" w:tplc="0413000F" w:tentative="1">
      <w:start w:val="1"/>
      <w:numFmt w:val="decimal"/>
      <w:lvlText w:val="%7."/>
      <w:lvlJc w:val="left"/>
      <w:pPr>
        <w:ind w:left="5826" w:hanging="360"/>
      </w:pPr>
    </w:lvl>
    <w:lvl w:ilvl="7" w:tplc="04130019" w:tentative="1">
      <w:start w:val="1"/>
      <w:numFmt w:val="lowerLetter"/>
      <w:lvlText w:val="%8."/>
      <w:lvlJc w:val="left"/>
      <w:pPr>
        <w:ind w:left="6546" w:hanging="360"/>
      </w:pPr>
    </w:lvl>
    <w:lvl w:ilvl="8" w:tplc="0413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7">
    <w:nsid w:val="0D73228D"/>
    <w:multiLevelType w:val="hybridMultilevel"/>
    <w:tmpl w:val="845408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2D4B5F"/>
    <w:multiLevelType w:val="hybridMultilevel"/>
    <w:tmpl w:val="5F468382"/>
    <w:lvl w:ilvl="0" w:tplc="4D24B3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343168B"/>
    <w:multiLevelType w:val="hybridMultilevel"/>
    <w:tmpl w:val="748C929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3C9280A"/>
    <w:multiLevelType w:val="singleLevel"/>
    <w:tmpl w:val="1F24186C"/>
    <w:lvl w:ilvl="0">
      <w:start w:val="1"/>
      <w:numFmt w:val="bullet"/>
      <w:pStyle w:val="Bullet30"/>
      <w:lvlText w:val="•"/>
      <w:lvlJc w:val="left"/>
      <w:pPr>
        <w:tabs>
          <w:tab w:val="num" w:pos="1040"/>
        </w:tabs>
        <w:ind w:left="1021" w:hanging="341"/>
      </w:pPr>
      <w:rPr>
        <w:rFonts w:ascii="Arial" w:hAnsi="Arial" w:hint="default"/>
      </w:rPr>
    </w:lvl>
  </w:abstractNum>
  <w:abstractNum w:abstractNumId="11">
    <w:nsid w:val="17EA15C3"/>
    <w:multiLevelType w:val="singleLevel"/>
    <w:tmpl w:val="615A4F2E"/>
    <w:lvl w:ilvl="0">
      <w:start w:val="1"/>
      <w:numFmt w:val="bullet"/>
      <w:pStyle w:val="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1"/>
        <w:szCs w:val="21"/>
      </w:rPr>
    </w:lvl>
  </w:abstractNum>
  <w:abstractNum w:abstractNumId="12">
    <w:nsid w:val="2130708B"/>
    <w:multiLevelType w:val="hybridMultilevel"/>
    <w:tmpl w:val="AD10E8F6"/>
    <w:lvl w:ilvl="0" w:tplc="4D24B3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2E85084"/>
    <w:multiLevelType w:val="hybridMultilevel"/>
    <w:tmpl w:val="DB0AB782"/>
    <w:lvl w:ilvl="0" w:tplc="4D24B3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2D4F0C"/>
    <w:multiLevelType w:val="hybridMultilevel"/>
    <w:tmpl w:val="726AD8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8A56BE4"/>
    <w:multiLevelType w:val="hybridMultilevel"/>
    <w:tmpl w:val="A490BE3A"/>
    <w:lvl w:ilvl="0" w:tplc="4D24B3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8FA4707"/>
    <w:multiLevelType w:val="hybridMultilevel"/>
    <w:tmpl w:val="0772D956"/>
    <w:lvl w:ilvl="0" w:tplc="04130019">
      <w:start w:val="1"/>
      <w:numFmt w:val="lowerLetter"/>
      <w:lvlText w:val="%1."/>
      <w:lvlJc w:val="left"/>
      <w:pPr>
        <w:ind w:left="1713" w:hanging="360"/>
      </w:pPr>
    </w:lvl>
    <w:lvl w:ilvl="1" w:tplc="04130019" w:tentative="1">
      <w:start w:val="1"/>
      <w:numFmt w:val="lowerLetter"/>
      <w:lvlText w:val="%2."/>
      <w:lvlJc w:val="left"/>
      <w:pPr>
        <w:ind w:left="2433" w:hanging="360"/>
      </w:pPr>
    </w:lvl>
    <w:lvl w:ilvl="2" w:tplc="0413001B" w:tentative="1">
      <w:start w:val="1"/>
      <w:numFmt w:val="lowerRoman"/>
      <w:lvlText w:val="%3."/>
      <w:lvlJc w:val="right"/>
      <w:pPr>
        <w:ind w:left="3153" w:hanging="180"/>
      </w:pPr>
    </w:lvl>
    <w:lvl w:ilvl="3" w:tplc="0413000F" w:tentative="1">
      <w:start w:val="1"/>
      <w:numFmt w:val="decimal"/>
      <w:lvlText w:val="%4."/>
      <w:lvlJc w:val="left"/>
      <w:pPr>
        <w:ind w:left="3873" w:hanging="360"/>
      </w:pPr>
    </w:lvl>
    <w:lvl w:ilvl="4" w:tplc="04130019" w:tentative="1">
      <w:start w:val="1"/>
      <w:numFmt w:val="lowerLetter"/>
      <w:lvlText w:val="%5."/>
      <w:lvlJc w:val="left"/>
      <w:pPr>
        <w:ind w:left="4593" w:hanging="360"/>
      </w:pPr>
    </w:lvl>
    <w:lvl w:ilvl="5" w:tplc="0413001B" w:tentative="1">
      <w:start w:val="1"/>
      <w:numFmt w:val="lowerRoman"/>
      <w:lvlText w:val="%6."/>
      <w:lvlJc w:val="right"/>
      <w:pPr>
        <w:ind w:left="5313" w:hanging="180"/>
      </w:pPr>
    </w:lvl>
    <w:lvl w:ilvl="6" w:tplc="0413000F" w:tentative="1">
      <w:start w:val="1"/>
      <w:numFmt w:val="decimal"/>
      <w:lvlText w:val="%7."/>
      <w:lvlJc w:val="left"/>
      <w:pPr>
        <w:ind w:left="6033" w:hanging="360"/>
      </w:pPr>
    </w:lvl>
    <w:lvl w:ilvl="7" w:tplc="04130019" w:tentative="1">
      <w:start w:val="1"/>
      <w:numFmt w:val="lowerLetter"/>
      <w:lvlText w:val="%8."/>
      <w:lvlJc w:val="left"/>
      <w:pPr>
        <w:ind w:left="6753" w:hanging="360"/>
      </w:pPr>
    </w:lvl>
    <w:lvl w:ilvl="8" w:tplc="0413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7">
    <w:nsid w:val="29DE6E1D"/>
    <w:multiLevelType w:val="hybridMultilevel"/>
    <w:tmpl w:val="4A5C3B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F11639A"/>
    <w:multiLevelType w:val="hybridMultilevel"/>
    <w:tmpl w:val="BDF86D6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343F2E"/>
    <w:multiLevelType w:val="hybridMultilevel"/>
    <w:tmpl w:val="3F38B818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32427E4"/>
    <w:multiLevelType w:val="hybridMultilevel"/>
    <w:tmpl w:val="275C5A6C"/>
    <w:lvl w:ilvl="0" w:tplc="0413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>
    <w:nsid w:val="3A883CD6"/>
    <w:multiLevelType w:val="hybridMultilevel"/>
    <w:tmpl w:val="4C98C5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CF5688"/>
    <w:multiLevelType w:val="hybridMultilevel"/>
    <w:tmpl w:val="73CE3018"/>
    <w:lvl w:ilvl="0" w:tplc="0413000F">
      <w:start w:val="1"/>
      <w:numFmt w:val="decimal"/>
      <w:lvlText w:val="%1."/>
      <w:lvlJc w:val="left"/>
      <w:pPr>
        <w:ind w:left="1287" w:hanging="360"/>
      </w:pPr>
    </w:lvl>
    <w:lvl w:ilvl="1" w:tplc="84565B74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EC007D54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7870EECE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CF6A8FA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F48A1878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3398DAA2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209A2DF0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C246A95A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3">
    <w:nsid w:val="3F6F38F4"/>
    <w:multiLevelType w:val="hybridMultilevel"/>
    <w:tmpl w:val="73CE3018"/>
    <w:lvl w:ilvl="0" w:tplc="0413000F">
      <w:start w:val="1"/>
      <w:numFmt w:val="decimal"/>
      <w:lvlText w:val="%1."/>
      <w:lvlJc w:val="left"/>
      <w:pPr>
        <w:ind w:left="1287" w:hanging="360"/>
      </w:pPr>
    </w:lvl>
    <w:lvl w:ilvl="1" w:tplc="84565B74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EC007D54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7870EECE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CF6A8FA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F48A1878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3398DAA2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209A2DF0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C246A95A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4">
    <w:nsid w:val="43956746"/>
    <w:multiLevelType w:val="hybridMultilevel"/>
    <w:tmpl w:val="5D68B4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54E0F9C"/>
    <w:multiLevelType w:val="hybridMultilevel"/>
    <w:tmpl w:val="2B8E39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80A75A4"/>
    <w:multiLevelType w:val="hybridMultilevel"/>
    <w:tmpl w:val="D80024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8AC43C8"/>
    <w:multiLevelType w:val="hybridMultilevel"/>
    <w:tmpl w:val="0B32B9EC"/>
    <w:lvl w:ilvl="0" w:tplc="0413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">
    <w:nsid w:val="48E07459"/>
    <w:multiLevelType w:val="hybridMultilevel"/>
    <w:tmpl w:val="720220BA"/>
    <w:lvl w:ilvl="0" w:tplc="04130019">
      <w:start w:val="1"/>
      <w:numFmt w:val="lowerLetter"/>
      <w:lvlText w:val="%1."/>
      <w:lvlJc w:val="left"/>
      <w:pPr>
        <w:ind w:left="2226" w:hanging="360"/>
      </w:pPr>
    </w:lvl>
    <w:lvl w:ilvl="1" w:tplc="04130019" w:tentative="1">
      <w:start w:val="1"/>
      <w:numFmt w:val="lowerLetter"/>
      <w:lvlText w:val="%2."/>
      <w:lvlJc w:val="left"/>
      <w:pPr>
        <w:ind w:left="2946" w:hanging="360"/>
      </w:pPr>
    </w:lvl>
    <w:lvl w:ilvl="2" w:tplc="0413001B" w:tentative="1">
      <w:start w:val="1"/>
      <w:numFmt w:val="lowerRoman"/>
      <w:lvlText w:val="%3."/>
      <w:lvlJc w:val="right"/>
      <w:pPr>
        <w:ind w:left="3666" w:hanging="180"/>
      </w:pPr>
    </w:lvl>
    <w:lvl w:ilvl="3" w:tplc="0413000F" w:tentative="1">
      <w:start w:val="1"/>
      <w:numFmt w:val="decimal"/>
      <w:lvlText w:val="%4."/>
      <w:lvlJc w:val="left"/>
      <w:pPr>
        <w:ind w:left="4386" w:hanging="360"/>
      </w:pPr>
    </w:lvl>
    <w:lvl w:ilvl="4" w:tplc="04130019" w:tentative="1">
      <w:start w:val="1"/>
      <w:numFmt w:val="lowerLetter"/>
      <w:lvlText w:val="%5."/>
      <w:lvlJc w:val="left"/>
      <w:pPr>
        <w:ind w:left="5106" w:hanging="360"/>
      </w:pPr>
    </w:lvl>
    <w:lvl w:ilvl="5" w:tplc="0413001B" w:tentative="1">
      <w:start w:val="1"/>
      <w:numFmt w:val="lowerRoman"/>
      <w:lvlText w:val="%6."/>
      <w:lvlJc w:val="right"/>
      <w:pPr>
        <w:ind w:left="5826" w:hanging="180"/>
      </w:pPr>
    </w:lvl>
    <w:lvl w:ilvl="6" w:tplc="0413000F" w:tentative="1">
      <w:start w:val="1"/>
      <w:numFmt w:val="decimal"/>
      <w:lvlText w:val="%7."/>
      <w:lvlJc w:val="left"/>
      <w:pPr>
        <w:ind w:left="6546" w:hanging="360"/>
      </w:pPr>
    </w:lvl>
    <w:lvl w:ilvl="7" w:tplc="04130019" w:tentative="1">
      <w:start w:val="1"/>
      <w:numFmt w:val="lowerLetter"/>
      <w:lvlText w:val="%8."/>
      <w:lvlJc w:val="left"/>
      <w:pPr>
        <w:ind w:left="7266" w:hanging="360"/>
      </w:pPr>
    </w:lvl>
    <w:lvl w:ilvl="8" w:tplc="0413001B" w:tentative="1">
      <w:start w:val="1"/>
      <w:numFmt w:val="lowerRoman"/>
      <w:lvlText w:val="%9."/>
      <w:lvlJc w:val="right"/>
      <w:pPr>
        <w:ind w:left="7986" w:hanging="180"/>
      </w:pPr>
    </w:lvl>
  </w:abstractNum>
  <w:abstractNum w:abstractNumId="29">
    <w:nsid w:val="4FE95781"/>
    <w:multiLevelType w:val="hybridMultilevel"/>
    <w:tmpl w:val="8A8C914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1514C77"/>
    <w:multiLevelType w:val="hybridMultilevel"/>
    <w:tmpl w:val="48B83D9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1D23464"/>
    <w:multiLevelType w:val="multilevel"/>
    <w:tmpl w:val="B51A2A0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020"/>
        </w:tabs>
        <w:ind w:left="1020" w:hanging="34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041"/>
        </w:tabs>
        <w:ind w:left="2041" w:hanging="34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381"/>
        </w:tabs>
        <w:ind w:left="2381" w:hanging="34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2">
    <w:nsid w:val="59777D4D"/>
    <w:multiLevelType w:val="hybridMultilevel"/>
    <w:tmpl w:val="751055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99D2050"/>
    <w:multiLevelType w:val="hybridMultilevel"/>
    <w:tmpl w:val="A0EAE2D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9B821DA"/>
    <w:multiLevelType w:val="hybridMultilevel"/>
    <w:tmpl w:val="E6886D94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E147F51"/>
    <w:multiLevelType w:val="hybridMultilevel"/>
    <w:tmpl w:val="A35460CC"/>
    <w:lvl w:ilvl="0" w:tplc="4D24B3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2E0086F"/>
    <w:multiLevelType w:val="hybridMultilevel"/>
    <w:tmpl w:val="57C48C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65476F6"/>
    <w:multiLevelType w:val="hybridMultilevel"/>
    <w:tmpl w:val="3A843D04"/>
    <w:lvl w:ilvl="0" w:tplc="CD942892">
      <w:start w:val="1"/>
      <w:numFmt w:val="bullet"/>
      <w:pStyle w:val="Bullet10"/>
      <w:lvlText w:val="–"/>
      <w:lvlJc w:val="left"/>
      <w:pPr>
        <w:tabs>
          <w:tab w:val="num" w:pos="567"/>
        </w:tabs>
        <w:ind w:left="567" w:hanging="567"/>
      </w:pPr>
      <w:rPr>
        <w:rFonts w:asci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8054887"/>
    <w:multiLevelType w:val="hybridMultilevel"/>
    <w:tmpl w:val="1D9C3648"/>
    <w:lvl w:ilvl="0" w:tplc="4D24B3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9A37082"/>
    <w:multiLevelType w:val="hybridMultilevel"/>
    <w:tmpl w:val="F0AA45B2"/>
    <w:lvl w:ilvl="0" w:tplc="5684580A">
      <w:start w:val="1"/>
      <w:numFmt w:val="bullet"/>
      <w:pStyle w:val="Bullet2"/>
      <w:lvlText w:val="●"/>
      <w:lvlJc w:val="left"/>
      <w:pPr>
        <w:tabs>
          <w:tab w:val="num" w:pos="1134"/>
        </w:tabs>
        <w:ind w:left="1134" w:hanging="567"/>
      </w:pPr>
      <w:rPr>
        <w:rFonts w:asci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9C73A9B"/>
    <w:multiLevelType w:val="hybridMultilevel"/>
    <w:tmpl w:val="1346BFE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9D14ED9"/>
    <w:multiLevelType w:val="hybridMultilevel"/>
    <w:tmpl w:val="54DE4DA4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D7D2076"/>
    <w:multiLevelType w:val="hybridMultilevel"/>
    <w:tmpl w:val="0CD00072"/>
    <w:lvl w:ilvl="0" w:tplc="8788D1A4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>
    <w:nsid w:val="6E1C06BF"/>
    <w:multiLevelType w:val="hybridMultilevel"/>
    <w:tmpl w:val="73CE3018"/>
    <w:lvl w:ilvl="0" w:tplc="0413000F">
      <w:start w:val="1"/>
      <w:numFmt w:val="decimal"/>
      <w:lvlText w:val="%1."/>
      <w:lvlJc w:val="left"/>
      <w:pPr>
        <w:ind w:left="1287" w:hanging="360"/>
      </w:pPr>
    </w:lvl>
    <w:lvl w:ilvl="1" w:tplc="84565B74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EC007D54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7870EECE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CF6A8FA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F48A1878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3398DAA2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209A2DF0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C246A95A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44">
    <w:nsid w:val="704D00E1"/>
    <w:multiLevelType w:val="hybridMultilevel"/>
    <w:tmpl w:val="05469A76"/>
    <w:lvl w:ilvl="0" w:tplc="04130017">
      <w:start w:val="1"/>
      <w:numFmt w:val="lowerLetter"/>
      <w:lvlText w:val="%1)"/>
      <w:lvlJc w:val="left"/>
      <w:pPr>
        <w:ind w:left="927" w:hanging="360"/>
      </w:pPr>
    </w:lvl>
    <w:lvl w:ilvl="1" w:tplc="04130019">
      <w:start w:val="1"/>
      <w:numFmt w:val="lowerLetter"/>
      <w:lvlText w:val="%2."/>
      <w:lvlJc w:val="left"/>
      <w:pPr>
        <w:ind w:left="1647" w:hanging="360"/>
      </w:pPr>
    </w:lvl>
    <w:lvl w:ilvl="2" w:tplc="0413001B">
      <w:start w:val="1"/>
      <w:numFmt w:val="lowerRoman"/>
      <w:lvlText w:val="%3."/>
      <w:lvlJc w:val="right"/>
      <w:pPr>
        <w:ind w:left="2367" w:hanging="180"/>
      </w:pPr>
    </w:lvl>
    <w:lvl w:ilvl="3" w:tplc="0413000F">
      <w:start w:val="1"/>
      <w:numFmt w:val="decimal"/>
      <w:lvlText w:val="%4."/>
      <w:lvlJc w:val="left"/>
      <w:pPr>
        <w:ind w:left="3087" w:hanging="360"/>
      </w:pPr>
    </w:lvl>
    <w:lvl w:ilvl="4" w:tplc="04130019">
      <w:start w:val="1"/>
      <w:numFmt w:val="lowerLetter"/>
      <w:lvlText w:val="%5."/>
      <w:lvlJc w:val="left"/>
      <w:pPr>
        <w:ind w:left="3807" w:hanging="360"/>
      </w:pPr>
    </w:lvl>
    <w:lvl w:ilvl="5" w:tplc="0413001B">
      <w:start w:val="1"/>
      <w:numFmt w:val="lowerRoman"/>
      <w:lvlText w:val="%6."/>
      <w:lvlJc w:val="right"/>
      <w:pPr>
        <w:ind w:left="4527" w:hanging="180"/>
      </w:pPr>
    </w:lvl>
    <w:lvl w:ilvl="6" w:tplc="0413000F">
      <w:start w:val="1"/>
      <w:numFmt w:val="decimal"/>
      <w:lvlText w:val="%7."/>
      <w:lvlJc w:val="left"/>
      <w:pPr>
        <w:ind w:left="5247" w:hanging="360"/>
      </w:pPr>
    </w:lvl>
    <w:lvl w:ilvl="7" w:tplc="04130019">
      <w:start w:val="1"/>
      <w:numFmt w:val="lowerLetter"/>
      <w:lvlText w:val="%8."/>
      <w:lvlJc w:val="left"/>
      <w:pPr>
        <w:ind w:left="5967" w:hanging="360"/>
      </w:pPr>
    </w:lvl>
    <w:lvl w:ilvl="8" w:tplc="0413001B">
      <w:start w:val="1"/>
      <w:numFmt w:val="lowerRoman"/>
      <w:lvlText w:val="%9."/>
      <w:lvlJc w:val="right"/>
      <w:pPr>
        <w:ind w:left="6687" w:hanging="180"/>
      </w:pPr>
    </w:lvl>
  </w:abstractNum>
  <w:abstractNum w:abstractNumId="45">
    <w:nsid w:val="74554099"/>
    <w:multiLevelType w:val="hybridMultilevel"/>
    <w:tmpl w:val="73CE3018"/>
    <w:lvl w:ilvl="0" w:tplc="0413000F">
      <w:start w:val="1"/>
      <w:numFmt w:val="decimal"/>
      <w:lvlText w:val="%1."/>
      <w:lvlJc w:val="left"/>
      <w:pPr>
        <w:ind w:left="1287" w:hanging="360"/>
      </w:pPr>
    </w:lvl>
    <w:lvl w:ilvl="1" w:tplc="84565B74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EC007D54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7870EECE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CF6A8FA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F48A1878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3398DAA2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209A2DF0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C246A95A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46">
    <w:nsid w:val="774729EF"/>
    <w:multiLevelType w:val="hybridMultilevel"/>
    <w:tmpl w:val="73CE3018"/>
    <w:lvl w:ilvl="0" w:tplc="0413000F">
      <w:start w:val="1"/>
      <w:numFmt w:val="decimal"/>
      <w:lvlText w:val="%1."/>
      <w:lvlJc w:val="left"/>
      <w:pPr>
        <w:ind w:left="1287" w:hanging="360"/>
      </w:pPr>
    </w:lvl>
    <w:lvl w:ilvl="1" w:tplc="84565B74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EC007D54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7870EECE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CF6A8FA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F48A1878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3398DAA2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209A2DF0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C246A95A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47">
    <w:nsid w:val="7F692EA0"/>
    <w:multiLevelType w:val="hybridMultilevel"/>
    <w:tmpl w:val="0772D956"/>
    <w:lvl w:ilvl="0" w:tplc="04130019">
      <w:start w:val="1"/>
      <w:numFmt w:val="lowerLetter"/>
      <w:lvlText w:val="%1."/>
      <w:lvlJc w:val="left"/>
      <w:pPr>
        <w:ind w:left="1713" w:hanging="360"/>
      </w:pPr>
    </w:lvl>
    <w:lvl w:ilvl="1" w:tplc="04130019" w:tentative="1">
      <w:start w:val="1"/>
      <w:numFmt w:val="lowerLetter"/>
      <w:lvlText w:val="%2."/>
      <w:lvlJc w:val="left"/>
      <w:pPr>
        <w:ind w:left="2433" w:hanging="360"/>
      </w:pPr>
    </w:lvl>
    <w:lvl w:ilvl="2" w:tplc="0413001B" w:tentative="1">
      <w:start w:val="1"/>
      <w:numFmt w:val="lowerRoman"/>
      <w:lvlText w:val="%3."/>
      <w:lvlJc w:val="right"/>
      <w:pPr>
        <w:ind w:left="3153" w:hanging="180"/>
      </w:pPr>
    </w:lvl>
    <w:lvl w:ilvl="3" w:tplc="0413000F" w:tentative="1">
      <w:start w:val="1"/>
      <w:numFmt w:val="decimal"/>
      <w:lvlText w:val="%4."/>
      <w:lvlJc w:val="left"/>
      <w:pPr>
        <w:ind w:left="3873" w:hanging="360"/>
      </w:pPr>
    </w:lvl>
    <w:lvl w:ilvl="4" w:tplc="04130019" w:tentative="1">
      <w:start w:val="1"/>
      <w:numFmt w:val="lowerLetter"/>
      <w:lvlText w:val="%5."/>
      <w:lvlJc w:val="left"/>
      <w:pPr>
        <w:ind w:left="4593" w:hanging="360"/>
      </w:pPr>
    </w:lvl>
    <w:lvl w:ilvl="5" w:tplc="0413001B" w:tentative="1">
      <w:start w:val="1"/>
      <w:numFmt w:val="lowerRoman"/>
      <w:lvlText w:val="%6."/>
      <w:lvlJc w:val="right"/>
      <w:pPr>
        <w:ind w:left="5313" w:hanging="180"/>
      </w:pPr>
    </w:lvl>
    <w:lvl w:ilvl="6" w:tplc="0413000F" w:tentative="1">
      <w:start w:val="1"/>
      <w:numFmt w:val="decimal"/>
      <w:lvlText w:val="%7."/>
      <w:lvlJc w:val="left"/>
      <w:pPr>
        <w:ind w:left="6033" w:hanging="360"/>
      </w:pPr>
    </w:lvl>
    <w:lvl w:ilvl="7" w:tplc="04130019" w:tentative="1">
      <w:start w:val="1"/>
      <w:numFmt w:val="lowerLetter"/>
      <w:lvlText w:val="%8."/>
      <w:lvlJc w:val="left"/>
      <w:pPr>
        <w:ind w:left="6753" w:hanging="360"/>
      </w:pPr>
    </w:lvl>
    <w:lvl w:ilvl="8" w:tplc="0413001B" w:tentative="1">
      <w:start w:val="1"/>
      <w:numFmt w:val="lowerRoman"/>
      <w:lvlText w:val="%9."/>
      <w:lvlJc w:val="right"/>
      <w:pPr>
        <w:ind w:left="7473" w:hanging="180"/>
      </w:pPr>
    </w:lvl>
  </w:abstractNum>
  <w:num w:numId="1">
    <w:abstractNumId w:val="1"/>
  </w:num>
  <w:num w:numId="2">
    <w:abstractNumId w:val="37"/>
  </w:num>
  <w:num w:numId="3">
    <w:abstractNumId w:val="39"/>
  </w:num>
  <w:num w:numId="4">
    <w:abstractNumId w:val="4"/>
  </w:num>
  <w:num w:numId="5">
    <w:abstractNumId w:val="10"/>
  </w:num>
  <w:num w:numId="6">
    <w:abstractNumId w:val="11"/>
  </w:num>
  <w:num w:numId="7">
    <w:abstractNumId w:val="22"/>
  </w:num>
  <w:num w:numId="8">
    <w:abstractNumId w:val="16"/>
  </w:num>
  <w:num w:numId="9">
    <w:abstractNumId w:val="47"/>
  </w:num>
  <w:num w:numId="10">
    <w:abstractNumId w:val="46"/>
  </w:num>
  <w:num w:numId="11">
    <w:abstractNumId w:val="42"/>
  </w:num>
  <w:num w:numId="12">
    <w:abstractNumId w:val="6"/>
  </w:num>
  <w:num w:numId="13">
    <w:abstractNumId w:val="23"/>
  </w:num>
  <w:num w:numId="14">
    <w:abstractNumId w:val="33"/>
  </w:num>
  <w:num w:numId="15">
    <w:abstractNumId w:val="45"/>
  </w:num>
  <w:num w:numId="16">
    <w:abstractNumId w:val="28"/>
  </w:num>
  <w:num w:numId="17">
    <w:abstractNumId w:val="43"/>
  </w:num>
  <w:num w:numId="18">
    <w:abstractNumId w:val="24"/>
  </w:num>
  <w:num w:numId="19">
    <w:abstractNumId w:val="32"/>
  </w:num>
  <w:num w:numId="20">
    <w:abstractNumId w:val="14"/>
  </w:num>
  <w:num w:numId="21">
    <w:abstractNumId w:val="5"/>
  </w:num>
  <w:num w:numId="22">
    <w:abstractNumId w:val="19"/>
  </w:num>
  <w:num w:numId="23">
    <w:abstractNumId w:val="3"/>
  </w:num>
  <w:num w:numId="24">
    <w:abstractNumId w:val="20"/>
  </w:num>
  <w:num w:numId="25">
    <w:abstractNumId w:val="18"/>
  </w:num>
  <w:num w:numId="26">
    <w:abstractNumId w:val="30"/>
  </w:num>
  <w:num w:numId="27">
    <w:abstractNumId w:val="31"/>
  </w:num>
  <w:num w:numId="28">
    <w:abstractNumId w:val="26"/>
  </w:num>
  <w:num w:numId="29">
    <w:abstractNumId w:val="41"/>
  </w:num>
  <w:num w:numId="30">
    <w:abstractNumId w:val="2"/>
  </w:num>
  <w:num w:numId="31">
    <w:abstractNumId w:val="25"/>
  </w:num>
  <w:num w:numId="32">
    <w:abstractNumId w:val="40"/>
  </w:num>
  <w:num w:numId="33">
    <w:abstractNumId w:val="34"/>
  </w:num>
  <w:num w:numId="34">
    <w:abstractNumId w:val="17"/>
  </w:num>
  <w:num w:numId="35">
    <w:abstractNumId w:val="7"/>
  </w:num>
  <w:num w:numId="36">
    <w:abstractNumId w:val="27"/>
  </w:num>
  <w:num w:numId="37">
    <w:abstractNumId w:val="21"/>
  </w:num>
  <w:num w:numId="38">
    <w:abstractNumId w:val="0"/>
  </w:num>
  <w:num w:numId="39">
    <w:abstractNumId w:val="29"/>
  </w:num>
  <w:num w:numId="40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6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637"/>
  <w:doNotHyphenateCaps/>
  <w:drawingGridHorizontalSpacing w:val="181"/>
  <w:drawingGridVerticalSpacing w:val="181"/>
  <w:doNotUseMarginsForDrawingGridOrigin/>
  <w:drawingGridVerticalOrigin w:val="1985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pplicationType" w:val="DHVStyle"/>
    <w:docVar w:name="DocumentStatus" w:val="Created"/>
    <w:docVar w:name="DocumentVersion" w:val="2.61.2"/>
    <w:docVar w:name="TemplateType" w:val="Report"/>
  </w:docVars>
  <w:rsids>
    <w:rsidRoot w:val="00F273C3"/>
    <w:rsid w:val="0000010C"/>
    <w:rsid w:val="00001909"/>
    <w:rsid w:val="00004FF4"/>
    <w:rsid w:val="0000558D"/>
    <w:rsid w:val="000059BE"/>
    <w:rsid w:val="00006000"/>
    <w:rsid w:val="00012A1F"/>
    <w:rsid w:val="00014604"/>
    <w:rsid w:val="00023DFA"/>
    <w:rsid w:val="00024515"/>
    <w:rsid w:val="00027788"/>
    <w:rsid w:val="00030779"/>
    <w:rsid w:val="00032C64"/>
    <w:rsid w:val="00032DD2"/>
    <w:rsid w:val="00034DB5"/>
    <w:rsid w:val="00036EF2"/>
    <w:rsid w:val="000406DB"/>
    <w:rsid w:val="0004415D"/>
    <w:rsid w:val="00045980"/>
    <w:rsid w:val="00047EFB"/>
    <w:rsid w:val="00053F15"/>
    <w:rsid w:val="000543E8"/>
    <w:rsid w:val="00054481"/>
    <w:rsid w:val="000555BF"/>
    <w:rsid w:val="0006137C"/>
    <w:rsid w:val="00064200"/>
    <w:rsid w:val="00065003"/>
    <w:rsid w:val="00065D67"/>
    <w:rsid w:val="0006758A"/>
    <w:rsid w:val="00067949"/>
    <w:rsid w:val="00073AAF"/>
    <w:rsid w:val="00073C04"/>
    <w:rsid w:val="00080137"/>
    <w:rsid w:val="00084D8F"/>
    <w:rsid w:val="00087B5B"/>
    <w:rsid w:val="0009175D"/>
    <w:rsid w:val="00094C62"/>
    <w:rsid w:val="00095586"/>
    <w:rsid w:val="00097F0A"/>
    <w:rsid w:val="000A3C2C"/>
    <w:rsid w:val="000A499E"/>
    <w:rsid w:val="000B0A7F"/>
    <w:rsid w:val="000B3AE9"/>
    <w:rsid w:val="000B7983"/>
    <w:rsid w:val="000C3A38"/>
    <w:rsid w:val="000C64D7"/>
    <w:rsid w:val="000D6045"/>
    <w:rsid w:val="000D691B"/>
    <w:rsid w:val="000E1668"/>
    <w:rsid w:val="000F1B51"/>
    <w:rsid w:val="000F37AA"/>
    <w:rsid w:val="000F412D"/>
    <w:rsid w:val="000F44DE"/>
    <w:rsid w:val="000F525A"/>
    <w:rsid w:val="000F5ED8"/>
    <w:rsid w:val="00107F76"/>
    <w:rsid w:val="00111A6B"/>
    <w:rsid w:val="00111B45"/>
    <w:rsid w:val="00112198"/>
    <w:rsid w:val="001132C4"/>
    <w:rsid w:val="00114002"/>
    <w:rsid w:val="001170DD"/>
    <w:rsid w:val="00121698"/>
    <w:rsid w:val="00121863"/>
    <w:rsid w:val="00122C0A"/>
    <w:rsid w:val="00123BD1"/>
    <w:rsid w:val="00130509"/>
    <w:rsid w:val="001317DE"/>
    <w:rsid w:val="001336B0"/>
    <w:rsid w:val="00134877"/>
    <w:rsid w:val="00134A53"/>
    <w:rsid w:val="001350F7"/>
    <w:rsid w:val="0013645B"/>
    <w:rsid w:val="00145963"/>
    <w:rsid w:val="00147386"/>
    <w:rsid w:val="001563E8"/>
    <w:rsid w:val="0016208A"/>
    <w:rsid w:val="00167C17"/>
    <w:rsid w:val="00167DCC"/>
    <w:rsid w:val="001706B9"/>
    <w:rsid w:val="00171939"/>
    <w:rsid w:val="00172B29"/>
    <w:rsid w:val="00177953"/>
    <w:rsid w:val="001830B3"/>
    <w:rsid w:val="00184BF3"/>
    <w:rsid w:val="00194198"/>
    <w:rsid w:val="00197979"/>
    <w:rsid w:val="001A1DB4"/>
    <w:rsid w:val="001A23E4"/>
    <w:rsid w:val="001A59D3"/>
    <w:rsid w:val="001B0223"/>
    <w:rsid w:val="001B1CE6"/>
    <w:rsid w:val="001B2C18"/>
    <w:rsid w:val="001B455A"/>
    <w:rsid w:val="001B7C5C"/>
    <w:rsid w:val="001C1A1D"/>
    <w:rsid w:val="001C2C3F"/>
    <w:rsid w:val="001C4418"/>
    <w:rsid w:val="001C45F1"/>
    <w:rsid w:val="001C588A"/>
    <w:rsid w:val="001C6CB6"/>
    <w:rsid w:val="001D4B28"/>
    <w:rsid w:val="001E0A9D"/>
    <w:rsid w:val="001E29B4"/>
    <w:rsid w:val="001E51E3"/>
    <w:rsid w:val="001E5879"/>
    <w:rsid w:val="001E5DB4"/>
    <w:rsid w:val="001E5F3B"/>
    <w:rsid w:val="001F3641"/>
    <w:rsid w:val="001F4120"/>
    <w:rsid w:val="001F73B0"/>
    <w:rsid w:val="0020227C"/>
    <w:rsid w:val="0020779D"/>
    <w:rsid w:val="00210AC8"/>
    <w:rsid w:val="00211D1A"/>
    <w:rsid w:val="00211F4D"/>
    <w:rsid w:val="00215E70"/>
    <w:rsid w:val="0021657E"/>
    <w:rsid w:val="0022204F"/>
    <w:rsid w:val="002242A9"/>
    <w:rsid w:val="00225E4C"/>
    <w:rsid w:val="00243B1C"/>
    <w:rsid w:val="00246442"/>
    <w:rsid w:val="00251211"/>
    <w:rsid w:val="00251D9F"/>
    <w:rsid w:val="00251E8D"/>
    <w:rsid w:val="00252227"/>
    <w:rsid w:val="002625A1"/>
    <w:rsid w:val="00264BFD"/>
    <w:rsid w:val="00264CA4"/>
    <w:rsid w:val="00265E93"/>
    <w:rsid w:val="00266E2D"/>
    <w:rsid w:val="00267649"/>
    <w:rsid w:val="00270D6B"/>
    <w:rsid w:val="002719ED"/>
    <w:rsid w:val="00271D95"/>
    <w:rsid w:val="00272071"/>
    <w:rsid w:val="00272854"/>
    <w:rsid w:val="00274FBA"/>
    <w:rsid w:val="00287D20"/>
    <w:rsid w:val="00291A37"/>
    <w:rsid w:val="002A12B5"/>
    <w:rsid w:val="002A2E66"/>
    <w:rsid w:val="002A3689"/>
    <w:rsid w:val="002A3CCA"/>
    <w:rsid w:val="002A4B84"/>
    <w:rsid w:val="002A6518"/>
    <w:rsid w:val="002A7A6C"/>
    <w:rsid w:val="002A7B56"/>
    <w:rsid w:val="002A7D28"/>
    <w:rsid w:val="002B1410"/>
    <w:rsid w:val="002C028F"/>
    <w:rsid w:val="002C1D74"/>
    <w:rsid w:val="002C6D22"/>
    <w:rsid w:val="002D0395"/>
    <w:rsid w:val="002D42C4"/>
    <w:rsid w:val="002F1E5F"/>
    <w:rsid w:val="002F253C"/>
    <w:rsid w:val="002F2E40"/>
    <w:rsid w:val="002F6CF4"/>
    <w:rsid w:val="002F74E7"/>
    <w:rsid w:val="0030128B"/>
    <w:rsid w:val="00306652"/>
    <w:rsid w:val="00307E32"/>
    <w:rsid w:val="0031105C"/>
    <w:rsid w:val="00311100"/>
    <w:rsid w:val="0032364E"/>
    <w:rsid w:val="00323F67"/>
    <w:rsid w:val="00325519"/>
    <w:rsid w:val="0032779B"/>
    <w:rsid w:val="0033150B"/>
    <w:rsid w:val="00331F37"/>
    <w:rsid w:val="0034107A"/>
    <w:rsid w:val="003433AE"/>
    <w:rsid w:val="0034496C"/>
    <w:rsid w:val="003477AC"/>
    <w:rsid w:val="00347A38"/>
    <w:rsid w:val="00352122"/>
    <w:rsid w:val="003562CC"/>
    <w:rsid w:val="00361ADC"/>
    <w:rsid w:val="00363A1C"/>
    <w:rsid w:val="00370DC6"/>
    <w:rsid w:val="00370F07"/>
    <w:rsid w:val="003728DE"/>
    <w:rsid w:val="00374974"/>
    <w:rsid w:val="00375086"/>
    <w:rsid w:val="0037709D"/>
    <w:rsid w:val="0037798A"/>
    <w:rsid w:val="00382251"/>
    <w:rsid w:val="00383BBD"/>
    <w:rsid w:val="00383C55"/>
    <w:rsid w:val="00383CBE"/>
    <w:rsid w:val="00383E30"/>
    <w:rsid w:val="00386FC1"/>
    <w:rsid w:val="00387374"/>
    <w:rsid w:val="00390ABB"/>
    <w:rsid w:val="00390B42"/>
    <w:rsid w:val="0039180F"/>
    <w:rsid w:val="00391FE6"/>
    <w:rsid w:val="00393190"/>
    <w:rsid w:val="0039436F"/>
    <w:rsid w:val="00394D23"/>
    <w:rsid w:val="0039650F"/>
    <w:rsid w:val="003A5224"/>
    <w:rsid w:val="003A524F"/>
    <w:rsid w:val="003A5BBD"/>
    <w:rsid w:val="003B0BCD"/>
    <w:rsid w:val="003B6291"/>
    <w:rsid w:val="003C1DA4"/>
    <w:rsid w:val="003C2D5C"/>
    <w:rsid w:val="003C5929"/>
    <w:rsid w:val="003C6937"/>
    <w:rsid w:val="003D3206"/>
    <w:rsid w:val="003D6837"/>
    <w:rsid w:val="003D6F83"/>
    <w:rsid w:val="003E0C82"/>
    <w:rsid w:val="003E158C"/>
    <w:rsid w:val="003E38B4"/>
    <w:rsid w:val="003E6B1A"/>
    <w:rsid w:val="003F176A"/>
    <w:rsid w:val="003F19F6"/>
    <w:rsid w:val="003F2230"/>
    <w:rsid w:val="003F3EE1"/>
    <w:rsid w:val="003F6F97"/>
    <w:rsid w:val="00402F1A"/>
    <w:rsid w:val="00403629"/>
    <w:rsid w:val="00407387"/>
    <w:rsid w:val="0040741A"/>
    <w:rsid w:val="00411238"/>
    <w:rsid w:val="00416754"/>
    <w:rsid w:val="00416781"/>
    <w:rsid w:val="004207F6"/>
    <w:rsid w:val="00420C0D"/>
    <w:rsid w:val="004246C9"/>
    <w:rsid w:val="00424C72"/>
    <w:rsid w:val="00425544"/>
    <w:rsid w:val="00425A2B"/>
    <w:rsid w:val="00432D77"/>
    <w:rsid w:val="004368C9"/>
    <w:rsid w:val="0044408B"/>
    <w:rsid w:val="00445CFD"/>
    <w:rsid w:val="00446D90"/>
    <w:rsid w:val="004472AC"/>
    <w:rsid w:val="0045301F"/>
    <w:rsid w:val="004535A5"/>
    <w:rsid w:val="00455434"/>
    <w:rsid w:val="00456B2D"/>
    <w:rsid w:val="00465BB4"/>
    <w:rsid w:val="004759E3"/>
    <w:rsid w:val="0048166B"/>
    <w:rsid w:val="004831BF"/>
    <w:rsid w:val="00485AC2"/>
    <w:rsid w:val="00490374"/>
    <w:rsid w:val="00491E28"/>
    <w:rsid w:val="004941FB"/>
    <w:rsid w:val="00497781"/>
    <w:rsid w:val="004A20D9"/>
    <w:rsid w:val="004A30EB"/>
    <w:rsid w:val="004A4173"/>
    <w:rsid w:val="004A59AF"/>
    <w:rsid w:val="004B068C"/>
    <w:rsid w:val="004B0D18"/>
    <w:rsid w:val="004B23C9"/>
    <w:rsid w:val="004B35AB"/>
    <w:rsid w:val="004C0873"/>
    <w:rsid w:val="004C28E1"/>
    <w:rsid w:val="004C41CD"/>
    <w:rsid w:val="004C43CC"/>
    <w:rsid w:val="004D0C00"/>
    <w:rsid w:val="004D3225"/>
    <w:rsid w:val="004D39DF"/>
    <w:rsid w:val="004D5561"/>
    <w:rsid w:val="004D605F"/>
    <w:rsid w:val="004D7227"/>
    <w:rsid w:val="004E49DC"/>
    <w:rsid w:val="005020F5"/>
    <w:rsid w:val="00503E21"/>
    <w:rsid w:val="00507901"/>
    <w:rsid w:val="0051009E"/>
    <w:rsid w:val="0051147B"/>
    <w:rsid w:val="00512E11"/>
    <w:rsid w:val="00513DBF"/>
    <w:rsid w:val="00514B23"/>
    <w:rsid w:val="0051711E"/>
    <w:rsid w:val="00521DA3"/>
    <w:rsid w:val="00525351"/>
    <w:rsid w:val="00525940"/>
    <w:rsid w:val="00532388"/>
    <w:rsid w:val="00534D48"/>
    <w:rsid w:val="00544E8A"/>
    <w:rsid w:val="005554E4"/>
    <w:rsid w:val="005605F9"/>
    <w:rsid w:val="00564F85"/>
    <w:rsid w:val="00565209"/>
    <w:rsid w:val="005700F6"/>
    <w:rsid w:val="005750EF"/>
    <w:rsid w:val="005774C4"/>
    <w:rsid w:val="00577C4A"/>
    <w:rsid w:val="0058004A"/>
    <w:rsid w:val="00582C7D"/>
    <w:rsid w:val="00583F1D"/>
    <w:rsid w:val="005851CB"/>
    <w:rsid w:val="0058623F"/>
    <w:rsid w:val="00586562"/>
    <w:rsid w:val="00586BCF"/>
    <w:rsid w:val="00586F81"/>
    <w:rsid w:val="0059053B"/>
    <w:rsid w:val="0059405C"/>
    <w:rsid w:val="005A3228"/>
    <w:rsid w:val="005A6D53"/>
    <w:rsid w:val="005A7B51"/>
    <w:rsid w:val="005B11D3"/>
    <w:rsid w:val="005B238C"/>
    <w:rsid w:val="005B2A5F"/>
    <w:rsid w:val="005B3009"/>
    <w:rsid w:val="005B3390"/>
    <w:rsid w:val="005C01E5"/>
    <w:rsid w:val="005C07D8"/>
    <w:rsid w:val="005C4683"/>
    <w:rsid w:val="005C7EED"/>
    <w:rsid w:val="005D0ED7"/>
    <w:rsid w:val="005D619D"/>
    <w:rsid w:val="005D6C75"/>
    <w:rsid w:val="005D7B53"/>
    <w:rsid w:val="005D7E69"/>
    <w:rsid w:val="005E0085"/>
    <w:rsid w:val="005E2BE4"/>
    <w:rsid w:val="005E2C2A"/>
    <w:rsid w:val="005F508B"/>
    <w:rsid w:val="005F5907"/>
    <w:rsid w:val="005F7DCE"/>
    <w:rsid w:val="00600347"/>
    <w:rsid w:val="006060A8"/>
    <w:rsid w:val="00606CF6"/>
    <w:rsid w:val="0060723B"/>
    <w:rsid w:val="00612965"/>
    <w:rsid w:val="00614225"/>
    <w:rsid w:val="00620259"/>
    <w:rsid w:val="00625576"/>
    <w:rsid w:val="00625D1A"/>
    <w:rsid w:val="00627DE3"/>
    <w:rsid w:val="00627FFC"/>
    <w:rsid w:val="00633131"/>
    <w:rsid w:val="0063407C"/>
    <w:rsid w:val="00641CC6"/>
    <w:rsid w:val="00644818"/>
    <w:rsid w:val="00645E7F"/>
    <w:rsid w:val="00650781"/>
    <w:rsid w:val="00650CCF"/>
    <w:rsid w:val="006627AD"/>
    <w:rsid w:val="006627FB"/>
    <w:rsid w:val="006731AC"/>
    <w:rsid w:val="00676B11"/>
    <w:rsid w:val="00684980"/>
    <w:rsid w:val="00691743"/>
    <w:rsid w:val="00696DFA"/>
    <w:rsid w:val="006A47FD"/>
    <w:rsid w:val="006A7274"/>
    <w:rsid w:val="006B02FC"/>
    <w:rsid w:val="006B4224"/>
    <w:rsid w:val="006B78BE"/>
    <w:rsid w:val="006C02FC"/>
    <w:rsid w:val="006C2539"/>
    <w:rsid w:val="006C3E5B"/>
    <w:rsid w:val="006C5B8A"/>
    <w:rsid w:val="006C5DAB"/>
    <w:rsid w:val="006C6E17"/>
    <w:rsid w:val="006D2017"/>
    <w:rsid w:val="006D2698"/>
    <w:rsid w:val="006D2B4F"/>
    <w:rsid w:val="006E10C5"/>
    <w:rsid w:val="006E1A74"/>
    <w:rsid w:val="006E40E5"/>
    <w:rsid w:val="006E4D3F"/>
    <w:rsid w:val="006E718D"/>
    <w:rsid w:val="006E78C2"/>
    <w:rsid w:val="006E7C61"/>
    <w:rsid w:val="006F54E6"/>
    <w:rsid w:val="006F5937"/>
    <w:rsid w:val="006F7EE3"/>
    <w:rsid w:val="00701457"/>
    <w:rsid w:val="00701D78"/>
    <w:rsid w:val="00702135"/>
    <w:rsid w:val="0070488A"/>
    <w:rsid w:val="00707795"/>
    <w:rsid w:val="0071076A"/>
    <w:rsid w:val="007126C7"/>
    <w:rsid w:val="00712A47"/>
    <w:rsid w:val="00713B1B"/>
    <w:rsid w:val="00717C6C"/>
    <w:rsid w:val="007203B5"/>
    <w:rsid w:val="00721705"/>
    <w:rsid w:val="00722985"/>
    <w:rsid w:val="00732486"/>
    <w:rsid w:val="00735EA8"/>
    <w:rsid w:val="007427EB"/>
    <w:rsid w:val="00746F8E"/>
    <w:rsid w:val="007470D3"/>
    <w:rsid w:val="00754170"/>
    <w:rsid w:val="0075442E"/>
    <w:rsid w:val="0075594F"/>
    <w:rsid w:val="0076049D"/>
    <w:rsid w:val="00764398"/>
    <w:rsid w:val="00766BC3"/>
    <w:rsid w:val="00767AFC"/>
    <w:rsid w:val="007712C8"/>
    <w:rsid w:val="00772E2C"/>
    <w:rsid w:val="00776BBD"/>
    <w:rsid w:val="00776DAD"/>
    <w:rsid w:val="00777103"/>
    <w:rsid w:val="0078005C"/>
    <w:rsid w:val="00781750"/>
    <w:rsid w:val="00782BCA"/>
    <w:rsid w:val="00784E85"/>
    <w:rsid w:val="00786A8E"/>
    <w:rsid w:val="007924CC"/>
    <w:rsid w:val="00794263"/>
    <w:rsid w:val="00794A44"/>
    <w:rsid w:val="00795165"/>
    <w:rsid w:val="00795703"/>
    <w:rsid w:val="007A1B05"/>
    <w:rsid w:val="007A72B9"/>
    <w:rsid w:val="007B2AB9"/>
    <w:rsid w:val="007B67B3"/>
    <w:rsid w:val="007B7C76"/>
    <w:rsid w:val="007C0336"/>
    <w:rsid w:val="007D0DD6"/>
    <w:rsid w:val="007D5C98"/>
    <w:rsid w:val="007E0627"/>
    <w:rsid w:val="007E2C00"/>
    <w:rsid w:val="007F7C36"/>
    <w:rsid w:val="00806DE8"/>
    <w:rsid w:val="00812122"/>
    <w:rsid w:val="0081229A"/>
    <w:rsid w:val="00816F16"/>
    <w:rsid w:val="008179D0"/>
    <w:rsid w:val="00817A74"/>
    <w:rsid w:val="008240A0"/>
    <w:rsid w:val="008244AD"/>
    <w:rsid w:val="008247CD"/>
    <w:rsid w:val="00830503"/>
    <w:rsid w:val="00830D1A"/>
    <w:rsid w:val="00836F34"/>
    <w:rsid w:val="00841343"/>
    <w:rsid w:val="00843B91"/>
    <w:rsid w:val="00847158"/>
    <w:rsid w:val="00851047"/>
    <w:rsid w:val="00862E70"/>
    <w:rsid w:val="0086615E"/>
    <w:rsid w:val="00870223"/>
    <w:rsid w:val="00872FF8"/>
    <w:rsid w:val="00875262"/>
    <w:rsid w:val="008756C1"/>
    <w:rsid w:val="008830BC"/>
    <w:rsid w:val="008843E6"/>
    <w:rsid w:val="00886654"/>
    <w:rsid w:val="0088791B"/>
    <w:rsid w:val="008921C9"/>
    <w:rsid w:val="0089223E"/>
    <w:rsid w:val="00892414"/>
    <w:rsid w:val="0089700B"/>
    <w:rsid w:val="008A42BB"/>
    <w:rsid w:val="008A6733"/>
    <w:rsid w:val="008A6768"/>
    <w:rsid w:val="008B045E"/>
    <w:rsid w:val="008B1AA1"/>
    <w:rsid w:val="008B4C83"/>
    <w:rsid w:val="008B6780"/>
    <w:rsid w:val="008B7801"/>
    <w:rsid w:val="008C1128"/>
    <w:rsid w:val="008C19DE"/>
    <w:rsid w:val="008C4923"/>
    <w:rsid w:val="008D34E1"/>
    <w:rsid w:val="008D40FA"/>
    <w:rsid w:val="008D7095"/>
    <w:rsid w:val="008E324D"/>
    <w:rsid w:val="008E4227"/>
    <w:rsid w:val="008E6988"/>
    <w:rsid w:val="008F043E"/>
    <w:rsid w:val="008F1393"/>
    <w:rsid w:val="008F2065"/>
    <w:rsid w:val="00912654"/>
    <w:rsid w:val="00913284"/>
    <w:rsid w:val="00913979"/>
    <w:rsid w:val="0091424C"/>
    <w:rsid w:val="00920F1C"/>
    <w:rsid w:val="00927A69"/>
    <w:rsid w:val="0093214F"/>
    <w:rsid w:val="009337A0"/>
    <w:rsid w:val="009413A9"/>
    <w:rsid w:val="00943728"/>
    <w:rsid w:val="00950690"/>
    <w:rsid w:val="00950AEC"/>
    <w:rsid w:val="00951FE5"/>
    <w:rsid w:val="009526EA"/>
    <w:rsid w:val="00954AA3"/>
    <w:rsid w:val="00957AAE"/>
    <w:rsid w:val="00966B18"/>
    <w:rsid w:val="00966F05"/>
    <w:rsid w:val="00973F46"/>
    <w:rsid w:val="009749CD"/>
    <w:rsid w:val="00975DDF"/>
    <w:rsid w:val="00976345"/>
    <w:rsid w:val="00981CC1"/>
    <w:rsid w:val="00984397"/>
    <w:rsid w:val="009844FF"/>
    <w:rsid w:val="009860DF"/>
    <w:rsid w:val="0098751E"/>
    <w:rsid w:val="00990526"/>
    <w:rsid w:val="009911A2"/>
    <w:rsid w:val="009913D5"/>
    <w:rsid w:val="009A1B69"/>
    <w:rsid w:val="009A221D"/>
    <w:rsid w:val="009A63F8"/>
    <w:rsid w:val="009A7622"/>
    <w:rsid w:val="009A785A"/>
    <w:rsid w:val="009B196B"/>
    <w:rsid w:val="009B2877"/>
    <w:rsid w:val="009B7219"/>
    <w:rsid w:val="009C0D85"/>
    <w:rsid w:val="009C2235"/>
    <w:rsid w:val="009D2300"/>
    <w:rsid w:val="009D23EB"/>
    <w:rsid w:val="009D6463"/>
    <w:rsid w:val="009E183F"/>
    <w:rsid w:val="009E21F0"/>
    <w:rsid w:val="009E4857"/>
    <w:rsid w:val="009E7ADC"/>
    <w:rsid w:val="009F01BB"/>
    <w:rsid w:val="009F23A3"/>
    <w:rsid w:val="009F3274"/>
    <w:rsid w:val="009F376A"/>
    <w:rsid w:val="009F599E"/>
    <w:rsid w:val="00A00E2C"/>
    <w:rsid w:val="00A02E55"/>
    <w:rsid w:val="00A02F51"/>
    <w:rsid w:val="00A071A9"/>
    <w:rsid w:val="00A106D7"/>
    <w:rsid w:val="00A11547"/>
    <w:rsid w:val="00A20623"/>
    <w:rsid w:val="00A2166A"/>
    <w:rsid w:val="00A21927"/>
    <w:rsid w:val="00A2697A"/>
    <w:rsid w:val="00A275D1"/>
    <w:rsid w:val="00A35A7D"/>
    <w:rsid w:val="00A36457"/>
    <w:rsid w:val="00A36E47"/>
    <w:rsid w:val="00A37756"/>
    <w:rsid w:val="00A409D6"/>
    <w:rsid w:val="00A417CF"/>
    <w:rsid w:val="00A43435"/>
    <w:rsid w:val="00A468C9"/>
    <w:rsid w:val="00A474DE"/>
    <w:rsid w:val="00A52338"/>
    <w:rsid w:val="00A61B9C"/>
    <w:rsid w:val="00A66FE3"/>
    <w:rsid w:val="00A6749C"/>
    <w:rsid w:val="00A70934"/>
    <w:rsid w:val="00A7431D"/>
    <w:rsid w:val="00A74DD7"/>
    <w:rsid w:val="00A751F5"/>
    <w:rsid w:val="00A77D7D"/>
    <w:rsid w:val="00A813BE"/>
    <w:rsid w:val="00A95245"/>
    <w:rsid w:val="00A95ED7"/>
    <w:rsid w:val="00AA3D25"/>
    <w:rsid w:val="00AA438B"/>
    <w:rsid w:val="00AA4B93"/>
    <w:rsid w:val="00AB15EC"/>
    <w:rsid w:val="00AB4458"/>
    <w:rsid w:val="00AB5DE3"/>
    <w:rsid w:val="00AC3A69"/>
    <w:rsid w:val="00AC6042"/>
    <w:rsid w:val="00AC6227"/>
    <w:rsid w:val="00AC79DB"/>
    <w:rsid w:val="00AD1018"/>
    <w:rsid w:val="00AD2244"/>
    <w:rsid w:val="00AD4004"/>
    <w:rsid w:val="00AD5D8F"/>
    <w:rsid w:val="00AD7127"/>
    <w:rsid w:val="00AE3B4F"/>
    <w:rsid w:val="00AE4CA2"/>
    <w:rsid w:val="00AE6EB3"/>
    <w:rsid w:val="00AF15D9"/>
    <w:rsid w:val="00AF383C"/>
    <w:rsid w:val="00AF3C54"/>
    <w:rsid w:val="00AF593E"/>
    <w:rsid w:val="00AF634B"/>
    <w:rsid w:val="00B01F1C"/>
    <w:rsid w:val="00B0267D"/>
    <w:rsid w:val="00B059C9"/>
    <w:rsid w:val="00B05EFD"/>
    <w:rsid w:val="00B07861"/>
    <w:rsid w:val="00B1760F"/>
    <w:rsid w:val="00B17DF8"/>
    <w:rsid w:val="00B216F1"/>
    <w:rsid w:val="00B27443"/>
    <w:rsid w:val="00B33D24"/>
    <w:rsid w:val="00B34D41"/>
    <w:rsid w:val="00B3778E"/>
    <w:rsid w:val="00B4071A"/>
    <w:rsid w:val="00B42E86"/>
    <w:rsid w:val="00B4438A"/>
    <w:rsid w:val="00B4620F"/>
    <w:rsid w:val="00B53491"/>
    <w:rsid w:val="00B57A05"/>
    <w:rsid w:val="00B60D92"/>
    <w:rsid w:val="00B62506"/>
    <w:rsid w:val="00B63898"/>
    <w:rsid w:val="00B704C0"/>
    <w:rsid w:val="00B719EA"/>
    <w:rsid w:val="00B724EB"/>
    <w:rsid w:val="00B73AB8"/>
    <w:rsid w:val="00B7739F"/>
    <w:rsid w:val="00B82476"/>
    <w:rsid w:val="00B867BF"/>
    <w:rsid w:val="00B87FD6"/>
    <w:rsid w:val="00B92B1E"/>
    <w:rsid w:val="00B935D0"/>
    <w:rsid w:val="00B94453"/>
    <w:rsid w:val="00BA08F9"/>
    <w:rsid w:val="00BA1591"/>
    <w:rsid w:val="00BA2CA5"/>
    <w:rsid w:val="00BA44C6"/>
    <w:rsid w:val="00BA778D"/>
    <w:rsid w:val="00BA7E15"/>
    <w:rsid w:val="00BB4E7C"/>
    <w:rsid w:val="00BC41AF"/>
    <w:rsid w:val="00BC585A"/>
    <w:rsid w:val="00BC5B74"/>
    <w:rsid w:val="00BD1683"/>
    <w:rsid w:val="00BD2B9B"/>
    <w:rsid w:val="00BD390D"/>
    <w:rsid w:val="00BD7641"/>
    <w:rsid w:val="00BE0949"/>
    <w:rsid w:val="00BE4626"/>
    <w:rsid w:val="00BE62B3"/>
    <w:rsid w:val="00BF0EB0"/>
    <w:rsid w:val="00BF52F4"/>
    <w:rsid w:val="00C014F4"/>
    <w:rsid w:val="00C057A3"/>
    <w:rsid w:val="00C07F3D"/>
    <w:rsid w:val="00C112A5"/>
    <w:rsid w:val="00C12633"/>
    <w:rsid w:val="00C242E7"/>
    <w:rsid w:val="00C30449"/>
    <w:rsid w:val="00C30C0A"/>
    <w:rsid w:val="00C31AFD"/>
    <w:rsid w:val="00C34216"/>
    <w:rsid w:val="00C34B88"/>
    <w:rsid w:val="00C417B6"/>
    <w:rsid w:val="00C436EB"/>
    <w:rsid w:val="00C44664"/>
    <w:rsid w:val="00C536B5"/>
    <w:rsid w:val="00C5398F"/>
    <w:rsid w:val="00C56434"/>
    <w:rsid w:val="00C610C6"/>
    <w:rsid w:val="00C63C24"/>
    <w:rsid w:val="00C66ED8"/>
    <w:rsid w:val="00C70C19"/>
    <w:rsid w:val="00C71EEB"/>
    <w:rsid w:val="00C80CD5"/>
    <w:rsid w:val="00C84D49"/>
    <w:rsid w:val="00C85D76"/>
    <w:rsid w:val="00C85FED"/>
    <w:rsid w:val="00C874FC"/>
    <w:rsid w:val="00C91266"/>
    <w:rsid w:val="00C93623"/>
    <w:rsid w:val="00CA3836"/>
    <w:rsid w:val="00CA58F1"/>
    <w:rsid w:val="00CA5AEB"/>
    <w:rsid w:val="00CB10E0"/>
    <w:rsid w:val="00CB7B93"/>
    <w:rsid w:val="00CC1448"/>
    <w:rsid w:val="00CC183F"/>
    <w:rsid w:val="00CD030C"/>
    <w:rsid w:val="00CD0EE2"/>
    <w:rsid w:val="00CD3613"/>
    <w:rsid w:val="00CD39B4"/>
    <w:rsid w:val="00CD4B5E"/>
    <w:rsid w:val="00CD4F34"/>
    <w:rsid w:val="00CD5317"/>
    <w:rsid w:val="00CD5DAC"/>
    <w:rsid w:val="00CD663E"/>
    <w:rsid w:val="00CD7465"/>
    <w:rsid w:val="00CE03FA"/>
    <w:rsid w:val="00CE34C4"/>
    <w:rsid w:val="00CE378E"/>
    <w:rsid w:val="00D02539"/>
    <w:rsid w:val="00D02AE9"/>
    <w:rsid w:val="00D07764"/>
    <w:rsid w:val="00D130A9"/>
    <w:rsid w:val="00D163B1"/>
    <w:rsid w:val="00D16854"/>
    <w:rsid w:val="00D208D1"/>
    <w:rsid w:val="00D20DA3"/>
    <w:rsid w:val="00D22134"/>
    <w:rsid w:val="00D30B28"/>
    <w:rsid w:val="00D310BB"/>
    <w:rsid w:val="00D311AB"/>
    <w:rsid w:val="00D327D0"/>
    <w:rsid w:val="00D33EC5"/>
    <w:rsid w:val="00D360C2"/>
    <w:rsid w:val="00D36E04"/>
    <w:rsid w:val="00D372F8"/>
    <w:rsid w:val="00D374FA"/>
    <w:rsid w:val="00D422C8"/>
    <w:rsid w:val="00D422EE"/>
    <w:rsid w:val="00D423AB"/>
    <w:rsid w:val="00D45414"/>
    <w:rsid w:val="00D50D8E"/>
    <w:rsid w:val="00D527E1"/>
    <w:rsid w:val="00D53886"/>
    <w:rsid w:val="00D53DE8"/>
    <w:rsid w:val="00D55F8A"/>
    <w:rsid w:val="00D63169"/>
    <w:rsid w:val="00D6751D"/>
    <w:rsid w:val="00D702CE"/>
    <w:rsid w:val="00D7788A"/>
    <w:rsid w:val="00D80921"/>
    <w:rsid w:val="00D81912"/>
    <w:rsid w:val="00D87152"/>
    <w:rsid w:val="00D908B4"/>
    <w:rsid w:val="00D9380B"/>
    <w:rsid w:val="00D94A51"/>
    <w:rsid w:val="00D967E1"/>
    <w:rsid w:val="00D96B0F"/>
    <w:rsid w:val="00D9740F"/>
    <w:rsid w:val="00DA2339"/>
    <w:rsid w:val="00DA29C3"/>
    <w:rsid w:val="00DA3048"/>
    <w:rsid w:val="00DA39E9"/>
    <w:rsid w:val="00DA435F"/>
    <w:rsid w:val="00DB01C5"/>
    <w:rsid w:val="00DC6BC1"/>
    <w:rsid w:val="00DD6005"/>
    <w:rsid w:val="00DE55E1"/>
    <w:rsid w:val="00DE6481"/>
    <w:rsid w:val="00DF14BC"/>
    <w:rsid w:val="00DF55A6"/>
    <w:rsid w:val="00DF6295"/>
    <w:rsid w:val="00E01C0D"/>
    <w:rsid w:val="00E022FF"/>
    <w:rsid w:val="00E12D8F"/>
    <w:rsid w:val="00E139EF"/>
    <w:rsid w:val="00E13A3B"/>
    <w:rsid w:val="00E144B6"/>
    <w:rsid w:val="00E1501F"/>
    <w:rsid w:val="00E1549B"/>
    <w:rsid w:val="00E21745"/>
    <w:rsid w:val="00E23A20"/>
    <w:rsid w:val="00E27491"/>
    <w:rsid w:val="00E31C4E"/>
    <w:rsid w:val="00E331B9"/>
    <w:rsid w:val="00E35F51"/>
    <w:rsid w:val="00E43220"/>
    <w:rsid w:val="00E43D33"/>
    <w:rsid w:val="00E4450D"/>
    <w:rsid w:val="00E47481"/>
    <w:rsid w:val="00E55244"/>
    <w:rsid w:val="00E56C65"/>
    <w:rsid w:val="00E572EF"/>
    <w:rsid w:val="00E575A5"/>
    <w:rsid w:val="00E60228"/>
    <w:rsid w:val="00E63E48"/>
    <w:rsid w:val="00E64EDF"/>
    <w:rsid w:val="00E655AA"/>
    <w:rsid w:val="00E7119A"/>
    <w:rsid w:val="00E71CD1"/>
    <w:rsid w:val="00E76B86"/>
    <w:rsid w:val="00E8125C"/>
    <w:rsid w:val="00E825CE"/>
    <w:rsid w:val="00E92BB3"/>
    <w:rsid w:val="00E93A4A"/>
    <w:rsid w:val="00E97EB4"/>
    <w:rsid w:val="00EA06F9"/>
    <w:rsid w:val="00EA100C"/>
    <w:rsid w:val="00EA10A6"/>
    <w:rsid w:val="00EA6E2A"/>
    <w:rsid w:val="00EB017D"/>
    <w:rsid w:val="00EB18F7"/>
    <w:rsid w:val="00EC20A5"/>
    <w:rsid w:val="00EC20D2"/>
    <w:rsid w:val="00EC25A5"/>
    <w:rsid w:val="00EC40CF"/>
    <w:rsid w:val="00EC5C00"/>
    <w:rsid w:val="00EC74CA"/>
    <w:rsid w:val="00ED3AB5"/>
    <w:rsid w:val="00ED52A3"/>
    <w:rsid w:val="00ED5E4E"/>
    <w:rsid w:val="00ED768A"/>
    <w:rsid w:val="00EE0138"/>
    <w:rsid w:val="00EE134F"/>
    <w:rsid w:val="00EE3E62"/>
    <w:rsid w:val="00EE6CD3"/>
    <w:rsid w:val="00EF0210"/>
    <w:rsid w:val="00EF0EDF"/>
    <w:rsid w:val="00EF25B8"/>
    <w:rsid w:val="00EF55EB"/>
    <w:rsid w:val="00EF7DA0"/>
    <w:rsid w:val="00F11342"/>
    <w:rsid w:val="00F13287"/>
    <w:rsid w:val="00F13F28"/>
    <w:rsid w:val="00F15B3E"/>
    <w:rsid w:val="00F20BB8"/>
    <w:rsid w:val="00F22374"/>
    <w:rsid w:val="00F26FA2"/>
    <w:rsid w:val="00F273C3"/>
    <w:rsid w:val="00F317BD"/>
    <w:rsid w:val="00F32DB3"/>
    <w:rsid w:val="00F3752D"/>
    <w:rsid w:val="00F43072"/>
    <w:rsid w:val="00F44621"/>
    <w:rsid w:val="00F44F86"/>
    <w:rsid w:val="00F4500E"/>
    <w:rsid w:val="00F50FC4"/>
    <w:rsid w:val="00F5159E"/>
    <w:rsid w:val="00F532F8"/>
    <w:rsid w:val="00F56009"/>
    <w:rsid w:val="00F62F0E"/>
    <w:rsid w:val="00F64906"/>
    <w:rsid w:val="00F65A39"/>
    <w:rsid w:val="00F66C79"/>
    <w:rsid w:val="00F766A3"/>
    <w:rsid w:val="00F80A35"/>
    <w:rsid w:val="00F81D06"/>
    <w:rsid w:val="00F824A1"/>
    <w:rsid w:val="00F8734C"/>
    <w:rsid w:val="00F87944"/>
    <w:rsid w:val="00F9244F"/>
    <w:rsid w:val="00F92480"/>
    <w:rsid w:val="00F9413B"/>
    <w:rsid w:val="00FA0AE2"/>
    <w:rsid w:val="00FA19F1"/>
    <w:rsid w:val="00FB620D"/>
    <w:rsid w:val="00FB73E2"/>
    <w:rsid w:val="00FC012F"/>
    <w:rsid w:val="00FC3480"/>
    <w:rsid w:val="00FC3C9B"/>
    <w:rsid w:val="00FD107B"/>
    <w:rsid w:val="00FD2264"/>
    <w:rsid w:val="00FD6204"/>
    <w:rsid w:val="00FE3961"/>
    <w:rsid w:val="00FE400F"/>
    <w:rsid w:val="00FE5CC8"/>
    <w:rsid w:val="00FE711C"/>
    <w:rsid w:val="00FF0F79"/>
    <w:rsid w:val="00FF3BCA"/>
    <w:rsid w:val="00FF4CA7"/>
    <w:rsid w:val="00FF5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43ABB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annotation text" w:uiPriority="99"/>
    <w:lsdException w:name="caption" w:uiPriority="35" w:qFormat="1"/>
    <w:lsdException w:name="table of figures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97781"/>
    <w:pPr>
      <w:spacing w:line="255" w:lineRule="exact"/>
    </w:pPr>
    <w:rPr>
      <w:rFonts w:ascii="Arial" w:hAnsi="Arial"/>
      <w:sz w:val="18"/>
      <w:lang w:eastAsia="en-US"/>
    </w:rPr>
  </w:style>
  <w:style w:type="paragraph" w:styleId="Kop1">
    <w:name w:val="heading 1"/>
    <w:aliases w:val="Hoofdstukkop,Hoofdstuk,hoofdstuk,Section Heading,sectionHeading"/>
    <w:basedOn w:val="Standaard"/>
    <w:next w:val="Standaard"/>
    <w:qFormat/>
    <w:rsid w:val="00416754"/>
    <w:pPr>
      <w:keepNext/>
      <w:numPr>
        <w:numId w:val="1"/>
      </w:numPr>
      <w:tabs>
        <w:tab w:val="left" w:pos="0"/>
      </w:tabs>
      <w:spacing w:after="480"/>
      <w:outlineLvl w:val="0"/>
    </w:pPr>
    <w:rPr>
      <w:b/>
      <w:caps/>
      <w:kern w:val="28"/>
      <w:sz w:val="22"/>
    </w:rPr>
  </w:style>
  <w:style w:type="paragraph" w:styleId="Kop2">
    <w:name w:val="heading 2"/>
    <w:aliases w:val="Paragraafkop,Pargagraaf,paragraaf,Reset numbering,Bijlage,Paragraaf,Kop vet,Hoofd 2"/>
    <w:basedOn w:val="Kop1"/>
    <w:next w:val="Standaard"/>
    <w:link w:val="Kop2Char"/>
    <w:qFormat/>
    <w:rsid w:val="00416754"/>
    <w:pPr>
      <w:numPr>
        <w:ilvl w:val="1"/>
      </w:numPr>
      <w:spacing w:after="240"/>
      <w:outlineLvl w:val="1"/>
    </w:pPr>
    <w:rPr>
      <w:caps w:val="0"/>
      <w:kern w:val="0"/>
    </w:rPr>
  </w:style>
  <w:style w:type="paragraph" w:styleId="Kop3">
    <w:name w:val="heading 3"/>
    <w:aliases w:val="Subparagraafkop,subparagraaf,Level 1 - 1,Voorwoord,Subparagraaf,TbsKop 3"/>
    <w:basedOn w:val="Kop1"/>
    <w:next w:val="Standaard"/>
    <w:link w:val="Kop3Char"/>
    <w:qFormat/>
    <w:rsid w:val="00416754"/>
    <w:pPr>
      <w:numPr>
        <w:ilvl w:val="2"/>
      </w:numPr>
      <w:spacing w:after="240"/>
      <w:outlineLvl w:val="2"/>
    </w:pPr>
    <w:rPr>
      <w:caps w:val="0"/>
      <w:kern w:val="0"/>
    </w:rPr>
  </w:style>
  <w:style w:type="paragraph" w:styleId="Kop4">
    <w:name w:val="heading 4"/>
    <w:aliases w:val="Level 2 - a"/>
    <w:basedOn w:val="Kop1"/>
    <w:next w:val="Standaard"/>
    <w:qFormat/>
    <w:rsid w:val="00416754"/>
    <w:pPr>
      <w:numPr>
        <w:ilvl w:val="3"/>
      </w:numPr>
      <w:spacing w:after="0"/>
      <w:outlineLvl w:val="3"/>
    </w:pPr>
    <w:rPr>
      <w:i/>
      <w:caps w:val="0"/>
      <w:kern w:val="0"/>
    </w:rPr>
  </w:style>
  <w:style w:type="paragraph" w:styleId="Kop5">
    <w:name w:val="heading 5"/>
    <w:aliases w:val="Level 3 - i"/>
    <w:basedOn w:val="Kop4"/>
    <w:next w:val="Standaard"/>
    <w:qFormat/>
    <w:rsid w:val="00416754"/>
    <w:pPr>
      <w:numPr>
        <w:ilvl w:val="4"/>
      </w:numPr>
      <w:outlineLvl w:val="4"/>
    </w:pPr>
  </w:style>
  <w:style w:type="paragraph" w:styleId="Kop6">
    <w:name w:val="heading 6"/>
    <w:aliases w:val="Tussenkop 2,Legal Level 1."/>
    <w:basedOn w:val="Kop4"/>
    <w:next w:val="Standaard"/>
    <w:qFormat/>
    <w:rsid w:val="00416754"/>
    <w:pPr>
      <w:numPr>
        <w:ilvl w:val="5"/>
      </w:numPr>
      <w:outlineLvl w:val="5"/>
    </w:pPr>
  </w:style>
  <w:style w:type="paragraph" w:styleId="Kop7">
    <w:name w:val="heading 7"/>
    <w:aliases w:val="Tussenkop 3,Legal Level1.1."/>
    <w:basedOn w:val="Kop4"/>
    <w:next w:val="Standaard"/>
    <w:qFormat/>
    <w:rsid w:val="00416754"/>
    <w:pPr>
      <w:numPr>
        <w:ilvl w:val="6"/>
      </w:numPr>
      <w:outlineLvl w:val="6"/>
    </w:pPr>
  </w:style>
  <w:style w:type="paragraph" w:styleId="Kop8">
    <w:name w:val="heading 8"/>
    <w:aliases w:val="Tussenkop 4,Legal Level 1.1.1."/>
    <w:basedOn w:val="Kop4"/>
    <w:next w:val="Standaard"/>
    <w:qFormat/>
    <w:rsid w:val="00416754"/>
    <w:pPr>
      <w:numPr>
        <w:ilvl w:val="7"/>
      </w:numPr>
      <w:outlineLvl w:val="7"/>
    </w:pPr>
  </w:style>
  <w:style w:type="paragraph" w:styleId="Kop9">
    <w:name w:val="heading 9"/>
    <w:aliases w:val="Reference Appendix"/>
    <w:basedOn w:val="Standaard"/>
    <w:next w:val="Standaard"/>
    <w:qFormat/>
    <w:rsid w:val="00416754"/>
    <w:pPr>
      <w:tabs>
        <w:tab w:val="left" w:pos="1701"/>
      </w:tabs>
      <w:spacing w:after="480"/>
      <w:outlineLvl w:val="8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ullet10">
    <w:name w:val="Bullet 1"/>
    <w:basedOn w:val="Standaard"/>
    <w:rsid w:val="00416754"/>
    <w:pPr>
      <w:numPr>
        <w:numId w:val="2"/>
      </w:numPr>
    </w:pPr>
  </w:style>
  <w:style w:type="paragraph" w:customStyle="1" w:styleId="Bullet2">
    <w:name w:val="Bullet 2"/>
    <w:basedOn w:val="Standaard"/>
    <w:rsid w:val="00416754"/>
    <w:pPr>
      <w:numPr>
        <w:numId w:val="3"/>
      </w:numPr>
      <w:tabs>
        <w:tab w:val="clear" w:pos="1134"/>
        <w:tab w:val="num" w:pos="360"/>
      </w:tabs>
      <w:ind w:left="0" w:firstLine="0"/>
    </w:pPr>
  </w:style>
  <w:style w:type="paragraph" w:styleId="Inhopg1">
    <w:name w:val="toc 1"/>
    <w:basedOn w:val="Standaard"/>
    <w:next w:val="Standaard"/>
    <w:uiPriority w:val="39"/>
    <w:rsid w:val="00416754"/>
    <w:pPr>
      <w:tabs>
        <w:tab w:val="left" w:pos="567"/>
        <w:tab w:val="right" w:pos="8505"/>
      </w:tabs>
      <w:spacing w:before="180"/>
      <w:ind w:left="567" w:hanging="567"/>
    </w:pPr>
    <w:rPr>
      <w:caps/>
    </w:rPr>
  </w:style>
  <w:style w:type="paragraph" w:customStyle="1" w:styleId="Appendix">
    <w:name w:val="Appendix"/>
    <w:basedOn w:val="Standaard"/>
    <w:next w:val="Standaard"/>
    <w:qFormat/>
    <w:rsid w:val="00416754"/>
    <w:pPr>
      <w:tabs>
        <w:tab w:val="left" w:pos="1701"/>
      </w:tabs>
      <w:spacing w:after="480"/>
      <w:ind w:left="1701" w:hanging="1701"/>
    </w:pPr>
    <w:rPr>
      <w:b/>
      <w:sz w:val="22"/>
    </w:rPr>
  </w:style>
  <w:style w:type="paragraph" w:styleId="Lijstmetafbeeldingen">
    <w:name w:val="table of figures"/>
    <w:basedOn w:val="Standaard"/>
    <w:next w:val="Standaard"/>
    <w:uiPriority w:val="99"/>
    <w:rsid w:val="00416754"/>
    <w:pPr>
      <w:tabs>
        <w:tab w:val="left" w:pos="1701"/>
        <w:tab w:val="right" w:leader="dot" w:pos="8505"/>
      </w:tabs>
      <w:ind w:left="1701" w:hanging="1701"/>
    </w:pPr>
  </w:style>
  <w:style w:type="paragraph" w:styleId="Inhopg2">
    <w:name w:val="toc 2"/>
    <w:basedOn w:val="Standaard"/>
    <w:next w:val="Standaard"/>
    <w:uiPriority w:val="39"/>
    <w:rsid w:val="00416754"/>
    <w:pPr>
      <w:tabs>
        <w:tab w:val="left" w:pos="567"/>
        <w:tab w:val="right" w:pos="8505"/>
      </w:tabs>
      <w:ind w:left="567" w:hanging="567"/>
    </w:pPr>
  </w:style>
  <w:style w:type="paragraph" w:styleId="Inhopg3">
    <w:name w:val="toc 3"/>
    <w:basedOn w:val="Standaard"/>
    <w:next w:val="Standaard"/>
    <w:semiHidden/>
    <w:rsid w:val="00416754"/>
    <w:pPr>
      <w:tabs>
        <w:tab w:val="left" w:pos="567"/>
        <w:tab w:val="right" w:pos="8505"/>
      </w:tabs>
      <w:ind w:left="567" w:hanging="567"/>
    </w:pPr>
  </w:style>
  <w:style w:type="paragraph" w:styleId="Koptekst">
    <w:name w:val="header"/>
    <w:basedOn w:val="Standaard"/>
    <w:link w:val="KoptekstChar"/>
    <w:rsid w:val="00416754"/>
    <w:pPr>
      <w:tabs>
        <w:tab w:val="center" w:pos="4536"/>
        <w:tab w:val="right" w:pos="9072"/>
      </w:tabs>
    </w:pPr>
    <w:rPr>
      <w:b/>
      <w:noProof/>
    </w:rPr>
  </w:style>
  <w:style w:type="paragraph" w:styleId="Voettekst">
    <w:name w:val="footer"/>
    <w:basedOn w:val="Standaard"/>
    <w:rsid w:val="00416754"/>
    <w:pPr>
      <w:tabs>
        <w:tab w:val="center" w:pos="4536"/>
        <w:tab w:val="right" w:pos="9072"/>
      </w:tabs>
      <w:spacing w:line="170" w:lineRule="exact"/>
    </w:pPr>
    <w:rPr>
      <w:noProof/>
      <w:sz w:val="14"/>
    </w:rPr>
  </w:style>
  <w:style w:type="paragraph" w:styleId="Inhopg4">
    <w:name w:val="toc 4"/>
    <w:basedOn w:val="Standaard"/>
    <w:next w:val="Standaard"/>
    <w:semiHidden/>
    <w:rsid w:val="00416754"/>
    <w:pPr>
      <w:tabs>
        <w:tab w:val="right" w:leader="dot" w:pos="8505"/>
      </w:tabs>
      <w:ind w:left="660"/>
    </w:pPr>
  </w:style>
  <w:style w:type="paragraph" w:styleId="Inhopg5">
    <w:name w:val="toc 5"/>
    <w:basedOn w:val="Standaard"/>
    <w:next w:val="Standaard"/>
    <w:semiHidden/>
    <w:rsid w:val="00416754"/>
    <w:pPr>
      <w:tabs>
        <w:tab w:val="right" w:leader="dot" w:pos="8505"/>
      </w:tabs>
      <w:ind w:left="880"/>
    </w:pPr>
  </w:style>
  <w:style w:type="paragraph" w:styleId="Inhopg6">
    <w:name w:val="toc 6"/>
    <w:basedOn w:val="Standaard"/>
    <w:next w:val="Standaard"/>
    <w:semiHidden/>
    <w:rsid w:val="00416754"/>
    <w:pPr>
      <w:tabs>
        <w:tab w:val="right" w:leader="dot" w:pos="8505"/>
      </w:tabs>
      <w:ind w:left="1100"/>
    </w:pPr>
  </w:style>
  <w:style w:type="paragraph" w:styleId="Inhopg7">
    <w:name w:val="toc 7"/>
    <w:basedOn w:val="Standaard"/>
    <w:next w:val="Standaard"/>
    <w:semiHidden/>
    <w:rsid w:val="00416754"/>
    <w:pPr>
      <w:tabs>
        <w:tab w:val="right" w:leader="dot" w:pos="8505"/>
      </w:tabs>
      <w:ind w:left="1320"/>
    </w:pPr>
  </w:style>
  <w:style w:type="paragraph" w:styleId="Inhopg8">
    <w:name w:val="toc 8"/>
    <w:basedOn w:val="Standaard"/>
    <w:next w:val="Standaard"/>
    <w:semiHidden/>
    <w:rsid w:val="00416754"/>
    <w:pPr>
      <w:tabs>
        <w:tab w:val="right" w:leader="dot" w:pos="8505"/>
      </w:tabs>
      <w:ind w:left="1540"/>
    </w:pPr>
  </w:style>
  <w:style w:type="paragraph" w:styleId="Inhopg9">
    <w:name w:val="toc 9"/>
    <w:basedOn w:val="Standaard"/>
    <w:next w:val="Standaard"/>
    <w:semiHidden/>
    <w:rsid w:val="00416754"/>
    <w:pPr>
      <w:tabs>
        <w:tab w:val="right" w:leader="dot" w:pos="8505"/>
      </w:tabs>
      <w:ind w:left="1760"/>
    </w:pPr>
  </w:style>
  <w:style w:type="paragraph" w:customStyle="1" w:styleId="HeadingX">
    <w:name w:val="Heading X"/>
    <w:basedOn w:val="Standaard"/>
    <w:next w:val="Standaard"/>
    <w:rsid w:val="00416754"/>
    <w:pPr>
      <w:spacing w:after="60"/>
    </w:pPr>
    <w:rPr>
      <w:b/>
    </w:rPr>
  </w:style>
  <w:style w:type="character" w:styleId="Paginanummer">
    <w:name w:val="page number"/>
    <w:basedOn w:val="Standaardalinea-lettertype"/>
    <w:rsid w:val="00416754"/>
  </w:style>
  <w:style w:type="paragraph" w:styleId="Index9">
    <w:name w:val="index 9"/>
    <w:basedOn w:val="Standaard"/>
    <w:next w:val="Standaard"/>
    <w:semiHidden/>
    <w:rsid w:val="00416754"/>
    <w:pPr>
      <w:tabs>
        <w:tab w:val="right" w:leader="dot" w:pos="8505"/>
      </w:tabs>
      <w:ind w:left="1979" w:hanging="221"/>
    </w:pPr>
  </w:style>
  <w:style w:type="paragraph" w:customStyle="1" w:styleId="Heading0">
    <w:name w:val="Heading 0"/>
    <w:basedOn w:val="Kop1"/>
    <w:next w:val="Standaard"/>
    <w:rsid w:val="00416754"/>
    <w:pPr>
      <w:outlineLvl w:val="9"/>
    </w:pPr>
  </w:style>
  <w:style w:type="paragraph" w:customStyle="1" w:styleId="TextLeft">
    <w:name w:val="Text Left"/>
    <w:basedOn w:val="Standaard"/>
    <w:rsid w:val="00416754"/>
    <w:pPr>
      <w:widowControl w:val="0"/>
      <w:suppressAutoHyphens/>
      <w:overflowPunct w:val="0"/>
      <w:autoSpaceDE w:val="0"/>
      <w:autoSpaceDN w:val="0"/>
      <w:adjustRightInd w:val="0"/>
      <w:textAlignment w:val="baseline"/>
    </w:pPr>
  </w:style>
  <w:style w:type="paragraph" w:customStyle="1" w:styleId="DHVWerkmij">
    <w:name w:val="DHVWerkmij"/>
    <w:basedOn w:val="Standaard"/>
    <w:next w:val="Standaard"/>
    <w:rsid w:val="00416754"/>
    <w:pPr>
      <w:spacing w:line="240" w:lineRule="auto"/>
    </w:pPr>
    <w:rPr>
      <w:spacing w:val="30"/>
      <w:sz w:val="28"/>
    </w:rPr>
  </w:style>
  <w:style w:type="paragraph" w:styleId="Bijschrift">
    <w:name w:val="caption"/>
    <w:basedOn w:val="Standaard"/>
    <w:next w:val="Standaard"/>
    <w:uiPriority w:val="35"/>
    <w:qFormat/>
    <w:rsid w:val="00416754"/>
    <w:pPr>
      <w:spacing w:before="60"/>
    </w:pPr>
    <w:rPr>
      <w:b/>
    </w:rPr>
  </w:style>
  <w:style w:type="paragraph" w:customStyle="1" w:styleId="Bullet3">
    <w:name w:val="Bullet 3"/>
    <w:basedOn w:val="Standaard"/>
    <w:rsid w:val="00416754"/>
    <w:pPr>
      <w:numPr>
        <w:numId w:val="4"/>
      </w:numPr>
    </w:pPr>
  </w:style>
  <w:style w:type="paragraph" w:customStyle="1" w:styleId="NormalSingle">
    <w:name w:val="NormalSingle"/>
    <w:basedOn w:val="Standaard"/>
    <w:next w:val="Standaard"/>
    <w:rsid w:val="00416754"/>
    <w:pPr>
      <w:spacing w:line="240" w:lineRule="auto"/>
    </w:pPr>
  </w:style>
  <w:style w:type="paragraph" w:customStyle="1" w:styleId="HeadingXSingle">
    <w:name w:val="Heading XSingle"/>
    <w:basedOn w:val="HeadingX"/>
    <w:next w:val="NormalSingle"/>
    <w:rsid w:val="00416754"/>
    <w:pPr>
      <w:spacing w:line="240" w:lineRule="auto"/>
    </w:pPr>
  </w:style>
  <w:style w:type="paragraph" w:customStyle="1" w:styleId="DHVadresregel">
    <w:name w:val="DHVadresregel"/>
    <w:basedOn w:val="Standaard"/>
    <w:next w:val="Standaard"/>
    <w:rsid w:val="00416754"/>
  </w:style>
  <w:style w:type="paragraph" w:styleId="Eindnoottekst">
    <w:name w:val="endnote text"/>
    <w:basedOn w:val="Standaard"/>
    <w:semiHidden/>
    <w:rsid w:val="00416754"/>
  </w:style>
  <w:style w:type="paragraph" w:styleId="Voetnoottekst">
    <w:name w:val="footnote text"/>
    <w:basedOn w:val="Standaard"/>
    <w:link w:val="VoetnoottekstChar"/>
    <w:semiHidden/>
    <w:rsid w:val="00416754"/>
  </w:style>
  <w:style w:type="paragraph" w:styleId="Ballontekst">
    <w:name w:val="Balloon Text"/>
    <w:basedOn w:val="Standaard"/>
    <w:link w:val="BallontekstChar"/>
    <w:rsid w:val="00F273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F273C3"/>
    <w:rPr>
      <w:rFonts w:ascii="Tahoma" w:hAnsi="Tahoma" w:cs="Tahoma"/>
      <w:sz w:val="16"/>
      <w:szCs w:val="16"/>
      <w:lang w:eastAsia="en-US"/>
    </w:rPr>
  </w:style>
  <w:style w:type="character" w:styleId="Verwijzingopmerking">
    <w:name w:val="annotation reference"/>
    <w:uiPriority w:val="99"/>
    <w:rsid w:val="0034107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34107A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4107A"/>
    <w:rPr>
      <w:rFonts w:ascii="Arial" w:hAnsi="Arial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34107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34107A"/>
    <w:rPr>
      <w:rFonts w:ascii="Arial" w:hAnsi="Arial"/>
      <w:b/>
      <w:bCs/>
      <w:lang w:eastAsia="en-US"/>
    </w:rPr>
  </w:style>
  <w:style w:type="paragraph" w:styleId="Plattetekst">
    <w:name w:val="Body Text"/>
    <w:basedOn w:val="Standaard"/>
    <w:link w:val="PlattetekstChar"/>
    <w:uiPriority w:val="99"/>
    <w:rsid w:val="0030128B"/>
    <w:pPr>
      <w:spacing w:line="260" w:lineRule="atLeast"/>
    </w:pPr>
    <w:rPr>
      <w:sz w:val="21"/>
      <w:lang w:val="en-GB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30128B"/>
    <w:rPr>
      <w:rFonts w:ascii="Arial" w:hAnsi="Arial"/>
      <w:sz w:val="21"/>
      <w:lang w:val="en-GB" w:eastAsia="en-US"/>
    </w:rPr>
  </w:style>
  <w:style w:type="paragraph" w:customStyle="1" w:styleId="Bullet30">
    <w:name w:val="Bullet3"/>
    <w:basedOn w:val="Plattetekst"/>
    <w:rsid w:val="0030128B"/>
    <w:pPr>
      <w:numPr>
        <w:numId w:val="5"/>
      </w:numPr>
      <w:tabs>
        <w:tab w:val="clear" w:pos="1040"/>
        <w:tab w:val="num" w:pos="360"/>
      </w:tabs>
      <w:ind w:left="0" w:firstLine="0"/>
    </w:pPr>
  </w:style>
  <w:style w:type="paragraph" w:styleId="Lijstalinea">
    <w:name w:val="List Paragraph"/>
    <w:basedOn w:val="Standaard"/>
    <w:uiPriority w:val="34"/>
    <w:qFormat/>
    <w:rsid w:val="00073C04"/>
    <w:pPr>
      <w:spacing w:line="260" w:lineRule="atLeast"/>
      <w:contextualSpacing/>
    </w:pPr>
    <w:rPr>
      <w:lang w:val="en-GB"/>
    </w:rPr>
  </w:style>
  <w:style w:type="character" w:styleId="Hyperlink">
    <w:name w:val="Hyperlink"/>
    <w:uiPriority w:val="99"/>
    <w:rsid w:val="00252227"/>
    <w:rPr>
      <w:color w:val="0000FF"/>
      <w:u w:val="single"/>
    </w:rPr>
  </w:style>
  <w:style w:type="paragraph" w:customStyle="1" w:styleId="Bullet1">
    <w:name w:val="Bullet1"/>
    <w:basedOn w:val="Plattetekst"/>
    <w:rsid w:val="005E0085"/>
    <w:pPr>
      <w:numPr>
        <w:numId w:val="6"/>
      </w:numPr>
      <w:ind w:left="0" w:firstLine="0"/>
    </w:pPr>
  </w:style>
  <w:style w:type="character" w:customStyle="1" w:styleId="KoptekstChar">
    <w:name w:val="Koptekst Char"/>
    <w:basedOn w:val="Standaardalinea-lettertype"/>
    <w:link w:val="Koptekst"/>
    <w:rsid w:val="00097F0A"/>
    <w:rPr>
      <w:rFonts w:ascii="Arial" w:hAnsi="Arial"/>
      <w:b/>
      <w:noProof/>
      <w:sz w:val="18"/>
      <w:lang w:eastAsia="en-US"/>
    </w:rPr>
  </w:style>
  <w:style w:type="table" w:styleId="Tabelraster">
    <w:name w:val="Table Grid"/>
    <w:basedOn w:val="Standaardtabel"/>
    <w:uiPriority w:val="59"/>
    <w:rsid w:val="005C01E5"/>
    <w:rPr>
      <w:rFonts w:ascii="Cambria" w:eastAsia="MS Mincho" w:hAnsi="Cambria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15B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Kop2Char">
    <w:name w:val="Kop 2 Char"/>
    <w:aliases w:val="Paragraafkop Char,Pargagraaf Char,paragraaf Char,Reset numbering Char,Bijlage Char,Paragraaf Char,Kop vet Char,Hoofd 2 Char"/>
    <w:basedOn w:val="Standaardalinea-lettertype"/>
    <w:link w:val="Kop2"/>
    <w:rsid w:val="00210AC8"/>
    <w:rPr>
      <w:rFonts w:ascii="Arial" w:hAnsi="Arial"/>
      <w:b/>
      <w:sz w:val="22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A74DD7"/>
    <w:rPr>
      <w:color w:val="808080"/>
    </w:rPr>
  </w:style>
  <w:style w:type="paragraph" w:styleId="Lijst">
    <w:name w:val="List"/>
    <w:basedOn w:val="Standaard"/>
    <w:rsid w:val="00F8734C"/>
    <w:pPr>
      <w:spacing w:line="240" w:lineRule="auto"/>
      <w:ind w:left="283" w:hanging="283"/>
    </w:pPr>
    <w:rPr>
      <w:rFonts w:ascii="Times New Roman" w:hAnsi="Times New Roman"/>
      <w:sz w:val="22"/>
      <w:lang w:eastAsia="nl-NL"/>
    </w:rPr>
  </w:style>
  <w:style w:type="character" w:customStyle="1" w:styleId="Kop3Char">
    <w:name w:val="Kop 3 Char"/>
    <w:aliases w:val="Subparagraafkop Char,subparagraaf Char,Level 1 - 1 Char,Voorwoord Char,Subparagraaf Char,TbsKop 3 Char"/>
    <w:basedOn w:val="Standaardalinea-lettertype"/>
    <w:link w:val="Kop3"/>
    <w:rsid w:val="00862E70"/>
    <w:rPr>
      <w:rFonts w:ascii="Arial" w:hAnsi="Arial"/>
      <w:b/>
      <w:sz w:val="22"/>
      <w:lang w:eastAsia="en-US"/>
    </w:rPr>
  </w:style>
  <w:style w:type="paragraph" w:styleId="Revisie">
    <w:name w:val="Revision"/>
    <w:hidden/>
    <w:uiPriority w:val="99"/>
    <w:semiHidden/>
    <w:rsid w:val="00776BBD"/>
    <w:rPr>
      <w:rFonts w:ascii="Arial" w:hAnsi="Arial"/>
      <w:sz w:val="18"/>
      <w:lang w:eastAsia="en-US"/>
    </w:rPr>
  </w:style>
  <w:style w:type="character" w:styleId="Voetnootmarkering">
    <w:name w:val="footnote reference"/>
    <w:basedOn w:val="Standaardalinea-lettertype"/>
    <w:rsid w:val="008F1393"/>
    <w:rPr>
      <w:vertAlign w:val="superscript"/>
    </w:rPr>
  </w:style>
  <w:style w:type="paragraph" w:styleId="Lijst2">
    <w:name w:val="List 2"/>
    <w:basedOn w:val="Standaard"/>
    <w:rsid w:val="009A785A"/>
    <w:pPr>
      <w:ind w:left="566" w:hanging="283"/>
      <w:contextualSpacing/>
    </w:pPr>
  </w:style>
  <w:style w:type="paragraph" w:styleId="Lijstnummering3">
    <w:name w:val="List Number 3"/>
    <w:basedOn w:val="Standaard"/>
    <w:rsid w:val="009A785A"/>
    <w:pPr>
      <w:numPr>
        <w:numId w:val="38"/>
      </w:numPr>
      <w:tabs>
        <w:tab w:val="left" w:pos="1418"/>
        <w:tab w:val="left" w:pos="2835"/>
        <w:tab w:val="left" w:pos="4253"/>
        <w:tab w:val="left" w:pos="5670"/>
        <w:tab w:val="left" w:pos="7088"/>
      </w:tabs>
      <w:spacing w:line="284" w:lineRule="atLeast"/>
    </w:pPr>
    <w:rPr>
      <w:szCs w:val="19"/>
      <w:lang w:eastAsia="nl-NL"/>
    </w:rPr>
  </w:style>
  <w:style w:type="paragraph" w:styleId="Geenafstand">
    <w:name w:val="No Spacing"/>
    <w:uiPriority w:val="1"/>
    <w:qFormat/>
    <w:rsid w:val="00053F15"/>
    <w:rPr>
      <w:sz w:val="22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676B11"/>
    <w:rPr>
      <w:rFonts w:ascii="Arial" w:hAnsi="Arial"/>
      <w:sz w:val="18"/>
      <w:lang w:eastAsia="en-US"/>
    </w:rPr>
  </w:style>
  <w:style w:type="character" w:customStyle="1" w:styleId="fontstyle01">
    <w:name w:val="fontstyle01"/>
    <w:basedOn w:val="Standaardalinea-lettertype"/>
    <w:rsid w:val="00BE4626"/>
    <w:rPr>
      <w:rFonts w:ascii="Verdana" w:hAnsi="Verdan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Standaardalinea-lettertype"/>
    <w:rsid w:val="00BE4626"/>
    <w:rPr>
      <w:rFonts w:ascii="Verdana-Bold" w:hAnsi="Verdana-Bold" w:hint="default"/>
      <w:b/>
      <w:bCs/>
      <w:i w:val="0"/>
      <w:iCs w:val="0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annotation text" w:uiPriority="99"/>
    <w:lsdException w:name="caption" w:uiPriority="35" w:qFormat="1"/>
    <w:lsdException w:name="table of figures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97781"/>
    <w:pPr>
      <w:spacing w:line="255" w:lineRule="exact"/>
    </w:pPr>
    <w:rPr>
      <w:rFonts w:ascii="Arial" w:hAnsi="Arial"/>
      <w:sz w:val="18"/>
      <w:lang w:eastAsia="en-US"/>
    </w:rPr>
  </w:style>
  <w:style w:type="paragraph" w:styleId="Kop1">
    <w:name w:val="heading 1"/>
    <w:aliases w:val="Hoofdstukkop,Hoofdstuk,hoofdstuk,Section Heading,sectionHeading"/>
    <w:basedOn w:val="Standaard"/>
    <w:next w:val="Standaard"/>
    <w:qFormat/>
    <w:rsid w:val="00416754"/>
    <w:pPr>
      <w:keepNext/>
      <w:numPr>
        <w:numId w:val="1"/>
      </w:numPr>
      <w:tabs>
        <w:tab w:val="left" w:pos="0"/>
      </w:tabs>
      <w:spacing w:after="480"/>
      <w:outlineLvl w:val="0"/>
    </w:pPr>
    <w:rPr>
      <w:b/>
      <w:caps/>
      <w:kern w:val="28"/>
      <w:sz w:val="22"/>
    </w:rPr>
  </w:style>
  <w:style w:type="paragraph" w:styleId="Kop2">
    <w:name w:val="heading 2"/>
    <w:aliases w:val="Paragraafkop,Pargagraaf,paragraaf,Reset numbering,Bijlage,Paragraaf,Kop vet,Hoofd 2"/>
    <w:basedOn w:val="Kop1"/>
    <w:next w:val="Standaard"/>
    <w:link w:val="Kop2Char"/>
    <w:qFormat/>
    <w:rsid w:val="00416754"/>
    <w:pPr>
      <w:numPr>
        <w:ilvl w:val="1"/>
      </w:numPr>
      <w:spacing w:after="240"/>
      <w:outlineLvl w:val="1"/>
    </w:pPr>
    <w:rPr>
      <w:caps w:val="0"/>
      <w:kern w:val="0"/>
    </w:rPr>
  </w:style>
  <w:style w:type="paragraph" w:styleId="Kop3">
    <w:name w:val="heading 3"/>
    <w:aliases w:val="Subparagraafkop,subparagraaf,Level 1 - 1,Voorwoord,Subparagraaf,TbsKop 3"/>
    <w:basedOn w:val="Kop1"/>
    <w:next w:val="Standaard"/>
    <w:link w:val="Kop3Char"/>
    <w:qFormat/>
    <w:rsid w:val="00416754"/>
    <w:pPr>
      <w:numPr>
        <w:ilvl w:val="2"/>
      </w:numPr>
      <w:spacing w:after="240"/>
      <w:outlineLvl w:val="2"/>
    </w:pPr>
    <w:rPr>
      <w:caps w:val="0"/>
      <w:kern w:val="0"/>
    </w:rPr>
  </w:style>
  <w:style w:type="paragraph" w:styleId="Kop4">
    <w:name w:val="heading 4"/>
    <w:aliases w:val="Level 2 - a"/>
    <w:basedOn w:val="Kop1"/>
    <w:next w:val="Standaard"/>
    <w:qFormat/>
    <w:rsid w:val="00416754"/>
    <w:pPr>
      <w:numPr>
        <w:ilvl w:val="3"/>
      </w:numPr>
      <w:spacing w:after="0"/>
      <w:outlineLvl w:val="3"/>
    </w:pPr>
    <w:rPr>
      <w:i/>
      <w:caps w:val="0"/>
      <w:kern w:val="0"/>
    </w:rPr>
  </w:style>
  <w:style w:type="paragraph" w:styleId="Kop5">
    <w:name w:val="heading 5"/>
    <w:aliases w:val="Level 3 - i"/>
    <w:basedOn w:val="Kop4"/>
    <w:next w:val="Standaard"/>
    <w:qFormat/>
    <w:rsid w:val="00416754"/>
    <w:pPr>
      <w:numPr>
        <w:ilvl w:val="4"/>
      </w:numPr>
      <w:outlineLvl w:val="4"/>
    </w:pPr>
  </w:style>
  <w:style w:type="paragraph" w:styleId="Kop6">
    <w:name w:val="heading 6"/>
    <w:aliases w:val="Tussenkop 2,Legal Level 1."/>
    <w:basedOn w:val="Kop4"/>
    <w:next w:val="Standaard"/>
    <w:qFormat/>
    <w:rsid w:val="00416754"/>
    <w:pPr>
      <w:numPr>
        <w:ilvl w:val="5"/>
      </w:numPr>
      <w:outlineLvl w:val="5"/>
    </w:pPr>
  </w:style>
  <w:style w:type="paragraph" w:styleId="Kop7">
    <w:name w:val="heading 7"/>
    <w:aliases w:val="Tussenkop 3,Legal Level1.1."/>
    <w:basedOn w:val="Kop4"/>
    <w:next w:val="Standaard"/>
    <w:qFormat/>
    <w:rsid w:val="00416754"/>
    <w:pPr>
      <w:numPr>
        <w:ilvl w:val="6"/>
      </w:numPr>
      <w:outlineLvl w:val="6"/>
    </w:pPr>
  </w:style>
  <w:style w:type="paragraph" w:styleId="Kop8">
    <w:name w:val="heading 8"/>
    <w:aliases w:val="Tussenkop 4,Legal Level 1.1.1."/>
    <w:basedOn w:val="Kop4"/>
    <w:next w:val="Standaard"/>
    <w:qFormat/>
    <w:rsid w:val="00416754"/>
    <w:pPr>
      <w:numPr>
        <w:ilvl w:val="7"/>
      </w:numPr>
      <w:outlineLvl w:val="7"/>
    </w:pPr>
  </w:style>
  <w:style w:type="paragraph" w:styleId="Kop9">
    <w:name w:val="heading 9"/>
    <w:aliases w:val="Reference Appendix"/>
    <w:basedOn w:val="Standaard"/>
    <w:next w:val="Standaard"/>
    <w:qFormat/>
    <w:rsid w:val="00416754"/>
    <w:pPr>
      <w:tabs>
        <w:tab w:val="left" w:pos="1701"/>
      </w:tabs>
      <w:spacing w:after="480"/>
      <w:outlineLvl w:val="8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ullet10">
    <w:name w:val="Bullet 1"/>
    <w:basedOn w:val="Standaard"/>
    <w:rsid w:val="00416754"/>
    <w:pPr>
      <w:numPr>
        <w:numId w:val="2"/>
      </w:numPr>
    </w:pPr>
  </w:style>
  <w:style w:type="paragraph" w:customStyle="1" w:styleId="Bullet2">
    <w:name w:val="Bullet 2"/>
    <w:basedOn w:val="Standaard"/>
    <w:rsid w:val="00416754"/>
    <w:pPr>
      <w:numPr>
        <w:numId w:val="3"/>
      </w:numPr>
      <w:tabs>
        <w:tab w:val="clear" w:pos="1134"/>
        <w:tab w:val="num" w:pos="360"/>
      </w:tabs>
      <w:ind w:left="0" w:firstLine="0"/>
    </w:pPr>
  </w:style>
  <w:style w:type="paragraph" w:styleId="Inhopg1">
    <w:name w:val="toc 1"/>
    <w:basedOn w:val="Standaard"/>
    <w:next w:val="Standaard"/>
    <w:uiPriority w:val="39"/>
    <w:rsid w:val="00416754"/>
    <w:pPr>
      <w:tabs>
        <w:tab w:val="left" w:pos="567"/>
        <w:tab w:val="right" w:pos="8505"/>
      </w:tabs>
      <w:spacing w:before="180"/>
      <w:ind w:left="567" w:hanging="567"/>
    </w:pPr>
    <w:rPr>
      <w:caps/>
    </w:rPr>
  </w:style>
  <w:style w:type="paragraph" w:customStyle="1" w:styleId="Appendix">
    <w:name w:val="Appendix"/>
    <w:basedOn w:val="Standaard"/>
    <w:next w:val="Standaard"/>
    <w:qFormat/>
    <w:rsid w:val="00416754"/>
    <w:pPr>
      <w:tabs>
        <w:tab w:val="left" w:pos="1701"/>
      </w:tabs>
      <w:spacing w:after="480"/>
      <w:ind w:left="1701" w:hanging="1701"/>
    </w:pPr>
    <w:rPr>
      <w:b/>
      <w:sz w:val="22"/>
    </w:rPr>
  </w:style>
  <w:style w:type="paragraph" w:styleId="Lijstmetafbeeldingen">
    <w:name w:val="table of figures"/>
    <w:basedOn w:val="Standaard"/>
    <w:next w:val="Standaard"/>
    <w:uiPriority w:val="99"/>
    <w:rsid w:val="00416754"/>
    <w:pPr>
      <w:tabs>
        <w:tab w:val="left" w:pos="1701"/>
        <w:tab w:val="right" w:leader="dot" w:pos="8505"/>
      </w:tabs>
      <w:ind w:left="1701" w:hanging="1701"/>
    </w:pPr>
  </w:style>
  <w:style w:type="paragraph" w:styleId="Inhopg2">
    <w:name w:val="toc 2"/>
    <w:basedOn w:val="Standaard"/>
    <w:next w:val="Standaard"/>
    <w:uiPriority w:val="39"/>
    <w:rsid w:val="00416754"/>
    <w:pPr>
      <w:tabs>
        <w:tab w:val="left" w:pos="567"/>
        <w:tab w:val="right" w:pos="8505"/>
      </w:tabs>
      <w:ind w:left="567" w:hanging="567"/>
    </w:pPr>
  </w:style>
  <w:style w:type="paragraph" w:styleId="Inhopg3">
    <w:name w:val="toc 3"/>
    <w:basedOn w:val="Standaard"/>
    <w:next w:val="Standaard"/>
    <w:semiHidden/>
    <w:rsid w:val="00416754"/>
    <w:pPr>
      <w:tabs>
        <w:tab w:val="left" w:pos="567"/>
        <w:tab w:val="right" w:pos="8505"/>
      </w:tabs>
      <w:ind w:left="567" w:hanging="567"/>
    </w:pPr>
  </w:style>
  <w:style w:type="paragraph" w:styleId="Koptekst">
    <w:name w:val="header"/>
    <w:basedOn w:val="Standaard"/>
    <w:link w:val="KoptekstChar"/>
    <w:rsid w:val="00416754"/>
    <w:pPr>
      <w:tabs>
        <w:tab w:val="center" w:pos="4536"/>
        <w:tab w:val="right" w:pos="9072"/>
      </w:tabs>
    </w:pPr>
    <w:rPr>
      <w:b/>
      <w:noProof/>
    </w:rPr>
  </w:style>
  <w:style w:type="paragraph" w:styleId="Voettekst">
    <w:name w:val="footer"/>
    <w:basedOn w:val="Standaard"/>
    <w:rsid w:val="00416754"/>
    <w:pPr>
      <w:tabs>
        <w:tab w:val="center" w:pos="4536"/>
        <w:tab w:val="right" w:pos="9072"/>
      </w:tabs>
      <w:spacing w:line="170" w:lineRule="exact"/>
    </w:pPr>
    <w:rPr>
      <w:noProof/>
      <w:sz w:val="14"/>
    </w:rPr>
  </w:style>
  <w:style w:type="paragraph" w:styleId="Inhopg4">
    <w:name w:val="toc 4"/>
    <w:basedOn w:val="Standaard"/>
    <w:next w:val="Standaard"/>
    <w:semiHidden/>
    <w:rsid w:val="00416754"/>
    <w:pPr>
      <w:tabs>
        <w:tab w:val="right" w:leader="dot" w:pos="8505"/>
      </w:tabs>
      <w:ind w:left="660"/>
    </w:pPr>
  </w:style>
  <w:style w:type="paragraph" w:styleId="Inhopg5">
    <w:name w:val="toc 5"/>
    <w:basedOn w:val="Standaard"/>
    <w:next w:val="Standaard"/>
    <w:semiHidden/>
    <w:rsid w:val="00416754"/>
    <w:pPr>
      <w:tabs>
        <w:tab w:val="right" w:leader="dot" w:pos="8505"/>
      </w:tabs>
      <w:ind w:left="880"/>
    </w:pPr>
  </w:style>
  <w:style w:type="paragraph" w:styleId="Inhopg6">
    <w:name w:val="toc 6"/>
    <w:basedOn w:val="Standaard"/>
    <w:next w:val="Standaard"/>
    <w:semiHidden/>
    <w:rsid w:val="00416754"/>
    <w:pPr>
      <w:tabs>
        <w:tab w:val="right" w:leader="dot" w:pos="8505"/>
      </w:tabs>
      <w:ind w:left="1100"/>
    </w:pPr>
  </w:style>
  <w:style w:type="paragraph" w:styleId="Inhopg7">
    <w:name w:val="toc 7"/>
    <w:basedOn w:val="Standaard"/>
    <w:next w:val="Standaard"/>
    <w:semiHidden/>
    <w:rsid w:val="00416754"/>
    <w:pPr>
      <w:tabs>
        <w:tab w:val="right" w:leader="dot" w:pos="8505"/>
      </w:tabs>
      <w:ind w:left="1320"/>
    </w:pPr>
  </w:style>
  <w:style w:type="paragraph" w:styleId="Inhopg8">
    <w:name w:val="toc 8"/>
    <w:basedOn w:val="Standaard"/>
    <w:next w:val="Standaard"/>
    <w:semiHidden/>
    <w:rsid w:val="00416754"/>
    <w:pPr>
      <w:tabs>
        <w:tab w:val="right" w:leader="dot" w:pos="8505"/>
      </w:tabs>
      <w:ind w:left="1540"/>
    </w:pPr>
  </w:style>
  <w:style w:type="paragraph" w:styleId="Inhopg9">
    <w:name w:val="toc 9"/>
    <w:basedOn w:val="Standaard"/>
    <w:next w:val="Standaard"/>
    <w:semiHidden/>
    <w:rsid w:val="00416754"/>
    <w:pPr>
      <w:tabs>
        <w:tab w:val="right" w:leader="dot" w:pos="8505"/>
      </w:tabs>
      <w:ind w:left="1760"/>
    </w:pPr>
  </w:style>
  <w:style w:type="paragraph" w:customStyle="1" w:styleId="HeadingX">
    <w:name w:val="Heading X"/>
    <w:basedOn w:val="Standaard"/>
    <w:next w:val="Standaard"/>
    <w:rsid w:val="00416754"/>
    <w:pPr>
      <w:spacing w:after="60"/>
    </w:pPr>
    <w:rPr>
      <w:b/>
    </w:rPr>
  </w:style>
  <w:style w:type="character" w:styleId="Paginanummer">
    <w:name w:val="page number"/>
    <w:basedOn w:val="Standaardalinea-lettertype"/>
    <w:rsid w:val="00416754"/>
  </w:style>
  <w:style w:type="paragraph" w:styleId="Index9">
    <w:name w:val="index 9"/>
    <w:basedOn w:val="Standaard"/>
    <w:next w:val="Standaard"/>
    <w:semiHidden/>
    <w:rsid w:val="00416754"/>
    <w:pPr>
      <w:tabs>
        <w:tab w:val="right" w:leader="dot" w:pos="8505"/>
      </w:tabs>
      <w:ind w:left="1979" w:hanging="221"/>
    </w:pPr>
  </w:style>
  <w:style w:type="paragraph" w:customStyle="1" w:styleId="Heading0">
    <w:name w:val="Heading 0"/>
    <w:basedOn w:val="Kop1"/>
    <w:next w:val="Standaard"/>
    <w:rsid w:val="00416754"/>
    <w:pPr>
      <w:outlineLvl w:val="9"/>
    </w:pPr>
  </w:style>
  <w:style w:type="paragraph" w:customStyle="1" w:styleId="TextLeft">
    <w:name w:val="Text Left"/>
    <w:basedOn w:val="Standaard"/>
    <w:rsid w:val="00416754"/>
    <w:pPr>
      <w:widowControl w:val="0"/>
      <w:suppressAutoHyphens/>
      <w:overflowPunct w:val="0"/>
      <w:autoSpaceDE w:val="0"/>
      <w:autoSpaceDN w:val="0"/>
      <w:adjustRightInd w:val="0"/>
      <w:textAlignment w:val="baseline"/>
    </w:pPr>
  </w:style>
  <w:style w:type="paragraph" w:customStyle="1" w:styleId="DHVWerkmij">
    <w:name w:val="DHVWerkmij"/>
    <w:basedOn w:val="Standaard"/>
    <w:next w:val="Standaard"/>
    <w:rsid w:val="00416754"/>
    <w:pPr>
      <w:spacing w:line="240" w:lineRule="auto"/>
    </w:pPr>
    <w:rPr>
      <w:spacing w:val="30"/>
      <w:sz w:val="28"/>
    </w:rPr>
  </w:style>
  <w:style w:type="paragraph" w:styleId="Bijschrift">
    <w:name w:val="caption"/>
    <w:basedOn w:val="Standaard"/>
    <w:next w:val="Standaard"/>
    <w:uiPriority w:val="35"/>
    <w:qFormat/>
    <w:rsid w:val="00416754"/>
    <w:pPr>
      <w:spacing w:before="60"/>
    </w:pPr>
    <w:rPr>
      <w:b/>
    </w:rPr>
  </w:style>
  <w:style w:type="paragraph" w:customStyle="1" w:styleId="Bullet3">
    <w:name w:val="Bullet 3"/>
    <w:basedOn w:val="Standaard"/>
    <w:rsid w:val="00416754"/>
    <w:pPr>
      <w:numPr>
        <w:numId w:val="4"/>
      </w:numPr>
    </w:pPr>
  </w:style>
  <w:style w:type="paragraph" w:customStyle="1" w:styleId="NormalSingle">
    <w:name w:val="NormalSingle"/>
    <w:basedOn w:val="Standaard"/>
    <w:next w:val="Standaard"/>
    <w:rsid w:val="00416754"/>
    <w:pPr>
      <w:spacing w:line="240" w:lineRule="auto"/>
    </w:pPr>
  </w:style>
  <w:style w:type="paragraph" w:customStyle="1" w:styleId="HeadingXSingle">
    <w:name w:val="Heading XSingle"/>
    <w:basedOn w:val="HeadingX"/>
    <w:next w:val="NormalSingle"/>
    <w:rsid w:val="00416754"/>
    <w:pPr>
      <w:spacing w:line="240" w:lineRule="auto"/>
    </w:pPr>
  </w:style>
  <w:style w:type="paragraph" w:customStyle="1" w:styleId="DHVadresregel">
    <w:name w:val="DHVadresregel"/>
    <w:basedOn w:val="Standaard"/>
    <w:next w:val="Standaard"/>
    <w:rsid w:val="00416754"/>
  </w:style>
  <w:style w:type="paragraph" w:styleId="Eindnoottekst">
    <w:name w:val="endnote text"/>
    <w:basedOn w:val="Standaard"/>
    <w:semiHidden/>
    <w:rsid w:val="00416754"/>
  </w:style>
  <w:style w:type="paragraph" w:styleId="Voetnoottekst">
    <w:name w:val="footnote text"/>
    <w:basedOn w:val="Standaard"/>
    <w:link w:val="VoetnoottekstChar"/>
    <w:semiHidden/>
    <w:rsid w:val="00416754"/>
  </w:style>
  <w:style w:type="paragraph" w:styleId="Ballontekst">
    <w:name w:val="Balloon Text"/>
    <w:basedOn w:val="Standaard"/>
    <w:link w:val="BallontekstChar"/>
    <w:rsid w:val="00F273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F273C3"/>
    <w:rPr>
      <w:rFonts w:ascii="Tahoma" w:hAnsi="Tahoma" w:cs="Tahoma"/>
      <w:sz w:val="16"/>
      <w:szCs w:val="16"/>
      <w:lang w:eastAsia="en-US"/>
    </w:rPr>
  </w:style>
  <w:style w:type="character" w:styleId="Verwijzingopmerking">
    <w:name w:val="annotation reference"/>
    <w:uiPriority w:val="99"/>
    <w:rsid w:val="0034107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34107A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4107A"/>
    <w:rPr>
      <w:rFonts w:ascii="Arial" w:hAnsi="Arial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34107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34107A"/>
    <w:rPr>
      <w:rFonts w:ascii="Arial" w:hAnsi="Arial"/>
      <w:b/>
      <w:bCs/>
      <w:lang w:eastAsia="en-US"/>
    </w:rPr>
  </w:style>
  <w:style w:type="paragraph" w:styleId="Plattetekst">
    <w:name w:val="Body Text"/>
    <w:basedOn w:val="Standaard"/>
    <w:link w:val="PlattetekstChar"/>
    <w:uiPriority w:val="99"/>
    <w:rsid w:val="0030128B"/>
    <w:pPr>
      <w:spacing w:line="260" w:lineRule="atLeast"/>
    </w:pPr>
    <w:rPr>
      <w:sz w:val="21"/>
      <w:lang w:val="en-GB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30128B"/>
    <w:rPr>
      <w:rFonts w:ascii="Arial" w:hAnsi="Arial"/>
      <w:sz w:val="21"/>
      <w:lang w:val="en-GB" w:eastAsia="en-US"/>
    </w:rPr>
  </w:style>
  <w:style w:type="paragraph" w:customStyle="1" w:styleId="Bullet30">
    <w:name w:val="Bullet3"/>
    <w:basedOn w:val="Plattetekst"/>
    <w:rsid w:val="0030128B"/>
    <w:pPr>
      <w:numPr>
        <w:numId w:val="5"/>
      </w:numPr>
      <w:tabs>
        <w:tab w:val="clear" w:pos="1040"/>
        <w:tab w:val="num" w:pos="360"/>
      </w:tabs>
      <w:ind w:left="0" w:firstLine="0"/>
    </w:pPr>
  </w:style>
  <w:style w:type="paragraph" w:styleId="Lijstalinea">
    <w:name w:val="List Paragraph"/>
    <w:basedOn w:val="Standaard"/>
    <w:uiPriority w:val="34"/>
    <w:qFormat/>
    <w:rsid w:val="00073C04"/>
    <w:pPr>
      <w:spacing w:line="260" w:lineRule="atLeast"/>
      <w:contextualSpacing/>
    </w:pPr>
    <w:rPr>
      <w:lang w:val="en-GB"/>
    </w:rPr>
  </w:style>
  <w:style w:type="character" w:styleId="Hyperlink">
    <w:name w:val="Hyperlink"/>
    <w:uiPriority w:val="99"/>
    <w:rsid w:val="00252227"/>
    <w:rPr>
      <w:color w:val="0000FF"/>
      <w:u w:val="single"/>
    </w:rPr>
  </w:style>
  <w:style w:type="paragraph" w:customStyle="1" w:styleId="Bullet1">
    <w:name w:val="Bullet1"/>
    <w:basedOn w:val="Plattetekst"/>
    <w:rsid w:val="005E0085"/>
    <w:pPr>
      <w:numPr>
        <w:numId w:val="6"/>
      </w:numPr>
      <w:ind w:left="0" w:firstLine="0"/>
    </w:pPr>
  </w:style>
  <w:style w:type="character" w:customStyle="1" w:styleId="KoptekstChar">
    <w:name w:val="Koptekst Char"/>
    <w:basedOn w:val="Standaardalinea-lettertype"/>
    <w:link w:val="Koptekst"/>
    <w:rsid w:val="00097F0A"/>
    <w:rPr>
      <w:rFonts w:ascii="Arial" w:hAnsi="Arial"/>
      <w:b/>
      <w:noProof/>
      <w:sz w:val="18"/>
      <w:lang w:eastAsia="en-US"/>
    </w:rPr>
  </w:style>
  <w:style w:type="table" w:styleId="Tabelraster">
    <w:name w:val="Table Grid"/>
    <w:basedOn w:val="Standaardtabel"/>
    <w:uiPriority w:val="59"/>
    <w:rsid w:val="005C01E5"/>
    <w:rPr>
      <w:rFonts w:ascii="Cambria" w:eastAsia="MS Mincho" w:hAnsi="Cambria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15B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Kop2Char">
    <w:name w:val="Kop 2 Char"/>
    <w:aliases w:val="Paragraafkop Char,Pargagraaf Char,paragraaf Char,Reset numbering Char,Bijlage Char,Paragraaf Char,Kop vet Char,Hoofd 2 Char"/>
    <w:basedOn w:val="Standaardalinea-lettertype"/>
    <w:link w:val="Kop2"/>
    <w:rsid w:val="00210AC8"/>
    <w:rPr>
      <w:rFonts w:ascii="Arial" w:hAnsi="Arial"/>
      <w:b/>
      <w:sz w:val="22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A74DD7"/>
    <w:rPr>
      <w:color w:val="808080"/>
    </w:rPr>
  </w:style>
  <w:style w:type="paragraph" w:styleId="Lijst">
    <w:name w:val="List"/>
    <w:basedOn w:val="Standaard"/>
    <w:rsid w:val="00F8734C"/>
    <w:pPr>
      <w:spacing w:line="240" w:lineRule="auto"/>
      <w:ind w:left="283" w:hanging="283"/>
    </w:pPr>
    <w:rPr>
      <w:rFonts w:ascii="Times New Roman" w:hAnsi="Times New Roman"/>
      <w:sz w:val="22"/>
      <w:lang w:eastAsia="nl-NL"/>
    </w:rPr>
  </w:style>
  <w:style w:type="character" w:customStyle="1" w:styleId="Kop3Char">
    <w:name w:val="Kop 3 Char"/>
    <w:aliases w:val="Subparagraafkop Char,subparagraaf Char,Level 1 - 1 Char,Voorwoord Char,Subparagraaf Char,TbsKop 3 Char"/>
    <w:basedOn w:val="Standaardalinea-lettertype"/>
    <w:link w:val="Kop3"/>
    <w:rsid w:val="00862E70"/>
    <w:rPr>
      <w:rFonts w:ascii="Arial" w:hAnsi="Arial"/>
      <w:b/>
      <w:sz w:val="22"/>
      <w:lang w:eastAsia="en-US"/>
    </w:rPr>
  </w:style>
  <w:style w:type="paragraph" w:styleId="Revisie">
    <w:name w:val="Revision"/>
    <w:hidden/>
    <w:uiPriority w:val="99"/>
    <w:semiHidden/>
    <w:rsid w:val="00776BBD"/>
    <w:rPr>
      <w:rFonts w:ascii="Arial" w:hAnsi="Arial"/>
      <w:sz w:val="18"/>
      <w:lang w:eastAsia="en-US"/>
    </w:rPr>
  </w:style>
  <w:style w:type="character" w:styleId="Voetnootmarkering">
    <w:name w:val="footnote reference"/>
    <w:basedOn w:val="Standaardalinea-lettertype"/>
    <w:rsid w:val="008F1393"/>
    <w:rPr>
      <w:vertAlign w:val="superscript"/>
    </w:rPr>
  </w:style>
  <w:style w:type="paragraph" w:styleId="Lijst2">
    <w:name w:val="List 2"/>
    <w:basedOn w:val="Standaard"/>
    <w:rsid w:val="009A785A"/>
    <w:pPr>
      <w:ind w:left="566" w:hanging="283"/>
      <w:contextualSpacing/>
    </w:pPr>
  </w:style>
  <w:style w:type="paragraph" w:styleId="Lijstnummering3">
    <w:name w:val="List Number 3"/>
    <w:basedOn w:val="Standaard"/>
    <w:rsid w:val="009A785A"/>
    <w:pPr>
      <w:numPr>
        <w:numId w:val="38"/>
      </w:numPr>
      <w:tabs>
        <w:tab w:val="left" w:pos="1418"/>
        <w:tab w:val="left" w:pos="2835"/>
        <w:tab w:val="left" w:pos="4253"/>
        <w:tab w:val="left" w:pos="5670"/>
        <w:tab w:val="left" w:pos="7088"/>
      </w:tabs>
      <w:spacing w:line="284" w:lineRule="atLeast"/>
    </w:pPr>
    <w:rPr>
      <w:szCs w:val="19"/>
      <w:lang w:eastAsia="nl-NL"/>
    </w:rPr>
  </w:style>
  <w:style w:type="paragraph" w:styleId="Geenafstand">
    <w:name w:val="No Spacing"/>
    <w:uiPriority w:val="1"/>
    <w:qFormat/>
    <w:rsid w:val="00053F15"/>
    <w:rPr>
      <w:sz w:val="22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676B11"/>
    <w:rPr>
      <w:rFonts w:ascii="Arial" w:hAnsi="Arial"/>
      <w:sz w:val="18"/>
      <w:lang w:eastAsia="en-US"/>
    </w:rPr>
  </w:style>
  <w:style w:type="character" w:customStyle="1" w:styleId="fontstyle01">
    <w:name w:val="fontstyle01"/>
    <w:basedOn w:val="Standaardalinea-lettertype"/>
    <w:rsid w:val="00BE4626"/>
    <w:rPr>
      <w:rFonts w:ascii="Verdana" w:hAnsi="Verdan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Standaardalinea-lettertype"/>
    <w:rsid w:val="00BE4626"/>
    <w:rPr>
      <w:rFonts w:ascii="Verdana-Bold" w:hAnsi="Verdana-Bold" w:hint="default"/>
      <w:b/>
      <w:bCs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3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55915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91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759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4136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1516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9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dhvstyle\template\report\re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A4F1FF-E9DC-4572-B747-552E734DD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</Template>
  <TotalTime>0</TotalTime>
  <Pages>2</Pages>
  <Words>528</Words>
  <Characters>2909</Characters>
  <Application>Microsoft Office Word</Application>
  <DocSecurity>0</DocSecurity>
  <Lines>24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Antea Group</Company>
  <LinksUpToDate>false</LinksUpToDate>
  <CharactersWithSpaces>3431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Hamminga Margje, M.</dc:creator>
  <cp:lastModifiedBy>Steenis, Teus van</cp:lastModifiedBy>
  <cp:revision>2</cp:revision>
  <cp:lastPrinted>2018-01-11T12:35:00Z</cp:lastPrinted>
  <dcterms:created xsi:type="dcterms:W3CDTF">2018-04-08T09:43:00Z</dcterms:created>
  <dcterms:modified xsi:type="dcterms:W3CDTF">2018-04-08T09:43:00Z</dcterms:modified>
</cp:coreProperties>
</file>