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A5133" w14:textId="03DE4BCD" w:rsidR="003C224F" w:rsidRPr="00F82F2F" w:rsidRDefault="00690B15" w:rsidP="00630EFD">
      <w:pPr>
        <w:pStyle w:val="Heading1"/>
        <w:numPr>
          <w:ilvl w:val="0"/>
          <w:numId w:val="0"/>
        </w:numPr>
        <w:spacing w:before="0" w:after="0" w:line="240" w:lineRule="auto"/>
        <w:rPr>
          <w:rFonts w:asciiTheme="minorHAnsi" w:hAnsiTheme="minorHAnsi"/>
          <w:color w:val="auto"/>
          <w:sz w:val="26"/>
          <w:szCs w:val="26"/>
        </w:rPr>
      </w:pPr>
      <w:r>
        <w:rPr>
          <w:rFonts w:asciiTheme="minorHAnsi" w:hAnsiTheme="minorHAnsi"/>
          <w:color w:val="auto"/>
          <w:sz w:val="26"/>
          <w:szCs w:val="26"/>
        </w:rPr>
        <w:t xml:space="preserve">Bijlage 6 </w:t>
      </w:r>
      <w:r w:rsidR="00AC676D">
        <w:rPr>
          <w:rFonts w:asciiTheme="minorHAnsi" w:hAnsiTheme="minorHAnsi"/>
          <w:color w:val="auto"/>
          <w:sz w:val="26"/>
          <w:szCs w:val="26"/>
        </w:rPr>
        <w:t xml:space="preserve">- </w:t>
      </w:r>
      <w:r w:rsidR="00FC0D3A" w:rsidRPr="00F82F2F">
        <w:rPr>
          <w:rFonts w:asciiTheme="minorHAnsi" w:hAnsiTheme="minorHAnsi"/>
          <w:color w:val="auto"/>
          <w:sz w:val="26"/>
          <w:szCs w:val="26"/>
        </w:rPr>
        <w:t>O</w:t>
      </w:r>
      <w:r w:rsidR="00F0598A">
        <w:rPr>
          <w:rFonts w:asciiTheme="minorHAnsi" w:hAnsiTheme="minorHAnsi"/>
          <w:color w:val="auto"/>
          <w:sz w:val="26"/>
          <w:szCs w:val="26"/>
        </w:rPr>
        <w:t>pgave referentieprojecten</w:t>
      </w:r>
      <w:r w:rsidR="00FC0D3A" w:rsidRPr="00F82F2F">
        <w:rPr>
          <w:rFonts w:asciiTheme="minorHAnsi" w:hAnsiTheme="minorHAnsi"/>
          <w:color w:val="auto"/>
          <w:sz w:val="26"/>
          <w:szCs w:val="26"/>
        </w:rPr>
        <w:t xml:space="preserve"> </w:t>
      </w:r>
      <w:r w:rsidR="0036291A">
        <w:rPr>
          <w:rFonts w:asciiTheme="minorHAnsi" w:hAnsiTheme="minorHAnsi"/>
          <w:color w:val="auto"/>
          <w:sz w:val="26"/>
          <w:szCs w:val="26"/>
        </w:rPr>
        <w:t>kerncompetenties Europese Openbare aanbesteding “</w:t>
      </w:r>
      <w:r w:rsidR="00AC676D" w:rsidRPr="00AC676D">
        <w:rPr>
          <w:rFonts w:asciiTheme="minorHAnsi" w:hAnsiTheme="minorHAnsi"/>
          <w:color w:val="auto"/>
          <w:sz w:val="26"/>
          <w:szCs w:val="26"/>
        </w:rPr>
        <w:t xml:space="preserve">Uitzendkrachten en brokerfunctie (arbeidsbemiddeling) voor inhuur van ZZP-ers” </w:t>
      </w:r>
    </w:p>
    <w:p w14:paraId="22A9BC2A" w14:textId="77777777" w:rsidR="007B5AC3" w:rsidRPr="007B5AC3" w:rsidRDefault="007B5AC3" w:rsidP="007B5AC3">
      <w:pPr>
        <w:rPr>
          <w:lang w:eastAsia="en-US"/>
        </w:rPr>
      </w:pPr>
    </w:p>
    <w:p w14:paraId="64A4584B" w14:textId="77777777" w:rsidR="00FE7AAD" w:rsidRPr="007B5AC3" w:rsidRDefault="00FC0D3A" w:rsidP="00FE7AAD">
      <w:pPr>
        <w:rPr>
          <w:rFonts w:asciiTheme="minorHAnsi" w:hAnsiTheme="minorHAnsi"/>
          <w:sz w:val="22"/>
          <w:szCs w:val="22"/>
        </w:rPr>
      </w:pPr>
      <w:r w:rsidRPr="007B5AC3">
        <w:rPr>
          <w:rFonts w:asciiTheme="minorHAnsi" w:hAnsiTheme="minorHAnsi"/>
          <w:sz w:val="22"/>
          <w:szCs w:val="22"/>
        </w:rPr>
        <w:t xml:space="preserve">U dient het </w:t>
      </w:r>
      <w:r w:rsidR="00FE7AAD" w:rsidRPr="007B5AC3">
        <w:rPr>
          <w:rFonts w:asciiTheme="minorHAnsi" w:hAnsiTheme="minorHAnsi"/>
          <w:sz w:val="22"/>
          <w:szCs w:val="22"/>
        </w:rPr>
        <w:t>formulier</w:t>
      </w:r>
      <w:r w:rsidR="00630EFD">
        <w:rPr>
          <w:rFonts w:asciiTheme="minorHAnsi" w:hAnsiTheme="minorHAnsi"/>
          <w:sz w:val="22"/>
          <w:szCs w:val="22"/>
        </w:rPr>
        <w:t xml:space="preserve">, per perceel, </w:t>
      </w:r>
      <w:r w:rsidR="007B5AC3" w:rsidRPr="007B5AC3">
        <w:rPr>
          <w:rFonts w:asciiTheme="minorHAnsi" w:hAnsiTheme="minorHAnsi"/>
          <w:sz w:val="22"/>
          <w:szCs w:val="22"/>
        </w:rPr>
        <w:t xml:space="preserve">geheel </w:t>
      </w:r>
      <w:r w:rsidR="00FE7AAD" w:rsidRPr="007B5AC3">
        <w:rPr>
          <w:rFonts w:asciiTheme="minorHAnsi" w:hAnsiTheme="minorHAnsi"/>
          <w:sz w:val="22"/>
          <w:szCs w:val="22"/>
        </w:rPr>
        <w:t>in te vullen.</w:t>
      </w:r>
    </w:p>
    <w:tbl>
      <w:tblPr>
        <w:tblStyle w:val="GridTable4-Accent11"/>
        <w:tblW w:w="9322" w:type="dxa"/>
        <w:tblLook w:val="06A0" w:firstRow="1" w:lastRow="0" w:firstColumn="1" w:lastColumn="0" w:noHBand="1" w:noVBand="1"/>
      </w:tblPr>
      <w:tblGrid>
        <w:gridCol w:w="2376"/>
        <w:gridCol w:w="2835"/>
        <w:gridCol w:w="4111"/>
      </w:tblGrid>
      <w:tr w:rsidR="007B5AC3" w:rsidRPr="007B5AC3" w14:paraId="0C0CE4B2" w14:textId="77777777" w:rsidTr="003629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</w:tcPr>
          <w:p w14:paraId="0FDC2890" w14:textId="77777777" w:rsidR="007B5AC3" w:rsidRPr="007B5AC3" w:rsidRDefault="007B5AC3" w:rsidP="00E43F76">
            <w:pPr>
              <w:rPr>
                <w:rFonts w:asciiTheme="minorHAnsi" w:hAnsiTheme="minorHAnsi" w:cs="Lucida Sans Unicode"/>
                <w:b w:val="0"/>
                <w:bCs w:val="0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Referentie behoort toe aan: &lt;naam inschrijver/combinant/onderaannemer&gt;</w:t>
            </w:r>
          </w:p>
        </w:tc>
      </w:tr>
      <w:tr w:rsidR="00FC0D3A" w:rsidRPr="007B5AC3" w14:paraId="69BF3BF8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</w:tcPr>
          <w:p w14:paraId="65AE45F9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Naam en omschrijving van het project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: </w:t>
            </w:r>
          </w:p>
        </w:tc>
      </w:tr>
      <w:tr w:rsidR="00FC0D3A" w:rsidRPr="007B5AC3" w14:paraId="5176DE11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686C831D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NAW-gegevens project</w:t>
            </w:r>
          </w:p>
        </w:tc>
        <w:tc>
          <w:tcPr>
            <w:tcW w:w="2835" w:type="dxa"/>
          </w:tcPr>
          <w:p w14:paraId="25EEF090" w14:textId="77777777" w:rsidR="00FC0D3A" w:rsidRPr="007B5AC3" w:rsidRDefault="00FC0D3A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t xml:space="preserve">Organisatie </w:t>
            </w:r>
          </w:p>
        </w:tc>
        <w:tc>
          <w:tcPr>
            <w:tcW w:w="4111" w:type="dxa"/>
          </w:tcPr>
          <w:p w14:paraId="5A8F95E8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76074366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58320485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1E45410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Contactpersoon</w:t>
            </w:r>
          </w:p>
        </w:tc>
        <w:tc>
          <w:tcPr>
            <w:tcW w:w="4111" w:type="dxa"/>
          </w:tcPr>
          <w:p w14:paraId="7F7992F2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49E74350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0FB19911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B49E224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Telefoonnummer</w:t>
            </w:r>
          </w:p>
        </w:tc>
        <w:tc>
          <w:tcPr>
            <w:tcW w:w="4111" w:type="dxa"/>
          </w:tcPr>
          <w:p w14:paraId="4C754510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7C2A985A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480E3F5C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5A18A74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E-mailadres</w:t>
            </w:r>
          </w:p>
        </w:tc>
        <w:tc>
          <w:tcPr>
            <w:tcW w:w="4111" w:type="dxa"/>
          </w:tcPr>
          <w:p w14:paraId="014982C6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3D64509A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923BE45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Omzet van het project</w:t>
            </w:r>
          </w:p>
        </w:tc>
        <w:tc>
          <w:tcPr>
            <w:tcW w:w="2835" w:type="dxa"/>
          </w:tcPr>
          <w:p w14:paraId="3B47089A" w14:textId="77777777" w:rsidR="00FC0D3A" w:rsidRPr="007B5AC3" w:rsidRDefault="00682BE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Het </w:t>
            </w:r>
            <w:r w:rsidR="00FC0D3A" w:rsidRPr="007B5AC3">
              <w:rPr>
                <w:rFonts w:asciiTheme="minorHAnsi" w:hAnsiTheme="minorHAnsi" w:cs="Lucida Sans Unicode"/>
                <w:sz w:val="22"/>
                <w:szCs w:val="22"/>
              </w:rPr>
              <w:t>omzet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bedrag </w:t>
            </w:r>
            <w:r w:rsidR="00FC0D3A" w:rsidRPr="007B5AC3">
              <w:rPr>
                <w:rFonts w:asciiTheme="minorHAnsi" w:hAnsiTheme="minorHAnsi" w:cs="Lucida Sans Unicode"/>
                <w:sz w:val="22"/>
                <w:szCs w:val="22"/>
              </w:rPr>
              <w:t>per jaar</w:t>
            </w:r>
          </w:p>
        </w:tc>
        <w:tc>
          <w:tcPr>
            <w:tcW w:w="4111" w:type="dxa"/>
          </w:tcPr>
          <w:p w14:paraId="2F21C3E1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18D40573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4C74F0D2" w14:textId="77777777" w:rsidR="00FC0D3A" w:rsidRPr="007B5AC3" w:rsidRDefault="00FC0D3A" w:rsidP="00FC0D3A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Looptijd van het project</w:t>
            </w:r>
          </w:p>
        </w:tc>
        <w:tc>
          <w:tcPr>
            <w:tcW w:w="2835" w:type="dxa"/>
          </w:tcPr>
          <w:p w14:paraId="3D479011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Datum aanvang project</w:t>
            </w:r>
          </w:p>
        </w:tc>
        <w:tc>
          <w:tcPr>
            <w:tcW w:w="4111" w:type="dxa"/>
          </w:tcPr>
          <w:p w14:paraId="7D6EA59A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190E7A67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18E1D409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A902D25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Datum afronding project</w:t>
            </w:r>
          </w:p>
        </w:tc>
        <w:tc>
          <w:tcPr>
            <w:tcW w:w="4111" w:type="dxa"/>
          </w:tcPr>
          <w:p w14:paraId="7820B00A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00735571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5B7A842D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Eventuele </w:t>
            </w:r>
            <w:r w:rsidR="0036291A">
              <w:rPr>
                <w:rFonts w:asciiTheme="minorHAnsi" w:hAnsiTheme="minorHAnsi" w:cs="Lucida Sans Unicode"/>
                <w:sz w:val="22"/>
                <w:szCs w:val="22"/>
              </w:rPr>
              <w:t xml:space="preserve">combinatie/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onderaanneming</w:t>
            </w:r>
          </w:p>
        </w:tc>
        <w:tc>
          <w:tcPr>
            <w:tcW w:w="2835" w:type="dxa"/>
          </w:tcPr>
          <w:p w14:paraId="062DAC7C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Naam onderaannemer</w:t>
            </w:r>
            <w:r w:rsidR="007B5AC3">
              <w:rPr>
                <w:rFonts w:asciiTheme="minorHAnsi" w:hAnsiTheme="minorHAnsi" w:cs="Lucida Sans Unicode"/>
                <w:sz w:val="22"/>
                <w:szCs w:val="22"/>
              </w:rPr>
              <w:t>(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s</w:t>
            </w:r>
            <w:r w:rsidR="007B5AC3">
              <w:rPr>
                <w:rFonts w:asciiTheme="minorHAnsi" w:hAnsiTheme="minorHAnsi" w:cs="Lucida Sans Unicode"/>
                <w:sz w:val="22"/>
                <w:szCs w:val="22"/>
              </w:rPr>
              <w:t>)</w:t>
            </w:r>
          </w:p>
        </w:tc>
        <w:tc>
          <w:tcPr>
            <w:tcW w:w="4111" w:type="dxa"/>
          </w:tcPr>
          <w:p w14:paraId="213EC75F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16C407B8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63A17FEE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5B5A9EC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Adres onderaannemer(s)</w:t>
            </w:r>
          </w:p>
        </w:tc>
        <w:tc>
          <w:tcPr>
            <w:tcW w:w="4111" w:type="dxa"/>
          </w:tcPr>
          <w:p w14:paraId="6544AD95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4A52AD93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968E878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Werkzaamheden binnen het project</w:t>
            </w:r>
          </w:p>
        </w:tc>
        <w:tc>
          <w:tcPr>
            <w:tcW w:w="2835" w:type="dxa"/>
          </w:tcPr>
          <w:p w14:paraId="48AB4080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Korte beschrijving van de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uitgevoerde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werkzaamheden (geef eventueel ook aan welk deel 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hiervan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in onder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>-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aanneming is uitgevoerd)</w:t>
            </w:r>
          </w:p>
          <w:p w14:paraId="6CD6408B" w14:textId="77777777" w:rsidR="007B5AC3" w:rsidRPr="007B5AC3" w:rsidRDefault="007B5AC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727710B9" w14:textId="77777777" w:rsidR="007B5AC3" w:rsidRPr="007B5AC3" w:rsidRDefault="007B5AC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5CC98FB4" w14:textId="77777777" w:rsidR="00FC0D3A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3B9AC807" w14:textId="77777777" w:rsidR="00690B15" w:rsidRPr="007B5AC3" w:rsidRDefault="00690B1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4111" w:type="dxa"/>
          </w:tcPr>
          <w:p w14:paraId="3BF89401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690B15" w:rsidRPr="007B5AC3" w14:paraId="59DBC2AD" w14:textId="77777777" w:rsidTr="00630EFD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</w:tcPr>
          <w:p w14:paraId="25944211" w14:textId="77777777" w:rsidR="0041576B" w:rsidRDefault="00690B15" w:rsidP="0036291A">
            <w:pPr>
              <w:rPr>
                <w:rFonts w:asciiTheme="minorHAnsi" w:hAnsiTheme="minorHAnsi" w:cs="Lucida Sans Unicode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>Minimumeis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van het project</w:t>
            </w:r>
          </w:p>
          <w:p w14:paraId="60D9B79E" w14:textId="46F6B7BC" w:rsidR="00690B15" w:rsidRPr="007B5AC3" w:rsidRDefault="00F0598A" w:rsidP="0036291A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 </w:t>
            </w:r>
            <w:r w:rsidRPr="0041576B">
              <w:rPr>
                <w:rFonts w:asciiTheme="minorHAnsi" w:hAnsiTheme="minorHAnsi" w:cs="Lucida Sans Unicode"/>
                <w:sz w:val="22"/>
                <w:szCs w:val="22"/>
              </w:rPr>
              <w:t>(zie Beschrijvend Document</w:t>
            </w:r>
            <w:r w:rsidR="00690B15" w:rsidRPr="0041576B">
              <w:rPr>
                <w:rFonts w:asciiTheme="minorHAnsi" w:hAnsiTheme="minorHAnsi" w:cs="Lucida Sans Unicode"/>
                <w:sz w:val="22"/>
                <w:szCs w:val="22"/>
              </w:rPr>
              <w:t xml:space="preserve"> </w:t>
            </w:r>
            <w:r w:rsidR="00881FB4" w:rsidRPr="0041576B">
              <w:rPr>
                <w:rFonts w:asciiTheme="minorHAnsi" w:hAnsiTheme="minorHAnsi" w:cs="Lucida Sans Unicode"/>
                <w:sz w:val="22"/>
                <w:szCs w:val="22"/>
              </w:rPr>
              <w:t xml:space="preserve">pagina </w:t>
            </w:r>
            <w:r w:rsidR="00AC676D" w:rsidRPr="0041576B">
              <w:rPr>
                <w:rFonts w:asciiTheme="minorHAnsi" w:hAnsiTheme="minorHAnsi" w:cs="Lucida Sans Unicode"/>
                <w:sz w:val="22"/>
                <w:szCs w:val="22"/>
              </w:rPr>
              <w:t>2</w:t>
            </w:r>
            <w:r w:rsidR="00DD0695">
              <w:rPr>
                <w:rFonts w:asciiTheme="minorHAnsi" w:hAnsiTheme="minorHAnsi" w:cs="Lucida Sans Unicode"/>
                <w:sz w:val="22"/>
                <w:szCs w:val="22"/>
              </w:rPr>
              <w:t>4</w:t>
            </w:r>
            <w:r w:rsidR="00AC676D" w:rsidRPr="0041576B">
              <w:rPr>
                <w:rFonts w:asciiTheme="minorHAnsi" w:hAnsiTheme="minorHAnsi" w:cs="Lucida Sans Unicode"/>
                <w:sz w:val="22"/>
                <w:szCs w:val="22"/>
              </w:rPr>
              <w:t xml:space="preserve"> t/m 2</w:t>
            </w:r>
            <w:r w:rsidR="00DD0695">
              <w:rPr>
                <w:rFonts w:asciiTheme="minorHAnsi" w:hAnsiTheme="minorHAnsi" w:cs="Lucida Sans Unicode"/>
                <w:sz w:val="22"/>
                <w:szCs w:val="22"/>
              </w:rPr>
              <w:t>6</w:t>
            </w:r>
            <w:r w:rsidR="00690B15" w:rsidRPr="0041576B">
              <w:rPr>
                <w:rFonts w:asciiTheme="minorHAnsi" w:hAnsiTheme="minorHAnsi" w:cs="Lucida Sans Unicode"/>
                <w:sz w:val="22"/>
                <w:szCs w:val="22"/>
              </w:rPr>
              <w:t>):</w:t>
            </w:r>
          </w:p>
          <w:p w14:paraId="1B6612B9" w14:textId="43B749E9" w:rsidR="00690B15" w:rsidRPr="00630EFD" w:rsidRDefault="00690B15" w:rsidP="00690B15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35E91362" w14:textId="77777777" w:rsidR="00690B15" w:rsidRPr="00690B15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D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 o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ang 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an deze re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f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en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ti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eopd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ac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h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pacing w:val="1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betreft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 ten </w:t>
            </w:r>
            <w:r w:rsidRPr="00A439E1">
              <w:rPr>
                <w:rFonts w:ascii="Calibri" w:hAnsi="Calibri"/>
                <w:b/>
                <w:spacing w:val="-4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ins</w:t>
            </w:r>
            <w:r w:rsidRPr="00A439E1">
              <w:rPr>
                <w:rFonts w:ascii="Calibri" w:hAnsi="Calibri"/>
                <w:b/>
                <w:spacing w:val="-1"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e </w:t>
            </w:r>
            <w:r w:rsidR="006B7D65">
              <w:rPr>
                <w:rFonts w:ascii="Calibri" w:hAnsi="Calibri"/>
                <w:b/>
                <w:sz w:val="22"/>
                <w:szCs w:val="22"/>
              </w:rPr>
              <w:t>ervaring met het genoemde</w:t>
            </w:r>
          </w:p>
          <w:p w14:paraId="499957B7" w14:textId="77777777" w:rsidR="00690B15" w:rsidRPr="007B5AC3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EF3B7D">
              <w:rPr>
                <w:rFonts w:asciiTheme="minorHAnsi" w:hAnsiTheme="minorHAnsi"/>
                <w:sz w:val="22"/>
                <w:szCs w:val="22"/>
              </w:rPr>
            </w:r>
            <w:r w:rsidR="00EF3B7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1AC6DB67" w14:textId="77777777" w:rsidR="00690B15" w:rsidRPr="007B5AC3" w:rsidRDefault="00690B15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EF3B7D">
              <w:rPr>
                <w:rFonts w:asciiTheme="minorHAnsi" w:hAnsiTheme="minorHAnsi"/>
                <w:sz w:val="22"/>
                <w:szCs w:val="22"/>
              </w:rPr>
            </w:r>
            <w:r w:rsidR="00EF3B7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</w:tbl>
    <w:p w14:paraId="4620F22F" w14:textId="77777777" w:rsidR="00690B15" w:rsidRDefault="00E43F76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 w:rsidRPr="007B5AC3">
        <w:rPr>
          <w:rFonts w:asciiTheme="minorHAnsi" w:hAnsiTheme="minorHAnsi" w:cs="Arial"/>
          <w:sz w:val="22"/>
          <w:szCs w:val="22"/>
        </w:rPr>
        <w:t xml:space="preserve">Handtekening </w:t>
      </w:r>
      <w:r w:rsidR="00690B15">
        <w:rPr>
          <w:rFonts w:asciiTheme="minorHAnsi" w:hAnsiTheme="minorHAnsi" w:cs="Arial"/>
          <w:sz w:val="22"/>
          <w:szCs w:val="22"/>
        </w:rPr>
        <w:t>rechtsgeldig vertegenwoordiger I</w:t>
      </w:r>
      <w:r w:rsidRPr="007B5AC3">
        <w:rPr>
          <w:rFonts w:asciiTheme="minorHAnsi" w:hAnsiTheme="minorHAnsi" w:cs="Arial"/>
          <w:sz w:val="22"/>
          <w:szCs w:val="22"/>
        </w:rPr>
        <w:t>nschrijver:</w:t>
      </w:r>
      <w:r w:rsidR="00690B15">
        <w:rPr>
          <w:rFonts w:asciiTheme="minorHAnsi" w:hAnsiTheme="minorHAnsi" w:cs="Arial"/>
          <w:sz w:val="22"/>
          <w:szCs w:val="22"/>
        </w:rPr>
        <w:t xml:space="preserve"> </w:t>
      </w:r>
    </w:p>
    <w:p w14:paraId="78F7CA7D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4C845D20" w14:textId="16EB7804" w:rsidR="00630EFD" w:rsidRPr="005A7A63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</w:t>
      </w:r>
    </w:p>
    <w:p w14:paraId="0CF57A15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 w:rsidRPr="007B5AC3">
        <w:rPr>
          <w:rFonts w:asciiTheme="minorHAnsi" w:hAnsiTheme="minorHAnsi" w:cs="Arial"/>
          <w:sz w:val="22"/>
          <w:szCs w:val="22"/>
        </w:rPr>
        <w:t>Datum:</w:t>
      </w:r>
      <w:r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405928DB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Naam: 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3781405C" w14:textId="77777777" w:rsidR="00E43F76" w:rsidRPr="00630EFD" w:rsidRDefault="00690B15" w:rsidP="00630EFD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Functie: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sectPr w:rsidR="00E43F76" w:rsidRPr="00630EFD" w:rsidSect="00630E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DAC0A" w14:textId="77777777" w:rsidR="00606662" w:rsidRDefault="00606662">
      <w:r>
        <w:separator/>
      </w:r>
    </w:p>
    <w:p w14:paraId="46CDB195" w14:textId="77777777" w:rsidR="00606662" w:rsidRDefault="00606662"/>
    <w:p w14:paraId="5C227293" w14:textId="77777777" w:rsidR="00606662" w:rsidRDefault="00606662"/>
  </w:endnote>
  <w:endnote w:type="continuationSeparator" w:id="0">
    <w:p w14:paraId="79E9DDD6" w14:textId="77777777" w:rsidR="00606662" w:rsidRDefault="00606662">
      <w:r>
        <w:continuationSeparator/>
      </w:r>
    </w:p>
    <w:p w14:paraId="1BF04BBD" w14:textId="77777777" w:rsidR="00606662" w:rsidRDefault="00606662"/>
    <w:p w14:paraId="6C9641D6" w14:textId="77777777" w:rsidR="00606662" w:rsidRDefault="00606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7EBED" w14:textId="77777777" w:rsidR="00EF3B7D" w:rsidRDefault="00EF3B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47378" w14:textId="593364D8" w:rsidR="00630EFD" w:rsidRPr="00881FB4" w:rsidRDefault="00CB098E" w:rsidP="00881FB4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 xml:space="preserve">Opgave referentieprojecten behorend bij </w:t>
    </w:r>
    <w:r w:rsidR="00630EFD">
      <w:rPr>
        <w:rFonts w:asciiTheme="minorHAnsi" w:hAnsiTheme="minorHAnsi"/>
        <w:spacing w:val="-1"/>
        <w:sz w:val="16"/>
        <w:szCs w:val="16"/>
      </w:rPr>
      <w:t>Europese openbare aanbesteding ”</w:t>
    </w:r>
    <w:r w:rsidR="00AC676D" w:rsidRPr="00AC676D">
      <w:rPr>
        <w:rFonts w:asciiTheme="minorHAnsi" w:hAnsiTheme="minorHAnsi"/>
        <w:spacing w:val="-1"/>
        <w:sz w:val="16"/>
        <w:szCs w:val="16"/>
      </w:rPr>
      <w:t xml:space="preserve">Uitzendkrachten en brokerfunctie (arbeidsbemiddeling) voor inhuur van ZZP-ers”  </w:t>
    </w:r>
    <w:r w:rsidR="00CB59C7" w:rsidRPr="00AC676D">
      <w:rPr>
        <w:rFonts w:asciiTheme="minorHAnsi" w:hAnsiTheme="minorHAnsi"/>
        <w:spacing w:val="-1"/>
        <w:sz w:val="16"/>
        <w:szCs w:val="16"/>
      </w:rPr>
      <w:t>- Kenmerk</w:t>
    </w:r>
    <w:r w:rsidR="00EF3B7D">
      <w:rPr>
        <w:rFonts w:asciiTheme="minorHAnsi" w:hAnsiTheme="minorHAnsi"/>
        <w:color w:val="FF0000"/>
        <w:spacing w:val="-1"/>
        <w:sz w:val="16"/>
        <w:szCs w:val="16"/>
      </w:rPr>
      <w:t xml:space="preserve"> </w:t>
    </w:r>
    <w:r w:rsidR="00EF3B7D" w:rsidRPr="00EF3B7D">
      <w:rPr>
        <w:rFonts w:asciiTheme="minorHAnsi" w:hAnsiTheme="minorHAnsi"/>
        <w:spacing w:val="-1"/>
        <w:sz w:val="16"/>
        <w:szCs w:val="16"/>
      </w:rPr>
      <w:t>2021/033 VRM</w:t>
    </w:r>
  </w:p>
  <w:p w14:paraId="0F3EC8A5" w14:textId="77777777" w:rsidR="00682BEF" w:rsidRPr="00CB59C7" w:rsidRDefault="00CB59C7" w:rsidP="00CB59C7">
    <w:pPr>
      <w:pStyle w:val="Footer"/>
      <w:rPr>
        <w:rFonts w:asciiTheme="minorHAnsi" w:hAnsiTheme="minorHAnsi"/>
        <w:sz w:val="16"/>
        <w:szCs w:val="16"/>
        <w:lang w:val="en-GB"/>
      </w:rPr>
    </w:pPr>
    <w:r w:rsidRPr="00AC676D">
      <w:rPr>
        <w:rFonts w:asciiTheme="minorHAnsi" w:hAnsiTheme="minorHAnsi"/>
        <w:spacing w:val="-1"/>
        <w:sz w:val="16"/>
        <w:szCs w:val="16"/>
      </w:rPr>
      <w:tab/>
    </w:r>
    <w:r w:rsidRPr="00881FB4">
      <w:rPr>
        <w:rFonts w:asciiTheme="minorHAnsi" w:hAnsiTheme="minorHAnsi"/>
        <w:sz w:val="16"/>
        <w:szCs w:val="16"/>
      </w:rPr>
      <w:tab/>
      <w:t xml:space="preserve">pagina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PAGE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  <w:r w:rsidRPr="00CB59C7">
      <w:rPr>
        <w:rFonts w:asciiTheme="minorHAnsi" w:hAnsiTheme="minorHAnsi"/>
        <w:sz w:val="16"/>
        <w:szCs w:val="16"/>
        <w:lang w:val="en-GB"/>
      </w:rPr>
      <w:t xml:space="preserve"> van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NUMPAGES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310B9" w14:textId="77777777" w:rsidR="00EF3B7D" w:rsidRDefault="00EF3B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EEB5A" w14:textId="77777777" w:rsidR="00606662" w:rsidRDefault="00606662">
      <w:r>
        <w:separator/>
      </w:r>
    </w:p>
    <w:p w14:paraId="29E7C50C" w14:textId="77777777" w:rsidR="00606662" w:rsidRDefault="00606662"/>
    <w:p w14:paraId="3B7F1FD2" w14:textId="77777777" w:rsidR="00606662" w:rsidRDefault="00606662"/>
  </w:footnote>
  <w:footnote w:type="continuationSeparator" w:id="0">
    <w:p w14:paraId="40B37D08" w14:textId="77777777" w:rsidR="00606662" w:rsidRDefault="00606662">
      <w:r>
        <w:continuationSeparator/>
      </w:r>
    </w:p>
    <w:p w14:paraId="40D06855" w14:textId="77777777" w:rsidR="00606662" w:rsidRDefault="00606662"/>
    <w:p w14:paraId="163F6936" w14:textId="77777777" w:rsidR="00606662" w:rsidRDefault="00606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E7950" w14:textId="77777777" w:rsidR="00E43F76" w:rsidRDefault="00E43F76"/>
  <w:p w14:paraId="69E0E41A" w14:textId="77777777"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ECAEE" w14:textId="7A973C26" w:rsidR="00E43F76" w:rsidRDefault="005A7A63" w:rsidP="00D0784F">
    <w:pPr>
      <w:jc w:val="right"/>
    </w:pPr>
    <w:r w:rsidRPr="00602B6B">
      <w:rPr>
        <w:noProof/>
        <w:lang w:val="en-US" w:eastAsia="en-US"/>
      </w:rPr>
      <w:drawing>
        <wp:inline distT="0" distB="0" distL="0" distR="0" wp14:anchorId="1E5F0984" wp14:editId="740B8FC4">
          <wp:extent cx="1965960" cy="9296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92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3F76"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73E64" w14:textId="77777777"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5pt;height:50.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76B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A7A63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0EF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676D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0695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7D"/>
    <w:rsid w:val="00EF3BBD"/>
    <w:rsid w:val="00EF44D7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EE9D1F"/>
  <w15:docId w15:val="{9C59E79A-4538-4106-921E-9365CF51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E11100-5E99-4B1A-A70A-FFCC8A6D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8</TotalTime>
  <Pages>1</Pages>
  <Words>129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MyCompany</Company>
  <LinksUpToDate>false</LinksUpToDate>
  <CharactersWithSpaces>1169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Bakker - Dijkman, V.M. Ms.</cp:lastModifiedBy>
  <cp:revision>12</cp:revision>
  <cp:lastPrinted>2013-11-08T11:03:00Z</cp:lastPrinted>
  <dcterms:created xsi:type="dcterms:W3CDTF">2018-03-01T11:20:00Z</dcterms:created>
  <dcterms:modified xsi:type="dcterms:W3CDTF">2021-06-03T09:53:00Z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