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B3E9" w14:textId="2FCEB638" w:rsidR="00134D59" w:rsidRPr="00787A3A" w:rsidRDefault="004A70ED" w:rsidP="00233300">
      <w:pPr>
        <w:pStyle w:val="Kop1"/>
      </w:pPr>
      <w:bookmarkStart w:id="0" w:name="_Toc480280415"/>
      <w:bookmarkStart w:id="1" w:name="_Toc2280279"/>
      <w:bookmarkStart w:id="2" w:name="_Toc74061218"/>
      <w:r>
        <w:t xml:space="preserve">5. </w:t>
      </w:r>
      <w:r w:rsidR="00134D59" w:rsidRPr="00787A3A">
        <w:t>Overzicht te overleggen documenten</w:t>
      </w:r>
      <w:bookmarkEnd w:id="0"/>
      <w:bookmarkEnd w:id="1"/>
      <w:bookmarkEnd w:id="2"/>
    </w:p>
    <w:p w14:paraId="1217C199" w14:textId="1D838892" w:rsidR="00134D59" w:rsidRPr="00787A3A" w:rsidRDefault="00134D59" w:rsidP="00233300">
      <w:pPr>
        <w:rPr>
          <w:rFonts w:eastAsia="Arial"/>
        </w:rPr>
      </w:pPr>
      <w:bookmarkStart w:id="3" w:name="_Toc467919505"/>
      <w:bookmarkStart w:id="4" w:name="_Toc467926207"/>
      <w:bookmarkStart w:id="5" w:name="_Toc467929960"/>
      <w:bookmarkEnd w:id="3"/>
      <w:bookmarkEnd w:id="4"/>
      <w:bookmarkEnd w:id="5"/>
      <w:r w:rsidRPr="00787A3A">
        <w:rPr>
          <w:rFonts w:eastAsia="Arial"/>
        </w:rPr>
        <w:t>In de onderstaande tabel is samengevat welke documenten inschrijver bij inschrijving dient te overleggen, alsmede de documenten die de inschrijver</w:t>
      </w:r>
      <w:r w:rsidRPr="00787A3A">
        <w:rPr>
          <w:rFonts w:eastAsia="Arial"/>
          <w:color w:val="0000FF"/>
        </w:rPr>
        <w:t xml:space="preserve"> </w:t>
      </w:r>
      <w:r w:rsidRPr="00787A3A">
        <w:rPr>
          <w:rFonts w:eastAsia="Arial"/>
        </w:rPr>
        <w:t xml:space="preserve">aan wie </w:t>
      </w:r>
      <w:r w:rsidR="00B74B9E">
        <w:rPr>
          <w:rFonts w:eastAsia="Arial"/>
        </w:rPr>
        <w:t xml:space="preserve">Het </w:t>
      </w:r>
      <w:proofErr w:type="spellStart"/>
      <w:r w:rsidR="00B74B9E">
        <w:rPr>
          <w:rFonts w:eastAsia="Arial"/>
        </w:rPr>
        <w:t>Waterschapshuis</w:t>
      </w:r>
      <w:proofErr w:type="spellEnd"/>
      <w:r w:rsidRPr="00787A3A">
        <w:rPr>
          <w:rFonts w:eastAsia="Arial"/>
        </w:rPr>
        <w:t xml:space="preserve"> voornemens is te gunnen, binnen zeven kalenderdagen nadat het verzoek door </w:t>
      </w:r>
      <w:r w:rsidR="00B74B9E">
        <w:rPr>
          <w:rFonts w:eastAsia="Arial"/>
        </w:rPr>
        <w:t xml:space="preserve">Het </w:t>
      </w:r>
      <w:proofErr w:type="spellStart"/>
      <w:r w:rsidR="00B74B9E">
        <w:rPr>
          <w:rFonts w:eastAsia="Arial"/>
        </w:rPr>
        <w:t>Waterschapshuis</w:t>
      </w:r>
      <w:proofErr w:type="spellEnd"/>
      <w:r w:rsidRPr="00787A3A">
        <w:rPr>
          <w:rFonts w:eastAsia="Arial"/>
        </w:rPr>
        <w:t xml:space="preserve"> hiertoe is gedaan </w:t>
      </w:r>
      <w:r w:rsidRPr="00E608C2">
        <w:rPr>
          <w:rFonts w:eastAsia="Arial"/>
        </w:rPr>
        <w:t>dien</w:t>
      </w:r>
      <w:r w:rsidRPr="00E608C2">
        <w:rPr>
          <w:rFonts w:eastAsia="Calibri"/>
        </w:rPr>
        <w:t>t</w:t>
      </w:r>
      <w:r w:rsidRPr="00E608C2">
        <w:rPr>
          <w:rFonts w:eastAsia="Arial"/>
        </w:rPr>
        <w:t xml:space="preserve"> te overleggen.</w:t>
      </w:r>
    </w:p>
    <w:p w14:paraId="346AB6CA" w14:textId="77777777" w:rsidR="00134D59" w:rsidRPr="00787A3A" w:rsidRDefault="00134D59" w:rsidP="00233300">
      <w:pPr>
        <w:rPr>
          <w:rFonts w:eastAsia="Arial"/>
        </w:rPr>
      </w:pPr>
    </w:p>
    <w:tbl>
      <w:tblPr>
        <w:tblW w:w="935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1"/>
        <w:gridCol w:w="3526"/>
        <w:gridCol w:w="3969"/>
      </w:tblGrid>
      <w:tr w:rsidR="00134D59" w:rsidRPr="00787A3A" w14:paraId="563392F7" w14:textId="77777777" w:rsidTr="51E2A713">
        <w:tc>
          <w:tcPr>
            <w:tcW w:w="1861" w:type="dxa"/>
            <w:shd w:val="clear" w:color="auto" w:fill="F79646" w:themeFill="accent6"/>
          </w:tcPr>
          <w:p w14:paraId="7CF343AA" w14:textId="77777777" w:rsidR="00134D59" w:rsidRPr="00787A3A" w:rsidRDefault="00134D59" w:rsidP="00233300">
            <w:pPr>
              <w:rPr>
                <w:rFonts w:eastAsia="Calibri"/>
              </w:rPr>
            </w:pPr>
          </w:p>
        </w:tc>
        <w:tc>
          <w:tcPr>
            <w:tcW w:w="3526" w:type="dxa"/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7BA42" w14:textId="77777777" w:rsidR="00134D59" w:rsidRPr="00787A3A" w:rsidRDefault="00134D59" w:rsidP="00233300">
            <w:pPr>
              <w:rPr>
                <w:rFonts w:eastAsia="Calibri"/>
              </w:rPr>
            </w:pPr>
            <w:r w:rsidRPr="00787A3A">
              <w:rPr>
                <w:rFonts w:eastAsia="Calibri"/>
              </w:rPr>
              <w:t>Bij inschrijving</w:t>
            </w:r>
          </w:p>
        </w:tc>
        <w:tc>
          <w:tcPr>
            <w:tcW w:w="3969" w:type="dxa"/>
            <w:shd w:val="clear" w:color="auto" w:fill="F79646" w:themeFill="accent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14639" w14:textId="77777777" w:rsidR="00134D59" w:rsidRPr="00787A3A" w:rsidRDefault="00134D59" w:rsidP="00233300">
            <w:pPr>
              <w:rPr>
                <w:rFonts w:eastAsia="Calibri"/>
              </w:rPr>
            </w:pPr>
            <w:r w:rsidRPr="00787A3A">
              <w:rPr>
                <w:rFonts w:eastAsia="Calibri"/>
              </w:rPr>
              <w:t>Op eerste verzoek</w:t>
            </w:r>
          </w:p>
          <w:p w14:paraId="0C5FE728" w14:textId="77777777" w:rsidR="00134D59" w:rsidRPr="00787A3A" w:rsidRDefault="00134D59" w:rsidP="00233300">
            <w:pPr>
              <w:rPr>
                <w:rFonts w:eastAsia="Calibri"/>
              </w:rPr>
            </w:pPr>
            <w:r w:rsidRPr="00787A3A">
              <w:rPr>
                <w:rFonts w:eastAsia="Calibri"/>
              </w:rPr>
              <w:t>binnen zeven kalenderdagen</w:t>
            </w:r>
          </w:p>
        </w:tc>
      </w:tr>
      <w:tr w:rsidR="00134D59" w:rsidRPr="00787A3A" w14:paraId="626B28DF" w14:textId="77777777" w:rsidTr="51E2A713">
        <w:tc>
          <w:tcPr>
            <w:tcW w:w="1861" w:type="dxa"/>
          </w:tcPr>
          <w:p w14:paraId="1399F8BB" w14:textId="77777777" w:rsidR="00134D59" w:rsidRPr="00787A3A" w:rsidRDefault="00134D59" w:rsidP="00233300">
            <w:pPr>
              <w:rPr>
                <w:rFonts w:eastAsia="Calibri"/>
              </w:rPr>
            </w:pPr>
            <w:r w:rsidRPr="00787A3A">
              <w:rPr>
                <w:rFonts w:eastAsia="Calibri"/>
              </w:rPr>
              <w:t>Uitsluitingsgronden</w:t>
            </w:r>
          </w:p>
        </w:tc>
        <w:tc>
          <w:tcPr>
            <w:tcW w:w="35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E019" w14:textId="77777777" w:rsidR="00134D59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>UEA(‘s)</w:t>
            </w:r>
          </w:p>
          <w:p w14:paraId="1E8CE179" w14:textId="77777777" w:rsidR="00134D59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>KvK uittreksel(s)</w:t>
            </w:r>
          </w:p>
          <w:p w14:paraId="1DB28FE3" w14:textId="77777777" w:rsidR="00134D59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 xml:space="preserve">Volmacht(en), statuten e.d. </w:t>
            </w:r>
            <w:r w:rsidRPr="006B2229">
              <w:rPr>
                <w:rFonts w:eastAsia="Calibri"/>
                <w:i/>
              </w:rPr>
              <w:t>(indien van toepassing)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6C264" w14:textId="77777777" w:rsidR="00134D59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>Gedragsverklaring Aanbesteden</w:t>
            </w:r>
          </w:p>
          <w:p w14:paraId="439C68BE" w14:textId="77777777" w:rsidR="00134D59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>Verklaring van de belastingdienst</w:t>
            </w:r>
          </w:p>
        </w:tc>
      </w:tr>
      <w:tr w:rsidR="00134D59" w:rsidRPr="00787A3A" w14:paraId="21F9C507" w14:textId="77777777" w:rsidTr="51E2A713">
        <w:trPr>
          <w:trHeight w:val="80"/>
        </w:trPr>
        <w:tc>
          <w:tcPr>
            <w:tcW w:w="1861" w:type="dxa"/>
          </w:tcPr>
          <w:p w14:paraId="440BE9C6" w14:textId="77777777" w:rsidR="00134D59" w:rsidRPr="00787A3A" w:rsidRDefault="00134D59" w:rsidP="00233300">
            <w:pPr>
              <w:rPr>
                <w:rFonts w:eastAsia="Calibri"/>
              </w:rPr>
            </w:pPr>
            <w:r w:rsidRPr="00787A3A">
              <w:rPr>
                <w:rFonts w:eastAsia="Calibri"/>
              </w:rPr>
              <w:t>Geschiktheidseisen</w:t>
            </w:r>
          </w:p>
        </w:tc>
        <w:tc>
          <w:tcPr>
            <w:tcW w:w="3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26F3" w14:textId="77777777" w:rsidR="00134D59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 xml:space="preserve">403 Verklaring of verklaring hoofdelijke aansprakelijkheid, aangevuld met UEA en KvK uittreksel </w:t>
            </w:r>
            <w:r w:rsidRPr="006B2229">
              <w:rPr>
                <w:rFonts w:eastAsia="Calibri"/>
                <w:i/>
              </w:rPr>
              <w:t>(indien van toepassing)</w:t>
            </w:r>
          </w:p>
          <w:p w14:paraId="5826FFD5" w14:textId="59309BCC" w:rsidR="00134D59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  <w:color w:val="000000"/>
              </w:rPr>
            </w:pPr>
            <w:r w:rsidRPr="006B2229">
              <w:rPr>
                <w:rFonts w:eastAsia="Calibri"/>
              </w:rPr>
              <w:t>Referentieverklaring(en)</w:t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7A20" w14:textId="62D77C47" w:rsidR="00134D59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>Polis aansprakelijkheidsverzekering&gt;</w:t>
            </w:r>
          </w:p>
          <w:p w14:paraId="6426FF1B" w14:textId="2F016048" w:rsidR="00E608C2" w:rsidRPr="006B2229" w:rsidRDefault="00134D59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>Certificaat ISO 9001:2015 of gelijkwaardig</w:t>
            </w:r>
          </w:p>
          <w:p w14:paraId="4F842902" w14:textId="2CBE1EB1" w:rsidR="007E2AD3" w:rsidRPr="006B2229" w:rsidRDefault="007E2AD3" w:rsidP="00E921A1">
            <w:pPr>
              <w:pStyle w:val="Lijstalinea"/>
              <w:numPr>
                <w:ilvl w:val="0"/>
                <w:numId w:val="44"/>
              </w:numPr>
              <w:rPr>
                <w:rFonts w:eastAsia="Calibri"/>
              </w:rPr>
            </w:pPr>
            <w:r w:rsidRPr="006B2229">
              <w:rPr>
                <w:rFonts w:eastAsia="Calibri"/>
              </w:rPr>
              <w:t>Certificaat ISO 27001 of gelijkwaardig</w:t>
            </w:r>
          </w:p>
          <w:p w14:paraId="471594C9" w14:textId="36358282" w:rsidR="00134D59" w:rsidRPr="00787A3A" w:rsidRDefault="00134D59" w:rsidP="00233300">
            <w:pPr>
              <w:rPr>
                <w:rFonts w:eastAsia="Calibri"/>
              </w:rPr>
            </w:pPr>
          </w:p>
        </w:tc>
      </w:tr>
      <w:tr w:rsidR="00134D59" w:rsidRPr="00787A3A" w14:paraId="2F7E02C0" w14:textId="77777777" w:rsidTr="51E2A713">
        <w:trPr>
          <w:trHeight w:val="80"/>
        </w:trPr>
        <w:tc>
          <w:tcPr>
            <w:tcW w:w="1861" w:type="dxa"/>
          </w:tcPr>
          <w:p w14:paraId="06086780" w14:textId="77777777" w:rsidR="00134D59" w:rsidRPr="00787A3A" w:rsidRDefault="00134D59" w:rsidP="00233300">
            <w:pPr>
              <w:rPr>
                <w:rFonts w:eastAsia="Calibri"/>
              </w:rPr>
            </w:pPr>
            <w:r w:rsidRPr="00787A3A">
              <w:rPr>
                <w:rFonts w:eastAsia="Calibri"/>
              </w:rPr>
              <w:t>Gunningscriteria</w:t>
            </w:r>
          </w:p>
        </w:tc>
        <w:tc>
          <w:tcPr>
            <w:tcW w:w="35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57B2" w14:textId="0C1A600E" w:rsidR="00134D59" w:rsidRPr="00004BBC" w:rsidRDefault="00134D59" w:rsidP="00E921A1">
            <w:pPr>
              <w:pStyle w:val="Lijstalineaongenummerd"/>
              <w:numPr>
                <w:ilvl w:val="0"/>
                <w:numId w:val="44"/>
              </w:numPr>
              <w:rPr>
                <w:rFonts w:eastAsia="Calibri"/>
              </w:rPr>
            </w:pPr>
            <w:r w:rsidRPr="00004BBC">
              <w:rPr>
                <w:rFonts w:eastAsia="Calibri"/>
              </w:rPr>
              <w:t>Prijsblad</w:t>
            </w:r>
          </w:p>
          <w:p w14:paraId="178D8584" w14:textId="5C66A523" w:rsidR="00004BBC" w:rsidRDefault="00004BBC" w:rsidP="00E921A1">
            <w:pPr>
              <w:pStyle w:val="Lijstalineaongenummerd"/>
              <w:numPr>
                <w:ilvl w:val="0"/>
                <w:numId w:val="44"/>
              </w:numPr>
              <w:rPr>
                <w:rFonts w:eastAsia="Calibri"/>
              </w:rPr>
            </w:pPr>
            <w:r>
              <w:rPr>
                <w:rFonts w:eastAsia="Calibri"/>
              </w:rPr>
              <w:t>Uitwerking</w:t>
            </w:r>
            <w:r w:rsidR="00526DFF" w:rsidRPr="00004BBC">
              <w:rPr>
                <w:rFonts w:eastAsia="Calibri"/>
              </w:rPr>
              <w:t xml:space="preserve"> </w:t>
            </w:r>
            <w:r w:rsidR="00763D76">
              <w:rPr>
                <w:rFonts w:eastAsia="Calibri"/>
              </w:rPr>
              <w:t>S</w:t>
            </w:r>
            <w:r w:rsidRPr="00004BBC">
              <w:rPr>
                <w:rFonts w:eastAsia="Calibri"/>
              </w:rPr>
              <w:t>G-</w:t>
            </w:r>
            <w:r w:rsidR="00526DFF" w:rsidRPr="00004BBC">
              <w:rPr>
                <w:rFonts w:eastAsia="Calibri"/>
              </w:rPr>
              <w:t>1</w:t>
            </w:r>
          </w:p>
          <w:p w14:paraId="2527E57E" w14:textId="68DA14B7" w:rsidR="00004BBC" w:rsidRDefault="00004BBC" w:rsidP="00E921A1">
            <w:pPr>
              <w:pStyle w:val="Lijstalineaongenummerd"/>
              <w:numPr>
                <w:ilvl w:val="0"/>
                <w:numId w:val="44"/>
              </w:numPr>
              <w:rPr>
                <w:rFonts w:eastAsia="Calibri"/>
              </w:rPr>
            </w:pPr>
            <w:r>
              <w:rPr>
                <w:rFonts w:eastAsia="Calibri"/>
              </w:rPr>
              <w:t>Uitwerking</w:t>
            </w:r>
            <w:r w:rsidRPr="00004BBC">
              <w:rPr>
                <w:rFonts w:eastAsia="Calibri"/>
              </w:rPr>
              <w:t xml:space="preserve"> </w:t>
            </w:r>
            <w:r w:rsidR="00763D76">
              <w:rPr>
                <w:rFonts w:eastAsia="Calibri"/>
              </w:rPr>
              <w:t>S</w:t>
            </w:r>
            <w:r w:rsidRPr="00004BBC">
              <w:rPr>
                <w:rFonts w:eastAsia="Calibri"/>
              </w:rPr>
              <w:t>G-</w:t>
            </w:r>
            <w:r>
              <w:rPr>
                <w:rFonts w:eastAsia="Calibri"/>
              </w:rPr>
              <w:t>2</w:t>
            </w:r>
          </w:p>
          <w:p w14:paraId="08E3323C" w14:textId="2B9AEE78" w:rsidR="00004BBC" w:rsidRDefault="00004BBC" w:rsidP="00E921A1">
            <w:pPr>
              <w:pStyle w:val="Lijstalineaongenummerd"/>
              <w:numPr>
                <w:ilvl w:val="0"/>
                <w:numId w:val="44"/>
              </w:numPr>
              <w:rPr>
                <w:rFonts w:eastAsia="Calibri"/>
              </w:rPr>
            </w:pPr>
            <w:r w:rsidRPr="51E2A713">
              <w:rPr>
                <w:rFonts w:eastAsia="Calibri"/>
              </w:rPr>
              <w:t xml:space="preserve">Uitwerking </w:t>
            </w:r>
            <w:r w:rsidR="00763D76" w:rsidRPr="51E2A713">
              <w:rPr>
                <w:rFonts w:eastAsia="Calibri"/>
              </w:rPr>
              <w:t>S</w:t>
            </w:r>
            <w:r w:rsidRPr="51E2A713">
              <w:rPr>
                <w:rFonts w:eastAsia="Calibri"/>
              </w:rPr>
              <w:t>G-3</w:t>
            </w:r>
          </w:p>
          <w:p w14:paraId="71BB3900" w14:textId="3AE155B5" w:rsidR="00D7006C" w:rsidRDefault="00D7006C" w:rsidP="00E921A1">
            <w:pPr>
              <w:pStyle w:val="Lijstalineaongenummerd"/>
              <w:numPr>
                <w:ilvl w:val="0"/>
                <w:numId w:val="44"/>
              </w:numPr>
              <w:rPr>
                <w:rFonts w:eastAsia="Calibri"/>
              </w:rPr>
            </w:pPr>
            <w:r>
              <w:t>Uitwerking SG-4</w:t>
            </w:r>
          </w:p>
          <w:p w14:paraId="3CCB0A91" w14:textId="5A2AD4C7" w:rsidR="00134D59" w:rsidRPr="00004BBC" w:rsidRDefault="00134D59" w:rsidP="00233300">
            <w:pPr>
              <w:pStyle w:val="Lijstalineaongenummerd"/>
              <w:rPr>
                <w:rFonts w:eastAsia="Calibri"/>
              </w:rPr>
            </w:pP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3012" w14:textId="77777777" w:rsidR="00134D59" w:rsidRPr="00756E77" w:rsidRDefault="00134D59" w:rsidP="51E2A713"/>
        </w:tc>
      </w:tr>
    </w:tbl>
    <w:p w14:paraId="71D37ABD" w14:textId="77777777" w:rsidR="00134D59" w:rsidRPr="00787A3A" w:rsidRDefault="00134D59" w:rsidP="00233300">
      <w:pPr>
        <w:rPr>
          <w:rFonts w:eastAsia="Arial"/>
        </w:rPr>
      </w:pPr>
    </w:p>
    <w:p w14:paraId="591892BB" w14:textId="77777777" w:rsidR="00134D59" w:rsidRPr="00787A3A" w:rsidRDefault="00134D59" w:rsidP="00233300">
      <w:pPr>
        <w:rPr>
          <w:rFonts w:eastAsia="Arial"/>
        </w:rPr>
      </w:pPr>
      <w:r w:rsidRPr="00787A3A">
        <w:rPr>
          <w:rFonts w:eastAsia="Arial"/>
        </w:rPr>
        <w:t>Let op:</w:t>
      </w:r>
    </w:p>
    <w:p w14:paraId="1EC1E355" w14:textId="43E81F46" w:rsidR="00134D59" w:rsidRPr="006B2229" w:rsidRDefault="00134D59" w:rsidP="00233300">
      <w:pPr>
        <w:pStyle w:val="Lijstalinea"/>
        <w:numPr>
          <w:ilvl w:val="0"/>
          <w:numId w:val="29"/>
        </w:numPr>
        <w:rPr>
          <w:rFonts w:eastAsia="Arial"/>
        </w:rPr>
      </w:pPr>
      <w:r w:rsidRPr="006B2229">
        <w:rPr>
          <w:rFonts w:eastAsia="Arial"/>
        </w:rPr>
        <w:t xml:space="preserve">Indien er sprake is van een samenwerkingsverband en/of indien er een beroep gedaan wordt op derde(n) inzake het voldoen aan de geschiktheidseisen en/of er sprake is van </w:t>
      </w:r>
      <w:proofErr w:type="spellStart"/>
      <w:r w:rsidRPr="006B2229">
        <w:rPr>
          <w:rFonts w:eastAsia="Arial"/>
        </w:rPr>
        <w:t>onderaanneming</w:t>
      </w:r>
      <w:proofErr w:type="spellEnd"/>
      <w:r w:rsidRPr="006B2229">
        <w:rPr>
          <w:rFonts w:eastAsia="Arial"/>
        </w:rPr>
        <w:t xml:space="preserve"> dient er bij inschrijving een UEA en KvK uittreksel(s) ingediend te worden van alle deelnemers van het samenwerkingsverband en/of derde(n) waarop een beroep gedaan wordt inzake het voldoen aan de geschiktheidseisen en/of onderaannemers. Op eerste verzoek dienen binnen zeven kalenderdagen in dat geval ook de bewijsstukken behorende bij deze UEA(’s) overlegd te worden. </w:t>
      </w:r>
    </w:p>
    <w:p w14:paraId="0F3AEDBA" w14:textId="062B92E7" w:rsidR="00134D59" w:rsidRPr="006B2229" w:rsidRDefault="00134D59" w:rsidP="00233300">
      <w:pPr>
        <w:pStyle w:val="Lijstalinea"/>
        <w:numPr>
          <w:ilvl w:val="0"/>
          <w:numId w:val="29"/>
        </w:numPr>
        <w:rPr>
          <w:rFonts w:eastAsia="Arial"/>
        </w:rPr>
      </w:pPr>
      <w:r w:rsidRPr="006B2229">
        <w:rPr>
          <w:rFonts w:eastAsia="Arial"/>
        </w:rPr>
        <w:t xml:space="preserve">De aanvraagprocedure voor de betreffende bewijsmiddelen (zoals de Gedragsverklaring Aanbesteden) kan langer zijn dan zeven kalenderdagen, dit kan betekenen dat de documenten eerder dan het eerste verzoek daartoe van </w:t>
      </w:r>
      <w:r w:rsidR="00B74B9E" w:rsidRPr="006B2229">
        <w:rPr>
          <w:rFonts w:eastAsia="Arial"/>
        </w:rPr>
        <w:t>Het Waterschapshuis</w:t>
      </w:r>
      <w:r w:rsidRPr="006B2229">
        <w:rPr>
          <w:rFonts w:eastAsia="Arial"/>
        </w:rPr>
        <w:t xml:space="preserve"> aangevraagd dienen te worden bij de betreffende instanties.</w:t>
      </w:r>
      <w:r w:rsidR="00F97592">
        <w:rPr>
          <w:rFonts w:eastAsia="Arial"/>
        </w:rPr>
        <w:t xml:space="preserve"> </w:t>
      </w:r>
    </w:p>
    <w:p w14:paraId="4631D6EB" w14:textId="77777777" w:rsidR="00134D59" w:rsidRPr="00787A3A" w:rsidRDefault="00134D59" w:rsidP="00233300">
      <w:pPr>
        <w:rPr>
          <w:rFonts w:eastAsia="Arial"/>
          <w:shd w:val="clear" w:color="auto" w:fill="FFFFFF"/>
        </w:rPr>
      </w:pPr>
    </w:p>
    <w:p w14:paraId="63F5E001" w14:textId="789B4B3A" w:rsidR="00526B01" w:rsidRPr="00787A3A" w:rsidRDefault="00526B01" w:rsidP="00233300">
      <w:pPr>
        <w:rPr>
          <w:highlight w:val="yellow"/>
        </w:rPr>
      </w:pPr>
    </w:p>
    <w:sectPr w:rsidR="00526B01" w:rsidRPr="00787A3A" w:rsidSect="005A7E96">
      <w:footerReference w:type="default" r:id="rId11"/>
      <w:footerReference w:type="first" r:id="rId12"/>
      <w:pgSz w:w="11906" w:h="16838"/>
      <w:pgMar w:top="2410" w:right="128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D577E" w14:textId="77777777" w:rsidR="00A34648" w:rsidRPr="0094101B" w:rsidRDefault="00A34648" w:rsidP="00233300">
      <w:r w:rsidRPr="0094101B">
        <w:separator/>
      </w:r>
    </w:p>
  </w:endnote>
  <w:endnote w:type="continuationSeparator" w:id="0">
    <w:p w14:paraId="4A56B14D" w14:textId="77777777" w:rsidR="00A34648" w:rsidRPr="0094101B" w:rsidRDefault="00A34648" w:rsidP="00233300">
      <w:r w:rsidRPr="0094101B">
        <w:continuationSeparator/>
      </w:r>
    </w:p>
  </w:endnote>
  <w:endnote w:type="continuationNotice" w:id="1">
    <w:p w14:paraId="019FD468" w14:textId="77777777" w:rsidR="00A34648" w:rsidRDefault="00A34648" w:rsidP="002333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E4DBE" w14:textId="190B680F" w:rsidR="00FE4AFA" w:rsidRDefault="00FE4AFA" w:rsidP="00233300">
    <w:pPr>
      <w:pStyle w:val="Voettekst"/>
    </w:pPr>
  </w:p>
  <w:p w14:paraId="347DD073" w14:textId="65A3C39D" w:rsidR="00FE4AFA" w:rsidRDefault="00FE4AFA" w:rsidP="00233300">
    <w:pPr>
      <w:pStyle w:val="Voettekst"/>
    </w:pPr>
  </w:p>
  <w:p w14:paraId="48E2C539" w14:textId="4F825FE5" w:rsidR="009D5C58" w:rsidRDefault="009D5C58" w:rsidP="00233300">
    <w:pPr>
      <w:pStyle w:val="Voettekst"/>
    </w:pPr>
  </w:p>
  <w:sdt>
    <w:sdtPr>
      <w:rPr>
        <w:sz w:val="13"/>
        <w:szCs w:val="13"/>
      </w:rPr>
      <w:id w:val="-1190533884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sdt>
        <w:sdtPr>
          <w:rPr>
            <w:sz w:val="13"/>
            <w:szCs w:val="13"/>
          </w:rPr>
          <w:id w:val="1193114746"/>
          <w:docPartObj>
            <w:docPartGallery w:val="Page Numbers (Bottom of Page)"/>
            <w:docPartUnique/>
          </w:docPartObj>
        </w:sdtPr>
        <w:sdtEndPr/>
        <w:sdtContent>
          <w:p w14:paraId="54DD5444" w14:textId="77777777" w:rsidR="005A7E96" w:rsidRPr="000A4D3D" w:rsidRDefault="005A7E96" w:rsidP="00233300">
            <w:pPr>
              <w:pStyle w:val="Voettekst"/>
              <w:rPr>
                <w:sz w:val="13"/>
                <w:szCs w:val="13"/>
              </w:rPr>
            </w:pPr>
            <w:r w:rsidRPr="000A4D3D">
              <w:rPr>
                <w:b/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b/>
                <w:noProof/>
                <w:sz w:val="13"/>
                <w:szCs w:val="13"/>
              </w:rPr>
              <w:instrText xml:space="preserve"> mitSV ORGANISATIE Organisatienaam \* MERGEFORMAT </w:instrText>
            </w:r>
            <w:r w:rsidRPr="000A4D3D">
              <w:rPr>
                <w:b/>
                <w:noProof/>
                <w:sz w:val="13"/>
                <w:szCs w:val="13"/>
              </w:rPr>
              <w:fldChar w:fldCharType="separate"/>
            </w:r>
            <w:r w:rsidRPr="000A4D3D">
              <w:rPr>
                <w:b/>
                <w:noProof/>
                <w:sz w:val="13"/>
                <w:szCs w:val="13"/>
              </w:rPr>
              <w:t>Het Waterschapshuis</w:t>
            </w:r>
            <w:r w:rsidRPr="000A4D3D">
              <w:rPr>
                <w:b/>
                <w:noProof/>
                <w:sz w:val="13"/>
                <w:szCs w:val="13"/>
              </w:rPr>
              <w:fldChar w:fldCharType="end"/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BezoekAdres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Stationsplein 89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noProof/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PostCodeBA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3818 LE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noProof/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PlaatsBA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Amersfoort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color w:val="DA6A09"/>
                <w:sz w:val="13"/>
                <w:szCs w:val="13"/>
              </w:rPr>
              <w:t>•</w:t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Postadres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Postbus 2180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noProof/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PostCodePA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3800 CD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noProof/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PlaatsPA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Amersfoort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color w:val="DA6A09"/>
                <w:sz w:val="13"/>
                <w:szCs w:val="13"/>
              </w:rPr>
              <w:t>•</w:t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t xml:space="preserve">T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TelefoonNummer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033 460 31 00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color w:val="DA6A09"/>
                <w:sz w:val="13"/>
                <w:szCs w:val="13"/>
              </w:rPr>
              <w:t>•</w:t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t xml:space="preserve">F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FaxNummer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033 460 31 01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sz w:val="13"/>
                <w:szCs w:val="13"/>
              </w:rPr>
              <w:br/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Email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info@hetwaterschapshuis.nl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color w:val="DA6A09"/>
                <w:sz w:val="13"/>
                <w:szCs w:val="13"/>
              </w:rPr>
              <w:t>•</w:t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WebSite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www.hetwaterschapshuis.nl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color w:val="DA6A09"/>
                <w:sz w:val="13"/>
                <w:szCs w:val="13"/>
              </w:rPr>
              <w:t>•</w:t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Rekeningnummer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IBAN NL25NWAB0636756262 BIC NWABNL2G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color w:val="DA6A09"/>
                <w:sz w:val="13"/>
                <w:szCs w:val="13"/>
              </w:rPr>
              <w:t>•</w:t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t>KvK-nummer</w:t>
            </w:r>
            <w:r w:rsidRPr="000A4D3D">
              <w:rPr>
                <w:sz w:val="13"/>
                <w:szCs w:val="13"/>
              </w:rPr>
              <w:t xml:space="preserve"> </w:t>
            </w:r>
            <w:r w:rsidRPr="000A4D3D">
              <w:rPr>
                <w:noProof/>
                <w:sz w:val="13"/>
                <w:szCs w:val="13"/>
              </w:rPr>
              <w:fldChar w:fldCharType="begin" w:fldLock="1"/>
            </w:r>
            <w:r w:rsidRPr="000A4D3D">
              <w:rPr>
                <w:noProof/>
                <w:sz w:val="13"/>
                <w:szCs w:val="13"/>
              </w:rPr>
              <w:instrText xml:space="preserve"> mitSV ORGANISATIE KVKNummer \* MERGEFORMAT </w:instrText>
            </w:r>
            <w:r w:rsidRPr="000A4D3D">
              <w:rPr>
                <w:noProof/>
                <w:sz w:val="13"/>
                <w:szCs w:val="13"/>
              </w:rPr>
              <w:fldChar w:fldCharType="separate"/>
            </w:r>
            <w:r w:rsidRPr="000A4D3D">
              <w:rPr>
                <w:noProof/>
                <w:sz w:val="13"/>
                <w:szCs w:val="13"/>
              </w:rPr>
              <w:t>56683464</w:t>
            </w:r>
            <w:r w:rsidRPr="000A4D3D">
              <w:rPr>
                <w:noProof/>
                <w:sz w:val="13"/>
                <w:szCs w:val="13"/>
              </w:rPr>
              <w:fldChar w:fldCharType="end"/>
            </w:r>
          </w:p>
        </w:sdtContent>
      </w:sdt>
      <w:p w14:paraId="2E6D8D5B" w14:textId="73F36712" w:rsidR="003A36DE" w:rsidRDefault="00F14307" w:rsidP="00233300">
        <w:pPr>
          <w:pStyle w:val="Voettekst"/>
        </w:pPr>
      </w:p>
    </w:sdtContent>
  </w:sdt>
  <w:p w14:paraId="56452DD6" w14:textId="77777777" w:rsidR="003A36DE" w:rsidRPr="00134D59" w:rsidRDefault="003A36DE" w:rsidP="002333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8010815"/>
      <w:docPartObj>
        <w:docPartGallery w:val="Page Numbers (Bottom of Page)"/>
        <w:docPartUnique/>
      </w:docPartObj>
    </w:sdtPr>
    <w:sdtEndPr/>
    <w:sdtContent>
      <w:p w14:paraId="3CA9EC76" w14:textId="2380832C" w:rsidR="003A36DE" w:rsidRDefault="003A36DE" w:rsidP="0023330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21AC2" w14:textId="02CA8598" w:rsidR="003A36DE" w:rsidRPr="00FA09A5" w:rsidRDefault="003A36DE" w:rsidP="00233300">
    <w:pPr>
      <w:pStyle w:val="Voettekst"/>
    </w:pPr>
    <w:r w:rsidRPr="00FA09A5">
      <w:t>Aanbestedingsleidraad &lt;</w:t>
    </w:r>
    <w:r w:rsidRPr="00FA09A5">
      <w:rPr>
        <w:rFonts w:eastAsia="Arial"/>
        <w:color w:val="0000FF"/>
      </w:rPr>
      <w:t>titel opdracht&gt;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0BC40" w14:textId="77777777" w:rsidR="00A34648" w:rsidRPr="0094101B" w:rsidRDefault="00A34648" w:rsidP="00233300">
      <w:r w:rsidRPr="0094101B">
        <w:separator/>
      </w:r>
    </w:p>
  </w:footnote>
  <w:footnote w:type="continuationSeparator" w:id="0">
    <w:p w14:paraId="4C50FD78" w14:textId="77777777" w:rsidR="00A34648" w:rsidRPr="0094101B" w:rsidRDefault="00A34648" w:rsidP="00233300">
      <w:r w:rsidRPr="0094101B">
        <w:continuationSeparator/>
      </w:r>
    </w:p>
  </w:footnote>
  <w:footnote w:type="continuationNotice" w:id="1">
    <w:p w14:paraId="012F06EF" w14:textId="77777777" w:rsidR="00A34648" w:rsidRDefault="00A34648" w:rsidP="002333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7049"/>
    <w:multiLevelType w:val="multilevel"/>
    <w:tmpl w:val="E210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C17A4F"/>
    <w:multiLevelType w:val="hybridMultilevel"/>
    <w:tmpl w:val="05EC8250"/>
    <w:lvl w:ilvl="0" w:tplc="30B63F18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904E5"/>
    <w:multiLevelType w:val="multilevel"/>
    <w:tmpl w:val="C83E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54D0AE1"/>
    <w:multiLevelType w:val="hybridMultilevel"/>
    <w:tmpl w:val="170EF2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F4B68"/>
    <w:multiLevelType w:val="hybridMultilevel"/>
    <w:tmpl w:val="D0109B16"/>
    <w:lvl w:ilvl="0" w:tplc="30B63F18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C355CA"/>
    <w:multiLevelType w:val="hybridMultilevel"/>
    <w:tmpl w:val="AED6E19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87F4DA9"/>
    <w:multiLevelType w:val="hybridMultilevel"/>
    <w:tmpl w:val="FFFFFFFF"/>
    <w:lvl w:ilvl="0" w:tplc="2F3EA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F49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4C1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4AF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AA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3A1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87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E3D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C65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D279D9"/>
    <w:multiLevelType w:val="multilevel"/>
    <w:tmpl w:val="DCF424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DD031C1"/>
    <w:multiLevelType w:val="hybridMultilevel"/>
    <w:tmpl w:val="FFFFFFFF"/>
    <w:lvl w:ilvl="0" w:tplc="D5CEF3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CDA0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ECD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E2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803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5C1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C6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0B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4C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37DAF"/>
    <w:multiLevelType w:val="hybridMultilevel"/>
    <w:tmpl w:val="F3C21E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443A5"/>
    <w:multiLevelType w:val="hybridMultilevel"/>
    <w:tmpl w:val="85B28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D2C60"/>
    <w:multiLevelType w:val="multilevel"/>
    <w:tmpl w:val="DCF424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8966C4A"/>
    <w:multiLevelType w:val="hybridMultilevel"/>
    <w:tmpl w:val="282EBE5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6"/>
  </w:num>
  <w:num w:numId="32">
    <w:abstractNumId w:val="10"/>
  </w:num>
  <w:num w:numId="33">
    <w:abstractNumId w:val="11"/>
  </w:num>
  <w:num w:numId="34">
    <w:abstractNumId w:val="9"/>
  </w:num>
  <w:num w:numId="35">
    <w:abstractNumId w:val="7"/>
  </w:num>
  <w:num w:numId="36">
    <w:abstractNumId w:val="5"/>
  </w:num>
  <w:num w:numId="37">
    <w:abstractNumId w:val="8"/>
    <w:lvlOverride w:ilvl="0">
      <w:startOverride w:val="5"/>
    </w:lvlOverride>
  </w:num>
  <w:num w:numId="38">
    <w:abstractNumId w:val="2"/>
  </w:num>
  <w:num w:numId="39">
    <w:abstractNumId w:val="1"/>
  </w:num>
  <w:num w:numId="40">
    <w:abstractNumId w:val="13"/>
  </w:num>
  <w:num w:numId="41">
    <w:abstractNumId w:val="3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activeWritingStyle w:appName="MSWord" w:lang="fr-FR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0DE"/>
    <w:rsid w:val="00001812"/>
    <w:rsid w:val="000020E7"/>
    <w:rsid w:val="00002F9B"/>
    <w:rsid w:val="00003379"/>
    <w:rsid w:val="00003C95"/>
    <w:rsid w:val="00004921"/>
    <w:rsid w:val="00004BBC"/>
    <w:rsid w:val="00005047"/>
    <w:rsid w:val="000050A8"/>
    <w:rsid w:val="00005393"/>
    <w:rsid w:val="00005A21"/>
    <w:rsid w:val="00005C27"/>
    <w:rsid w:val="000103FA"/>
    <w:rsid w:val="00010887"/>
    <w:rsid w:val="00012040"/>
    <w:rsid w:val="00013201"/>
    <w:rsid w:val="00013369"/>
    <w:rsid w:val="00013B6A"/>
    <w:rsid w:val="00014E6C"/>
    <w:rsid w:val="00015A8C"/>
    <w:rsid w:val="00016902"/>
    <w:rsid w:val="00016B43"/>
    <w:rsid w:val="00016E12"/>
    <w:rsid w:val="000216FF"/>
    <w:rsid w:val="00022461"/>
    <w:rsid w:val="00022591"/>
    <w:rsid w:val="000241F0"/>
    <w:rsid w:val="000245ED"/>
    <w:rsid w:val="00024E89"/>
    <w:rsid w:val="00025438"/>
    <w:rsid w:val="00025658"/>
    <w:rsid w:val="00026122"/>
    <w:rsid w:val="000264B0"/>
    <w:rsid w:val="00030AA4"/>
    <w:rsid w:val="00030F0F"/>
    <w:rsid w:val="00031489"/>
    <w:rsid w:val="00032933"/>
    <w:rsid w:val="000333B6"/>
    <w:rsid w:val="00034685"/>
    <w:rsid w:val="000364B8"/>
    <w:rsid w:val="00037C91"/>
    <w:rsid w:val="00037F5F"/>
    <w:rsid w:val="0004084C"/>
    <w:rsid w:val="00040D80"/>
    <w:rsid w:val="00040E43"/>
    <w:rsid w:val="00041769"/>
    <w:rsid w:val="00043926"/>
    <w:rsid w:val="00043B1F"/>
    <w:rsid w:val="0004419A"/>
    <w:rsid w:val="00046B5F"/>
    <w:rsid w:val="00046ECA"/>
    <w:rsid w:val="0005040C"/>
    <w:rsid w:val="00051206"/>
    <w:rsid w:val="00051A46"/>
    <w:rsid w:val="00053B00"/>
    <w:rsid w:val="000556A5"/>
    <w:rsid w:val="00055957"/>
    <w:rsid w:val="00056389"/>
    <w:rsid w:val="000571C1"/>
    <w:rsid w:val="00061849"/>
    <w:rsid w:val="00062339"/>
    <w:rsid w:val="00062901"/>
    <w:rsid w:val="00062DB2"/>
    <w:rsid w:val="0006401F"/>
    <w:rsid w:val="000644C4"/>
    <w:rsid w:val="00064B5C"/>
    <w:rsid w:val="000653A8"/>
    <w:rsid w:val="00065A07"/>
    <w:rsid w:val="00065E84"/>
    <w:rsid w:val="00066231"/>
    <w:rsid w:val="000668EA"/>
    <w:rsid w:val="000701A8"/>
    <w:rsid w:val="000701F4"/>
    <w:rsid w:val="00070469"/>
    <w:rsid w:val="00071F65"/>
    <w:rsid w:val="00072E90"/>
    <w:rsid w:val="00072F17"/>
    <w:rsid w:val="00074459"/>
    <w:rsid w:val="00074D12"/>
    <w:rsid w:val="000752AE"/>
    <w:rsid w:val="0007555C"/>
    <w:rsid w:val="00075D8F"/>
    <w:rsid w:val="000764D6"/>
    <w:rsid w:val="00077471"/>
    <w:rsid w:val="00080507"/>
    <w:rsid w:val="00080AE4"/>
    <w:rsid w:val="000816E7"/>
    <w:rsid w:val="0008175D"/>
    <w:rsid w:val="00081B2E"/>
    <w:rsid w:val="000822A4"/>
    <w:rsid w:val="00084154"/>
    <w:rsid w:val="00084EAD"/>
    <w:rsid w:val="00085124"/>
    <w:rsid w:val="000851FA"/>
    <w:rsid w:val="00085674"/>
    <w:rsid w:val="00085858"/>
    <w:rsid w:val="00086DF8"/>
    <w:rsid w:val="000876CB"/>
    <w:rsid w:val="000906EF"/>
    <w:rsid w:val="00090960"/>
    <w:rsid w:val="00093909"/>
    <w:rsid w:val="000951D0"/>
    <w:rsid w:val="0009543F"/>
    <w:rsid w:val="000967ED"/>
    <w:rsid w:val="000969F9"/>
    <w:rsid w:val="000A04B2"/>
    <w:rsid w:val="000A1290"/>
    <w:rsid w:val="000A176A"/>
    <w:rsid w:val="000A20A9"/>
    <w:rsid w:val="000A2A4D"/>
    <w:rsid w:val="000A4C7A"/>
    <w:rsid w:val="000A4CCB"/>
    <w:rsid w:val="000A4D3D"/>
    <w:rsid w:val="000A5DAD"/>
    <w:rsid w:val="000A6730"/>
    <w:rsid w:val="000A6831"/>
    <w:rsid w:val="000A6D8B"/>
    <w:rsid w:val="000A6E00"/>
    <w:rsid w:val="000AB1C7"/>
    <w:rsid w:val="000B0020"/>
    <w:rsid w:val="000B0B16"/>
    <w:rsid w:val="000B0B76"/>
    <w:rsid w:val="000B0CFF"/>
    <w:rsid w:val="000B323C"/>
    <w:rsid w:val="000C05CF"/>
    <w:rsid w:val="000C0D52"/>
    <w:rsid w:val="000C2319"/>
    <w:rsid w:val="000C36C9"/>
    <w:rsid w:val="000C4485"/>
    <w:rsid w:val="000C5081"/>
    <w:rsid w:val="000C55E4"/>
    <w:rsid w:val="000C5990"/>
    <w:rsid w:val="000C690C"/>
    <w:rsid w:val="000C75E9"/>
    <w:rsid w:val="000C760A"/>
    <w:rsid w:val="000C799C"/>
    <w:rsid w:val="000C7B29"/>
    <w:rsid w:val="000C7C22"/>
    <w:rsid w:val="000D02BC"/>
    <w:rsid w:val="000D141E"/>
    <w:rsid w:val="000D2483"/>
    <w:rsid w:val="000D2EAC"/>
    <w:rsid w:val="000D3293"/>
    <w:rsid w:val="000D4174"/>
    <w:rsid w:val="000D490A"/>
    <w:rsid w:val="000D550F"/>
    <w:rsid w:val="000D5D6D"/>
    <w:rsid w:val="000D5DE7"/>
    <w:rsid w:val="000D5F04"/>
    <w:rsid w:val="000D7351"/>
    <w:rsid w:val="000E0F7E"/>
    <w:rsid w:val="000E100B"/>
    <w:rsid w:val="000E174D"/>
    <w:rsid w:val="000E2796"/>
    <w:rsid w:val="000E305B"/>
    <w:rsid w:val="000E37A1"/>
    <w:rsid w:val="000E3D68"/>
    <w:rsid w:val="000E659E"/>
    <w:rsid w:val="000E73CE"/>
    <w:rsid w:val="000F0A18"/>
    <w:rsid w:val="000F1EBD"/>
    <w:rsid w:val="000F2558"/>
    <w:rsid w:val="000F2623"/>
    <w:rsid w:val="000F2735"/>
    <w:rsid w:val="000F2C46"/>
    <w:rsid w:val="000F2E4B"/>
    <w:rsid w:val="000F2EB5"/>
    <w:rsid w:val="000F38CF"/>
    <w:rsid w:val="000F432F"/>
    <w:rsid w:val="000F49AA"/>
    <w:rsid w:val="000F5347"/>
    <w:rsid w:val="000F704F"/>
    <w:rsid w:val="000F724B"/>
    <w:rsid w:val="000F771B"/>
    <w:rsid w:val="00100294"/>
    <w:rsid w:val="001004EA"/>
    <w:rsid w:val="00101C93"/>
    <w:rsid w:val="0010203A"/>
    <w:rsid w:val="00105072"/>
    <w:rsid w:val="0010543A"/>
    <w:rsid w:val="00105FB7"/>
    <w:rsid w:val="00106875"/>
    <w:rsid w:val="00106EB0"/>
    <w:rsid w:val="001071A9"/>
    <w:rsid w:val="00107781"/>
    <w:rsid w:val="001101C7"/>
    <w:rsid w:val="001116A7"/>
    <w:rsid w:val="00112AA0"/>
    <w:rsid w:val="001133F0"/>
    <w:rsid w:val="00113420"/>
    <w:rsid w:val="001142D2"/>
    <w:rsid w:val="001148EE"/>
    <w:rsid w:val="00115043"/>
    <w:rsid w:val="00115C92"/>
    <w:rsid w:val="001160F0"/>
    <w:rsid w:val="00116FA8"/>
    <w:rsid w:val="001177AA"/>
    <w:rsid w:val="001200C3"/>
    <w:rsid w:val="0012158F"/>
    <w:rsid w:val="00121860"/>
    <w:rsid w:val="001221F7"/>
    <w:rsid w:val="0012244B"/>
    <w:rsid w:val="00122CEE"/>
    <w:rsid w:val="00124440"/>
    <w:rsid w:val="00124ADF"/>
    <w:rsid w:val="00125182"/>
    <w:rsid w:val="001253A3"/>
    <w:rsid w:val="0012592E"/>
    <w:rsid w:val="00125B55"/>
    <w:rsid w:val="0012661E"/>
    <w:rsid w:val="00126C21"/>
    <w:rsid w:val="00127D5E"/>
    <w:rsid w:val="00127E43"/>
    <w:rsid w:val="00130510"/>
    <w:rsid w:val="001307FB"/>
    <w:rsid w:val="00130C6B"/>
    <w:rsid w:val="00131C1C"/>
    <w:rsid w:val="00131DFE"/>
    <w:rsid w:val="00134AF7"/>
    <w:rsid w:val="00134D59"/>
    <w:rsid w:val="001353B0"/>
    <w:rsid w:val="00136145"/>
    <w:rsid w:val="00136F12"/>
    <w:rsid w:val="0014015F"/>
    <w:rsid w:val="00141817"/>
    <w:rsid w:val="00141E7E"/>
    <w:rsid w:val="001435AB"/>
    <w:rsid w:val="00144708"/>
    <w:rsid w:val="00146C5B"/>
    <w:rsid w:val="0015032A"/>
    <w:rsid w:val="00150946"/>
    <w:rsid w:val="00150D33"/>
    <w:rsid w:val="001513AC"/>
    <w:rsid w:val="00151D5E"/>
    <w:rsid w:val="001522A1"/>
    <w:rsid w:val="0015477D"/>
    <w:rsid w:val="001548C8"/>
    <w:rsid w:val="00154935"/>
    <w:rsid w:val="00157117"/>
    <w:rsid w:val="00157823"/>
    <w:rsid w:val="001578F5"/>
    <w:rsid w:val="00157D74"/>
    <w:rsid w:val="00161F7C"/>
    <w:rsid w:val="00162F9B"/>
    <w:rsid w:val="00163438"/>
    <w:rsid w:val="0016356C"/>
    <w:rsid w:val="0016390F"/>
    <w:rsid w:val="001643CE"/>
    <w:rsid w:val="001644EA"/>
    <w:rsid w:val="0016550C"/>
    <w:rsid w:val="001660B9"/>
    <w:rsid w:val="00167424"/>
    <w:rsid w:val="00167649"/>
    <w:rsid w:val="001678B1"/>
    <w:rsid w:val="00167952"/>
    <w:rsid w:val="00167A28"/>
    <w:rsid w:val="001700C7"/>
    <w:rsid w:val="00170327"/>
    <w:rsid w:val="00170B10"/>
    <w:rsid w:val="001712AC"/>
    <w:rsid w:val="00171B6B"/>
    <w:rsid w:val="00171CF7"/>
    <w:rsid w:val="00172CFC"/>
    <w:rsid w:val="00173749"/>
    <w:rsid w:val="001738BA"/>
    <w:rsid w:val="00174529"/>
    <w:rsid w:val="0017528F"/>
    <w:rsid w:val="0017583F"/>
    <w:rsid w:val="0017642B"/>
    <w:rsid w:val="00176F3B"/>
    <w:rsid w:val="00177156"/>
    <w:rsid w:val="0018014E"/>
    <w:rsid w:val="0018286C"/>
    <w:rsid w:val="0018384F"/>
    <w:rsid w:val="00183954"/>
    <w:rsid w:val="00183DD2"/>
    <w:rsid w:val="0018510D"/>
    <w:rsid w:val="0018627E"/>
    <w:rsid w:val="00186999"/>
    <w:rsid w:val="001870F6"/>
    <w:rsid w:val="00187BD6"/>
    <w:rsid w:val="00190E06"/>
    <w:rsid w:val="00191B82"/>
    <w:rsid w:val="00192093"/>
    <w:rsid w:val="00192641"/>
    <w:rsid w:val="00193542"/>
    <w:rsid w:val="001937B1"/>
    <w:rsid w:val="001938D3"/>
    <w:rsid w:val="00193A16"/>
    <w:rsid w:val="00194188"/>
    <w:rsid w:val="00195400"/>
    <w:rsid w:val="0019563F"/>
    <w:rsid w:val="00195670"/>
    <w:rsid w:val="00195A95"/>
    <w:rsid w:val="00195C87"/>
    <w:rsid w:val="0019637C"/>
    <w:rsid w:val="001A0064"/>
    <w:rsid w:val="001A0B89"/>
    <w:rsid w:val="001A109D"/>
    <w:rsid w:val="001A2554"/>
    <w:rsid w:val="001A28BF"/>
    <w:rsid w:val="001A28FA"/>
    <w:rsid w:val="001A39AB"/>
    <w:rsid w:val="001A3CE6"/>
    <w:rsid w:val="001A63BF"/>
    <w:rsid w:val="001A7AC1"/>
    <w:rsid w:val="001B042F"/>
    <w:rsid w:val="001B052F"/>
    <w:rsid w:val="001B1603"/>
    <w:rsid w:val="001B163A"/>
    <w:rsid w:val="001B1E84"/>
    <w:rsid w:val="001B1F45"/>
    <w:rsid w:val="001B4FDE"/>
    <w:rsid w:val="001B6FE2"/>
    <w:rsid w:val="001B7EBC"/>
    <w:rsid w:val="001C11C0"/>
    <w:rsid w:val="001C1713"/>
    <w:rsid w:val="001C1E95"/>
    <w:rsid w:val="001C1F3F"/>
    <w:rsid w:val="001C2999"/>
    <w:rsid w:val="001C3613"/>
    <w:rsid w:val="001C3F90"/>
    <w:rsid w:val="001C4863"/>
    <w:rsid w:val="001C4CD9"/>
    <w:rsid w:val="001C63DD"/>
    <w:rsid w:val="001C6722"/>
    <w:rsid w:val="001C678B"/>
    <w:rsid w:val="001C7AA6"/>
    <w:rsid w:val="001D0556"/>
    <w:rsid w:val="001D0831"/>
    <w:rsid w:val="001D123F"/>
    <w:rsid w:val="001D1AF7"/>
    <w:rsid w:val="001D2884"/>
    <w:rsid w:val="001D3BC6"/>
    <w:rsid w:val="001D3E03"/>
    <w:rsid w:val="001D6D82"/>
    <w:rsid w:val="001D719F"/>
    <w:rsid w:val="001D7665"/>
    <w:rsid w:val="001D7C0E"/>
    <w:rsid w:val="001E0BAA"/>
    <w:rsid w:val="001E0CD8"/>
    <w:rsid w:val="001E131D"/>
    <w:rsid w:val="001E1BED"/>
    <w:rsid w:val="001E298C"/>
    <w:rsid w:val="001E2D1E"/>
    <w:rsid w:val="001E35ED"/>
    <w:rsid w:val="001E3836"/>
    <w:rsid w:val="001E3EF7"/>
    <w:rsid w:val="001E45D0"/>
    <w:rsid w:val="001E466E"/>
    <w:rsid w:val="001E667E"/>
    <w:rsid w:val="001E77AE"/>
    <w:rsid w:val="001F0A3C"/>
    <w:rsid w:val="001F1072"/>
    <w:rsid w:val="001F1647"/>
    <w:rsid w:val="001F196B"/>
    <w:rsid w:val="001F2777"/>
    <w:rsid w:val="001F30E5"/>
    <w:rsid w:val="001F335B"/>
    <w:rsid w:val="001F4D5D"/>
    <w:rsid w:val="001F53F7"/>
    <w:rsid w:val="001F613B"/>
    <w:rsid w:val="001F6A87"/>
    <w:rsid w:val="001F6D72"/>
    <w:rsid w:val="00200E0D"/>
    <w:rsid w:val="002020D1"/>
    <w:rsid w:val="00202E69"/>
    <w:rsid w:val="002030FA"/>
    <w:rsid w:val="0020569C"/>
    <w:rsid w:val="00205CEF"/>
    <w:rsid w:val="002064BC"/>
    <w:rsid w:val="0020666A"/>
    <w:rsid w:val="002067EC"/>
    <w:rsid w:val="00211328"/>
    <w:rsid w:val="00212016"/>
    <w:rsid w:val="00212286"/>
    <w:rsid w:val="002122B4"/>
    <w:rsid w:val="0021254D"/>
    <w:rsid w:val="0021318D"/>
    <w:rsid w:val="0021391C"/>
    <w:rsid w:val="00213A39"/>
    <w:rsid w:val="002151ED"/>
    <w:rsid w:val="00215502"/>
    <w:rsid w:val="0021629D"/>
    <w:rsid w:val="002163A9"/>
    <w:rsid w:val="00216D0B"/>
    <w:rsid w:val="00217587"/>
    <w:rsid w:val="0022087E"/>
    <w:rsid w:val="00220947"/>
    <w:rsid w:val="00220A71"/>
    <w:rsid w:val="00221136"/>
    <w:rsid w:val="00221A46"/>
    <w:rsid w:val="00221E3D"/>
    <w:rsid w:val="00222A3D"/>
    <w:rsid w:val="00224E50"/>
    <w:rsid w:val="00224EAE"/>
    <w:rsid w:val="00225FD1"/>
    <w:rsid w:val="00226650"/>
    <w:rsid w:val="002275C1"/>
    <w:rsid w:val="00227EA7"/>
    <w:rsid w:val="00230109"/>
    <w:rsid w:val="00230681"/>
    <w:rsid w:val="00230797"/>
    <w:rsid w:val="00230DBB"/>
    <w:rsid w:val="0023164A"/>
    <w:rsid w:val="00231E04"/>
    <w:rsid w:val="00232AE7"/>
    <w:rsid w:val="00233300"/>
    <w:rsid w:val="00234265"/>
    <w:rsid w:val="002345EF"/>
    <w:rsid w:val="002347C3"/>
    <w:rsid w:val="00235C8B"/>
    <w:rsid w:val="00236F1C"/>
    <w:rsid w:val="00236F92"/>
    <w:rsid w:val="00240586"/>
    <w:rsid w:val="00241265"/>
    <w:rsid w:val="0024326E"/>
    <w:rsid w:val="0024347C"/>
    <w:rsid w:val="00243CA2"/>
    <w:rsid w:val="00243CEC"/>
    <w:rsid w:val="00245B37"/>
    <w:rsid w:val="00245C7E"/>
    <w:rsid w:val="00246E55"/>
    <w:rsid w:val="00247643"/>
    <w:rsid w:val="0025053D"/>
    <w:rsid w:val="00250546"/>
    <w:rsid w:val="00250D31"/>
    <w:rsid w:val="002513C3"/>
    <w:rsid w:val="0025237B"/>
    <w:rsid w:val="002523A6"/>
    <w:rsid w:val="0025375E"/>
    <w:rsid w:val="002566EE"/>
    <w:rsid w:val="00256D8A"/>
    <w:rsid w:val="002579BD"/>
    <w:rsid w:val="0026007B"/>
    <w:rsid w:val="002600A2"/>
    <w:rsid w:val="0026035C"/>
    <w:rsid w:val="002616B6"/>
    <w:rsid w:val="00261F3E"/>
    <w:rsid w:val="00262D73"/>
    <w:rsid w:val="00262DB9"/>
    <w:rsid w:val="00263D5B"/>
    <w:rsid w:val="002654F1"/>
    <w:rsid w:val="0026554A"/>
    <w:rsid w:val="00265B3E"/>
    <w:rsid w:val="0026610F"/>
    <w:rsid w:val="00271309"/>
    <w:rsid w:val="00272155"/>
    <w:rsid w:val="00273A15"/>
    <w:rsid w:val="00273B1F"/>
    <w:rsid w:val="00274329"/>
    <w:rsid w:val="0027469C"/>
    <w:rsid w:val="00275DB8"/>
    <w:rsid w:val="00275E8E"/>
    <w:rsid w:val="002760E0"/>
    <w:rsid w:val="00276BF5"/>
    <w:rsid w:val="00277E7D"/>
    <w:rsid w:val="0028117A"/>
    <w:rsid w:val="00281700"/>
    <w:rsid w:val="00281DF4"/>
    <w:rsid w:val="00281E9A"/>
    <w:rsid w:val="002821DF"/>
    <w:rsid w:val="00282975"/>
    <w:rsid w:val="00283021"/>
    <w:rsid w:val="002854DC"/>
    <w:rsid w:val="00285833"/>
    <w:rsid w:val="00285EFC"/>
    <w:rsid w:val="00286498"/>
    <w:rsid w:val="002867DA"/>
    <w:rsid w:val="00286BDC"/>
    <w:rsid w:val="00287CDE"/>
    <w:rsid w:val="00291436"/>
    <w:rsid w:val="002930B1"/>
    <w:rsid w:val="00293AB9"/>
    <w:rsid w:val="00293D28"/>
    <w:rsid w:val="00294227"/>
    <w:rsid w:val="0029499B"/>
    <w:rsid w:val="00294DCF"/>
    <w:rsid w:val="00295D2D"/>
    <w:rsid w:val="00297A50"/>
    <w:rsid w:val="00297B66"/>
    <w:rsid w:val="002A0028"/>
    <w:rsid w:val="002A0D8A"/>
    <w:rsid w:val="002A0FE9"/>
    <w:rsid w:val="002A1664"/>
    <w:rsid w:val="002A27F5"/>
    <w:rsid w:val="002A3523"/>
    <w:rsid w:val="002A4358"/>
    <w:rsid w:val="002A45F4"/>
    <w:rsid w:val="002A5345"/>
    <w:rsid w:val="002A60FB"/>
    <w:rsid w:val="002A6443"/>
    <w:rsid w:val="002A6E24"/>
    <w:rsid w:val="002A7177"/>
    <w:rsid w:val="002A7EF4"/>
    <w:rsid w:val="002A7FFC"/>
    <w:rsid w:val="002B0804"/>
    <w:rsid w:val="002B0F97"/>
    <w:rsid w:val="002B0FF4"/>
    <w:rsid w:val="002B2366"/>
    <w:rsid w:val="002B393B"/>
    <w:rsid w:val="002B55FE"/>
    <w:rsid w:val="002B5701"/>
    <w:rsid w:val="002B77BB"/>
    <w:rsid w:val="002C0837"/>
    <w:rsid w:val="002C0A07"/>
    <w:rsid w:val="002C491B"/>
    <w:rsid w:val="002C5734"/>
    <w:rsid w:val="002C67CC"/>
    <w:rsid w:val="002C6BDA"/>
    <w:rsid w:val="002C6FB8"/>
    <w:rsid w:val="002C757F"/>
    <w:rsid w:val="002C7676"/>
    <w:rsid w:val="002C7883"/>
    <w:rsid w:val="002D048C"/>
    <w:rsid w:val="002D0EDE"/>
    <w:rsid w:val="002D202A"/>
    <w:rsid w:val="002D300B"/>
    <w:rsid w:val="002D378B"/>
    <w:rsid w:val="002D38A4"/>
    <w:rsid w:val="002D3A49"/>
    <w:rsid w:val="002D47F4"/>
    <w:rsid w:val="002D4B79"/>
    <w:rsid w:val="002D4BFA"/>
    <w:rsid w:val="002D5775"/>
    <w:rsid w:val="002D60E1"/>
    <w:rsid w:val="002D7E9B"/>
    <w:rsid w:val="002E10CB"/>
    <w:rsid w:val="002E316B"/>
    <w:rsid w:val="002E5351"/>
    <w:rsid w:val="002E6D1B"/>
    <w:rsid w:val="002E7127"/>
    <w:rsid w:val="002E751F"/>
    <w:rsid w:val="002E7CB9"/>
    <w:rsid w:val="002E7DD4"/>
    <w:rsid w:val="002E7F8C"/>
    <w:rsid w:val="002F055E"/>
    <w:rsid w:val="002F1C81"/>
    <w:rsid w:val="002F22BB"/>
    <w:rsid w:val="002F32AD"/>
    <w:rsid w:val="002F3B0C"/>
    <w:rsid w:val="002F3C0E"/>
    <w:rsid w:val="002F4E98"/>
    <w:rsid w:val="002F59B9"/>
    <w:rsid w:val="00300BBB"/>
    <w:rsid w:val="0030279E"/>
    <w:rsid w:val="00302A7D"/>
    <w:rsid w:val="00303B87"/>
    <w:rsid w:val="00303CFB"/>
    <w:rsid w:val="003063CA"/>
    <w:rsid w:val="0030648A"/>
    <w:rsid w:val="00306CAF"/>
    <w:rsid w:val="00310C66"/>
    <w:rsid w:val="0031280C"/>
    <w:rsid w:val="0031291E"/>
    <w:rsid w:val="00313113"/>
    <w:rsid w:val="003154AB"/>
    <w:rsid w:val="0031574F"/>
    <w:rsid w:val="003171BD"/>
    <w:rsid w:val="0032031D"/>
    <w:rsid w:val="00320707"/>
    <w:rsid w:val="0032266C"/>
    <w:rsid w:val="00322938"/>
    <w:rsid w:val="00322A18"/>
    <w:rsid w:val="0032384F"/>
    <w:rsid w:val="0032432C"/>
    <w:rsid w:val="00326B95"/>
    <w:rsid w:val="00326C83"/>
    <w:rsid w:val="0032755E"/>
    <w:rsid w:val="0033098C"/>
    <w:rsid w:val="0033117B"/>
    <w:rsid w:val="003311A4"/>
    <w:rsid w:val="003318DE"/>
    <w:rsid w:val="00331CF7"/>
    <w:rsid w:val="003328A0"/>
    <w:rsid w:val="00332992"/>
    <w:rsid w:val="00333236"/>
    <w:rsid w:val="00334C48"/>
    <w:rsid w:val="00335696"/>
    <w:rsid w:val="003363E9"/>
    <w:rsid w:val="003366A5"/>
    <w:rsid w:val="00337854"/>
    <w:rsid w:val="00337B69"/>
    <w:rsid w:val="0034062F"/>
    <w:rsid w:val="003409DA"/>
    <w:rsid w:val="00340CE0"/>
    <w:rsid w:val="00340FF1"/>
    <w:rsid w:val="003411A0"/>
    <w:rsid w:val="0034177E"/>
    <w:rsid w:val="00341A7D"/>
    <w:rsid w:val="00343412"/>
    <w:rsid w:val="00343B3E"/>
    <w:rsid w:val="00344AE8"/>
    <w:rsid w:val="003450BF"/>
    <w:rsid w:val="003455FB"/>
    <w:rsid w:val="003456D8"/>
    <w:rsid w:val="00345B90"/>
    <w:rsid w:val="00345BC2"/>
    <w:rsid w:val="00345F47"/>
    <w:rsid w:val="003463B6"/>
    <w:rsid w:val="00346C41"/>
    <w:rsid w:val="00347278"/>
    <w:rsid w:val="0035036F"/>
    <w:rsid w:val="00350BB7"/>
    <w:rsid w:val="00351174"/>
    <w:rsid w:val="00352D8C"/>
    <w:rsid w:val="00352F47"/>
    <w:rsid w:val="003534C8"/>
    <w:rsid w:val="00353A00"/>
    <w:rsid w:val="00354012"/>
    <w:rsid w:val="0035494E"/>
    <w:rsid w:val="00356093"/>
    <w:rsid w:val="00356AE9"/>
    <w:rsid w:val="00357ACA"/>
    <w:rsid w:val="003605BD"/>
    <w:rsid w:val="00360DAA"/>
    <w:rsid w:val="00361602"/>
    <w:rsid w:val="003619F4"/>
    <w:rsid w:val="00362EDF"/>
    <w:rsid w:val="003631E3"/>
    <w:rsid w:val="003632E8"/>
    <w:rsid w:val="00363868"/>
    <w:rsid w:val="00363918"/>
    <w:rsid w:val="003639DA"/>
    <w:rsid w:val="00363C1D"/>
    <w:rsid w:val="00364F4F"/>
    <w:rsid w:val="00365817"/>
    <w:rsid w:val="003658C2"/>
    <w:rsid w:val="00365F28"/>
    <w:rsid w:val="00366928"/>
    <w:rsid w:val="00367F1C"/>
    <w:rsid w:val="00370F42"/>
    <w:rsid w:val="00372A09"/>
    <w:rsid w:val="00373C5C"/>
    <w:rsid w:val="00374321"/>
    <w:rsid w:val="00375338"/>
    <w:rsid w:val="00375D87"/>
    <w:rsid w:val="00376191"/>
    <w:rsid w:val="003768C6"/>
    <w:rsid w:val="00380E90"/>
    <w:rsid w:val="00381CBD"/>
    <w:rsid w:val="00384686"/>
    <w:rsid w:val="00384A3B"/>
    <w:rsid w:val="0038538D"/>
    <w:rsid w:val="00385A8F"/>
    <w:rsid w:val="00386679"/>
    <w:rsid w:val="00387CE5"/>
    <w:rsid w:val="00390628"/>
    <w:rsid w:val="00391D12"/>
    <w:rsid w:val="0039271E"/>
    <w:rsid w:val="00393205"/>
    <w:rsid w:val="003936A4"/>
    <w:rsid w:val="00394551"/>
    <w:rsid w:val="00394A60"/>
    <w:rsid w:val="00394BB1"/>
    <w:rsid w:val="00395115"/>
    <w:rsid w:val="00396D8D"/>
    <w:rsid w:val="0039768C"/>
    <w:rsid w:val="003A089E"/>
    <w:rsid w:val="003A0A53"/>
    <w:rsid w:val="003A0AF8"/>
    <w:rsid w:val="003A0F11"/>
    <w:rsid w:val="003A10AD"/>
    <w:rsid w:val="003A1254"/>
    <w:rsid w:val="003A2F26"/>
    <w:rsid w:val="003A367B"/>
    <w:rsid w:val="003A36DE"/>
    <w:rsid w:val="003A4354"/>
    <w:rsid w:val="003A478B"/>
    <w:rsid w:val="003A4F94"/>
    <w:rsid w:val="003A5E9E"/>
    <w:rsid w:val="003A7984"/>
    <w:rsid w:val="003B0A75"/>
    <w:rsid w:val="003B4AC8"/>
    <w:rsid w:val="003B5239"/>
    <w:rsid w:val="003B5835"/>
    <w:rsid w:val="003B76C0"/>
    <w:rsid w:val="003C0037"/>
    <w:rsid w:val="003C039F"/>
    <w:rsid w:val="003C07F3"/>
    <w:rsid w:val="003C0AD0"/>
    <w:rsid w:val="003C20D0"/>
    <w:rsid w:val="003C3158"/>
    <w:rsid w:val="003C3775"/>
    <w:rsid w:val="003C49CE"/>
    <w:rsid w:val="003C5A0B"/>
    <w:rsid w:val="003C6549"/>
    <w:rsid w:val="003C749F"/>
    <w:rsid w:val="003D02AD"/>
    <w:rsid w:val="003D02E2"/>
    <w:rsid w:val="003D1419"/>
    <w:rsid w:val="003D273B"/>
    <w:rsid w:val="003D47EC"/>
    <w:rsid w:val="003D4EC2"/>
    <w:rsid w:val="003D5223"/>
    <w:rsid w:val="003D649D"/>
    <w:rsid w:val="003E0531"/>
    <w:rsid w:val="003E05BF"/>
    <w:rsid w:val="003E0CE5"/>
    <w:rsid w:val="003E0E9C"/>
    <w:rsid w:val="003E110C"/>
    <w:rsid w:val="003E296C"/>
    <w:rsid w:val="003E3369"/>
    <w:rsid w:val="003E3602"/>
    <w:rsid w:val="003E3691"/>
    <w:rsid w:val="003E3C1F"/>
    <w:rsid w:val="003E3F09"/>
    <w:rsid w:val="003E49A9"/>
    <w:rsid w:val="003E57B1"/>
    <w:rsid w:val="003E5CB4"/>
    <w:rsid w:val="003E62A9"/>
    <w:rsid w:val="003E7067"/>
    <w:rsid w:val="003E71C6"/>
    <w:rsid w:val="003E7813"/>
    <w:rsid w:val="003F1B1F"/>
    <w:rsid w:val="003F28E2"/>
    <w:rsid w:val="003F3636"/>
    <w:rsid w:val="003F46AB"/>
    <w:rsid w:val="003F4892"/>
    <w:rsid w:val="003F4CDC"/>
    <w:rsid w:val="003F500F"/>
    <w:rsid w:val="003F575C"/>
    <w:rsid w:val="003F5A02"/>
    <w:rsid w:val="003F6DD4"/>
    <w:rsid w:val="003F76D2"/>
    <w:rsid w:val="003F7A5A"/>
    <w:rsid w:val="00400CD5"/>
    <w:rsid w:val="00400D3B"/>
    <w:rsid w:val="0040320C"/>
    <w:rsid w:val="004036DB"/>
    <w:rsid w:val="00403C85"/>
    <w:rsid w:val="004049F5"/>
    <w:rsid w:val="00404B9A"/>
    <w:rsid w:val="00404DB2"/>
    <w:rsid w:val="00405671"/>
    <w:rsid w:val="0040577D"/>
    <w:rsid w:val="00406DCD"/>
    <w:rsid w:val="0040701B"/>
    <w:rsid w:val="0041062A"/>
    <w:rsid w:val="00410FAE"/>
    <w:rsid w:val="00412A7C"/>
    <w:rsid w:val="00412C11"/>
    <w:rsid w:val="00413B28"/>
    <w:rsid w:val="004169D8"/>
    <w:rsid w:val="00416D41"/>
    <w:rsid w:val="00416FB8"/>
    <w:rsid w:val="0041772B"/>
    <w:rsid w:val="00422115"/>
    <w:rsid w:val="00422558"/>
    <w:rsid w:val="00423C2D"/>
    <w:rsid w:val="004242F0"/>
    <w:rsid w:val="004243DE"/>
    <w:rsid w:val="00425E71"/>
    <w:rsid w:val="004268E6"/>
    <w:rsid w:val="0042793B"/>
    <w:rsid w:val="004300BF"/>
    <w:rsid w:val="004300EF"/>
    <w:rsid w:val="0043088F"/>
    <w:rsid w:val="00431A52"/>
    <w:rsid w:val="00432317"/>
    <w:rsid w:val="004332CF"/>
    <w:rsid w:val="00434AFD"/>
    <w:rsid w:val="004357AB"/>
    <w:rsid w:val="0043596F"/>
    <w:rsid w:val="00436813"/>
    <w:rsid w:val="004368C1"/>
    <w:rsid w:val="0044109C"/>
    <w:rsid w:val="00442439"/>
    <w:rsid w:val="004428C8"/>
    <w:rsid w:val="00442BB2"/>
    <w:rsid w:val="00443D40"/>
    <w:rsid w:val="0044480A"/>
    <w:rsid w:val="004450B1"/>
    <w:rsid w:val="004465C2"/>
    <w:rsid w:val="00446AF7"/>
    <w:rsid w:val="00446CAF"/>
    <w:rsid w:val="00446F3A"/>
    <w:rsid w:val="00447249"/>
    <w:rsid w:val="0044734A"/>
    <w:rsid w:val="00450E9D"/>
    <w:rsid w:val="004521A0"/>
    <w:rsid w:val="00453CD7"/>
    <w:rsid w:val="00453FD2"/>
    <w:rsid w:val="0045442C"/>
    <w:rsid w:val="00455815"/>
    <w:rsid w:val="00456346"/>
    <w:rsid w:val="004564DB"/>
    <w:rsid w:val="00457A9F"/>
    <w:rsid w:val="00460C8B"/>
    <w:rsid w:val="00460DC4"/>
    <w:rsid w:val="00461268"/>
    <w:rsid w:val="0046143E"/>
    <w:rsid w:val="00461DDB"/>
    <w:rsid w:val="00462D95"/>
    <w:rsid w:val="00463670"/>
    <w:rsid w:val="004639CA"/>
    <w:rsid w:val="00465829"/>
    <w:rsid w:val="004665CC"/>
    <w:rsid w:val="00466AD0"/>
    <w:rsid w:val="00472708"/>
    <w:rsid w:val="00472AD6"/>
    <w:rsid w:val="00473720"/>
    <w:rsid w:val="0047465C"/>
    <w:rsid w:val="00475E8D"/>
    <w:rsid w:val="00477577"/>
    <w:rsid w:val="00477D9D"/>
    <w:rsid w:val="004811C6"/>
    <w:rsid w:val="00481F77"/>
    <w:rsid w:val="0048305A"/>
    <w:rsid w:val="004832EF"/>
    <w:rsid w:val="004873A7"/>
    <w:rsid w:val="00487427"/>
    <w:rsid w:val="004875BF"/>
    <w:rsid w:val="004875D2"/>
    <w:rsid w:val="004902C6"/>
    <w:rsid w:val="00490A0B"/>
    <w:rsid w:val="0049173D"/>
    <w:rsid w:val="00491D37"/>
    <w:rsid w:val="004921EB"/>
    <w:rsid w:val="00492F7C"/>
    <w:rsid w:val="00493B2A"/>
    <w:rsid w:val="00493C60"/>
    <w:rsid w:val="004947B3"/>
    <w:rsid w:val="00495449"/>
    <w:rsid w:val="004967F6"/>
    <w:rsid w:val="00496F42"/>
    <w:rsid w:val="004975CE"/>
    <w:rsid w:val="004A04FA"/>
    <w:rsid w:val="004A12A3"/>
    <w:rsid w:val="004A15AE"/>
    <w:rsid w:val="004A1A01"/>
    <w:rsid w:val="004A1C96"/>
    <w:rsid w:val="004A1CEC"/>
    <w:rsid w:val="004A20F6"/>
    <w:rsid w:val="004A27C0"/>
    <w:rsid w:val="004A303F"/>
    <w:rsid w:val="004A34E0"/>
    <w:rsid w:val="004A36D2"/>
    <w:rsid w:val="004A3AB1"/>
    <w:rsid w:val="004A416E"/>
    <w:rsid w:val="004A42A5"/>
    <w:rsid w:val="004A5580"/>
    <w:rsid w:val="004A5A0E"/>
    <w:rsid w:val="004A6C2F"/>
    <w:rsid w:val="004A6F07"/>
    <w:rsid w:val="004A70ED"/>
    <w:rsid w:val="004A7950"/>
    <w:rsid w:val="004A7D58"/>
    <w:rsid w:val="004A7E4F"/>
    <w:rsid w:val="004B06A5"/>
    <w:rsid w:val="004B164F"/>
    <w:rsid w:val="004B3E0F"/>
    <w:rsid w:val="004B4807"/>
    <w:rsid w:val="004B5793"/>
    <w:rsid w:val="004B57DB"/>
    <w:rsid w:val="004B7368"/>
    <w:rsid w:val="004B788A"/>
    <w:rsid w:val="004B7A64"/>
    <w:rsid w:val="004C0260"/>
    <w:rsid w:val="004C1358"/>
    <w:rsid w:val="004C24AA"/>
    <w:rsid w:val="004C31D5"/>
    <w:rsid w:val="004C362A"/>
    <w:rsid w:val="004C3D44"/>
    <w:rsid w:val="004C4B27"/>
    <w:rsid w:val="004C4B92"/>
    <w:rsid w:val="004C51F3"/>
    <w:rsid w:val="004C5B62"/>
    <w:rsid w:val="004C6696"/>
    <w:rsid w:val="004C67CA"/>
    <w:rsid w:val="004C69C9"/>
    <w:rsid w:val="004C6B6C"/>
    <w:rsid w:val="004C6E76"/>
    <w:rsid w:val="004C72E6"/>
    <w:rsid w:val="004C7DF4"/>
    <w:rsid w:val="004D08E8"/>
    <w:rsid w:val="004D15E0"/>
    <w:rsid w:val="004D405F"/>
    <w:rsid w:val="004D51A6"/>
    <w:rsid w:val="004D617F"/>
    <w:rsid w:val="004D6947"/>
    <w:rsid w:val="004D6EC2"/>
    <w:rsid w:val="004D7299"/>
    <w:rsid w:val="004D753C"/>
    <w:rsid w:val="004D7AE0"/>
    <w:rsid w:val="004D7E6B"/>
    <w:rsid w:val="004E0D16"/>
    <w:rsid w:val="004E1063"/>
    <w:rsid w:val="004E1CCD"/>
    <w:rsid w:val="004E31E9"/>
    <w:rsid w:val="004E3D4D"/>
    <w:rsid w:val="004E4542"/>
    <w:rsid w:val="004E4D54"/>
    <w:rsid w:val="004E4EAF"/>
    <w:rsid w:val="004E575B"/>
    <w:rsid w:val="004F0971"/>
    <w:rsid w:val="004F0CDB"/>
    <w:rsid w:val="004F0F4C"/>
    <w:rsid w:val="004F123C"/>
    <w:rsid w:val="004F27DB"/>
    <w:rsid w:val="004F2FD4"/>
    <w:rsid w:val="004F3248"/>
    <w:rsid w:val="004F4F79"/>
    <w:rsid w:val="004F7094"/>
    <w:rsid w:val="005008F6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0641B"/>
    <w:rsid w:val="005065D7"/>
    <w:rsid w:val="00506C07"/>
    <w:rsid w:val="00511CCE"/>
    <w:rsid w:val="00511EC9"/>
    <w:rsid w:val="00513D35"/>
    <w:rsid w:val="00514299"/>
    <w:rsid w:val="005143D2"/>
    <w:rsid w:val="00515554"/>
    <w:rsid w:val="00516147"/>
    <w:rsid w:val="00516399"/>
    <w:rsid w:val="005170FE"/>
    <w:rsid w:val="00517CA5"/>
    <w:rsid w:val="005215A6"/>
    <w:rsid w:val="0052170D"/>
    <w:rsid w:val="005220E6"/>
    <w:rsid w:val="005225C0"/>
    <w:rsid w:val="005232FC"/>
    <w:rsid w:val="00523A21"/>
    <w:rsid w:val="00523C2C"/>
    <w:rsid w:val="00524D4E"/>
    <w:rsid w:val="0052664D"/>
    <w:rsid w:val="00526A95"/>
    <w:rsid w:val="00526B01"/>
    <w:rsid w:val="00526DFF"/>
    <w:rsid w:val="005277B4"/>
    <w:rsid w:val="00530A5F"/>
    <w:rsid w:val="00531F19"/>
    <w:rsid w:val="00532514"/>
    <w:rsid w:val="00532BDA"/>
    <w:rsid w:val="00533AE5"/>
    <w:rsid w:val="005347C0"/>
    <w:rsid w:val="00534CF9"/>
    <w:rsid w:val="0053502A"/>
    <w:rsid w:val="0053527D"/>
    <w:rsid w:val="00536207"/>
    <w:rsid w:val="00536DFF"/>
    <w:rsid w:val="00537036"/>
    <w:rsid w:val="005378F4"/>
    <w:rsid w:val="00537A53"/>
    <w:rsid w:val="00540136"/>
    <w:rsid w:val="0054488C"/>
    <w:rsid w:val="00545A44"/>
    <w:rsid w:val="00546D70"/>
    <w:rsid w:val="005476D9"/>
    <w:rsid w:val="0054787A"/>
    <w:rsid w:val="00547904"/>
    <w:rsid w:val="00547C59"/>
    <w:rsid w:val="005507CE"/>
    <w:rsid w:val="00550E9E"/>
    <w:rsid w:val="005513C4"/>
    <w:rsid w:val="005533EB"/>
    <w:rsid w:val="00554BAB"/>
    <w:rsid w:val="005552E2"/>
    <w:rsid w:val="00555DA7"/>
    <w:rsid w:val="00556DA3"/>
    <w:rsid w:val="005578BC"/>
    <w:rsid w:val="00557B60"/>
    <w:rsid w:val="0056033E"/>
    <w:rsid w:val="00560613"/>
    <w:rsid w:val="00560A55"/>
    <w:rsid w:val="00560EEB"/>
    <w:rsid w:val="005610C1"/>
    <w:rsid w:val="005618B3"/>
    <w:rsid w:val="005625DB"/>
    <w:rsid w:val="0056586E"/>
    <w:rsid w:val="00566361"/>
    <w:rsid w:val="00566819"/>
    <w:rsid w:val="0056685D"/>
    <w:rsid w:val="00566C68"/>
    <w:rsid w:val="00572465"/>
    <w:rsid w:val="00572574"/>
    <w:rsid w:val="00572D78"/>
    <w:rsid w:val="005731DF"/>
    <w:rsid w:val="0057349E"/>
    <w:rsid w:val="005735E3"/>
    <w:rsid w:val="005736F9"/>
    <w:rsid w:val="00573C9A"/>
    <w:rsid w:val="005747A7"/>
    <w:rsid w:val="00575176"/>
    <w:rsid w:val="005763BB"/>
    <w:rsid w:val="00577B12"/>
    <w:rsid w:val="0058139D"/>
    <w:rsid w:val="00582F6D"/>
    <w:rsid w:val="00585105"/>
    <w:rsid w:val="005853E2"/>
    <w:rsid w:val="00585FC5"/>
    <w:rsid w:val="005867FA"/>
    <w:rsid w:val="00587674"/>
    <w:rsid w:val="005908D6"/>
    <w:rsid w:val="00591595"/>
    <w:rsid w:val="005920E6"/>
    <w:rsid w:val="005930D4"/>
    <w:rsid w:val="00595A15"/>
    <w:rsid w:val="00597F5F"/>
    <w:rsid w:val="005A006B"/>
    <w:rsid w:val="005A0A7B"/>
    <w:rsid w:val="005A1C09"/>
    <w:rsid w:val="005A2A33"/>
    <w:rsid w:val="005A2BF0"/>
    <w:rsid w:val="005A36F1"/>
    <w:rsid w:val="005A4435"/>
    <w:rsid w:val="005A5402"/>
    <w:rsid w:val="005A562F"/>
    <w:rsid w:val="005A6B3B"/>
    <w:rsid w:val="005A7E96"/>
    <w:rsid w:val="005B01A3"/>
    <w:rsid w:val="005B0F36"/>
    <w:rsid w:val="005B18CF"/>
    <w:rsid w:val="005B251E"/>
    <w:rsid w:val="005B2867"/>
    <w:rsid w:val="005B2A45"/>
    <w:rsid w:val="005B3987"/>
    <w:rsid w:val="005B3E63"/>
    <w:rsid w:val="005B3E7C"/>
    <w:rsid w:val="005B3F94"/>
    <w:rsid w:val="005B4555"/>
    <w:rsid w:val="005B4CDE"/>
    <w:rsid w:val="005B59E2"/>
    <w:rsid w:val="005B7C44"/>
    <w:rsid w:val="005C0DDD"/>
    <w:rsid w:val="005C1237"/>
    <w:rsid w:val="005C1CA6"/>
    <w:rsid w:val="005C26A8"/>
    <w:rsid w:val="005C3AF6"/>
    <w:rsid w:val="005C45DF"/>
    <w:rsid w:val="005C53F9"/>
    <w:rsid w:val="005C59E6"/>
    <w:rsid w:val="005C759A"/>
    <w:rsid w:val="005D1C29"/>
    <w:rsid w:val="005D2AF9"/>
    <w:rsid w:val="005D4260"/>
    <w:rsid w:val="005D497D"/>
    <w:rsid w:val="005D4CDA"/>
    <w:rsid w:val="005D5BAE"/>
    <w:rsid w:val="005D5F2F"/>
    <w:rsid w:val="005D61F5"/>
    <w:rsid w:val="005D7DDE"/>
    <w:rsid w:val="005E1AB5"/>
    <w:rsid w:val="005E2409"/>
    <w:rsid w:val="005E2ADD"/>
    <w:rsid w:val="005E34CF"/>
    <w:rsid w:val="005E3658"/>
    <w:rsid w:val="005E373D"/>
    <w:rsid w:val="005E3A46"/>
    <w:rsid w:val="005E3FD4"/>
    <w:rsid w:val="005E433F"/>
    <w:rsid w:val="005E43F4"/>
    <w:rsid w:val="005E44DE"/>
    <w:rsid w:val="005E493C"/>
    <w:rsid w:val="005E4A73"/>
    <w:rsid w:val="005E4BA1"/>
    <w:rsid w:val="005E50A6"/>
    <w:rsid w:val="005E50D7"/>
    <w:rsid w:val="005E65EE"/>
    <w:rsid w:val="005E6D66"/>
    <w:rsid w:val="005E7850"/>
    <w:rsid w:val="005F2F3A"/>
    <w:rsid w:val="005F2F92"/>
    <w:rsid w:val="005F30F3"/>
    <w:rsid w:val="005F33CC"/>
    <w:rsid w:val="005F3618"/>
    <w:rsid w:val="005F3799"/>
    <w:rsid w:val="005F4A01"/>
    <w:rsid w:val="005F4D07"/>
    <w:rsid w:val="005F4D2E"/>
    <w:rsid w:val="005F556C"/>
    <w:rsid w:val="005F5D2E"/>
    <w:rsid w:val="005F5D8E"/>
    <w:rsid w:val="005F6072"/>
    <w:rsid w:val="005F6BD7"/>
    <w:rsid w:val="005F71E7"/>
    <w:rsid w:val="005F75A7"/>
    <w:rsid w:val="005F79E2"/>
    <w:rsid w:val="0060057A"/>
    <w:rsid w:val="006006C9"/>
    <w:rsid w:val="00601704"/>
    <w:rsid w:val="00601C29"/>
    <w:rsid w:val="00601C64"/>
    <w:rsid w:val="00602B55"/>
    <w:rsid w:val="00603105"/>
    <w:rsid w:val="006033B0"/>
    <w:rsid w:val="00603CE2"/>
    <w:rsid w:val="00604464"/>
    <w:rsid w:val="0060470B"/>
    <w:rsid w:val="00604927"/>
    <w:rsid w:val="00606C4C"/>
    <w:rsid w:val="00607060"/>
    <w:rsid w:val="00607A45"/>
    <w:rsid w:val="00611ED1"/>
    <w:rsid w:val="00613D07"/>
    <w:rsid w:val="00614104"/>
    <w:rsid w:val="00614492"/>
    <w:rsid w:val="0061486C"/>
    <w:rsid w:val="00616F79"/>
    <w:rsid w:val="006209A3"/>
    <w:rsid w:val="0062156B"/>
    <w:rsid w:val="00621756"/>
    <w:rsid w:val="0062224E"/>
    <w:rsid w:val="00622486"/>
    <w:rsid w:val="006224A1"/>
    <w:rsid w:val="00624C0B"/>
    <w:rsid w:val="00625DF3"/>
    <w:rsid w:val="00626A0D"/>
    <w:rsid w:val="0062772D"/>
    <w:rsid w:val="00627830"/>
    <w:rsid w:val="006302A9"/>
    <w:rsid w:val="00630569"/>
    <w:rsid w:val="00630BBB"/>
    <w:rsid w:val="006310A0"/>
    <w:rsid w:val="006334E5"/>
    <w:rsid w:val="00633E93"/>
    <w:rsid w:val="00634204"/>
    <w:rsid w:val="006343BC"/>
    <w:rsid w:val="00634D78"/>
    <w:rsid w:val="00635E85"/>
    <w:rsid w:val="0063688B"/>
    <w:rsid w:val="00637BA9"/>
    <w:rsid w:val="00640445"/>
    <w:rsid w:val="00640665"/>
    <w:rsid w:val="006413B5"/>
    <w:rsid w:val="00641949"/>
    <w:rsid w:val="00642388"/>
    <w:rsid w:val="00643F3A"/>
    <w:rsid w:val="00644144"/>
    <w:rsid w:val="0064482D"/>
    <w:rsid w:val="00644C29"/>
    <w:rsid w:val="00645D6C"/>
    <w:rsid w:val="00645DD0"/>
    <w:rsid w:val="00646CA4"/>
    <w:rsid w:val="00647F3E"/>
    <w:rsid w:val="00651081"/>
    <w:rsid w:val="00651A50"/>
    <w:rsid w:val="00651F7D"/>
    <w:rsid w:val="00652415"/>
    <w:rsid w:val="006530E9"/>
    <w:rsid w:val="006542A3"/>
    <w:rsid w:val="00654530"/>
    <w:rsid w:val="00654B3B"/>
    <w:rsid w:val="00654F4F"/>
    <w:rsid w:val="006569CE"/>
    <w:rsid w:val="00660FDA"/>
    <w:rsid w:val="00661CA5"/>
    <w:rsid w:val="006633B5"/>
    <w:rsid w:val="00663979"/>
    <w:rsid w:val="00663F1E"/>
    <w:rsid w:val="00664A9E"/>
    <w:rsid w:val="006650B9"/>
    <w:rsid w:val="006655F0"/>
    <w:rsid w:val="00666B14"/>
    <w:rsid w:val="006674D5"/>
    <w:rsid w:val="00667826"/>
    <w:rsid w:val="00670CE7"/>
    <w:rsid w:val="006716F0"/>
    <w:rsid w:val="00671F69"/>
    <w:rsid w:val="006723AD"/>
    <w:rsid w:val="00673257"/>
    <w:rsid w:val="00674D98"/>
    <w:rsid w:val="00674DE0"/>
    <w:rsid w:val="00674F78"/>
    <w:rsid w:val="00675471"/>
    <w:rsid w:val="006754DD"/>
    <w:rsid w:val="00676C72"/>
    <w:rsid w:val="00676E07"/>
    <w:rsid w:val="006775DC"/>
    <w:rsid w:val="00680695"/>
    <w:rsid w:val="00681816"/>
    <w:rsid w:val="006821CB"/>
    <w:rsid w:val="00683B6E"/>
    <w:rsid w:val="0068439C"/>
    <w:rsid w:val="00685DA4"/>
    <w:rsid w:val="00686815"/>
    <w:rsid w:val="00687A14"/>
    <w:rsid w:val="0069072B"/>
    <w:rsid w:val="00690989"/>
    <w:rsid w:val="00690B2E"/>
    <w:rsid w:val="0069104A"/>
    <w:rsid w:val="0069137E"/>
    <w:rsid w:val="0069148D"/>
    <w:rsid w:val="0069308D"/>
    <w:rsid w:val="00694771"/>
    <w:rsid w:val="00695ADC"/>
    <w:rsid w:val="00697900"/>
    <w:rsid w:val="00697D57"/>
    <w:rsid w:val="006A0439"/>
    <w:rsid w:val="006A1357"/>
    <w:rsid w:val="006A1C37"/>
    <w:rsid w:val="006A1C78"/>
    <w:rsid w:val="006A2C61"/>
    <w:rsid w:val="006A2F43"/>
    <w:rsid w:val="006A3371"/>
    <w:rsid w:val="006A338A"/>
    <w:rsid w:val="006A358B"/>
    <w:rsid w:val="006A37FB"/>
    <w:rsid w:val="006A3935"/>
    <w:rsid w:val="006A3D08"/>
    <w:rsid w:val="006A4428"/>
    <w:rsid w:val="006A458B"/>
    <w:rsid w:val="006A4744"/>
    <w:rsid w:val="006A4E63"/>
    <w:rsid w:val="006A5971"/>
    <w:rsid w:val="006A61E1"/>
    <w:rsid w:val="006B2043"/>
    <w:rsid w:val="006B2229"/>
    <w:rsid w:val="006B2C05"/>
    <w:rsid w:val="006B382C"/>
    <w:rsid w:val="006B3831"/>
    <w:rsid w:val="006B3CF8"/>
    <w:rsid w:val="006B634B"/>
    <w:rsid w:val="006B6A9D"/>
    <w:rsid w:val="006B7188"/>
    <w:rsid w:val="006B7F6B"/>
    <w:rsid w:val="006C1BCB"/>
    <w:rsid w:val="006C29A3"/>
    <w:rsid w:val="006C30AD"/>
    <w:rsid w:val="006C3DA4"/>
    <w:rsid w:val="006C4F76"/>
    <w:rsid w:val="006C6203"/>
    <w:rsid w:val="006C642D"/>
    <w:rsid w:val="006C6F72"/>
    <w:rsid w:val="006C70A7"/>
    <w:rsid w:val="006D180C"/>
    <w:rsid w:val="006D1FAB"/>
    <w:rsid w:val="006D20A9"/>
    <w:rsid w:val="006D285A"/>
    <w:rsid w:val="006D3FFD"/>
    <w:rsid w:val="006D46F3"/>
    <w:rsid w:val="006D4A48"/>
    <w:rsid w:val="006D50F9"/>
    <w:rsid w:val="006D6163"/>
    <w:rsid w:val="006D6B30"/>
    <w:rsid w:val="006D71D4"/>
    <w:rsid w:val="006D7979"/>
    <w:rsid w:val="006D79A9"/>
    <w:rsid w:val="006E0997"/>
    <w:rsid w:val="006E0E0E"/>
    <w:rsid w:val="006E270A"/>
    <w:rsid w:val="006E2A27"/>
    <w:rsid w:val="006E3574"/>
    <w:rsid w:val="006E3A1F"/>
    <w:rsid w:val="006E3DA1"/>
    <w:rsid w:val="006E6F86"/>
    <w:rsid w:val="006F1067"/>
    <w:rsid w:val="006F2124"/>
    <w:rsid w:val="006F2A95"/>
    <w:rsid w:val="006F3632"/>
    <w:rsid w:val="006F3C72"/>
    <w:rsid w:val="006F5F8E"/>
    <w:rsid w:val="006F6350"/>
    <w:rsid w:val="006F66C4"/>
    <w:rsid w:val="0070016C"/>
    <w:rsid w:val="007001BA"/>
    <w:rsid w:val="007006AF"/>
    <w:rsid w:val="0070338F"/>
    <w:rsid w:val="007033B3"/>
    <w:rsid w:val="007038F3"/>
    <w:rsid w:val="00703C86"/>
    <w:rsid w:val="00704265"/>
    <w:rsid w:val="00704A28"/>
    <w:rsid w:val="00705F8C"/>
    <w:rsid w:val="007061C2"/>
    <w:rsid w:val="00706780"/>
    <w:rsid w:val="00710017"/>
    <w:rsid w:val="00710783"/>
    <w:rsid w:val="00710C23"/>
    <w:rsid w:val="0071168F"/>
    <w:rsid w:val="00711BE6"/>
    <w:rsid w:val="00712E28"/>
    <w:rsid w:val="007141C6"/>
    <w:rsid w:val="00715D02"/>
    <w:rsid w:val="00716588"/>
    <w:rsid w:val="007176D1"/>
    <w:rsid w:val="007209C7"/>
    <w:rsid w:val="00720A0D"/>
    <w:rsid w:val="00722136"/>
    <w:rsid w:val="0072257E"/>
    <w:rsid w:val="007227BA"/>
    <w:rsid w:val="007232E8"/>
    <w:rsid w:val="007236EE"/>
    <w:rsid w:val="00724E02"/>
    <w:rsid w:val="00724FF6"/>
    <w:rsid w:val="007253F1"/>
    <w:rsid w:val="00725B75"/>
    <w:rsid w:val="0072609A"/>
    <w:rsid w:val="00727396"/>
    <w:rsid w:val="00727915"/>
    <w:rsid w:val="00727EE8"/>
    <w:rsid w:val="007300F0"/>
    <w:rsid w:val="00731DFF"/>
    <w:rsid w:val="00731E17"/>
    <w:rsid w:val="00734762"/>
    <w:rsid w:val="00736056"/>
    <w:rsid w:val="00737717"/>
    <w:rsid w:val="0074056D"/>
    <w:rsid w:val="007410A4"/>
    <w:rsid w:val="007420A8"/>
    <w:rsid w:val="00742FE0"/>
    <w:rsid w:val="0074497C"/>
    <w:rsid w:val="00745B51"/>
    <w:rsid w:val="00746052"/>
    <w:rsid w:val="007461A6"/>
    <w:rsid w:val="007465FE"/>
    <w:rsid w:val="00751415"/>
    <w:rsid w:val="0075224D"/>
    <w:rsid w:val="007538E9"/>
    <w:rsid w:val="007549D9"/>
    <w:rsid w:val="00754D6C"/>
    <w:rsid w:val="00755204"/>
    <w:rsid w:val="00755DB6"/>
    <w:rsid w:val="00756E77"/>
    <w:rsid w:val="00757384"/>
    <w:rsid w:val="00760D9E"/>
    <w:rsid w:val="0076323B"/>
    <w:rsid w:val="00763D46"/>
    <w:rsid w:val="00763D76"/>
    <w:rsid w:val="00763EE0"/>
    <w:rsid w:val="007641BE"/>
    <w:rsid w:val="00764A3D"/>
    <w:rsid w:val="00765984"/>
    <w:rsid w:val="00765CA5"/>
    <w:rsid w:val="007664FA"/>
    <w:rsid w:val="0077162F"/>
    <w:rsid w:val="007730DF"/>
    <w:rsid w:val="00773E84"/>
    <w:rsid w:val="00774215"/>
    <w:rsid w:val="0077591E"/>
    <w:rsid w:val="00775C06"/>
    <w:rsid w:val="00775D66"/>
    <w:rsid w:val="007760F9"/>
    <w:rsid w:val="00776736"/>
    <w:rsid w:val="007775BE"/>
    <w:rsid w:val="0078054A"/>
    <w:rsid w:val="00780994"/>
    <w:rsid w:val="00780EDE"/>
    <w:rsid w:val="007811BC"/>
    <w:rsid w:val="00784293"/>
    <w:rsid w:val="00784BF5"/>
    <w:rsid w:val="007850B6"/>
    <w:rsid w:val="0078603B"/>
    <w:rsid w:val="00787A3A"/>
    <w:rsid w:val="00787D18"/>
    <w:rsid w:val="00790A90"/>
    <w:rsid w:val="007910B1"/>
    <w:rsid w:val="00793088"/>
    <w:rsid w:val="00793341"/>
    <w:rsid w:val="00794A92"/>
    <w:rsid w:val="007957C9"/>
    <w:rsid w:val="00795DD7"/>
    <w:rsid w:val="007964A2"/>
    <w:rsid w:val="00796D64"/>
    <w:rsid w:val="00796E68"/>
    <w:rsid w:val="0079741C"/>
    <w:rsid w:val="007A1683"/>
    <w:rsid w:val="007A507A"/>
    <w:rsid w:val="007A6EDA"/>
    <w:rsid w:val="007A78B3"/>
    <w:rsid w:val="007B1729"/>
    <w:rsid w:val="007B2B04"/>
    <w:rsid w:val="007B4282"/>
    <w:rsid w:val="007B44F2"/>
    <w:rsid w:val="007B5444"/>
    <w:rsid w:val="007B5446"/>
    <w:rsid w:val="007B5B74"/>
    <w:rsid w:val="007B65CC"/>
    <w:rsid w:val="007B668D"/>
    <w:rsid w:val="007B6CD1"/>
    <w:rsid w:val="007B703C"/>
    <w:rsid w:val="007B7B03"/>
    <w:rsid w:val="007C0256"/>
    <w:rsid w:val="007C155C"/>
    <w:rsid w:val="007C17BC"/>
    <w:rsid w:val="007C3184"/>
    <w:rsid w:val="007C44A3"/>
    <w:rsid w:val="007C6CAB"/>
    <w:rsid w:val="007C7131"/>
    <w:rsid w:val="007C7BF9"/>
    <w:rsid w:val="007D092B"/>
    <w:rsid w:val="007D14E9"/>
    <w:rsid w:val="007D3DBC"/>
    <w:rsid w:val="007D4691"/>
    <w:rsid w:val="007D5661"/>
    <w:rsid w:val="007D5D85"/>
    <w:rsid w:val="007D66DD"/>
    <w:rsid w:val="007D76F8"/>
    <w:rsid w:val="007D7925"/>
    <w:rsid w:val="007E0EED"/>
    <w:rsid w:val="007E2589"/>
    <w:rsid w:val="007E2AD3"/>
    <w:rsid w:val="007E430C"/>
    <w:rsid w:val="007E4BA9"/>
    <w:rsid w:val="007E50A8"/>
    <w:rsid w:val="007E554A"/>
    <w:rsid w:val="007E5E48"/>
    <w:rsid w:val="007E6391"/>
    <w:rsid w:val="007E6BB9"/>
    <w:rsid w:val="007E72D4"/>
    <w:rsid w:val="007E7649"/>
    <w:rsid w:val="007E76C2"/>
    <w:rsid w:val="007F0692"/>
    <w:rsid w:val="007F1AC2"/>
    <w:rsid w:val="007F29E1"/>
    <w:rsid w:val="007F315B"/>
    <w:rsid w:val="007F3AD8"/>
    <w:rsid w:val="007F4122"/>
    <w:rsid w:val="007F43D3"/>
    <w:rsid w:val="007F5047"/>
    <w:rsid w:val="007F5CC9"/>
    <w:rsid w:val="007F6ED6"/>
    <w:rsid w:val="007F7B98"/>
    <w:rsid w:val="00800132"/>
    <w:rsid w:val="00802AAD"/>
    <w:rsid w:val="0080306D"/>
    <w:rsid w:val="0080433E"/>
    <w:rsid w:val="00805CED"/>
    <w:rsid w:val="00805FC6"/>
    <w:rsid w:val="00807DDA"/>
    <w:rsid w:val="008100F4"/>
    <w:rsid w:val="008101F2"/>
    <w:rsid w:val="00810648"/>
    <w:rsid w:val="00810A97"/>
    <w:rsid w:val="00811DD5"/>
    <w:rsid w:val="0081207B"/>
    <w:rsid w:val="008120E4"/>
    <w:rsid w:val="008136D0"/>
    <w:rsid w:val="00814704"/>
    <w:rsid w:val="008147F4"/>
    <w:rsid w:val="00814E8A"/>
    <w:rsid w:val="00815BA9"/>
    <w:rsid w:val="008162A0"/>
    <w:rsid w:val="0081646E"/>
    <w:rsid w:val="00816B78"/>
    <w:rsid w:val="00816BEA"/>
    <w:rsid w:val="008173F7"/>
    <w:rsid w:val="00820E24"/>
    <w:rsid w:val="00822754"/>
    <w:rsid w:val="00822914"/>
    <w:rsid w:val="00822B53"/>
    <w:rsid w:val="00824A64"/>
    <w:rsid w:val="00825B33"/>
    <w:rsid w:val="00825C3F"/>
    <w:rsid w:val="0082606F"/>
    <w:rsid w:val="00827426"/>
    <w:rsid w:val="008279FD"/>
    <w:rsid w:val="00830305"/>
    <w:rsid w:val="008313B3"/>
    <w:rsid w:val="00831414"/>
    <w:rsid w:val="00831502"/>
    <w:rsid w:val="008326D3"/>
    <w:rsid w:val="008327F9"/>
    <w:rsid w:val="00832A2F"/>
    <w:rsid w:val="00834145"/>
    <w:rsid w:val="008357D5"/>
    <w:rsid w:val="008406FB"/>
    <w:rsid w:val="00844643"/>
    <w:rsid w:val="00844D15"/>
    <w:rsid w:val="00845A0A"/>
    <w:rsid w:val="00850339"/>
    <w:rsid w:val="0085049E"/>
    <w:rsid w:val="00850609"/>
    <w:rsid w:val="00850F52"/>
    <w:rsid w:val="00851495"/>
    <w:rsid w:val="008516F9"/>
    <w:rsid w:val="008517B8"/>
    <w:rsid w:val="00852BB5"/>
    <w:rsid w:val="008530F0"/>
    <w:rsid w:val="008536AA"/>
    <w:rsid w:val="00853A95"/>
    <w:rsid w:val="00854B11"/>
    <w:rsid w:val="00854D73"/>
    <w:rsid w:val="008552DB"/>
    <w:rsid w:val="0085585C"/>
    <w:rsid w:val="008563FB"/>
    <w:rsid w:val="0085677B"/>
    <w:rsid w:val="00856AC8"/>
    <w:rsid w:val="00856DB9"/>
    <w:rsid w:val="00860812"/>
    <w:rsid w:val="0086205C"/>
    <w:rsid w:val="008621D0"/>
    <w:rsid w:val="0086263B"/>
    <w:rsid w:val="00863322"/>
    <w:rsid w:val="0086372A"/>
    <w:rsid w:val="00863CE4"/>
    <w:rsid w:val="00864EC6"/>
    <w:rsid w:val="008652CD"/>
    <w:rsid w:val="008655E8"/>
    <w:rsid w:val="00866784"/>
    <w:rsid w:val="008669EF"/>
    <w:rsid w:val="00867356"/>
    <w:rsid w:val="0086773C"/>
    <w:rsid w:val="00870889"/>
    <w:rsid w:val="00873497"/>
    <w:rsid w:val="008738CD"/>
    <w:rsid w:val="00873E08"/>
    <w:rsid w:val="0087471F"/>
    <w:rsid w:val="0087529C"/>
    <w:rsid w:val="008753E4"/>
    <w:rsid w:val="00875F64"/>
    <w:rsid w:val="0087784C"/>
    <w:rsid w:val="008805D1"/>
    <w:rsid w:val="00883746"/>
    <w:rsid w:val="00883CB0"/>
    <w:rsid w:val="00883DE7"/>
    <w:rsid w:val="008852F0"/>
    <w:rsid w:val="00885302"/>
    <w:rsid w:val="0088571D"/>
    <w:rsid w:val="00885A74"/>
    <w:rsid w:val="00885BF6"/>
    <w:rsid w:val="00886A33"/>
    <w:rsid w:val="00886E28"/>
    <w:rsid w:val="0088787D"/>
    <w:rsid w:val="0088796F"/>
    <w:rsid w:val="00890417"/>
    <w:rsid w:val="00890912"/>
    <w:rsid w:val="008909CD"/>
    <w:rsid w:val="00890E41"/>
    <w:rsid w:val="00891302"/>
    <w:rsid w:val="00891BFD"/>
    <w:rsid w:val="00891CD4"/>
    <w:rsid w:val="008921C9"/>
    <w:rsid w:val="00893D4D"/>
    <w:rsid w:val="008941E7"/>
    <w:rsid w:val="0089542C"/>
    <w:rsid w:val="0089544C"/>
    <w:rsid w:val="0089736C"/>
    <w:rsid w:val="008A022F"/>
    <w:rsid w:val="008A02A6"/>
    <w:rsid w:val="008A2612"/>
    <w:rsid w:val="008A274F"/>
    <w:rsid w:val="008A306D"/>
    <w:rsid w:val="008A32C1"/>
    <w:rsid w:val="008A3769"/>
    <w:rsid w:val="008A3DFC"/>
    <w:rsid w:val="008A4FF8"/>
    <w:rsid w:val="008A683E"/>
    <w:rsid w:val="008A7A11"/>
    <w:rsid w:val="008B17B7"/>
    <w:rsid w:val="008B1C65"/>
    <w:rsid w:val="008B1D3C"/>
    <w:rsid w:val="008B2304"/>
    <w:rsid w:val="008B3DF0"/>
    <w:rsid w:val="008B48F5"/>
    <w:rsid w:val="008B4C7A"/>
    <w:rsid w:val="008B54C7"/>
    <w:rsid w:val="008B6065"/>
    <w:rsid w:val="008B6802"/>
    <w:rsid w:val="008C1F1B"/>
    <w:rsid w:val="008C2F35"/>
    <w:rsid w:val="008C37D1"/>
    <w:rsid w:val="008C3B1B"/>
    <w:rsid w:val="008C3C17"/>
    <w:rsid w:val="008C40F2"/>
    <w:rsid w:val="008C4B07"/>
    <w:rsid w:val="008C5025"/>
    <w:rsid w:val="008C5878"/>
    <w:rsid w:val="008C7DEB"/>
    <w:rsid w:val="008D043B"/>
    <w:rsid w:val="008D046D"/>
    <w:rsid w:val="008D1A4E"/>
    <w:rsid w:val="008D22B7"/>
    <w:rsid w:val="008D268B"/>
    <w:rsid w:val="008D30DA"/>
    <w:rsid w:val="008D4DC0"/>
    <w:rsid w:val="008D57A1"/>
    <w:rsid w:val="008D647C"/>
    <w:rsid w:val="008D6658"/>
    <w:rsid w:val="008D700A"/>
    <w:rsid w:val="008D72A1"/>
    <w:rsid w:val="008D7EB0"/>
    <w:rsid w:val="008E0302"/>
    <w:rsid w:val="008E09E5"/>
    <w:rsid w:val="008E16D3"/>
    <w:rsid w:val="008E1D5A"/>
    <w:rsid w:val="008E61BF"/>
    <w:rsid w:val="008E6238"/>
    <w:rsid w:val="008E6251"/>
    <w:rsid w:val="008E6BF9"/>
    <w:rsid w:val="008F0164"/>
    <w:rsid w:val="008F0D45"/>
    <w:rsid w:val="008F0F27"/>
    <w:rsid w:val="008F1140"/>
    <w:rsid w:val="008F1F17"/>
    <w:rsid w:val="008F39F0"/>
    <w:rsid w:val="008F42D2"/>
    <w:rsid w:val="008F448B"/>
    <w:rsid w:val="008F4AB7"/>
    <w:rsid w:val="008F4B98"/>
    <w:rsid w:val="008F527A"/>
    <w:rsid w:val="008F5FA7"/>
    <w:rsid w:val="008F702B"/>
    <w:rsid w:val="008F7C79"/>
    <w:rsid w:val="008F7F47"/>
    <w:rsid w:val="00900E69"/>
    <w:rsid w:val="0090177A"/>
    <w:rsid w:val="00902EB4"/>
    <w:rsid w:val="00903C5E"/>
    <w:rsid w:val="00904273"/>
    <w:rsid w:val="009051BF"/>
    <w:rsid w:val="00905F00"/>
    <w:rsid w:val="0090607C"/>
    <w:rsid w:val="0090644B"/>
    <w:rsid w:val="00906CED"/>
    <w:rsid w:val="00906E11"/>
    <w:rsid w:val="00912134"/>
    <w:rsid w:val="0091267B"/>
    <w:rsid w:val="00914450"/>
    <w:rsid w:val="00915360"/>
    <w:rsid w:val="00915BDF"/>
    <w:rsid w:val="00916EA9"/>
    <w:rsid w:val="00917414"/>
    <w:rsid w:val="00917824"/>
    <w:rsid w:val="0092081A"/>
    <w:rsid w:val="00922363"/>
    <w:rsid w:val="00922B06"/>
    <w:rsid w:val="00922B14"/>
    <w:rsid w:val="00922F15"/>
    <w:rsid w:val="00923B50"/>
    <w:rsid w:val="00923EED"/>
    <w:rsid w:val="00923F35"/>
    <w:rsid w:val="0092493E"/>
    <w:rsid w:val="00924FE0"/>
    <w:rsid w:val="009268EB"/>
    <w:rsid w:val="009271C2"/>
    <w:rsid w:val="009311BC"/>
    <w:rsid w:val="009316E9"/>
    <w:rsid w:val="00932B9A"/>
    <w:rsid w:val="00933293"/>
    <w:rsid w:val="00933AE6"/>
    <w:rsid w:val="00933C90"/>
    <w:rsid w:val="0093487C"/>
    <w:rsid w:val="00935B0B"/>
    <w:rsid w:val="00935F89"/>
    <w:rsid w:val="00936119"/>
    <w:rsid w:val="009364EA"/>
    <w:rsid w:val="00936AE9"/>
    <w:rsid w:val="00937277"/>
    <w:rsid w:val="009375AA"/>
    <w:rsid w:val="0094007D"/>
    <w:rsid w:val="009404B3"/>
    <w:rsid w:val="009409AF"/>
    <w:rsid w:val="00940DAA"/>
    <w:rsid w:val="0094101B"/>
    <w:rsid w:val="00941200"/>
    <w:rsid w:val="0094174D"/>
    <w:rsid w:val="0094415F"/>
    <w:rsid w:val="0094419A"/>
    <w:rsid w:val="00944820"/>
    <w:rsid w:val="00944911"/>
    <w:rsid w:val="00944CE1"/>
    <w:rsid w:val="00944FF2"/>
    <w:rsid w:val="009472B4"/>
    <w:rsid w:val="0094737E"/>
    <w:rsid w:val="00947581"/>
    <w:rsid w:val="0094795A"/>
    <w:rsid w:val="009513A2"/>
    <w:rsid w:val="00951E67"/>
    <w:rsid w:val="00954634"/>
    <w:rsid w:val="0095498B"/>
    <w:rsid w:val="009601D9"/>
    <w:rsid w:val="00960860"/>
    <w:rsid w:val="00962243"/>
    <w:rsid w:val="00967116"/>
    <w:rsid w:val="00967151"/>
    <w:rsid w:val="009677E8"/>
    <w:rsid w:val="009720F7"/>
    <w:rsid w:val="00972ABA"/>
    <w:rsid w:val="00972D31"/>
    <w:rsid w:val="009738B4"/>
    <w:rsid w:val="00973A9F"/>
    <w:rsid w:val="00973DBD"/>
    <w:rsid w:val="00973DD0"/>
    <w:rsid w:val="00973F8E"/>
    <w:rsid w:val="00973FBF"/>
    <w:rsid w:val="0097443F"/>
    <w:rsid w:val="00977170"/>
    <w:rsid w:val="00977E17"/>
    <w:rsid w:val="00983AA7"/>
    <w:rsid w:val="00984D76"/>
    <w:rsid w:val="0098522E"/>
    <w:rsid w:val="009854BA"/>
    <w:rsid w:val="009869ED"/>
    <w:rsid w:val="00990718"/>
    <w:rsid w:val="00990B6B"/>
    <w:rsid w:val="00990B83"/>
    <w:rsid w:val="00990EDA"/>
    <w:rsid w:val="00991677"/>
    <w:rsid w:val="00991803"/>
    <w:rsid w:val="00991870"/>
    <w:rsid w:val="0099270F"/>
    <w:rsid w:val="00992D22"/>
    <w:rsid w:val="00992E1D"/>
    <w:rsid w:val="009936B6"/>
    <w:rsid w:val="00993C0F"/>
    <w:rsid w:val="00993DFC"/>
    <w:rsid w:val="00994C5A"/>
    <w:rsid w:val="00995C03"/>
    <w:rsid w:val="0099604C"/>
    <w:rsid w:val="00996261"/>
    <w:rsid w:val="00996C85"/>
    <w:rsid w:val="009A01E1"/>
    <w:rsid w:val="009A12AD"/>
    <w:rsid w:val="009A1DAD"/>
    <w:rsid w:val="009A1F42"/>
    <w:rsid w:val="009A2656"/>
    <w:rsid w:val="009A26AB"/>
    <w:rsid w:val="009A3635"/>
    <w:rsid w:val="009A49AF"/>
    <w:rsid w:val="009A671F"/>
    <w:rsid w:val="009A6B66"/>
    <w:rsid w:val="009A7F82"/>
    <w:rsid w:val="009B19BF"/>
    <w:rsid w:val="009B22EE"/>
    <w:rsid w:val="009B4BBB"/>
    <w:rsid w:val="009B5B74"/>
    <w:rsid w:val="009B5CFF"/>
    <w:rsid w:val="009B61A2"/>
    <w:rsid w:val="009B652D"/>
    <w:rsid w:val="009B66A3"/>
    <w:rsid w:val="009B76CF"/>
    <w:rsid w:val="009C0B4C"/>
    <w:rsid w:val="009C184A"/>
    <w:rsid w:val="009C18C8"/>
    <w:rsid w:val="009C1955"/>
    <w:rsid w:val="009C399B"/>
    <w:rsid w:val="009C451F"/>
    <w:rsid w:val="009C58AE"/>
    <w:rsid w:val="009C693E"/>
    <w:rsid w:val="009C6C3F"/>
    <w:rsid w:val="009C7D0B"/>
    <w:rsid w:val="009D2D80"/>
    <w:rsid w:val="009D307C"/>
    <w:rsid w:val="009D35ED"/>
    <w:rsid w:val="009D3794"/>
    <w:rsid w:val="009D4684"/>
    <w:rsid w:val="009D46B7"/>
    <w:rsid w:val="009D5C58"/>
    <w:rsid w:val="009D6B99"/>
    <w:rsid w:val="009D6E6E"/>
    <w:rsid w:val="009D7DA2"/>
    <w:rsid w:val="009D87F3"/>
    <w:rsid w:val="009E04BA"/>
    <w:rsid w:val="009E1067"/>
    <w:rsid w:val="009E1B83"/>
    <w:rsid w:val="009E1BE3"/>
    <w:rsid w:val="009E211C"/>
    <w:rsid w:val="009E3F57"/>
    <w:rsid w:val="009E4090"/>
    <w:rsid w:val="009E4140"/>
    <w:rsid w:val="009E47EA"/>
    <w:rsid w:val="009E4923"/>
    <w:rsid w:val="009E5F17"/>
    <w:rsid w:val="009E65EB"/>
    <w:rsid w:val="009E7E4B"/>
    <w:rsid w:val="009F2724"/>
    <w:rsid w:val="009F4EF7"/>
    <w:rsid w:val="009F4EFB"/>
    <w:rsid w:val="009F6013"/>
    <w:rsid w:val="009F6734"/>
    <w:rsid w:val="009F6D03"/>
    <w:rsid w:val="009F7ED8"/>
    <w:rsid w:val="009F7F77"/>
    <w:rsid w:val="00A00095"/>
    <w:rsid w:val="00A00672"/>
    <w:rsid w:val="00A0081E"/>
    <w:rsid w:val="00A009E6"/>
    <w:rsid w:val="00A012CF"/>
    <w:rsid w:val="00A01E15"/>
    <w:rsid w:val="00A025AE"/>
    <w:rsid w:val="00A028A4"/>
    <w:rsid w:val="00A031E5"/>
    <w:rsid w:val="00A042D3"/>
    <w:rsid w:val="00A044A9"/>
    <w:rsid w:val="00A0635C"/>
    <w:rsid w:val="00A06CDC"/>
    <w:rsid w:val="00A0742D"/>
    <w:rsid w:val="00A07F96"/>
    <w:rsid w:val="00A10D1A"/>
    <w:rsid w:val="00A1124F"/>
    <w:rsid w:val="00A14311"/>
    <w:rsid w:val="00A164D2"/>
    <w:rsid w:val="00A16A5F"/>
    <w:rsid w:val="00A16B09"/>
    <w:rsid w:val="00A16D18"/>
    <w:rsid w:val="00A173C7"/>
    <w:rsid w:val="00A17C78"/>
    <w:rsid w:val="00A2015B"/>
    <w:rsid w:val="00A20CCB"/>
    <w:rsid w:val="00A21AC6"/>
    <w:rsid w:val="00A22380"/>
    <w:rsid w:val="00A243BA"/>
    <w:rsid w:val="00A24E31"/>
    <w:rsid w:val="00A257E7"/>
    <w:rsid w:val="00A25A8D"/>
    <w:rsid w:val="00A25E45"/>
    <w:rsid w:val="00A264F6"/>
    <w:rsid w:val="00A26DF6"/>
    <w:rsid w:val="00A2725A"/>
    <w:rsid w:val="00A27E5B"/>
    <w:rsid w:val="00A30A2A"/>
    <w:rsid w:val="00A310A0"/>
    <w:rsid w:val="00A3201C"/>
    <w:rsid w:val="00A32254"/>
    <w:rsid w:val="00A323AD"/>
    <w:rsid w:val="00A32755"/>
    <w:rsid w:val="00A33165"/>
    <w:rsid w:val="00A33D4F"/>
    <w:rsid w:val="00A34648"/>
    <w:rsid w:val="00A368FD"/>
    <w:rsid w:val="00A3787D"/>
    <w:rsid w:val="00A37BBF"/>
    <w:rsid w:val="00A37C5B"/>
    <w:rsid w:val="00A37E6E"/>
    <w:rsid w:val="00A40195"/>
    <w:rsid w:val="00A40AF2"/>
    <w:rsid w:val="00A40F18"/>
    <w:rsid w:val="00A41EBE"/>
    <w:rsid w:val="00A42FAE"/>
    <w:rsid w:val="00A430F2"/>
    <w:rsid w:val="00A43456"/>
    <w:rsid w:val="00A435B2"/>
    <w:rsid w:val="00A43BBD"/>
    <w:rsid w:val="00A467EE"/>
    <w:rsid w:val="00A47BCF"/>
    <w:rsid w:val="00A47F40"/>
    <w:rsid w:val="00A51FD1"/>
    <w:rsid w:val="00A5278A"/>
    <w:rsid w:val="00A53612"/>
    <w:rsid w:val="00A55AAA"/>
    <w:rsid w:val="00A56355"/>
    <w:rsid w:val="00A57134"/>
    <w:rsid w:val="00A600D2"/>
    <w:rsid w:val="00A60519"/>
    <w:rsid w:val="00A61111"/>
    <w:rsid w:val="00A61268"/>
    <w:rsid w:val="00A615B2"/>
    <w:rsid w:val="00A6194A"/>
    <w:rsid w:val="00A62502"/>
    <w:rsid w:val="00A62FF6"/>
    <w:rsid w:val="00A65011"/>
    <w:rsid w:val="00A6576C"/>
    <w:rsid w:val="00A65C8B"/>
    <w:rsid w:val="00A670CA"/>
    <w:rsid w:val="00A67880"/>
    <w:rsid w:val="00A67F3E"/>
    <w:rsid w:val="00A708C0"/>
    <w:rsid w:val="00A70B01"/>
    <w:rsid w:val="00A716EC"/>
    <w:rsid w:val="00A71A38"/>
    <w:rsid w:val="00A71CD4"/>
    <w:rsid w:val="00A71D51"/>
    <w:rsid w:val="00A71D56"/>
    <w:rsid w:val="00A71DA8"/>
    <w:rsid w:val="00A72EF3"/>
    <w:rsid w:val="00A72F0E"/>
    <w:rsid w:val="00A73742"/>
    <w:rsid w:val="00A73FC6"/>
    <w:rsid w:val="00A74913"/>
    <w:rsid w:val="00A757F6"/>
    <w:rsid w:val="00A76941"/>
    <w:rsid w:val="00A769B2"/>
    <w:rsid w:val="00A76F2B"/>
    <w:rsid w:val="00A773C7"/>
    <w:rsid w:val="00A77C36"/>
    <w:rsid w:val="00A81232"/>
    <w:rsid w:val="00A819A8"/>
    <w:rsid w:val="00A81A17"/>
    <w:rsid w:val="00A82AD0"/>
    <w:rsid w:val="00A83277"/>
    <w:rsid w:val="00A83703"/>
    <w:rsid w:val="00A83A06"/>
    <w:rsid w:val="00A840D1"/>
    <w:rsid w:val="00A85332"/>
    <w:rsid w:val="00A869A0"/>
    <w:rsid w:val="00A86A7E"/>
    <w:rsid w:val="00A8736A"/>
    <w:rsid w:val="00A8790B"/>
    <w:rsid w:val="00A90560"/>
    <w:rsid w:val="00A90933"/>
    <w:rsid w:val="00A90C21"/>
    <w:rsid w:val="00A9160A"/>
    <w:rsid w:val="00A91F11"/>
    <w:rsid w:val="00A93C69"/>
    <w:rsid w:val="00A94298"/>
    <w:rsid w:val="00A9446F"/>
    <w:rsid w:val="00A944A5"/>
    <w:rsid w:val="00A945EE"/>
    <w:rsid w:val="00A96149"/>
    <w:rsid w:val="00AA04BD"/>
    <w:rsid w:val="00AA171A"/>
    <w:rsid w:val="00AA18C3"/>
    <w:rsid w:val="00AA381B"/>
    <w:rsid w:val="00AA405C"/>
    <w:rsid w:val="00AA428D"/>
    <w:rsid w:val="00AA472F"/>
    <w:rsid w:val="00AA4C29"/>
    <w:rsid w:val="00AA4E9B"/>
    <w:rsid w:val="00AA5EF6"/>
    <w:rsid w:val="00AA5F8F"/>
    <w:rsid w:val="00AA65F1"/>
    <w:rsid w:val="00AA66D2"/>
    <w:rsid w:val="00AA7408"/>
    <w:rsid w:val="00AA756B"/>
    <w:rsid w:val="00AA7E7C"/>
    <w:rsid w:val="00AB0BA2"/>
    <w:rsid w:val="00AB1DDB"/>
    <w:rsid w:val="00AB1F65"/>
    <w:rsid w:val="00AB3A06"/>
    <w:rsid w:val="00AB5501"/>
    <w:rsid w:val="00AB59FA"/>
    <w:rsid w:val="00AB7BB0"/>
    <w:rsid w:val="00AC007D"/>
    <w:rsid w:val="00AC070E"/>
    <w:rsid w:val="00AC1BBF"/>
    <w:rsid w:val="00AC215A"/>
    <w:rsid w:val="00AC2C7C"/>
    <w:rsid w:val="00AC3741"/>
    <w:rsid w:val="00AC44C7"/>
    <w:rsid w:val="00AC5701"/>
    <w:rsid w:val="00AC5F90"/>
    <w:rsid w:val="00AC73E8"/>
    <w:rsid w:val="00AD0695"/>
    <w:rsid w:val="00AD1926"/>
    <w:rsid w:val="00AD1C82"/>
    <w:rsid w:val="00AD2DAD"/>
    <w:rsid w:val="00AD396C"/>
    <w:rsid w:val="00AD3D70"/>
    <w:rsid w:val="00AD66B9"/>
    <w:rsid w:val="00AD70B3"/>
    <w:rsid w:val="00AD760F"/>
    <w:rsid w:val="00AD776B"/>
    <w:rsid w:val="00AD77B0"/>
    <w:rsid w:val="00AE04D6"/>
    <w:rsid w:val="00AE0E3C"/>
    <w:rsid w:val="00AE211D"/>
    <w:rsid w:val="00AE28AE"/>
    <w:rsid w:val="00AE33C8"/>
    <w:rsid w:val="00AE34F6"/>
    <w:rsid w:val="00AE3A3E"/>
    <w:rsid w:val="00AE3E2C"/>
    <w:rsid w:val="00AE4092"/>
    <w:rsid w:val="00AE4AA9"/>
    <w:rsid w:val="00AE4B06"/>
    <w:rsid w:val="00AE63C0"/>
    <w:rsid w:val="00AE7210"/>
    <w:rsid w:val="00AE7B35"/>
    <w:rsid w:val="00AE7D0D"/>
    <w:rsid w:val="00AEB11B"/>
    <w:rsid w:val="00AF06CD"/>
    <w:rsid w:val="00AF08E0"/>
    <w:rsid w:val="00AF1298"/>
    <w:rsid w:val="00AF3801"/>
    <w:rsid w:val="00AF3A88"/>
    <w:rsid w:val="00AF3D6C"/>
    <w:rsid w:val="00AF5E36"/>
    <w:rsid w:val="00AF7376"/>
    <w:rsid w:val="00AF750C"/>
    <w:rsid w:val="00AF7624"/>
    <w:rsid w:val="00B0229E"/>
    <w:rsid w:val="00B03375"/>
    <w:rsid w:val="00B037F0"/>
    <w:rsid w:val="00B04B2B"/>
    <w:rsid w:val="00B079AA"/>
    <w:rsid w:val="00B07A94"/>
    <w:rsid w:val="00B07C6A"/>
    <w:rsid w:val="00B101AB"/>
    <w:rsid w:val="00B10674"/>
    <w:rsid w:val="00B1118D"/>
    <w:rsid w:val="00B111F4"/>
    <w:rsid w:val="00B12B23"/>
    <w:rsid w:val="00B12B4F"/>
    <w:rsid w:val="00B12CFE"/>
    <w:rsid w:val="00B1397B"/>
    <w:rsid w:val="00B156A1"/>
    <w:rsid w:val="00B170B5"/>
    <w:rsid w:val="00B17A79"/>
    <w:rsid w:val="00B20FF0"/>
    <w:rsid w:val="00B216AC"/>
    <w:rsid w:val="00B217C5"/>
    <w:rsid w:val="00B21B1F"/>
    <w:rsid w:val="00B220EC"/>
    <w:rsid w:val="00B22593"/>
    <w:rsid w:val="00B23D6B"/>
    <w:rsid w:val="00B2403F"/>
    <w:rsid w:val="00B24B17"/>
    <w:rsid w:val="00B2513B"/>
    <w:rsid w:val="00B26404"/>
    <w:rsid w:val="00B2732C"/>
    <w:rsid w:val="00B3084B"/>
    <w:rsid w:val="00B309AA"/>
    <w:rsid w:val="00B309B1"/>
    <w:rsid w:val="00B30E30"/>
    <w:rsid w:val="00B31613"/>
    <w:rsid w:val="00B323EF"/>
    <w:rsid w:val="00B32865"/>
    <w:rsid w:val="00B339D4"/>
    <w:rsid w:val="00B33DF0"/>
    <w:rsid w:val="00B353C6"/>
    <w:rsid w:val="00B35787"/>
    <w:rsid w:val="00B373C4"/>
    <w:rsid w:val="00B374DD"/>
    <w:rsid w:val="00B41BCF"/>
    <w:rsid w:val="00B43D89"/>
    <w:rsid w:val="00B443B7"/>
    <w:rsid w:val="00B44626"/>
    <w:rsid w:val="00B45F47"/>
    <w:rsid w:val="00B45FA2"/>
    <w:rsid w:val="00B47242"/>
    <w:rsid w:val="00B47520"/>
    <w:rsid w:val="00B50314"/>
    <w:rsid w:val="00B50B56"/>
    <w:rsid w:val="00B51B6B"/>
    <w:rsid w:val="00B5299F"/>
    <w:rsid w:val="00B54198"/>
    <w:rsid w:val="00B54521"/>
    <w:rsid w:val="00B5648D"/>
    <w:rsid w:val="00B56515"/>
    <w:rsid w:val="00B56AD8"/>
    <w:rsid w:val="00B57F93"/>
    <w:rsid w:val="00B60025"/>
    <w:rsid w:val="00B60160"/>
    <w:rsid w:val="00B6072A"/>
    <w:rsid w:val="00B609C6"/>
    <w:rsid w:val="00B645CA"/>
    <w:rsid w:val="00B64A79"/>
    <w:rsid w:val="00B64AC8"/>
    <w:rsid w:val="00B65611"/>
    <w:rsid w:val="00B65806"/>
    <w:rsid w:val="00B65EB6"/>
    <w:rsid w:val="00B66DB3"/>
    <w:rsid w:val="00B66DF0"/>
    <w:rsid w:val="00B70DCA"/>
    <w:rsid w:val="00B70E2B"/>
    <w:rsid w:val="00B71705"/>
    <w:rsid w:val="00B71A71"/>
    <w:rsid w:val="00B71E08"/>
    <w:rsid w:val="00B73935"/>
    <w:rsid w:val="00B741E6"/>
    <w:rsid w:val="00B745B4"/>
    <w:rsid w:val="00B74613"/>
    <w:rsid w:val="00B74B9E"/>
    <w:rsid w:val="00B74DCC"/>
    <w:rsid w:val="00B74FB1"/>
    <w:rsid w:val="00B75542"/>
    <w:rsid w:val="00B75762"/>
    <w:rsid w:val="00B76058"/>
    <w:rsid w:val="00B761C0"/>
    <w:rsid w:val="00B76638"/>
    <w:rsid w:val="00B77900"/>
    <w:rsid w:val="00B77DFA"/>
    <w:rsid w:val="00B80B91"/>
    <w:rsid w:val="00B814ED"/>
    <w:rsid w:val="00B81BDA"/>
    <w:rsid w:val="00B82EA7"/>
    <w:rsid w:val="00B8337F"/>
    <w:rsid w:val="00B83BA6"/>
    <w:rsid w:val="00B83C59"/>
    <w:rsid w:val="00B84BD8"/>
    <w:rsid w:val="00B90868"/>
    <w:rsid w:val="00B90C1B"/>
    <w:rsid w:val="00B91091"/>
    <w:rsid w:val="00B9249F"/>
    <w:rsid w:val="00B932F8"/>
    <w:rsid w:val="00B93988"/>
    <w:rsid w:val="00B95053"/>
    <w:rsid w:val="00B96411"/>
    <w:rsid w:val="00BA1E2F"/>
    <w:rsid w:val="00BA1E90"/>
    <w:rsid w:val="00BA23E4"/>
    <w:rsid w:val="00BA6018"/>
    <w:rsid w:val="00BA612A"/>
    <w:rsid w:val="00BA66CC"/>
    <w:rsid w:val="00BA76DA"/>
    <w:rsid w:val="00BA7E21"/>
    <w:rsid w:val="00BB051C"/>
    <w:rsid w:val="00BB1999"/>
    <w:rsid w:val="00BB2532"/>
    <w:rsid w:val="00BB2D58"/>
    <w:rsid w:val="00BB40DA"/>
    <w:rsid w:val="00BB4ACC"/>
    <w:rsid w:val="00BB74CA"/>
    <w:rsid w:val="00BB798A"/>
    <w:rsid w:val="00BC0428"/>
    <w:rsid w:val="00BC082E"/>
    <w:rsid w:val="00BC15ED"/>
    <w:rsid w:val="00BC1893"/>
    <w:rsid w:val="00BC3A0D"/>
    <w:rsid w:val="00BC407B"/>
    <w:rsid w:val="00BC4333"/>
    <w:rsid w:val="00BC4B51"/>
    <w:rsid w:val="00BC5257"/>
    <w:rsid w:val="00BC57EE"/>
    <w:rsid w:val="00BC5E27"/>
    <w:rsid w:val="00BC5EF8"/>
    <w:rsid w:val="00BC6451"/>
    <w:rsid w:val="00BC6B1E"/>
    <w:rsid w:val="00BD07D5"/>
    <w:rsid w:val="00BD08F4"/>
    <w:rsid w:val="00BD0B1D"/>
    <w:rsid w:val="00BD12F1"/>
    <w:rsid w:val="00BD146B"/>
    <w:rsid w:val="00BD2785"/>
    <w:rsid w:val="00BD3339"/>
    <w:rsid w:val="00BD3522"/>
    <w:rsid w:val="00BD4826"/>
    <w:rsid w:val="00BD5C20"/>
    <w:rsid w:val="00BD760C"/>
    <w:rsid w:val="00BE104A"/>
    <w:rsid w:val="00BE1107"/>
    <w:rsid w:val="00BE15D9"/>
    <w:rsid w:val="00BE1A7F"/>
    <w:rsid w:val="00BE1AFA"/>
    <w:rsid w:val="00BE3050"/>
    <w:rsid w:val="00BE3D29"/>
    <w:rsid w:val="00BE3E17"/>
    <w:rsid w:val="00BE4667"/>
    <w:rsid w:val="00BE46DD"/>
    <w:rsid w:val="00BE50B7"/>
    <w:rsid w:val="00BE7C2D"/>
    <w:rsid w:val="00BF04BD"/>
    <w:rsid w:val="00BF0A76"/>
    <w:rsid w:val="00BF1899"/>
    <w:rsid w:val="00BF2361"/>
    <w:rsid w:val="00BF2ED1"/>
    <w:rsid w:val="00BF35FA"/>
    <w:rsid w:val="00BF39BA"/>
    <w:rsid w:val="00BF3BFC"/>
    <w:rsid w:val="00BF40AA"/>
    <w:rsid w:val="00BF4FAB"/>
    <w:rsid w:val="00BF50D6"/>
    <w:rsid w:val="00BF5320"/>
    <w:rsid w:val="00BF58CB"/>
    <w:rsid w:val="00BF5957"/>
    <w:rsid w:val="00BF762E"/>
    <w:rsid w:val="00BF7F93"/>
    <w:rsid w:val="00C0026E"/>
    <w:rsid w:val="00C01099"/>
    <w:rsid w:val="00C01972"/>
    <w:rsid w:val="00C021D4"/>
    <w:rsid w:val="00C03E80"/>
    <w:rsid w:val="00C052EB"/>
    <w:rsid w:val="00C063AB"/>
    <w:rsid w:val="00C06878"/>
    <w:rsid w:val="00C06F52"/>
    <w:rsid w:val="00C078B7"/>
    <w:rsid w:val="00C102EA"/>
    <w:rsid w:val="00C113C2"/>
    <w:rsid w:val="00C11607"/>
    <w:rsid w:val="00C1337C"/>
    <w:rsid w:val="00C133D1"/>
    <w:rsid w:val="00C1529A"/>
    <w:rsid w:val="00C15678"/>
    <w:rsid w:val="00C16272"/>
    <w:rsid w:val="00C16566"/>
    <w:rsid w:val="00C16CE5"/>
    <w:rsid w:val="00C176E5"/>
    <w:rsid w:val="00C2034F"/>
    <w:rsid w:val="00C20737"/>
    <w:rsid w:val="00C20904"/>
    <w:rsid w:val="00C211DC"/>
    <w:rsid w:val="00C2151D"/>
    <w:rsid w:val="00C21D5A"/>
    <w:rsid w:val="00C23022"/>
    <w:rsid w:val="00C2445F"/>
    <w:rsid w:val="00C2459D"/>
    <w:rsid w:val="00C2606E"/>
    <w:rsid w:val="00C260FE"/>
    <w:rsid w:val="00C26D76"/>
    <w:rsid w:val="00C27599"/>
    <w:rsid w:val="00C31D1D"/>
    <w:rsid w:val="00C32D0E"/>
    <w:rsid w:val="00C33546"/>
    <w:rsid w:val="00C34149"/>
    <w:rsid w:val="00C349C3"/>
    <w:rsid w:val="00C34F97"/>
    <w:rsid w:val="00C35E60"/>
    <w:rsid w:val="00C360E0"/>
    <w:rsid w:val="00C365ED"/>
    <w:rsid w:val="00C36600"/>
    <w:rsid w:val="00C375C1"/>
    <w:rsid w:val="00C37A47"/>
    <w:rsid w:val="00C37E12"/>
    <w:rsid w:val="00C40248"/>
    <w:rsid w:val="00C4116D"/>
    <w:rsid w:val="00C43CB8"/>
    <w:rsid w:val="00C442A5"/>
    <w:rsid w:val="00C455E0"/>
    <w:rsid w:val="00C45DB9"/>
    <w:rsid w:val="00C468EA"/>
    <w:rsid w:val="00C472F1"/>
    <w:rsid w:val="00C47589"/>
    <w:rsid w:val="00C510FC"/>
    <w:rsid w:val="00C52282"/>
    <w:rsid w:val="00C55882"/>
    <w:rsid w:val="00C56395"/>
    <w:rsid w:val="00C57D6D"/>
    <w:rsid w:val="00C60567"/>
    <w:rsid w:val="00C60FEA"/>
    <w:rsid w:val="00C61463"/>
    <w:rsid w:val="00C616B8"/>
    <w:rsid w:val="00C62688"/>
    <w:rsid w:val="00C62AFF"/>
    <w:rsid w:val="00C62C3F"/>
    <w:rsid w:val="00C64EFE"/>
    <w:rsid w:val="00C65474"/>
    <w:rsid w:val="00C654E8"/>
    <w:rsid w:val="00C65B9A"/>
    <w:rsid w:val="00C6781F"/>
    <w:rsid w:val="00C67E8C"/>
    <w:rsid w:val="00C704CB"/>
    <w:rsid w:val="00C71816"/>
    <w:rsid w:val="00C71872"/>
    <w:rsid w:val="00C72DB4"/>
    <w:rsid w:val="00C74F36"/>
    <w:rsid w:val="00C772C8"/>
    <w:rsid w:val="00C77363"/>
    <w:rsid w:val="00C779EB"/>
    <w:rsid w:val="00C77BCE"/>
    <w:rsid w:val="00C800D8"/>
    <w:rsid w:val="00C8039A"/>
    <w:rsid w:val="00C80ABB"/>
    <w:rsid w:val="00C81AB0"/>
    <w:rsid w:val="00C81B05"/>
    <w:rsid w:val="00C81B35"/>
    <w:rsid w:val="00C835B0"/>
    <w:rsid w:val="00C83E03"/>
    <w:rsid w:val="00C84078"/>
    <w:rsid w:val="00C8458D"/>
    <w:rsid w:val="00C84842"/>
    <w:rsid w:val="00C865AC"/>
    <w:rsid w:val="00C86FB0"/>
    <w:rsid w:val="00C872A1"/>
    <w:rsid w:val="00C902A6"/>
    <w:rsid w:val="00C90645"/>
    <w:rsid w:val="00C90860"/>
    <w:rsid w:val="00C90F1F"/>
    <w:rsid w:val="00C91219"/>
    <w:rsid w:val="00C92CF9"/>
    <w:rsid w:val="00C932D0"/>
    <w:rsid w:val="00C9387D"/>
    <w:rsid w:val="00C93A5C"/>
    <w:rsid w:val="00C93BBE"/>
    <w:rsid w:val="00C93DDA"/>
    <w:rsid w:val="00C94C18"/>
    <w:rsid w:val="00C95807"/>
    <w:rsid w:val="00C95836"/>
    <w:rsid w:val="00C97358"/>
    <w:rsid w:val="00C978E6"/>
    <w:rsid w:val="00CA0A12"/>
    <w:rsid w:val="00CA0F6F"/>
    <w:rsid w:val="00CA1A08"/>
    <w:rsid w:val="00CA217A"/>
    <w:rsid w:val="00CA2D31"/>
    <w:rsid w:val="00CA2DE7"/>
    <w:rsid w:val="00CA2EEB"/>
    <w:rsid w:val="00CA3581"/>
    <w:rsid w:val="00CA35D4"/>
    <w:rsid w:val="00CA3D7A"/>
    <w:rsid w:val="00CA3EF3"/>
    <w:rsid w:val="00CA3F8C"/>
    <w:rsid w:val="00CA4086"/>
    <w:rsid w:val="00CA56E5"/>
    <w:rsid w:val="00CA6F72"/>
    <w:rsid w:val="00CA74E8"/>
    <w:rsid w:val="00CB2689"/>
    <w:rsid w:val="00CB3E9A"/>
    <w:rsid w:val="00CB3F79"/>
    <w:rsid w:val="00CB3F9E"/>
    <w:rsid w:val="00CB4995"/>
    <w:rsid w:val="00CB7194"/>
    <w:rsid w:val="00CC14FF"/>
    <w:rsid w:val="00CC1A96"/>
    <w:rsid w:val="00CC2E17"/>
    <w:rsid w:val="00CC4353"/>
    <w:rsid w:val="00CC47D1"/>
    <w:rsid w:val="00CC4B48"/>
    <w:rsid w:val="00CC5656"/>
    <w:rsid w:val="00CC76E7"/>
    <w:rsid w:val="00CC7A0F"/>
    <w:rsid w:val="00CD0041"/>
    <w:rsid w:val="00CD07BB"/>
    <w:rsid w:val="00CD1C09"/>
    <w:rsid w:val="00CD1EAC"/>
    <w:rsid w:val="00CD29C0"/>
    <w:rsid w:val="00CD36A9"/>
    <w:rsid w:val="00CD3A17"/>
    <w:rsid w:val="00CD4145"/>
    <w:rsid w:val="00CD44DF"/>
    <w:rsid w:val="00CD48D9"/>
    <w:rsid w:val="00CD4919"/>
    <w:rsid w:val="00CD6132"/>
    <w:rsid w:val="00CD6CD1"/>
    <w:rsid w:val="00CE0FBD"/>
    <w:rsid w:val="00CE24D1"/>
    <w:rsid w:val="00CE32DF"/>
    <w:rsid w:val="00CE5168"/>
    <w:rsid w:val="00CE697B"/>
    <w:rsid w:val="00CE701C"/>
    <w:rsid w:val="00CE7ADD"/>
    <w:rsid w:val="00CE7C3A"/>
    <w:rsid w:val="00CF09EF"/>
    <w:rsid w:val="00CF0DF5"/>
    <w:rsid w:val="00CF25D2"/>
    <w:rsid w:val="00CF2708"/>
    <w:rsid w:val="00CF276F"/>
    <w:rsid w:val="00CF2D2D"/>
    <w:rsid w:val="00CF482A"/>
    <w:rsid w:val="00CF4B2E"/>
    <w:rsid w:val="00CF500A"/>
    <w:rsid w:val="00CF5048"/>
    <w:rsid w:val="00CF5953"/>
    <w:rsid w:val="00CF5B98"/>
    <w:rsid w:val="00CF6197"/>
    <w:rsid w:val="00CF760C"/>
    <w:rsid w:val="00D0067E"/>
    <w:rsid w:val="00D00D06"/>
    <w:rsid w:val="00D011B9"/>
    <w:rsid w:val="00D02BC2"/>
    <w:rsid w:val="00D057A2"/>
    <w:rsid w:val="00D070C0"/>
    <w:rsid w:val="00D073DD"/>
    <w:rsid w:val="00D079CB"/>
    <w:rsid w:val="00D1064E"/>
    <w:rsid w:val="00D1139D"/>
    <w:rsid w:val="00D11439"/>
    <w:rsid w:val="00D12799"/>
    <w:rsid w:val="00D14666"/>
    <w:rsid w:val="00D15090"/>
    <w:rsid w:val="00D16AE5"/>
    <w:rsid w:val="00D204FB"/>
    <w:rsid w:val="00D20DDB"/>
    <w:rsid w:val="00D20FCF"/>
    <w:rsid w:val="00D22541"/>
    <w:rsid w:val="00D22705"/>
    <w:rsid w:val="00D22B5E"/>
    <w:rsid w:val="00D23B63"/>
    <w:rsid w:val="00D248A6"/>
    <w:rsid w:val="00D26861"/>
    <w:rsid w:val="00D26919"/>
    <w:rsid w:val="00D27BD1"/>
    <w:rsid w:val="00D30515"/>
    <w:rsid w:val="00D30620"/>
    <w:rsid w:val="00D31B52"/>
    <w:rsid w:val="00D320CA"/>
    <w:rsid w:val="00D32F29"/>
    <w:rsid w:val="00D340F9"/>
    <w:rsid w:val="00D348AC"/>
    <w:rsid w:val="00D35371"/>
    <w:rsid w:val="00D35744"/>
    <w:rsid w:val="00D35E4B"/>
    <w:rsid w:val="00D35F44"/>
    <w:rsid w:val="00D365D9"/>
    <w:rsid w:val="00D36C21"/>
    <w:rsid w:val="00D377B5"/>
    <w:rsid w:val="00D40F51"/>
    <w:rsid w:val="00D41783"/>
    <w:rsid w:val="00D42684"/>
    <w:rsid w:val="00D42E91"/>
    <w:rsid w:val="00D43102"/>
    <w:rsid w:val="00D43206"/>
    <w:rsid w:val="00D44913"/>
    <w:rsid w:val="00D45267"/>
    <w:rsid w:val="00D454E0"/>
    <w:rsid w:val="00D458A2"/>
    <w:rsid w:val="00D45C78"/>
    <w:rsid w:val="00D45CAA"/>
    <w:rsid w:val="00D46323"/>
    <w:rsid w:val="00D47172"/>
    <w:rsid w:val="00D47281"/>
    <w:rsid w:val="00D47E87"/>
    <w:rsid w:val="00D523C8"/>
    <w:rsid w:val="00D52848"/>
    <w:rsid w:val="00D530B7"/>
    <w:rsid w:val="00D54434"/>
    <w:rsid w:val="00D54A2B"/>
    <w:rsid w:val="00D54D7F"/>
    <w:rsid w:val="00D553E3"/>
    <w:rsid w:val="00D5623C"/>
    <w:rsid w:val="00D5636A"/>
    <w:rsid w:val="00D56F11"/>
    <w:rsid w:val="00D56FCE"/>
    <w:rsid w:val="00D57344"/>
    <w:rsid w:val="00D57503"/>
    <w:rsid w:val="00D57914"/>
    <w:rsid w:val="00D57E92"/>
    <w:rsid w:val="00D60B7B"/>
    <w:rsid w:val="00D61014"/>
    <w:rsid w:val="00D613F5"/>
    <w:rsid w:val="00D6146A"/>
    <w:rsid w:val="00D619E0"/>
    <w:rsid w:val="00D62D36"/>
    <w:rsid w:val="00D636D4"/>
    <w:rsid w:val="00D6415E"/>
    <w:rsid w:val="00D6504D"/>
    <w:rsid w:val="00D654A6"/>
    <w:rsid w:val="00D67D8F"/>
    <w:rsid w:val="00D7006C"/>
    <w:rsid w:val="00D70099"/>
    <w:rsid w:val="00D701FD"/>
    <w:rsid w:val="00D70813"/>
    <w:rsid w:val="00D70D27"/>
    <w:rsid w:val="00D72188"/>
    <w:rsid w:val="00D72343"/>
    <w:rsid w:val="00D724F7"/>
    <w:rsid w:val="00D72D45"/>
    <w:rsid w:val="00D733A3"/>
    <w:rsid w:val="00D73727"/>
    <w:rsid w:val="00D7372F"/>
    <w:rsid w:val="00D75116"/>
    <w:rsid w:val="00D755A7"/>
    <w:rsid w:val="00D75CB0"/>
    <w:rsid w:val="00D75DA1"/>
    <w:rsid w:val="00D76421"/>
    <w:rsid w:val="00D77082"/>
    <w:rsid w:val="00D77164"/>
    <w:rsid w:val="00D80589"/>
    <w:rsid w:val="00D80C43"/>
    <w:rsid w:val="00D813C6"/>
    <w:rsid w:val="00D82AC5"/>
    <w:rsid w:val="00D82FCA"/>
    <w:rsid w:val="00D85174"/>
    <w:rsid w:val="00D8538D"/>
    <w:rsid w:val="00D87823"/>
    <w:rsid w:val="00D901F7"/>
    <w:rsid w:val="00D90251"/>
    <w:rsid w:val="00D9090D"/>
    <w:rsid w:val="00D91000"/>
    <w:rsid w:val="00D91926"/>
    <w:rsid w:val="00D9215E"/>
    <w:rsid w:val="00D927CE"/>
    <w:rsid w:val="00D929C5"/>
    <w:rsid w:val="00D92B4C"/>
    <w:rsid w:val="00D94596"/>
    <w:rsid w:val="00D94F64"/>
    <w:rsid w:val="00D94FBF"/>
    <w:rsid w:val="00D96115"/>
    <w:rsid w:val="00D96627"/>
    <w:rsid w:val="00D9692A"/>
    <w:rsid w:val="00D96FB5"/>
    <w:rsid w:val="00D979A4"/>
    <w:rsid w:val="00DA0A97"/>
    <w:rsid w:val="00DA12D9"/>
    <w:rsid w:val="00DA13D7"/>
    <w:rsid w:val="00DA2E68"/>
    <w:rsid w:val="00DA2E96"/>
    <w:rsid w:val="00DA3D4E"/>
    <w:rsid w:val="00DA44A6"/>
    <w:rsid w:val="00DA5EA4"/>
    <w:rsid w:val="00DA72C0"/>
    <w:rsid w:val="00DA7B63"/>
    <w:rsid w:val="00DB0820"/>
    <w:rsid w:val="00DB09F8"/>
    <w:rsid w:val="00DB0A40"/>
    <w:rsid w:val="00DB0F07"/>
    <w:rsid w:val="00DB17B4"/>
    <w:rsid w:val="00DB5402"/>
    <w:rsid w:val="00DB5F5B"/>
    <w:rsid w:val="00DB75D3"/>
    <w:rsid w:val="00DB7BAB"/>
    <w:rsid w:val="00DC105C"/>
    <w:rsid w:val="00DC1858"/>
    <w:rsid w:val="00DC1C33"/>
    <w:rsid w:val="00DC3872"/>
    <w:rsid w:val="00DC47FC"/>
    <w:rsid w:val="00DC4A34"/>
    <w:rsid w:val="00DC4ECC"/>
    <w:rsid w:val="00DC739F"/>
    <w:rsid w:val="00DC7B02"/>
    <w:rsid w:val="00DD02CE"/>
    <w:rsid w:val="00DD06D5"/>
    <w:rsid w:val="00DD226B"/>
    <w:rsid w:val="00DD3191"/>
    <w:rsid w:val="00DD4EF6"/>
    <w:rsid w:val="00DD4FB0"/>
    <w:rsid w:val="00DD5D48"/>
    <w:rsid w:val="00DD6CBF"/>
    <w:rsid w:val="00DE0B02"/>
    <w:rsid w:val="00DE0C54"/>
    <w:rsid w:val="00DE5AC1"/>
    <w:rsid w:val="00DE67DE"/>
    <w:rsid w:val="00DE7FB1"/>
    <w:rsid w:val="00DF2A08"/>
    <w:rsid w:val="00DF3ACF"/>
    <w:rsid w:val="00DF403D"/>
    <w:rsid w:val="00DF569B"/>
    <w:rsid w:val="00DF58BC"/>
    <w:rsid w:val="00DF7843"/>
    <w:rsid w:val="00DF7A98"/>
    <w:rsid w:val="00DF7EBB"/>
    <w:rsid w:val="00E001F8"/>
    <w:rsid w:val="00E00F3B"/>
    <w:rsid w:val="00E01921"/>
    <w:rsid w:val="00E01EBA"/>
    <w:rsid w:val="00E02485"/>
    <w:rsid w:val="00E06FB8"/>
    <w:rsid w:val="00E07400"/>
    <w:rsid w:val="00E0742B"/>
    <w:rsid w:val="00E07513"/>
    <w:rsid w:val="00E07F03"/>
    <w:rsid w:val="00E11C8D"/>
    <w:rsid w:val="00E11E54"/>
    <w:rsid w:val="00E123E0"/>
    <w:rsid w:val="00E12A4B"/>
    <w:rsid w:val="00E12CBF"/>
    <w:rsid w:val="00E1341A"/>
    <w:rsid w:val="00E13A9D"/>
    <w:rsid w:val="00E14EC9"/>
    <w:rsid w:val="00E16175"/>
    <w:rsid w:val="00E16A49"/>
    <w:rsid w:val="00E1745E"/>
    <w:rsid w:val="00E17852"/>
    <w:rsid w:val="00E206BE"/>
    <w:rsid w:val="00E20713"/>
    <w:rsid w:val="00E20F24"/>
    <w:rsid w:val="00E21B47"/>
    <w:rsid w:val="00E22CB7"/>
    <w:rsid w:val="00E22E85"/>
    <w:rsid w:val="00E230C9"/>
    <w:rsid w:val="00E2331E"/>
    <w:rsid w:val="00E239AF"/>
    <w:rsid w:val="00E23C4A"/>
    <w:rsid w:val="00E246A7"/>
    <w:rsid w:val="00E263E2"/>
    <w:rsid w:val="00E27099"/>
    <w:rsid w:val="00E271CE"/>
    <w:rsid w:val="00E27903"/>
    <w:rsid w:val="00E30AC0"/>
    <w:rsid w:val="00E32B01"/>
    <w:rsid w:val="00E36A9B"/>
    <w:rsid w:val="00E36F39"/>
    <w:rsid w:val="00E371FF"/>
    <w:rsid w:val="00E405DB"/>
    <w:rsid w:val="00E409AA"/>
    <w:rsid w:val="00E40A3B"/>
    <w:rsid w:val="00E40BAB"/>
    <w:rsid w:val="00E40F16"/>
    <w:rsid w:val="00E4103A"/>
    <w:rsid w:val="00E414EC"/>
    <w:rsid w:val="00E418D6"/>
    <w:rsid w:val="00E42483"/>
    <w:rsid w:val="00E44146"/>
    <w:rsid w:val="00E45E3F"/>
    <w:rsid w:val="00E460FE"/>
    <w:rsid w:val="00E4651E"/>
    <w:rsid w:val="00E47FE9"/>
    <w:rsid w:val="00E51CD1"/>
    <w:rsid w:val="00E51F33"/>
    <w:rsid w:val="00E52153"/>
    <w:rsid w:val="00E53568"/>
    <w:rsid w:val="00E544E4"/>
    <w:rsid w:val="00E54AF1"/>
    <w:rsid w:val="00E55DDC"/>
    <w:rsid w:val="00E56854"/>
    <w:rsid w:val="00E56DF0"/>
    <w:rsid w:val="00E608C2"/>
    <w:rsid w:val="00E60C54"/>
    <w:rsid w:val="00E60C7D"/>
    <w:rsid w:val="00E6212E"/>
    <w:rsid w:val="00E62D90"/>
    <w:rsid w:val="00E63D2C"/>
    <w:rsid w:val="00E64C48"/>
    <w:rsid w:val="00E64D10"/>
    <w:rsid w:val="00E65F62"/>
    <w:rsid w:val="00E65F99"/>
    <w:rsid w:val="00E6600F"/>
    <w:rsid w:val="00E6664D"/>
    <w:rsid w:val="00E67537"/>
    <w:rsid w:val="00E67573"/>
    <w:rsid w:val="00E72724"/>
    <w:rsid w:val="00E727C2"/>
    <w:rsid w:val="00E7286F"/>
    <w:rsid w:val="00E75FB3"/>
    <w:rsid w:val="00E764D6"/>
    <w:rsid w:val="00E76538"/>
    <w:rsid w:val="00E76976"/>
    <w:rsid w:val="00E76FF2"/>
    <w:rsid w:val="00E778FB"/>
    <w:rsid w:val="00E812A1"/>
    <w:rsid w:val="00E81A69"/>
    <w:rsid w:val="00E823A3"/>
    <w:rsid w:val="00E828D2"/>
    <w:rsid w:val="00E84CD0"/>
    <w:rsid w:val="00E85490"/>
    <w:rsid w:val="00E8649E"/>
    <w:rsid w:val="00E875F4"/>
    <w:rsid w:val="00E900B1"/>
    <w:rsid w:val="00E90F00"/>
    <w:rsid w:val="00E91414"/>
    <w:rsid w:val="00E91768"/>
    <w:rsid w:val="00E91EF9"/>
    <w:rsid w:val="00E921A1"/>
    <w:rsid w:val="00E92F36"/>
    <w:rsid w:val="00E934CE"/>
    <w:rsid w:val="00E95211"/>
    <w:rsid w:val="00E958E4"/>
    <w:rsid w:val="00E95B78"/>
    <w:rsid w:val="00EA0A37"/>
    <w:rsid w:val="00EA15E7"/>
    <w:rsid w:val="00EA178E"/>
    <w:rsid w:val="00EA1D1A"/>
    <w:rsid w:val="00EA2637"/>
    <w:rsid w:val="00EA2A69"/>
    <w:rsid w:val="00EA2EA8"/>
    <w:rsid w:val="00EA33CE"/>
    <w:rsid w:val="00EA36B4"/>
    <w:rsid w:val="00EA4557"/>
    <w:rsid w:val="00EA4643"/>
    <w:rsid w:val="00EA4AC7"/>
    <w:rsid w:val="00EA76DB"/>
    <w:rsid w:val="00EB020A"/>
    <w:rsid w:val="00EB10F3"/>
    <w:rsid w:val="00EB1A98"/>
    <w:rsid w:val="00EB1C5F"/>
    <w:rsid w:val="00EB1D8E"/>
    <w:rsid w:val="00EB2F61"/>
    <w:rsid w:val="00EB330D"/>
    <w:rsid w:val="00EB3B14"/>
    <w:rsid w:val="00EB42EB"/>
    <w:rsid w:val="00EB44C3"/>
    <w:rsid w:val="00EB4ABE"/>
    <w:rsid w:val="00EB4F0B"/>
    <w:rsid w:val="00EB4F19"/>
    <w:rsid w:val="00EB5377"/>
    <w:rsid w:val="00EB5D6D"/>
    <w:rsid w:val="00EB6C03"/>
    <w:rsid w:val="00EC16DE"/>
    <w:rsid w:val="00EC2F9E"/>
    <w:rsid w:val="00EC30E0"/>
    <w:rsid w:val="00EC36D1"/>
    <w:rsid w:val="00EC4184"/>
    <w:rsid w:val="00EC4247"/>
    <w:rsid w:val="00EC45DA"/>
    <w:rsid w:val="00EC485E"/>
    <w:rsid w:val="00EC4DD1"/>
    <w:rsid w:val="00EC532B"/>
    <w:rsid w:val="00EC5AD6"/>
    <w:rsid w:val="00EC6949"/>
    <w:rsid w:val="00EC7C75"/>
    <w:rsid w:val="00EC7D30"/>
    <w:rsid w:val="00ED00B9"/>
    <w:rsid w:val="00ED04BC"/>
    <w:rsid w:val="00ED0F2A"/>
    <w:rsid w:val="00ED2275"/>
    <w:rsid w:val="00ED30FC"/>
    <w:rsid w:val="00ED3137"/>
    <w:rsid w:val="00ED388C"/>
    <w:rsid w:val="00ED3B4C"/>
    <w:rsid w:val="00ED3D74"/>
    <w:rsid w:val="00ED4859"/>
    <w:rsid w:val="00ED4928"/>
    <w:rsid w:val="00ED52D3"/>
    <w:rsid w:val="00ED5B61"/>
    <w:rsid w:val="00ED62C9"/>
    <w:rsid w:val="00ED6EEF"/>
    <w:rsid w:val="00ED726A"/>
    <w:rsid w:val="00EE2F94"/>
    <w:rsid w:val="00EE32F7"/>
    <w:rsid w:val="00EE423A"/>
    <w:rsid w:val="00EE4A51"/>
    <w:rsid w:val="00EE4FDD"/>
    <w:rsid w:val="00EE5ED2"/>
    <w:rsid w:val="00EE6D30"/>
    <w:rsid w:val="00EE7099"/>
    <w:rsid w:val="00EF00C7"/>
    <w:rsid w:val="00EF06C9"/>
    <w:rsid w:val="00EF33BA"/>
    <w:rsid w:val="00EF373F"/>
    <w:rsid w:val="00EF393C"/>
    <w:rsid w:val="00EF3F81"/>
    <w:rsid w:val="00EF4543"/>
    <w:rsid w:val="00EF457B"/>
    <w:rsid w:val="00EF4FCE"/>
    <w:rsid w:val="00EF5606"/>
    <w:rsid w:val="00EF5C7D"/>
    <w:rsid w:val="00EF6003"/>
    <w:rsid w:val="00EF6408"/>
    <w:rsid w:val="00EF7F7F"/>
    <w:rsid w:val="00F00683"/>
    <w:rsid w:val="00F03CCC"/>
    <w:rsid w:val="00F041EB"/>
    <w:rsid w:val="00F04672"/>
    <w:rsid w:val="00F04BA6"/>
    <w:rsid w:val="00F0645C"/>
    <w:rsid w:val="00F07244"/>
    <w:rsid w:val="00F14307"/>
    <w:rsid w:val="00F148B1"/>
    <w:rsid w:val="00F14EF0"/>
    <w:rsid w:val="00F15BF4"/>
    <w:rsid w:val="00F15D10"/>
    <w:rsid w:val="00F15F00"/>
    <w:rsid w:val="00F1682C"/>
    <w:rsid w:val="00F1691B"/>
    <w:rsid w:val="00F17E93"/>
    <w:rsid w:val="00F20D09"/>
    <w:rsid w:val="00F2141D"/>
    <w:rsid w:val="00F21A8F"/>
    <w:rsid w:val="00F22CBF"/>
    <w:rsid w:val="00F24DEB"/>
    <w:rsid w:val="00F2555E"/>
    <w:rsid w:val="00F263E4"/>
    <w:rsid w:val="00F323F9"/>
    <w:rsid w:val="00F32776"/>
    <w:rsid w:val="00F3522F"/>
    <w:rsid w:val="00F35764"/>
    <w:rsid w:val="00F40B1D"/>
    <w:rsid w:val="00F4192D"/>
    <w:rsid w:val="00F42076"/>
    <w:rsid w:val="00F42794"/>
    <w:rsid w:val="00F430E3"/>
    <w:rsid w:val="00F435CC"/>
    <w:rsid w:val="00F47246"/>
    <w:rsid w:val="00F47505"/>
    <w:rsid w:val="00F4768C"/>
    <w:rsid w:val="00F478AE"/>
    <w:rsid w:val="00F47A84"/>
    <w:rsid w:val="00F47ED7"/>
    <w:rsid w:val="00F505DB"/>
    <w:rsid w:val="00F534ED"/>
    <w:rsid w:val="00F578E9"/>
    <w:rsid w:val="00F57B60"/>
    <w:rsid w:val="00F57F1D"/>
    <w:rsid w:val="00F615D3"/>
    <w:rsid w:val="00F61763"/>
    <w:rsid w:val="00F61B8C"/>
    <w:rsid w:val="00F64E0A"/>
    <w:rsid w:val="00F66374"/>
    <w:rsid w:val="00F66559"/>
    <w:rsid w:val="00F7050B"/>
    <w:rsid w:val="00F70F3B"/>
    <w:rsid w:val="00F711EA"/>
    <w:rsid w:val="00F720D7"/>
    <w:rsid w:val="00F73160"/>
    <w:rsid w:val="00F74142"/>
    <w:rsid w:val="00F75737"/>
    <w:rsid w:val="00F75959"/>
    <w:rsid w:val="00F7603F"/>
    <w:rsid w:val="00F761BE"/>
    <w:rsid w:val="00F76902"/>
    <w:rsid w:val="00F76A59"/>
    <w:rsid w:val="00F77359"/>
    <w:rsid w:val="00F80841"/>
    <w:rsid w:val="00F81708"/>
    <w:rsid w:val="00F81A8B"/>
    <w:rsid w:val="00F81F0F"/>
    <w:rsid w:val="00F8240F"/>
    <w:rsid w:val="00F82471"/>
    <w:rsid w:val="00F8282A"/>
    <w:rsid w:val="00F8282D"/>
    <w:rsid w:val="00F85365"/>
    <w:rsid w:val="00F85CA9"/>
    <w:rsid w:val="00F86390"/>
    <w:rsid w:val="00F86665"/>
    <w:rsid w:val="00F8673C"/>
    <w:rsid w:val="00F87015"/>
    <w:rsid w:val="00F87636"/>
    <w:rsid w:val="00F9170F"/>
    <w:rsid w:val="00F91D93"/>
    <w:rsid w:val="00F93627"/>
    <w:rsid w:val="00F9472F"/>
    <w:rsid w:val="00F95914"/>
    <w:rsid w:val="00F969F1"/>
    <w:rsid w:val="00F96EFC"/>
    <w:rsid w:val="00F97592"/>
    <w:rsid w:val="00FA01EB"/>
    <w:rsid w:val="00FA09A5"/>
    <w:rsid w:val="00FA1778"/>
    <w:rsid w:val="00FA1C14"/>
    <w:rsid w:val="00FA2FA2"/>
    <w:rsid w:val="00FA3C59"/>
    <w:rsid w:val="00FA3DDB"/>
    <w:rsid w:val="00FA3F5C"/>
    <w:rsid w:val="00FA66CF"/>
    <w:rsid w:val="00FB0756"/>
    <w:rsid w:val="00FB0E81"/>
    <w:rsid w:val="00FB105E"/>
    <w:rsid w:val="00FB6196"/>
    <w:rsid w:val="00FC144D"/>
    <w:rsid w:val="00FC17DB"/>
    <w:rsid w:val="00FC29A0"/>
    <w:rsid w:val="00FC4C33"/>
    <w:rsid w:val="00FC65C6"/>
    <w:rsid w:val="00FC68F0"/>
    <w:rsid w:val="00FC6A9C"/>
    <w:rsid w:val="00FC7BE0"/>
    <w:rsid w:val="00FD0A6F"/>
    <w:rsid w:val="00FD1B80"/>
    <w:rsid w:val="00FD3A6D"/>
    <w:rsid w:val="00FD4F95"/>
    <w:rsid w:val="00FD4FCD"/>
    <w:rsid w:val="00FD530C"/>
    <w:rsid w:val="00FD6073"/>
    <w:rsid w:val="00FD6E99"/>
    <w:rsid w:val="00FD7378"/>
    <w:rsid w:val="00FD741E"/>
    <w:rsid w:val="00FE1132"/>
    <w:rsid w:val="00FE12C3"/>
    <w:rsid w:val="00FE187E"/>
    <w:rsid w:val="00FE226B"/>
    <w:rsid w:val="00FE29DF"/>
    <w:rsid w:val="00FE2ECF"/>
    <w:rsid w:val="00FE2EDD"/>
    <w:rsid w:val="00FE33DB"/>
    <w:rsid w:val="00FE3942"/>
    <w:rsid w:val="00FE4115"/>
    <w:rsid w:val="00FE4705"/>
    <w:rsid w:val="00FE4AFA"/>
    <w:rsid w:val="00FE520C"/>
    <w:rsid w:val="00FE74B7"/>
    <w:rsid w:val="00FF00B3"/>
    <w:rsid w:val="00FF0C7C"/>
    <w:rsid w:val="00FF0EFF"/>
    <w:rsid w:val="00FF0F1B"/>
    <w:rsid w:val="00FF1970"/>
    <w:rsid w:val="00FF21E8"/>
    <w:rsid w:val="00FF36E3"/>
    <w:rsid w:val="00FF4485"/>
    <w:rsid w:val="00FF4505"/>
    <w:rsid w:val="00FF4DEB"/>
    <w:rsid w:val="00FF5557"/>
    <w:rsid w:val="00FF6736"/>
    <w:rsid w:val="00FF7DD3"/>
    <w:rsid w:val="013F5E22"/>
    <w:rsid w:val="01B06278"/>
    <w:rsid w:val="01C34EE0"/>
    <w:rsid w:val="01E0C8AE"/>
    <w:rsid w:val="01E8FD6F"/>
    <w:rsid w:val="020CCC37"/>
    <w:rsid w:val="025E03A9"/>
    <w:rsid w:val="03083D21"/>
    <w:rsid w:val="03218480"/>
    <w:rsid w:val="0339456C"/>
    <w:rsid w:val="033CE2AE"/>
    <w:rsid w:val="0384EA0E"/>
    <w:rsid w:val="039CED88"/>
    <w:rsid w:val="03C36BCB"/>
    <w:rsid w:val="03E56450"/>
    <w:rsid w:val="04718AF2"/>
    <w:rsid w:val="047EAD9A"/>
    <w:rsid w:val="0481DF0F"/>
    <w:rsid w:val="04FD5652"/>
    <w:rsid w:val="051B4F99"/>
    <w:rsid w:val="054516A9"/>
    <w:rsid w:val="05CAF41A"/>
    <w:rsid w:val="0673F041"/>
    <w:rsid w:val="07094166"/>
    <w:rsid w:val="07248852"/>
    <w:rsid w:val="07452D80"/>
    <w:rsid w:val="0774BAB8"/>
    <w:rsid w:val="0787EE44"/>
    <w:rsid w:val="07D1C880"/>
    <w:rsid w:val="07D80408"/>
    <w:rsid w:val="082BCB4E"/>
    <w:rsid w:val="08388BCC"/>
    <w:rsid w:val="08F92924"/>
    <w:rsid w:val="090465DC"/>
    <w:rsid w:val="091715DF"/>
    <w:rsid w:val="092F3233"/>
    <w:rsid w:val="09386DA2"/>
    <w:rsid w:val="09604219"/>
    <w:rsid w:val="09B318E7"/>
    <w:rsid w:val="0A083F83"/>
    <w:rsid w:val="0A42A3D1"/>
    <w:rsid w:val="0A80541A"/>
    <w:rsid w:val="0B99AF4E"/>
    <w:rsid w:val="0BDEA63D"/>
    <w:rsid w:val="0BEA8F9D"/>
    <w:rsid w:val="0BF0667E"/>
    <w:rsid w:val="0C3A359E"/>
    <w:rsid w:val="0C4A2514"/>
    <w:rsid w:val="0C70B43D"/>
    <w:rsid w:val="0C72FF49"/>
    <w:rsid w:val="0CD315D8"/>
    <w:rsid w:val="0D1D699C"/>
    <w:rsid w:val="0D4661A8"/>
    <w:rsid w:val="0D912475"/>
    <w:rsid w:val="0D9768FF"/>
    <w:rsid w:val="0DD2903B"/>
    <w:rsid w:val="0DEBB452"/>
    <w:rsid w:val="0E0C3EF9"/>
    <w:rsid w:val="0E1A6576"/>
    <w:rsid w:val="0E1C2566"/>
    <w:rsid w:val="0E76E3C6"/>
    <w:rsid w:val="0E7DAEC6"/>
    <w:rsid w:val="0F1FE0FB"/>
    <w:rsid w:val="0F201AB5"/>
    <w:rsid w:val="0F8D990B"/>
    <w:rsid w:val="0F9C3577"/>
    <w:rsid w:val="0FA3D829"/>
    <w:rsid w:val="0FA8CF2B"/>
    <w:rsid w:val="100E7987"/>
    <w:rsid w:val="105E030E"/>
    <w:rsid w:val="1069D351"/>
    <w:rsid w:val="1069DC9D"/>
    <w:rsid w:val="1073ACFC"/>
    <w:rsid w:val="117DB859"/>
    <w:rsid w:val="11A4AB92"/>
    <w:rsid w:val="12625524"/>
    <w:rsid w:val="126401FB"/>
    <w:rsid w:val="129841F5"/>
    <w:rsid w:val="12B7315E"/>
    <w:rsid w:val="12E0C842"/>
    <w:rsid w:val="12E272A3"/>
    <w:rsid w:val="12E77AC7"/>
    <w:rsid w:val="13157BD6"/>
    <w:rsid w:val="13194500"/>
    <w:rsid w:val="13C72FAE"/>
    <w:rsid w:val="14A1344D"/>
    <w:rsid w:val="14B0F0FD"/>
    <w:rsid w:val="14CE0671"/>
    <w:rsid w:val="14ED231B"/>
    <w:rsid w:val="155E13FA"/>
    <w:rsid w:val="1567A290"/>
    <w:rsid w:val="15F08D4E"/>
    <w:rsid w:val="16060DDE"/>
    <w:rsid w:val="1607AC6E"/>
    <w:rsid w:val="1630A9B5"/>
    <w:rsid w:val="1633592E"/>
    <w:rsid w:val="164724A4"/>
    <w:rsid w:val="166DD930"/>
    <w:rsid w:val="16DF7715"/>
    <w:rsid w:val="17069DB6"/>
    <w:rsid w:val="170C6B4B"/>
    <w:rsid w:val="172108A1"/>
    <w:rsid w:val="1758F289"/>
    <w:rsid w:val="177AF483"/>
    <w:rsid w:val="17BF7733"/>
    <w:rsid w:val="184A06AA"/>
    <w:rsid w:val="18AD746A"/>
    <w:rsid w:val="18B94DF9"/>
    <w:rsid w:val="18C87985"/>
    <w:rsid w:val="18F458A6"/>
    <w:rsid w:val="1916C4E4"/>
    <w:rsid w:val="19703959"/>
    <w:rsid w:val="1982C112"/>
    <w:rsid w:val="199618E7"/>
    <w:rsid w:val="19E3DECD"/>
    <w:rsid w:val="19E83425"/>
    <w:rsid w:val="1A18DFEA"/>
    <w:rsid w:val="1A434D30"/>
    <w:rsid w:val="1A5AD7A3"/>
    <w:rsid w:val="1AC712CB"/>
    <w:rsid w:val="1AD1826C"/>
    <w:rsid w:val="1AEB8CFA"/>
    <w:rsid w:val="1B05194E"/>
    <w:rsid w:val="1B2E6AFE"/>
    <w:rsid w:val="1B549716"/>
    <w:rsid w:val="1B68D467"/>
    <w:rsid w:val="1BA5DD8D"/>
    <w:rsid w:val="1BBB368F"/>
    <w:rsid w:val="1C28BD2A"/>
    <w:rsid w:val="1C2F21BD"/>
    <w:rsid w:val="1C394A6B"/>
    <w:rsid w:val="1C46A675"/>
    <w:rsid w:val="1C7A77F2"/>
    <w:rsid w:val="1D0357CD"/>
    <w:rsid w:val="1D09F47B"/>
    <w:rsid w:val="1D9CCB03"/>
    <w:rsid w:val="1DB9DA0A"/>
    <w:rsid w:val="1DD9520D"/>
    <w:rsid w:val="1DF72A90"/>
    <w:rsid w:val="1DFB9F33"/>
    <w:rsid w:val="1E0B040B"/>
    <w:rsid w:val="1E173389"/>
    <w:rsid w:val="1E4FF8E2"/>
    <w:rsid w:val="1E6C63EE"/>
    <w:rsid w:val="1E828F2D"/>
    <w:rsid w:val="1F4D3BCD"/>
    <w:rsid w:val="1F620E67"/>
    <w:rsid w:val="1FC80383"/>
    <w:rsid w:val="1FE96D76"/>
    <w:rsid w:val="200CFC0D"/>
    <w:rsid w:val="2088A1D6"/>
    <w:rsid w:val="20A0EE3B"/>
    <w:rsid w:val="20CAA7E9"/>
    <w:rsid w:val="2113DBBE"/>
    <w:rsid w:val="213F8D36"/>
    <w:rsid w:val="21A40576"/>
    <w:rsid w:val="2255FFB6"/>
    <w:rsid w:val="22F06628"/>
    <w:rsid w:val="23036225"/>
    <w:rsid w:val="2338E56B"/>
    <w:rsid w:val="2342B85B"/>
    <w:rsid w:val="234DA463"/>
    <w:rsid w:val="23998199"/>
    <w:rsid w:val="23EFC962"/>
    <w:rsid w:val="241C0317"/>
    <w:rsid w:val="2427CF32"/>
    <w:rsid w:val="2454C368"/>
    <w:rsid w:val="245AF3D2"/>
    <w:rsid w:val="246CC621"/>
    <w:rsid w:val="25606322"/>
    <w:rsid w:val="256F1111"/>
    <w:rsid w:val="25FDFA44"/>
    <w:rsid w:val="26275BE2"/>
    <w:rsid w:val="26504FF8"/>
    <w:rsid w:val="26FD8865"/>
    <w:rsid w:val="2726A744"/>
    <w:rsid w:val="27712DD9"/>
    <w:rsid w:val="27E450EA"/>
    <w:rsid w:val="27F53BD4"/>
    <w:rsid w:val="28117FCC"/>
    <w:rsid w:val="28532067"/>
    <w:rsid w:val="285516BB"/>
    <w:rsid w:val="2876B071"/>
    <w:rsid w:val="28D81332"/>
    <w:rsid w:val="28ED4BA1"/>
    <w:rsid w:val="29060DCE"/>
    <w:rsid w:val="2927BEEF"/>
    <w:rsid w:val="292BE74D"/>
    <w:rsid w:val="294BF27B"/>
    <w:rsid w:val="29CFFE09"/>
    <w:rsid w:val="2A1AB9BB"/>
    <w:rsid w:val="2AC05777"/>
    <w:rsid w:val="2B50C0B6"/>
    <w:rsid w:val="2B63F96D"/>
    <w:rsid w:val="2B72E0A3"/>
    <w:rsid w:val="2B7FD103"/>
    <w:rsid w:val="2BDAC9E7"/>
    <w:rsid w:val="2BEB66CE"/>
    <w:rsid w:val="2C1558FF"/>
    <w:rsid w:val="2C1FC0D6"/>
    <w:rsid w:val="2C21B4F7"/>
    <w:rsid w:val="2C5A4FEE"/>
    <w:rsid w:val="2CD762B0"/>
    <w:rsid w:val="2CE4BFDF"/>
    <w:rsid w:val="2D09AA0A"/>
    <w:rsid w:val="2D0D5CAB"/>
    <w:rsid w:val="2D1286AF"/>
    <w:rsid w:val="2D77567A"/>
    <w:rsid w:val="2DA0205F"/>
    <w:rsid w:val="2DA70263"/>
    <w:rsid w:val="2E2A410E"/>
    <w:rsid w:val="2E413F0C"/>
    <w:rsid w:val="2F427C85"/>
    <w:rsid w:val="30138F85"/>
    <w:rsid w:val="302D2427"/>
    <w:rsid w:val="30D9715E"/>
    <w:rsid w:val="30ECC65B"/>
    <w:rsid w:val="31611787"/>
    <w:rsid w:val="317F118E"/>
    <w:rsid w:val="3184A048"/>
    <w:rsid w:val="3199FD61"/>
    <w:rsid w:val="331FF88A"/>
    <w:rsid w:val="3353CE92"/>
    <w:rsid w:val="338B4950"/>
    <w:rsid w:val="342C42F6"/>
    <w:rsid w:val="3433ADFF"/>
    <w:rsid w:val="34808D06"/>
    <w:rsid w:val="3489122E"/>
    <w:rsid w:val="3529B604"/>
    <w:rsid w:val="358EF58D"/>
    <w:rsid w:val="35ACC6A1"/>
    <w:rsid w:val="35C6D006"/>
    <w:rsid w:val="36D83562"/>
    <w:rsid w:val="36D840F5"/>
    <w:rsid w:val="377B2489"/>
    <w:rsid w:val="37903630"/>
    <w:rsid w:val="37AB9851"/>
    <w:rsid w:val="37AF0185"/>
    <w:rsid w:val="37CEB3CB"/>
    <w:rsid w:val="3818A9F9"/>
    <w:rsid w:val="387E36AC"/>
    <w:rsid w:val="38A1EAFA"/>
    <w:rsid w:val="391CF46E"/>
    <w:rsid w:val="395B01E2"/>
    <w:rsid w:val="39879A44"/>
    <w:rsid w:val="39916D34"/>
    <w:rsid w:val="3A246128"/>
    <w:rsid w:val="3A76840B"/>
    <w:rsid w:val="3A9DAAAC"/>
    <w:rsid w:val="3B1DC950"/>
    <w:rsid w:val="3B2B8A01"/>
    <w:rsid w:val="3B2FB720"/>
    <w:rsid w:val="3B314B7D"/>
    <w:rsid w:val="3B711178"/>
    <w:rsid w:val="3B8BB4DE"/>
    <w:rsid w:val="3C583960"/>
    <w:rsid w:val="3C5AA55A"/>
    <w:rsid w:val="3C9DFB17"/>
    <w:rsid w:val="3CCCC271"/>
    <w:rsid w:val="3D9EB05E"/>
    <w:rsid w:val="3E93273A"/>
    <w:rsid w:val="3EAD9EAE"/>
    <w:rsid w:val="3EF9744A"/>
    <w:rsid w:val="3F452FD1"/>
    <w:rsid w:val="3FA8E214"/>
    <w:rsid w:val="3FB461BB"/>
    <w:rsid w:val="3FBB861D"/>
    <w:rsid w:val="3FD4699B"/>
    <w:rsid w:val="3FD9454D"/>
    <w:rsid w:val="3FDD809A"/>
    <w:rsid w:val="40274162"/>
    <w:rsid w:val="40EA905A"/>
    <w:rsid w:val="416B9493"/>
    <w:rsid w:val="420DDC12"/>
    <w:rsid w:val="421A5CAB"/>
    <w:rsid w:val="426A5D80"/>
    <w:rsid w:val="4282C68B"/>
    <w:rsid w:val="428BFB5F"/>
    <w:rsid w:val="430F7545"/>
    <w:rsid w:val="438A5E1D"/>
    <w:rsid w:val="43C66B67"/>
    <w:rsid w:val="43E951D5"/>
    <w:rsid w:val="442A5766"/>
    <w:rsid w:val="4484270C"/>
    <w:rsid w:val="448D30D8"/>
    <w:rsid w:val="44FFEE6D"/>
    <w:rsid w:val="4522E62E"/>
    <w:rsid w:val="45CE16AD"/>
    <w:rsid w:val="45D7D950"/>
    <w:rsid w:val="45F46958"/>
    <w:rsid w:val="46793D8D"/>
    <w:rsid w:val="46A31506"/>
    <w:rsid w:val="46BDC3C8"/>
    <w:rsid w:val="46D571D1"/>
    <w:rsid w:val="46D9C551"/>
    <w:rsid w:val="472C970A"/>
    <w:rsid w:val="4733F350"/>
    <w:rsid w:val="473EAA0C"/>
    <w:rsid w:val="47AFA846"/>
    <w:rsid w:val="48200C77"/>
    <w:rsid w:val="48531471"/>
    <w:rsid w:val="487D7BBF"/>
    <w:rsid w:val="488FBE48"/>
    <w:rsid w:val="489D3E65"/>
    <w:rsid w:val="48C00DB4"/>
    <w:rsid w:val="48EA4BAF"/>
    <w:rsid w:val="4937862D"/>
    <w:rsid w:val="4947E3FB"/>
    <w:rsid w:val="4950104B"/>
    <w:rsid w:val="4997144E"/>
    <w:rsid w:val="49C5B08E"/>
    <w:rsid w:val="49E78787"/>
    <w:rsid w:val="49EF023E"/>
    <w:rsid w:val="4A74B013"/>
    <w:rsid w:val="4A7DDF1F"/>
    <w:rsid w:val="4A8A685C"/>
    <w:rsid w:val="4AA1BAA1"/>
    <w:rsid w:val="4AAD42B1"/>
    <w:rsid w:val="4ABD63FD"/>
    <w:rsid w:val="4B1D33B2"/>
    <w:rsid w:val="4B5715C1"/>
    <w:rsid w:val="4B6235D3"/>
    <w:rsid w:val="4B6460E2"/>
    <w:rsid w:val="4BD8A089"/>
    <w:rsid w:val="4BEEA506"/>
    <w:rsid w:val="4C27AE16"/>
    <w:rsid w:val="4C2F8548"/>
    <w:rsid w:val="4C6F2028"/>
    <w:rsid w:val="4CBF0784"/>
    <w:rsid w:val="4D0D0747"/>
    <w:rsid w:val="4D2F59D4"/>
    <w:rsid w:val="4D539221"/>
    <w:rsid w:val="4D5AC83B"/>
    <w:rsid w:val="4D7DDB7D"/>
    <w:rsid w:val="4D96C326"/>
    <w:rsid w:val="4E48F70C"/>
    <w:rsid w:val="4E69CF55"/>
    <w:rsid w:val="4EE7E8FF"/>
    <w:rsid w:val="4EEECF66"/>
    <w:rsid w:val="4F386782"/>
    <w:rsid w:val="4F71D6DD"/>
    <w:rsid w:val="4F792BF0"/>
    <w:rsid w:val="4F90BFF0"/>
    <w:rsid w:val="4FCB9E53"/>
    <w:rsid w:val="50055F9C"/>
    <w:rsid w:val="5017B876"/>
    <w:rsid w:val="502E1F12"/>
    <w:rsid w:val="50649CB6"/>
    <w:rsid w:val="506E6FA6"/>
    <w:rsid w:val="5091C5E0"/>
    <w:rsid w:val="50CD1E94"/>
    <w:rsid w:val="50F61278"/>
    <w:rsid w:val="510E2C0C"/>
    <w:rsid w:val="51E2A713"/>
    <w:rsid w:val="5310CAE1"/>
    <w:rsid w:val="535CA7DA"/>
    <w:rsid w:val="53611EFE"/>
    <w:rsid w:val="536D1963"/>
    <w:rsid w:val="53AAC2BE"/>
    <w:rsid w:val="53E824D3"/>
    <w:rsid w:val="5403CBF9"/>
    <w:rsid w:val="5460ED3F"/>
    <w:rsid w:val="548A3EEF"/>
    <w:rsid w:val="54B3C024"/>
    <w:rsid w:val="54E8892D"/>
    <w:rsid w:val="557F4FD4"/>
    <w:rsid w:val="558E19EE"/>
    <w:rsid w:val="55B9DB95"/>
    <w:rsid w:val="55CF77E8"/>
    <w:rsid w:val="55FF6AC2"/>
    <w:rsid w:val="5622BA89"/>
    <w:rsid w:val="5631C519"/>
    <w:rsid w:val="567597A8"/>
    <w:rsid w:val="5680A996"/>
    <w:rsid w:val="56A5E499"/>
    <w:rsid w:val="56D46561"/>
    <w:rsid w:val="56F89EF4"/>
    <w:rsid w:val="56FF0BB1"/>
    <w:rsid w:val="5777AAEF"/>
    <w:rsid w:val="5785181D"/>
    <w:rsid w:val="57A723BD"/>
    <w:rsid w:val="580B9BFD"/>
    <w:rsid w:val="580C89BB"/>
    <w:rsid w:val="58169F72"/>
    <w:rsid w:val="5821E467"/>
    <w:rsid w:val="5838E807"/>
    <w:rsid w:val="585669CD"/>
    <w:rsid w:val="585E0F1D"/>
    <w:rsid w:val="5871C8D1"/>
    <w:rsid w:val="589F3CCE"/>
    <w:rsid w:val="58C94974"/>
    <w:rsid w:val="590B945D"/>
    <w:rsid w:val="593EA8CD"/>
    <w:rsid w:val="59B77845"/>
    <w:rsid w:val="5A8464D4"/>
    <w:rsid w:val="5A9ABCCD"/>
    <w:rsid w:val="5AD5F03F"/>
    <w:rsid w:val="5ADADB36"/>
    <w:rsid w:val="5B9CA04B"/>
    <w:rsid w:val="5BA8DD59"/>
    <w:rsid w:val="5BE1973A"/>
    <w:rsid w:val="5C2E160D"/>
    <w:rsid w:val="5C458D67"/>
    <w:rsid w:val="5CAE343C"/>
    <w:rsid w:val="5D1B7F11"/>
    <w:rsid w:val="5D3B0062"/>
    <w:rsid w:val="5D65806D"/>
    <w:rsid w:val="5D6F21E1"/>
    <w:rsid w:val="5D7385BC"/>
    <w:rsid w:val="5E2F9F81"/>
    <w:rsid w:val="5E3E6A95"/>
    <w:rsid w:val="5E9D0F35"/>
    <w:rsid w:val="5F59CE35"/>
    <w:rsid w:val="60095264"/>
    <w:rsid w:val="6036E407"/>
    <w:rsid w:val="6093A8A6"/>
    <w:rsid w:val="609A2BE2"/>
    <w:rsid w:val="60B9ABEC"/>
    <w:rsid w:val="60DA7DFB"/>
    <w:rsid w:val="60E67ABF"/>
    <w:rsid w:val="610933F8"/>
    <w:rsid w:val="613129CD"/>
    <w:rsid w:val="615B0146"/>
    <w:rsid w:val="61667CA0"/>
    <w:rsid w:val="6206E9A1"/>
    <w:rsid w:val="621E7DA1"/>
    <w:rsid w:val="6278DE12"/>
    <w:rsid w:val="63098313"/>
    <w:rsid w:val="633D8DD9"/>
    <w:rsid w:val="63412446"/>
    <w:rsid w:val="6341D17B"/>
    <w:rsid w:val="637A1D36"/>
    <w:rsid w:val="637C33F3"/>
    <w:rsid w:val="637ECA95"/>
    <w:rsid w:val="638BC209"/>
    <w:rsid w:val="63F5A470"/>
    <w:rsid w:val="63FBB2C6"/>
    <w:rsid w:val="640CD99E"/>
    <w:rsid w:val="641E8288"/>
    <w:rsid w:val="64207B4C"/>
    <w:rsid w:val="643333A5"/>
    <w:rsid w:val="64739095"/>
    <w:rsid w:val="64C7BEE6"/>
    <w:rsid w:val="6512E98A"/>
    <w:rsid w:val="6559C1AF"/>
    <w:rsid w:val="65E7868A"/>
    <w:rsid w:val="6608BA8F"/>
    <w:rsid w:val="6637DCFC"/>
    <w:rsid w:val="66EBDDD1"/>
    <w:rsid w:val="66F1C751"/>
    <w:rsid w:val="6740EB3F"/>
    <w:rsid w:val="67A107F6"/>
    <w:rsid w:val="67A16770"/>
    <w:rsid w:val="680D0D85"/>
    <w:rsid w:val="682CFFD9"/>
    <w:rsid w:val="6840E43B"/>
    <w:rsid w:val="684BD40A"/>
    <w:rsid w:val="6894B057"/>
    <w:rsid w:val="68A8CDB2"/>
    <w:rsid w:val="68B3181D"/>
    <w:rsid w:val="68EAD06E"/>
    <w:rsid w:val="69109524"/>
    <w:rsid w:val="6918E1C1"/>
    <w:rsid w:val="694E19BE"/>
    <w:rsid w:val="6950E047"/>
    <w:rsid w:val="695DBFD9"/>
    <w:rsid w:val="699FC657"/>
    <w:rsid w:val="69CB5394"/>
    <w:rsid w:val="6A1381B7"/>
    <w:rsid w:val="6A25AAEE"/>
    <w:rsid w:val="6A36D9AC"/>
    <w:rsid w:val="6A51D07C"/>
    <w:rsid w:val="6A5D6538"/>
    <w:rsid w:val="6A77EB3D"/>
    <w:rsid w:val="6A78275A"/>
    <w:rsid w:val="6AD05A4C"/>
    <w:rsid w:val="6B52F934"/>
    <w:rsid w:val="6BA2DC2B"/>
    <w:rsid w:val="6BE31AD0"/>
    <w:rsid w:val="6BE7E02D"/>
    <w:rsid w:val="6C06D233"/>
    <w:rsid w:val="6C51C221"/>
    <w:rsid w:val="6C8C955D"/>
    <w:rsid w:val="6CF42D58"/>
    <w:rsid w:val="6D09E5BD"/>
    <w:rsid w:val="6EB676E9"/>
    <w:rsid w:val="6F4B8318"/>
    <w:rsid w:val="6F56322A"/>
    <w:rsid w:val="6F5DD164"/>
    <w:rsid w:val="6F6DB88F"/>
    <w:rsid w:val="6FDF066F"/>
    <w:rsid w:val="6FFCACFC"/>
    <w:rsid w:val="7012F4B7"/>
    <w:rsid w:val="7019CED8"/>
    <w:rsid w:val="701E5387"/>
    <w:rsid w:val="702D9A34"/>
    <w:rsid w:val="7104003A"/>
    <w:rsid w:val="710524EC"/>
    <w:rsid w:val="7140078F"/>
    <w:rsid w:val="7169584D"/>
    <w:rsid w:val="718D0402"/>
    <w:rsid w:val="71BA0567"/>
    <w:rsid w:val="71E20AA2"/>
    <w:rsid w:val="7227CB91"/>
    <w:rsid w:val="727EF5F5"/>
    <w:rsid w:val="7288E05C"/>
    <w:rsid w:val="72D8BE28"/>
    <w:rsid w:val="733177F0"/>
    <w:rsid w:val="746CA8BE"/>
    <w:rsid w:val="74B6FC78"/>
    <w:rsid w:val="756737F1"/>
    <w:rsid w:val="75703F02"/>
    <w:rsid w:val="758FF163"/>
    <w:rsid w:val="759089A1"/>
    <w:rsid w:val="75A14E22"/>
    <w:rsid w:val="75A61357"/>
    <w:rsid w:val="75E6A893"/>
    <w:rsid w:val="7627254A"/>
    <w:rsid w:val="76D1F2E4"/>
    <w:rsid w:val="77272E90"/>
    <w:rsid w:val="7733E054"/>
    <w:rsid w:val="778DFD6A"/>
    <w:rsid w:val="77CC06B8"/>
    <w:rsid w:val="77ED4A28"/>
    <w:rsid w:val="780BB520"/>
    <w:rsid w:val="784E4967"/>
    <w:rsid w:val="78829BFC"/>
    <w:rsid w:val="789E6AC0"/>
    <w:rsid w:val="78D9538B"/>
    <w:rsid w:val="79218DEF"/>
    <w:rsid w:val="79327984"/>
    <w:rsid w:val="793514F7"/>
    <w:rsid w:val="7942FA18"/>
    <w:rsid w:val="79C80C42"/>
    <w:rsid w:val="79F12675"/>
    <w:rsid w:val="7A679B1D"/>
    <w:rsid w:val="7ABA7AE7"/>
    <w:rsid w:val="7B02864C"/>
    <w:rsid w:val="7B949D14"/>
    <w:rsid w:val="7BED76C3"/>
    <w:rsid w:val="7BFB25C5"/>
    <w:rsid w:val="7C002F59"/>
    <w:rsid w:val="7C2B8920"/>
    <w:rsid w:val="7C369CBC"/>
    <w:rsid w:val="7CBF39C2"/>
    <w:rsid w:val="7D0430B1"/>
    <w:rsid w:val="7D098E4C"/>
    <w:rsid w:val="7D33DEAC"/>
    <w:rsid w:val="7D7B89C3"/>
    <w:rsid w:val="7D86EA69"/>
    <w:rsid w:val="7D8FD2E9"/>
    <w:rsid w:val="7DDA59A8"/>
    <w:rsid w:val="7DE0B29C"/>
    <w:rsid w:val="7DF83CC1"/>
    <w:rsid w:val="7E289DBE"/>
    <w:rsid w:val="7E2C79D0"/>
    <w:rsid w:val="7E628177"/>
    <w:rsid w:val="7E6B10DB"/>
    <w:rsid w:val="7EA2377F"/>
    <w:rsid w:val="7EAE2019"/>
    <w:rsid w:val="7F14504A"/>
    <w:rsid w:val="7F3BD93B"/>
    <w:rsid w:val="7F57D7A8"/>
    <w:rsid w:val="7FE6C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ED07C0"/>
  <w15:docId w15:val="{AED6E56B-1045-4946-BA41-E76933F0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3300"/>
    <w:pPr>
      <w:spacing w:line="276" w:lineRule="auto"/>
    </w:pPr>
    <w:rPr>
      <w:rFonts w:eastAsia="Times New Roman" w:cs="Arial"/>
      <w:sz w:val="19"/>
      <w:szCs w:val="19"/>
    </w:rPr>
  </w:style>
  <w:style w:type="paragraph" w:styleId="Kop1">
    <w:name w:val="heading 1"/>
    <w:aliases w:val="HWH KOP 1"/>
    <w:basedOn w:val="Standaard"/>
    <w:next w:val="Standaard"/>
    <w:link w:val="Kop1Char"/>
    <w:qFormat/>
    <w:rsid w:val="006B7F6B"/>
    <w:pPr>
      <w:keepNext/>
      <w:keepLines/>
      <w:spacing w:before="480" w:line="240" w:lineRule="auto"/>
      <w:outlineLvl w:val="0"/>
    </w:pPr>
    <w:rPr>
      <w:b/>
      <w:bCs/>
      <w:color w:val="003F85"/>
      <w:sz w:val="24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/>
      <w:outlineLvl w:val="1"/>
    </w:pPr>
    <w:rPr>
      <w:b/>
      <w:bCs/>
      <w:color w:val="3B5C9D"/>
      <w:sz w:val="20"/>
      <w:szCs w:val="26"/>
    </w:rPr>
  </w:style>
  <w:style w:type="paragraph" w:styleId="Kop3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/>
      <w:outlineLvl w:val="2"/>
    </w:pPr>
    <w:rPr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/>
      <w:outlineLvl w:val="3"/>
    </w:pPr>
    <w:rPr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HWH KOP 1 Char"/>
    <w:link w:val="Kop1"/>
    <w:rsid w:val="006B7F6B"/>
    <w:rPr>
      <w:rFonts w:eastAsia="Times New Roman" w:cs="Arial"/>
      <w:b/>
      <w:bCs/>
      <w:color w:val="003F85"/>
      <w:sz w:val="24"/>
      <w:szCs w:val="28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 w:cs="Arial"/>
      <w:b/>
      <w:bCs/>
      <w:color w:val="3B5C9D"/>
      <w:szCs w:val="26"/>
    </w:rPr>
  </w:style>
  <w:style w:type="character" w:customStyle="1" w:styleId="Kop3Char">
    <w:name w:val="Kop 3 Char"/>
    <w:aliases w:val="Level 1 - 1 Char,Voorwoord Char,Sub-paragraaf Char,Subkop Char"/>
    <w:link w:val="Kop3"/>
    <w:rsid w:val="00F35764"/>
    <w:rPr>
      <w:rFonts w:eastAsia="Times New Roman" w:cs="Arial"/>
      <w:b/>
      <w:bCs/>
      <w:color w:val="3B5C9D"/>
      <w:sz w:val="19"/>
      <w:szCs w:val="19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 w:cs="Arial"/>
      <w:bCs/>
      <w:iCs/>
      <w:color w:val="3B5C9D"/>
      <w:sz w:val="19"/>
      <w:szCs w:val="19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ind w:left="0"/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tabs>
        <w:tab w:val="num" w:pos="720"/>
      </w:tabs>
      <w:ind w:hanging="720"/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 w:cs="Arial"/>
      <w:color w:val="003369"/>
      <w:spacing w:val="5"/>
      <w:kern w:val="28"/>
      <w:sz w:val="72"/>
      <w:szCs w:val="52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rFonts w:eastAsia="Times New Roman" w:cs="Arial"/>
      <w:sz w:val="19"/>
      <w:szCs w:val="19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rFonts w:eastAsia="Times New Roman" w:cs="Arial"/>
      <w:sz w:val="19"/>
      <w:szCs w:val="19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eastAsia="Times New Roman" w:hAnsi="Tahoma" w:cs="Tahoma"/>
      <w:sz w:val="16"/>
      <w:szCs w:val="16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 w:cs="Arial"/>
      <w:i/>
      <w:iCs/>
      <w:color w:val="3B5C9D"/>
      <w:spacing w:val="15"/>
      <w:sz w:val="24"/>
      <w:szCs w:val="24"/>
    </w:rPr>
  </w:style>
  <w:style w:type="paragraph" w:styleId="Voetnoottekst">
    <w:name w:val="footnote text"/>
    <w:basedOn w:val="Standaard"/>
    <w:link w:val="VoetnoottekstChar"/>
    <w:rsid w:val="00F35764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rFonts w:eastAsia="Times New Roman" w:cs="Arial"/>
      <w:sz w:val="16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rFonts w:eastAsia="Times New Roman" w:cs="Arial"/>
      <w:sz w:val="16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line="260" w:lineRule="exact"/>
      <w:outlineLvl w:val="0"/>
    </w:pPr>
    <w:rPr>
      <w:sz w:val="17"/>
      <w:szCs w:val="20"/>
      <w:lang w:val="nl"/>
    </w:rPr>
  </w:style>
  <w:style w:type="character" w:customStyle="1" w:styleId="PlattetekstChar">
    <w:name w:val="Platte tekst Char"/>
    <w:link w:val="Plattetekst"/>
    <w:rsid w:val="000333B6"/>
    <w:rPr>
      <w:rFonts w:eastAsia="Times New Roman" w:cs="Arial"/>
      <w:sz w:val="17"/>
      <w:lang w:val="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line="260" w:lineRule="atLeast"/>
      <w:ind w:left="482" w:hanging="482"/>
    </w:pPr>
    <w:rPr>
      <w:rFonts w:ascii="V&amp;W Syntax (Adobe)" w:hAnsi="V&amp;W Syntax (Adobe)"/>
      <w:b/>
      <w:spacing w:val="4"/>
      <w:sz w:val="20"/>
      <w:szCs w:val="20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15032A"/>
    <w:rPr>
      <w:rFonts w:eastAsia="Times New Roman" w:cs="Arial"/>
      <w:sz w:val="19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 w:cs="Arial"/>
      <w:lang w:val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link w:val="Tekstzonderopmaak"/>
    <w:rsid w:val="00D22541"/>
    <w:rPr>
      <w:rFonts w:eastAsia="Times New Roman" w:cs="Consolas"/>
      <w:sz w:val="19"/>
      <w:szCs w:val="21"/>
    </w:rPr>
  </w:style>
  <w:style w:type="paragraph" w:customStyle="1" w:styleId="Paragraaf">
    <w:name w:val="Paragraaf"/>
    <w:basedOn w:val="broodtekst"/>
    <w:next w:val="broodtekst"/>
    <w:rsid w:val="004B4807"/>
    <w:p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</w:style>
  <w:style w:type="paragraph" w:customStyle="1" w:styleId="BodyText21">
    <w:name w:val="Body Text 21"/>
    <w:basedOn w:val="Standaard"/>
    <w:rsid w:val="008B6802"/>
    <w:pPr>
      <w:spacing w:line="240" w:lineRule="auto"/>
      <w:ind w:left="709"/>
    </w:pPr>
    <w:rPr>
      <w:rFonts w:ascii="Univers (PCL6)" w:hAnsi="Univers (PCL6)"/>
      <w:sz w:val="21"/>
      <w:szCs w:val="20"/>
    </w:rPr>
  </w:style>
  <w:style w:type="paragraph" w:customStyle="1" w:styleId="TableText">
    <w:name w:val="TableText"/>
    <w:basedOn w:val="Standaard"/>
    <w:rsid w:val="00EA178E"/>
    <w:pPr>
      <w:spacing w:line="240" w:lineRule="auto"/>
    </w:pPr>
    <w:rPr>
      <w:rFonts w:ascii="Arial" w:hAnsi="Arial"/>
      <w:szCs w:val="20"/>
    </w:rPr>
  </w:style>
  <w:style w:type="paragraph" w:customStyle="1" w:styleId="Bullet">
    <w:name w:val="Bullet"/>
    <w:basedOn w:val="Standaard"/>
    <w:rsid w:val="008E6238"/>
    <w:pPr>
      <w:tabs>
        <w:tab w:val="num" w:pos="720"/>
      </w:tabs>
      <w:spacing w:line="240" w:lineRule="atLeast"/>
      <w:ind w:left="284" w:hanging="284"/>
    </w:pPr>
    <w:rPr>
      <w:sz w:val="20"/>
      <w:szCs w:val="20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sz w:val="20"/>
      <w:szCs w:val="20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eastAsia="Times New Roman" w:hAnsi="Times New Roman" w:cs="Arial"/>
      <w:sz w:val="24"/>
      <w:szCs w:val="24"/>
    </w:rPr>
  </w:style>
  <w:style w:type="paragraph" w:styleId="Inhopg4">
    <w:name w:val="toc 4"/>
    <w:basedOn w:val="Standaard"/>
    <w:next w:val="Standaard"/>
    <w:autoRedefine/>
    <w:locked/>
    <w:rsid w:val="005F4A01"/>
    <w:pPr>
      <w:spacing w:line="240" w:lineRule="auto"/>
      <w:ind w:left="660"/>
    </w:pPr>
    <w:rPr>
      <w:rFonts w:ascii="Times New Roman" w:hAnsi="Times New Roman"/>
      <w:szCs w:val="20"/>
    </w:rPr>
  </w:style>
  <w:style w:type="paragraph" w:styleId="Inhopg5">
    <w:name w:val="toc 5"/>
    <w:basedOn w:val="Standaard"/>
    <w:next w:val="Standaard"/>
    <w:autoRedefine/>
    <w:locked/>
    <w:rsid w:val="005F4A01"/>
    <w:pPr>
      <w:spacing w:line="240" w:lineRule="auto"/>
      <w:ind w:left="880"/>
    </w:pPr>
    <w:rPr>
      <w:rFonts w:ascii="Times New Roman" w:hAnsi="Times New Roman"/>
      <w:szCs w:val="20"/>
    </w:rPr>
  </w:style>
  <w:style w:type="paragraph" w:styleId="Inhopg6">
    <w:name w:val="toc 6"/>
    <w:basedOn w:val="Standaard"/>
    <w:next w:val="Standaard"/>
    <w:autoRedefine/>
    <w:locked/>
    <w:rsid w:val="005F4A01"/>
    <w:pPr>
      <w:spacing w:line="240" w:lineRule="auto"/>
      <w:ind w:left="1100"/>
    </w:pPr>
    <w:rPr>
      <w:rFonts w:ascii="Times New Roman" w:hAnsi="Times New Roman"/>
      <w:szCs w:val="20"/>
    </w:rPr>
  </w:style>
  <w:style w:type="paragraph" w:styleId="Inhopg7">
    <w:name w:val="toc 7"/>
    <w:basedOn w:val="Standaard"/>
    <w:next w:val="Standaard"/>
    <w:autoRedefine/>
    <w:locked/>
    <w:rsid w:val="005F4A01"/>
    <w:pPr>
      <w:spacing w:line="240" w:lineRule="auto"/>
      <w:ind w:left="1320"/>
    </w:pPr>
    <w:rPr>
      <w:rFonts w:ascii="Times New Roman" w:hAnsi="Times New Roman"/>
      <w:szCs w:val="20"/>
    </w:rPr>
  </w:style>
  <w:style w:type="paragraph" w:styleId="Inhopg8">
    <w:name w:val="toc 8"/>
    <w:basedOn w:val="Standaard"/>
    <w:next w:val="Standaard"/>
    <w:autoRedefine/>
    <w:locked/>
    <w:rsid w:val="005F4A01"/>
    <w:pPr>
      <w:spacing w:line="240" w:lineRule="auto"/>
      <w:ind w:left="1540"/>
    </w:pPr>
    <w:rPr>
      <w:rFonts w:ascii="Times New Roman" w:hAnsi="Times New Roman"/>
      <w:szCs w:val="20"/>
    </w:rPr>
  </w:style>
  <w:style w:type="paragraph" w:styleId="Inhopg9">
    <w:name w:val="toc 9"/>
    <w:basedOn w:val="Standaard"/>
    <w:next w:val="Standaard"/>
    <w:autoRedefine/>
    <w:locked/>
    <w:rsid w:val="005F4A01"/>
    <w:pPr>
      <w:spacing w:line="240" w:lineRule="auto"/>
      <w:ind w:left="1760"/>
    </w:pPr>
    <w:rPr>
      <w:rFonts w:ascii="Times New Roman" w:hAnsi="Times New Roman"/>
      <w:szCs w:val="20"/>
    </w:rPr>
  </w:style>
  <w:style w:type="paragraph" w:customStyle="1" w:styleId="BijlageTitelblad">
    <w:name w:val="BijlageTitelblad"/>
    <w:basedOn w:val="Standaard"/>
    <w:uiPriority w:val="99"/>
    <w:rsid w:val="005F4A01"/>
    <w:pPr>
      <w:tabs>
        <w:tab w:val="num" w:pos="720"/>
      </w:tabs>
      <w:spacing w:line="240" w:lineRule="atLeast"/>
      <w:ind w:left="720" w:hanging="720"/>
      <w:jc w:val="center"/>
    </w:pPr>
    <w:rPr>
      <w:rFonts w:ascii="Arial Black" w:hAnsi="Arial Black"/>
      <w:sz w:val="32"/>
      <w:szCs w:val="20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tabs>
        <w:tab w:val="num" w:pos="720"/>
      </w:tabs>
      <w:spacing w:line="240" w:lineRule="auto"/>
      <w:ind w:left="720" w:hanging="720"/>
    </w:pPr>
    <w:rPr>
      <w:rFonts w:ascii="Times New Roman" w:hAnsi="Times New Roman"/>
      <w:sz w:val="22"/>
      <w:szCs w:val="20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</w:rPr>
  </w:style>
  <w:style w:type="paragraph" w:customStyle="1" w:styleId="Tabel">
    <w:name w:val="Tabel"/>
    <w:basedOn w:val="Standaard"/>
    <w:uiPriority w:val="99"/>
    <w:rsid w:val="005F4A01"/>
    <w:pPr>
      <w:spacing w:before="40" w:line="240" w:lineRule="auto"/>
      <w:ind w:left="113"/>
    </w:pPr>
    <w:rPr>
      <w:rFonts w:ascii="Times New Roman" w:hAnsi="Times New Roman"/>
      <w:sz w:val="22"/>
      <w:szCs w:val="20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line="240" w:lineRule="auto"/>
    </w:pPr>
    <w:rPr>
      <w:rFonts w:ascii="Times New Roman" w:hAnsi="Times New Roman"/>
      <w:b/>
      <w:sz w:val="36"/>
      <w:szCs w:val="20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line="240" w:lineRule="auto"/>
    </w:pPr>
    <w:rPr>
      <w:rFonts w:ascii="Courier New" w:hAnsi="Courier New"/>
      <w:sz w:val="16"/>
      <w:szCs w:val="20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line="240" w:lineRule="auto"/>
    </w:pPr>
    <w:rPr>
      <w:rFonts w:ascii="Times New Roman" w:hAnsi="Times New Roman"/>
      <w:noProof/>
      <w:sz w:val="16"/>
      <w:szCs w:val="20"/>
    </w:rPr>
  </w:style>
  <w:style w:type="paragraph" w:customStyle="1" w:styleId="Anoniem">
    <w:name w:val="Anoniem"/>
    <w:basedOn w:val="Standaard"/>
    <w:uiPriority w:val="99"/>
    <w:rsid w:val="005F4A01"/>
    <w:pPr>
      <w:spacing w:line="240" w:lineRule="auto"/>
    </w:pPr>
    <w:rPr>
      <w:rFonts w:ascii="Times New Roman" w:hAnsi="Times New Roman"/>
      <w:sz w:val="22"/>
      <w:szCs w:val="20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line="240" w:lineRule="auto"/>
      <w:ind w:left="720"/>
    </w:pPr>
    <w:rPr>
      <w:rFonts w:ascii="Times New Roman" w:hAnsi="Times New Roman"/>
      <w:sz w:val="24"/>
      <w:szCs w:val="24"/>
      <w:lang w:val="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 w:cs="Arial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line="240" w:lineRule="auto"/>
      <w:ind w:left="1985"/>
    </w:pPr>
    <w:rPr>
      <w:sz w:val="20"/>
      <w:szCs w:val="20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line="220" w:lineRule="exact"/>
    </w:pPr>
    <w:rPr>
      <w:rFonts w:ascii="Arial" w:hAnsi="Arial"/>
      <w:sz w:val="16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 w:cs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line="220" w:lineRule="atLeast"/>
    </w:pPr>
    <w:rPr>
      <w:rFonts w:ascii="Arial" w:hAnsi="Arial"/>
      <w:color w:val="000000"/>
      <w:sz w:val="16"/>
      <w:szCs w:val="20"/>
      <w:lang w:val="en-GB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 w:cs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line="240" w:lineRule="atLeast"/>
    </w:pPr>
    <w:rPr>
      <w:rFonts w:ascii="Times New Roman" w:hAnsi="Times New Roman"/>
      <w:i/>
      <w:szCs w:val="20"/>
    </w:rPr>
  </w:style>
  <w:style w:type="paragraph" w:styleId="Plattetekstinspringen">
    <w:name w:val="Body Text Indent"/>
    <w:basedOn w:val="Standaard"/>
    <w:link w:val="PlattetekstinspringenChar"/>
    <w:rsid w:val="005F4A01"/>
    <w:pPr>
      <w:spacing w:line="240" w:lineRule="auto"/>
      <w:ind w:left="360"/>
    </w:pPr>
    <w:rPr>
      <w:rFonts w:ascii="Times New Roman" w:hAnsi="Times New Roman"/>
      <w:bCs/>
      <w:sz w:val="22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 w:cs="Arial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line="240" w:lineRule="exact"/>
      <w:ind w:left="1021"/>
    </w:pPr>
    <w:rPr>
      <w:sz w:val="20"/>
      <w:szCs w:val="20"/>
    </w:rPr>
  </w:style>
  <w:style w:type="paragraph" w:customStyle="1" w:styleId="Subtitelrapport">
    <w:name w:val="Subtitel rapport"/>
    <w:basedOn w:val="Standaard"/>
    <w:uiPriority w:val="99"/>
    <w:rsid w:val="005F4A01"/>
    <w:pPr>
      <w:spacing w:line="240" w:lineRule="auto"/>
    </w:pPr>
    <w:rPr>
      <w:b/>
      <w:sz w:val="32"/>
      <w:szCs w:val="20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 w:cs="Arial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tabs>
        <w:tab w:val="left" w:pos="720"/>
      </w:tabs>
      <w:spacing w:line="220" w:lineRule="atLeast"/>
      <w:ind w:left="720" w:hanging="720"/>
    </w:pPr>
    <w:rPr>
      <w:rFonts w:ascii="Arial" w:hAnsi="Arial"/>
      <w:noProof/>
      <w:sz w:val="20"/>
      <w:szCs w:val="20"/>
    </w:rPr>
  </w:style>
  <w:style w:type="paragraph" w:customStyle="1" w:styleId="Opsomming1">
    <w:name w:val="Opsomming 1"/>
    <w:basedOn w:val="Standaard"/>
    <w:uiPriority w:val="99"/>
    <w:rsid w:val="005F4A01"/>
    <w:pPr>
      <w:tabs>
        <w:tab w:val="left" w:pos="720"/>
      </w:tabs>
      <w:spacing w:line="220" w:lineRule="atLeast"/>
      <w:ind w:left="720" w:hanging="720"/>
    </w:pPr>
    <w:rPr>
      <w:rFonts w:ascii="Arial" w:hAnsi="Arial"/>
      <w:sz w:val="20"/>
      <w:szCs w:val="20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hAnsi="Times New Roman"/>
      <w:sz w:val="22"/>
      <w:szCs w:val="20"/>
    </w:rPr>
  </w:style>
  <w:style w:type="paragraph" w:customStyle="1" w:styleId="Standaard2">
    <w:name w:val="Standaard 2"/>
    <w:basedOn w:val="Standaard"/>
    <w:uiPriority w:val="99"/>
    <w:rsid w:val="005F4A01"/>
    <w:pPr>
      <w:spacing w:line="240" w:lineRule="auto"/>
    </w:pPr>
    <w:rPr>
      <w:rFonts w:ascii="Arial" w:hAnsi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line="240" w:lineRule="auto"/>
    </w:pPr>
    <w:rPr>
      <w:rFonts w:ascii="Arial" w:hAnsi="Arial"/>
      <w:sz w:val="16"/>
      <w:szCs w:val="24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tabs>
        <w:tab w:val="num" w:pos="720"/>
      </w:tabs>
      <w:ind w:left="720" w:hanging="720"/>
    </w:pPr>
  </w:style>
  <w:style w:type="paragraph" w:customStyle="1" w:styleId="8Nummering">
    <w:name w:val="8_Nummering"/>
    <w:basedOn w:val="1Brieftekst"/>
    <w:qFormat/>
    <w:rsid w:val="00526B01"/>
    <w:pPr>
      <w:tabs>
        <w:tab w:val="num" w:pos="720"/>
      </w:tabs>
      <w:ind w:left="720" w:hanging="720"/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line="220" w:lineRule="atLeast"/>
      <w:ind w:left="1080"/>
    </w:pPr>
    <w:rPr>
      <w:rFonts w:ascii="Arial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line="220" w:lineRule="atLeast"/>
      <w:ind w:left="1080"/>
    </w:pPr>
    <w:rPr>
      <w:rFonts w:ascii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line="240" w:lineRule="auto"/>
      <w:ind w:left="1080"/>
    </w:pPr>
    <w:rPr>
      <w:rFonts w:ascii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line="240" w:lineRule="auto"/>
    </w:pPr>
    <w:rPr>
      <w:rFonts w:ascii="Arial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line="220" w:lineRule="atLeast"/>
      <w:ind w:left="360"/>
    </w:pPr>
    <w:rPr>
      <w:rFonts w:ascii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line="240" w:lineRule="auto"/>
      <w:ind w:left="1080"/>
    </w:pPr>
    <w:rPr>
      <w:rFonts w:ascii="Courier New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 w:cs="Arial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line="240" w:lineRule="auto"/>
      <w:ind w:left="1440" w:hanging="360"/>
    </w:pPr>
    <w:rPr>
      <w:rFonts w:ascii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line="240" w:lineRule="auto"/>
      <w:ind w:left="1440"/>
    </w:pPr>
    <w:rPr>
      <w:rFonts w:ascii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 w:cs="Arial"/>
      <w:sz w:val="24"/>
    </w:rPr>
  </w:style>
  <w:style w:type="paragraph" w:customStyle="1" w:styleId="AlineaNum">
    <w:name w:val="AlineaNum"/>
    <w:basedOn w:val="Standaard"/>
    <w:rsid w:val="00526B01"/>
    <w:pPr>
      <w:keepLines/>
      <w:spacing w:before="240" w:line="280" w:lineRule="atLeast"/>
    </w:pPr>
    <w:rPr>
      <w:rFonts w:ascii="Arial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spacing w:before="260" w:line="290" w:lineRule="atLeast"/>
    </w:pPr>
    <w:rPr>
      <w:rFonts w:ascii="Arial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spacing w:before="240" w:line="280" w:lineRule="atLeast"/>
    </w:pPr>
    <w:rPr>
      <w:rFonts w:ascii="Arial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tabs>
        <w:tab w:val="left" w:pos="-1980"/>
        <w:tab w:val="left" w:pos="1440"/>
      </w:tabs>
      <w:spacing w:line="290" w:lineRule="atLeast"/>
    </w:pPr>
    <w:rPr>
      <w:rFonts w:ascii="Arial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tabs>
        <w:tab w:val="num" w:pos="2160"/>
        <w:tab w:val="num" w:pos="5760"/>
      </w:tabs>
      <w:spacing w:line="290" w:lineRule="atLeast"/>
      <w:ind w:left="2160" w:hanging="720"/>
    </w:pPr>
    <w:rPr>
      <w:rFonts w:ascii="Arial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tabs>
        <w:tab w:val="left" w:pos="1701"/>
        <w:tab w:val="num" w:pos="6480"/>
      </w:tabs>
      <w:spacing w:line="290" w:lineRule="atLeast"/>
    </w:pPr>
    <w:rPr>
      <w:rFonts w:ascii="Arial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tabs>
        <w:tab w:val="clear" w:pos="2160"/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line="240" w:lineRule="auto"/>
      <w:ind w:left="1600" w:hanging="200"/>
    </w:pPr>
    <w:rPr>
      <w:rFonts w:ascii="Arial" w:hAnsi="Arial"/>
      <w:sz w:val="20"/>
      <w:szCs w:val="20"/>
    </w:rPr>
  </w:style>
  <w:style w:type="paragraph" w:customStyle="1" w:styleId="DefinitionTerm">
    <w:name w:val="Definition Term"/>
    <w:basedOn w:val="Standaard"/>
    <w:next w:val="Standaard"/>
    <w:rsid w:val="00526B01"/>
    <w:pPr>
      <w:spacing w:line="240" w:lineRule="auto"/>
    </w:pPr>
    <w:rPr>
      <w:rFonts w:ascii="Times New Roman" w:hAnsi="Times New Roman"/>
      <w:snapToGrid w:val="0"/>
      <w:sz w:val="24"/>
      <w:szCs w:val="20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line="240" w:lineRule="auto"/>
    </w:pPr>
    <w:rPr>
      <w:rFonts w:eastAsia="Arial Unicode MS" w:cs="Arial Unicode MS"/>
      <w:color w:val="000000"/>
      <w:sz w:val="16"/>
      <w:szCs w:val="16"/>
    </w:rPr>
  </w:style>
  <w:style w:type="paragraph" w:customStyle="1" w:styleId="rocvakop1">
    <w:name w:val="rocvakop1"/>
    <w:basedOn w:val="Standaard"/>
    <w:rsid w:val="00526B01"/>
    <w:pPr>
      <w:spacing w:line="240" w:lineRule="auto"/>
    </w:pPr>
    <w:rPr>
      <w:rFonts w:eastAsia="Arial Unicode MS" w:cs="Arial Unicode MS"/>
      <w:b/>
      <w:bCs/>
      <w:color w:val="DE2139"/>
      <w:sz w:val="28"/>
      <w:szCs w:val="28"/>
    </w:rPr>
  </w:style>
  <w:style w:type="paragraph" w:customStyle="1" w:styleId="rocvakop2">
    <w:name w:val="rocvakop2"/>
    <w:basedOn w:val="Standaard"/>
    <w:rsid w:val="00526B01"/>
    <w:pPr>
      <w:spacing w:line="240" w:lineRule="auto"/>
    </w:pPr>
    <w:rPr>
      <w:rFonts w:eastAsia="Arial Unicode MS" w:cs="Arial Unicode MS"/>
      <w:b/>
      <w:bCs/>
      <w:color w:val="DE2139"/>
      <w:sz w:val="16"/>
      <w:szCs w:val="16"/>
    </w:rPr>
  </w:style>
  <w:style w:type="paragraph" w:customStyle="1" w:styleId="rocvaintrotekst">
    <w:name w:val="rocvaintrotekst"/>
    <w:basedOn w:val="Standaard"/>
    <w:rsid w:val="00526B01"/>
    <w:pPr>
      <w:spacing w:line="240" w:lineRule="auto"/>
    </w:pPr>
    <w:rPr>
      <w:rFonts w:eastAsia="Arial Unicode MS" w:cs="Arial Unicode MS"/>
      <w:b/>
      <w:bCs/>
      <w:color w:val="000000"/>
      <w:sz w:val="16"/>
      <w:szCs w:val="16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line="290" w:lineRule="atLeast"/>
      <w:ind w:left="720" w:hanging="720"/>
    </w:pPr>
    <w:rPr>
      <w:rFonts w:ascii="Arial" w:hAnsi="Arial"/>
      <w:sz w:val="24"/>
      <w:szCs w:val="20"/>
      <w:lang w:val="en-GB"/>
    </w:rPr>
  </w:style>
  <w:style w:type="paragraph" w:customStyle="1" w:styleId="subkopje">
    <w:name w:val="subkopje"/>
    <w:basedOn w:val="Standaard"/>
    <w:rsid w:val="00526B01"/>
    <w:pPr>
      <w:widowControl w:val="0"/>
      <w:spacing w:line="240" w:lineRule="atLeast"/>
    </w:pPr>
    <w:rPr>
      <w:rFonts w:ascii="I Frutiger Italic" w:hAnsi="I Frutiger Italic"/>
      <w:sz w:val="20"/>
      <w:szCs w:val="20"/>
    </w:rPr>
  </w:style>
  <w:style w:type="paragraph" w:customStyle="1" w:styleId="OpmaakprofielKop3">
    <w:name w:val="Opmaakprofiel Kop 3"/>
    <w:aliases w:val="subparagraaf + Zwart"/>
    <w:basedOn w:val="Kop3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line="240" w:lineRule="auto"/>
    </w:pPr>
    <w:rPr>
      <w:color w:val="000000"/>
      <w:sz w:val="20"/>
      <w:szCs w:val="20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tabs>
        <w:tab w:val="left" w:pos="0"/>
        <w:tab w:val="num" w:pos="720"/>
      </w:tabs>
      <w:spacing w:before="0" w:after="240"/>
      <w:ind w:left="720" w:hanging="720"/>
    </w:pPr>
    <w:rPr>
      <w:rFonts w:ascii="Times New Roman" w:hAnsi="Times New Roman"/>
      <w:b w:val="0"/>
      <w:color w:val="auto"/>
      <w:kern w:val="28"/>
      <w:szCs w:val="20"/>
    </w:rPr>
  </w:style>
  <w:style w:type="paragraph" w:customStyle="1" w:styleId="contract2">
    <w:name w:val="contract 2"/>
    <w:basedOn w:val="Standaard"/>
    <w:rsid w:val="00526B01"/>
    <w:pPr>
      <w:tabs>
        <w:tab w:val="num" w:pos="1440"/>
      </w:tabs>
      <w:spacing w:line="240" w:lineRule="auto"/>
      <w:ind w:left="1440" w:hanging="720"/>
    </w:pPr>
    <w:rPr>
      <w:rFonts w:ascii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line="240" w:lineRule="auto"/>
      <w:ind w:left="708" w:right="335"/>
    </w:pPr>
    <w:rPr>
      <w:rFonts w:ascii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line="260" w:lineRule="atLeast"/>
    </w:pPr>
    <w:rPr>
      <w:sz w:val="16"/>
      <w:szCs w:val="24"/>
      <w:lang w:val="en-GB"/>
    </w:rPr>
  </w:style>
  <w:style w:type="paragraph" w:customStyle="1" w:styleId="Lijstopsomteken1">
    <w:name w:val="Lijst opsom.teken1"/>
    <w:basedOn w:val="Standaard"/>
    <w:rsid w:val="00526B01"/>
    <w:pPr>
      <w:tabs>
        <w:tab w:val="num" w:pos="720"/>
      </w:tabs>
      <w:suppressAutoHyphens/>
      <w:spacing w:line="300" w:lineRule="atLeast"/>
      <w:ind w:left="720" w:hanging="720"/>
    </w:pPr>
    <w:rPr>
      <w:rFonts w:ascii="Arial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hAnsi="Arial"/>
      <w:szCs w:val="20"/>
    </w:rPr>
  </w:style>
  <w:style w:type="paragraph" w:customStyle="1" w:styleId="kop30">
    <w:name w:val="kop 3"/>
    <w:basedOn w:val="Kop3"/>
    <w:link w:val="kop3Char0"/>
    <w:rsid w:val="00526B01"/>
    <w:pPr>
      <w:tabs>
        <w:tab w:val="num" w:pos="567"/>
        <w:tab w:val="num" w:pos="2160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</w:rPr>
  </w:style>
  <w:style w:type="paragraph" w:customStyle="1" w:styleId="kop40">
    <w:name w:val="kop 4"/>
    <w:basedOn w:val="kop30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0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"/>
    <w:link w:val="Kop3aChar"/>
    <w:qFormat/>
    <w:rsid w:val="00526B01"/>
    <w:pPr>
      <w:spacing w:before="0"/>
      <w:ind w:left="709" w:hanging="720"/>
    </w:pPr>
    <w:rPr>
      <w:rFonts w:asciiTheme="majorHAnsi" w:hAnsiTheme="majorHAnsi" w:cstheme="majorBidi"/>
      <w:b w:val="0"/>
      <w:bCs w:val="0"/>
      <w:i/>
      <w:color w:val="2C4D33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tabs>
        <w:tab w:val="num" w:pos="720"/>
      </w:tabs>
      <w:spacing w:before="120" w:after="120"/>
      <w:ind w:left="720" w:hanging="720"/>
    </w:pPr>
    <w:rPr>
      <w:rFonts w:asciiTheme="minorHAnsi" w:hAnsiTheme="minorHAnsi" w:cs="Lucida Sans Unicode"/>
      <w:bCs/>
      <w:sz w:val="20"/>
      <w:szCs w:val="20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tabs>
        <w:tab w:val="num" w:pos="720"/>
      </w:tabs>
      <w:spacing w:line="260" w:lineRule="atLeast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OpsNiv1Inspr">
    <w:name w:val="Ops_Niv1_Inspr"/>
    <w:basedOn w:val="Standaard"/>
    <w:qFormat/>
    <w:rsid w:val="00526B01"/>
    <w:pPr>
      <w:spacing w:line="300" w:lineRule="atLeast"/>
      <w:ind w:left="397"/>
    </w:pPr>
    <w:rPr>
      <w:rFonts w:ascii="Arial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tabs>
        <w:tab w:val="clear" w:pos="567"/>
      </w:tabs>
      <w:spacing w:line="276" w:lineRule="auto"/>
      <w:ind w:left="0" w:firstLine="0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134D59"/>
  </w:style>
  <w:style w:type="table" w:customStyle="1" w:styleId="Tabelraster3">
    <w:name w:val="Tabelraster3"/>
    <w:basedOn w:val="Standaardtabel"/>
    <w:next w:val="Tabelraster"/>
    <w:rsid w:val="00134D59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pmaakprofielOpmaakprofielOpmaakprofielGenummerdLinks1cmVerkeerd-o1">
    <w:name w:val="Opmaakprofiel Opmaakprofiel Opmaakprofiel Genummerd Links:  1 cm Verkeerd-o...1"/>
    <w:basedOn w:val="Geenlijst"/>
    <w:rsid w:val="00134D59"/>
  </w:style>
  <w:style w:type="paragraph" w:customStyle="1" w:styleId="HWHKop2">
    <w:name w:val="HWH Kop 2"/>
    <w:basedOn w:val="Standaard"/>
    <w:link w:val="HWHKop2Char"/>
    <w:qFormat/>
    <w:rsid w:val="004A27C0"/>
    <w:pPr>
      <w:keepNext/>
      <w:keepLines/>
      <w:numPr>
        <w:ilvl w:val="1"/>
      </w:numPr>
      <w:outlineLvl w:val="1"/>
    </w:pPr>
    <w:rPr>
      <w:color w:val="F2922E"/>
      <w:sz w:val="20"/>
      <w:szCs w:val="26"/>
    </w:rPr>
  </w:style>
  <w:style w:type="paragraph" w:customStyle="1" w:styleId="HWHKop1">
    <w:name w:val="HWH Kop 1"/>
    <w:basedOn w:val="Standaard"/>
    <w:link w:val="HWHKop1Char"/>
    <w:qFormat/>
    <w:rsid w:val="00787A3A"/>
    <w:pPr>
      <w:spacing w:line="240" w:lineRule="auto"/>
    </w:pPr>
    <w:rPr>
      <w:b/>
      <w:color w:val="003F85"/>
      <w:sz w:val="24"/>
      <w:szCs w:val="24"/>
    </w:rPr>
  </w:style>
  <w:style w:type="character" w:customStyle="1" w:styleId="HWHKop2Char">
    <w:name w:val="HWH Kop 2 Char"/>
    <w:basedOn w:val="Standaardalinea-lettertype"/>
    <w:link w:val="HWHKop2"/>
    <w:rsid w:val="004A27C0"/>
    <w:rPr>
      <w:rFonts w:eastAsia="Times New Roman" w:cs="Arial"/>
      <w:color w:val="F2922E"/>
      <w:szCs w:val="26"/>
    </w:rPr>
  </w:style>
  <w:style w:type="paragraph" w:customStyle="1" w:styleId="HWHkop3">
    <w:name w:val="HWH kop 3"/>
    <w:basedOn w:val="Standaard"/>
    <w:link w:val="HWHkop3Char"/>
    <w:qFormat/>
    <w:rsid w:val="00787A3A"/>
    <w:pPr>
      <w:keepNext/>
      <w:keepLines/>
      <w:numPr>
        <w:ilvl w:val="2"/>
      </w:numPr>
    </w:pPr>
    <w:rPr>
      <w:i/>
      <w:color w:val="003F85"/>
    </w:rPr>
  </w:style>
  <w:style w:type="character" w:customStyle="1" w:styleId="HWHKop1Char">
    <w:name w:val="HWH Kop 1 Char"/>
    <w:basedOn w:val="Standaardalinea-lettertype"/>
    <w:link w:val="HWHKop1"/>
    <w:rsid w:val="00787A3A"/>
    <w:rPr>
      <w:rFonts w:eastAsia="Times New Roman" w:cs="Arial"/>
      <w:b/>
      <w:color w:val="003F85"/>
      <w:sz w:val="24"/>
      <w:szCs w:val="24"/>
    </w:rPr>
  </w:style>
  <w:style w:type="character" w:customStyle="1" w:styleId="HWHkop3Char">
    <w:name w:val="HWH kop 3 Char"/>
    <w:basedOn w:val="Standaardalinea-lettertype"/>
    <w:link w:val="HWHkop3"/>
    <w:rsid w:val="00787A3A"/>
    <w:rPr>
      <w:rFonts w:eastAsia="Times New Roman" w:cs="Arial"/>
      <w:i/>
      <w:color w:val="003F8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853512EE868478E0FCDAF4DA4F6FD" ma:contentTypeVersion="10" ma:contentTypeDescription="Een nieuw document maken." ma:contentTypeScope="" ma:versionID="745d6ba2e65b384d840b9c575df6b6b4">
  <xsd:schema xmlns:xsd="http://www.w3.org/2001/XMLSchema" xmlns:xs="http://www.w3.org/2001/XMLSchema" xmlns:p="http://schemas.microsoft.com/office/2006/metadata/properties" xmlns:ns2="b45578d6-aec4-4881-9515-d6921921ae76" xmlns:ns3="bbf250a5-091f-423e-ad17-8d0f0497a4c6" targetNamespace="http://schemas.microsoft.com/office/2006/metadata/properties" ma:root="true" ma:fieldsID="8dea24cecd2faee8779ad85a293d4f84" ns2:_="" ns3:_="">
    <xsd:import namespace="b45578d6-aec4-4881-9515-d6921921ae76"/>
    <xsd:import namespace="bbf250a5-091f-423e-ad17-8d0f0497a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578d6-aec4-4881-9515-d6921921a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250a5-091f-423e-ad17-8d0f0497a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f250a5-091f-423e-ad17-8d0f0497a4c6">
      <UserInfo>
        <DisplayName>Marinus Blangé</DisplayName>
        <AccountId>1697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D6BEC85-39E4-4212-8759-39EB92142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578d6-aec4-4881-9515-d6921921ae76"/>
    <ds:schemaRef ds:uri="bbf250a5-091f-423e-ad17-8d0f0497a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DD2E4-19C9-4390-9404-F8F40CA1F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bbf250a5-091f-423e-ad17-8d0f0497a4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1</TotalTime>
  <Pages>1</Pages>
  <Words>279</Words>
  <Characters>1538</Characters>
  <Application>Microsoft Office Word</Application>
  <DocSecurity>4</DocSecurity>
  <Lines>12</Lines>
  <Paragraphs>3</Paragraphs>
  <ScaleCrop>false</ScaleCrop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Andre Wolterink</cp:lastModifiedBy>
  <cp:revision>2</cp:revision>
  <cp:lastPrinted>2021-07-06T07:31:00Z</cp:lastPrinted>
  <dcterms:created xsi:type="dcterms:W3CDTF">2021-07-27T08:27:00Z</dcterms:created>
  <dcterms:modified xsi:type="dcterms:W3CDTF">2021-07-27T08:27:00Z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0x0101004BF853512EE868478E0FCDAF4DA4F6FD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