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5CF80" w14:textId="31CBF3D6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78561821" w14:textId="7E84C54A" w:rsidR="00116853" w:rsidRPr="00116853" w:rsidRDefault="00116853" w:rsidP="00FE135A">
      <w:pPr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Code Inschrijver:</w:t>
      </w:r>
    </w:p>
    <w:p w14:paraId="38D61CB2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106"/>
        <w:gridCol w:w="4911"/>
      </w:tblGrid>
      <w:tr w:rsidR="007650B2" w:rsidRPr="00CF3901" w14:paraId="0881395F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9179F2D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081A3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081A3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275CC629" w14:textId="5B97FF20" w:rsidR="008F7774" w:rsidRDefault="008F7774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8F7774">
              <w:rPr>
                <w:rFonts w:ascii="Corbel" w:hAnsi="Corbel" w:cs="Verdana"/>
                <w:color w:val="FFFFFF" w:themeColor="background1"/>
                <w:szCs w:val="18"/>
              </w:rPr>
              <w:t>Inschrijver m</w:t>
            </w:r>
            <w:r w:rsidR="00E35A27">
              <w:rPr>
                <w:rFonts w:ascii="Corbel" w:hAnsi="Corbel" w:cs="Verdana"/>
                <w:color w:val="FFFFFF" w:themeColor="background1"/>
                <w:szCs w:val="18"/>
              </w:rPr>
              <w:t xml:space="preserve">oet minimaal 1 en mag </w:t>
            </w:r>
            <w:r>
              <w:rPr>
                <w:rFonts w:ascii="Corbel" w:hAnsi="Corbel" w:cs="Verdana"/>
                <w:color w:val="FFFFFF" w:themeColor="background1"/>
                <w:szCs w:val="18"/>
              </w:rPr>
              <w:t xml:space="preserve">maximaal </w:t>
            </w:r>
            <w:r w:rsidR="00224187">
              <w:rPr>
                <w:rFonts w:ascii="Corbel" w:hAnsi="Corbel" w:cs="Verdana"/>
                <w:color w:val="FFFFFF" w:themeColor="background1"/>
                <w:szCs w:val="18"/>
              </w:rPr>
              <w:t>6</w:t>
            </w:r>
            <w:r w:rsidRPr="008F7774">
              <w:rPr>
                <w:rFonts w:ascii="Corbel" w:hAnsi="Corbel" w:cs="Verdana"/>
                <w:color w:val="FFFFFF" w:themeColor="background1"/>
                <w:szCs w:val="18"/>
              </w:rPr>
              <w:t xml:space="preserve"> referenties overleggen om aan de eisen als gesteld in de kerncompetentie te voldoen en dient per referentie dit format in te vullen.</w:t>
            </w:r>
          </w:p>
          <w:p w14:paraId="60CBF0DC" w14:textId="77777777" w:rsidR="008F7774" w:rsidRDefault="008F7774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  <w:p w14:paraId="453BC0A1" w14:textId="2C7BBC8C" w:rsidR="00742C36" w:rsidRPr="002902E5" w:rsidRDefault="00496D48" w:rsidP="00742C36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 w:rsidRPr="002902E5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Inschrijver heeft bij een of meerdere referentie-organisatie(s) </w:t>
            </w:r>
            <w:r w:rsidR="00413D15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succesvol </w:t>
            </w:r>
            <w:r w:rsidRPr="002902E5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een dashboard ontwikkeld</w:t>
            </w:r>
            <w:r w:rsidR="00982F2A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.</w:t>
            </w:r>
            <w:r w:rsidR="00742C36" w:rsidRPr="002902E5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</w:t>
            </w:r>
          </w:p>
          <w:p w14:paraId="0A520AE8" w14:textId="5AD1C796" w:rsidR="00D155E8" w:rsidRPr="002902E5" w:rsidRDefault="00742C36" w:rsidP="00742C36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 w:rsidRPr="002902E5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D</w:t>
            </w:r>
            <w:r w:rsidR="00496D48" w:rsidRPr="002902E5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e volgende werkzaamheden </w:t>
            </w:r>
            <w:r w:rsidRPr="002902E5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zijn </w:t>
            </w:r>
            <w:r w:rsidR="001351C0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daar</w:t>
            </w:r>
            <w:r w:rsidR="002902E5" w:rsidRPr="002902E5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bij </w:t>
            </w:r>
            <w:r w:rsidR="00496D48" w:rsidRPr="002902E5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minimaal aan de orde zijn gekomen:</w:t>
            </w:r>
          </w:p>
          <w:p w14:paraId="1151354F" w14:textId="03EF63F6" w:rsidR="00496D48" w:rsidRDefault="00496D48" w:rsidP="00E406C2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 w:rsidRPr="008F4C3D">
              <w:rPr>
                <w:rFonts w:ascii="Corbel" w:hAnsi="Corbel" w:cs="Verdana"/>
                <w:b/>
                <w:bCs/>
                <w:color w:val="FFFFFF" w:themeColor="background1"/>
                <w:sz w:val="18"/>
                <w:szCs w:val="18"/>
                <w:lang w:val="nl-NL"/>
              </w:rPr>
              <w:t>Dataverzameling</w:t>
            </w:r>
            <w:r w:rsidR="00B7575C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(</w:t>
            </w:r>
            <w:r w:rsidR="008D1E89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waarbij dezelfde gegevens bij minimaal 3 verschillende organisaties zijn opgehaald via één aanlevervoorziening</w:t>
            </w:r>
            <w:r w:rsidR="00B7575C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)</w:t>
            </w:r>
            <w:r w:rsidR="008D1E89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;</w:t>
            </w:r>
          </w:p>
          <w:p w14:paraId="5A6A3FFC" w14:textId="07F9E1F7" w:rsidR="001654AF" w:rsidRPr="001654AF" w:rsidRDefault="001654AF" w:rsidP="001654AF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 w:rsidRPr="008F4C3D">
              <w:rPr>
                <w:rFonts w:ascii="Corbel" w:hAnsi="Corbel" w:cs="Verdana"/>
                <w:b/>
                <w:bCs/>
                <w:color w:val="FFFFFF" w:themeColor="background1"/>
                <w:sz w:val="18"/>
                <w:szCs w:val="18"/>
                <w:lang w:val="nl-NL"/>
              </w:rPr>
              <w:t>Het</w:t>
            </w:r>
            <w:r w:rsidRPr="006724C3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</w:t>
            </w:r>
            <w:r w:rsidRPr="008F4C3D">
              <w:rPr>
                <w:rFonts w:ascii="Corbel" w:hAnsi="Corbel" w:cs="Verdana"/>
                <w:b/>
                <w:bCs/>
                <w:color w:val="FFFFFF" w:themeColor="background1"/>
                <w:sz w:val="18"/>
                <w:szCs w:val="18"/>
                <w:lang w:val="nl-NL"/>
              </w:rPr>
              <w:t>inrichten van de</w:t>
            </w:r>
            <w:r w:rsidR="00956AA4" w:rsidRPr="008F4C3D">
              <w:rPr>
                <w:rFonts w:ascii="Corbel" w:hAnsi="Corbel" w:cs="Verdana"/>
                <w:b/>
                <w:bCs/>
                <w:color w:val="FFFFFF" w:themeColor="background1"/>
                <w:sz w:val="18"/>
                <w:szCs w:val="18"/>
                <w:lang w:val="nl-NL"/>
              </w:rPr>
              <w:t xml:space="preserve"> achterliggende databank</w:t>
            </w:r>
            <w:r w:rsidR="00956AA4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</w:t>
            </w:r>
            <w:r w:rsidR="00D17656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(</w:t>
            </w:r>
            <w:r w:rsidR="00956AA4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met een minimale omvang van</w:t>
            </w:r>
            <w:r w:rsidR="007D587D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100.000 gegevens</w:t>
            </w:r>
            <w:r w:rsidR="00D17656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)</w:t>
            </w:r>
            <w:r w:rsidR="00956AA4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met analysefunctionaliteiten</w:t>
            </w:r>
            <w:r w:rsidR="00BB72E7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, met mogelijkheden voor gebruiker om gegevens naar eigen wens te combineren in grafieken</w:t>
            </w:r>
            <w:r w:rsidR="008147C2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;</w:t>
            </w:r>
          </w:p>
          <w:p w14:paraId="2BAC058B" w14:textId="63D85899" w:rsidR="00496D48" w:rsidRPr="008147C2" w:rsidRDefault="00496D48" w:rsidP="008147C2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 w:rsidRPr="008F4C3D">
              <w:rPr>
                <w:rFonts w:ascii="Corbel" w:hAnsi="Corbel" w:cs="Verdana"/>
                <w:b/>
                <w:bCs/>
                <w:color w:val="FFFFFF" w:themeColor="background1"/>
                <w:sz w:val="18"/>
                <w:szCs w:val="18"/>
                <w:lang w:val="nl-NL"/>
              </w:rPr>
              <w:t>D</w:t>
            </w:r>
            <w:r w:rsidR="008147C2" w:rsidRPr="008F4C3D">
              <w:rPr>
                <w:rFonts w:ascii="Corbel" w:hAnsi="Corbel" w:cs="Verdana"/>
                <w:b/>
                <w:bCs/>
                <w:color w:val="FFFFFF" w:themeColor="background1"/>
                <w:sz w:val="18"/>
                <w:szCs w:val="18"/>
                <w:lang w:val="nl-NL"/>
              </w:rPr>
              <w:t>atavalidatie</w:t>
            </w:r>
            <w:r w:rsidR="008147C2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op basis van statistieken;</w:t>
            </w:r>
          </w:p>
          <w:p w14:paraId="77BD7C5A" w14:textId="31A33474" w:rsidR="00496D48" w:rsidRPr="006724C3" w:rsidRDefault="00496D48" w:rsidP="00496D4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 w:rsidRPr="008F4C3D">
              <w:rPr>
                <w:rFonts w:ascii="Corbel" w:hAnsi="Corbel" w:cs="Verdana"/>
                <w:b/>
                <w:bCs/>
                <w:color w:val="FFFFFF" w:themeColor="background1"/>
                <w:sz w:val="18"/>
                <w:szCs w:val="18"/>
                <w:lang w:val="nl-NL"/>
              </w:rPr>
              <w:t>Inrichten van het dashboard</w:t>
            </w:r>
            <w:r w:rsidR="008147C2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op basis van gegevens in de databank met mogelijkheid om verschillende organisaties of organisatieonderdelen met elkaar te vergelijken;</w:t>
            </w:r>
          </w:p>
          <w:p w14:paraId="1C406EFB" w14:textId="0E2A42CB" w:rsidR="00496D48" w:rsidRPr="006724C3" w:rsidRDefault="00B46837" w:rsidP="00496D4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 w:rsidRPr="008F4C3D">
              <w:rPr>
                <w:rFonts w:ascii="Corbel" w:hAnsi="Corbel" w:cs="Verdana"/>
                <w:b/>
                <w:bCs/>
                <w:color w:val="FFFFFF" w:themeColor="background1"/>
                <w:sz w:val="18"/>
                <w:szCs w:val="18"/>
                <w:lang w:val="nl-NL"/>
              </w:rPr>
              <w:t>Inrichten van digitale rapportages</w:t>
            </w:r>
            <w:r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op basis van de gegevens in de databank, bestaande uit tekst en gegevens in de vorm van tabellen of grafieken;</w:t>
            </w:r>
          </w:p>
          <w:p w14:paraId="77E69A22" w14:textId="13625017" w:rsidR="00496D48" w:rsidRPr="006724C3" w:rsidRDefault="00982F2A" w:rsidP="00496D4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ascii="Corbel" w:hAnsi="Corbel" w:cs="Verdana"/>
                <w:b/>
                <w:bCs/>
                <w:color w:val="FFFFFF" w:themeColor="background1"/>
                <w:sz w:val="18"/>
                <w:szCs w:val="18"/>
                <w:lang w:val="nl-NL"/>
              </w:rPr>
              <w:t>Beheer en h</w:t>
            </w:r>
            <w:r w:rsidR="00496D48" w:rsidRPr="008F4C3D">
              <w:rPr>
                <w:rFonts w:ascii="Corbel" w:hAnsi="Corbel" w:cs="Verdana"/>
                <w:b/>
                <w:bCs/>
                <w:color w:val="FFFFFF" w:themeColor="background1"/>
                <w:sz w:val="18"/>
                <w:szCs w:val="18"/>
                <w:lang w:val="nl-NL"/>
              </w:rPr>
              <w:t>osting</w:t>
            </w:r>
            <w:r w:rsidR="00496D48" w:rsidRPr="006724C3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 xml:space="preserve"> van het geheel</w:t>
            </w:r>
            <w:r w:rsidR="00B46837">
              <w:rPr>
                <w:rFonts w:ascii="Corbel" w:hAnsi="Corbel" w:cs="Verdana"/>
                <w:color w:val="FFFFFF" w:themeColor="background1"/>
                <w:sz w:val="18"/>
                <w:szCs w:val="18"/>
                <w:lang w:val="nl-NL"/>
              </w:rPr>
              <w:t>.</w:t>
            </w:r>
          </w:p>
          <w:p w14:paraId="260C422B" w14:textId="77777777" w:rsidR="00496D48" w:rsidRDefault="00496D48" w:rsidP="00A70F0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  <w:p w14:paraId="6A4231E6" w14:textId="6E6EA712" w:rsidR="00A70F0D" w:rsidRPr="00A70F0D" w:rsidRDefault="00A70F0D" w:rsidP="00A70F0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</w:tc>
      </w:tr>
      <w:tr w:rsidR="00D82414" w:rsidRPr="001A17B8" w14:paraId="4E479EFE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6082ABC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1005E3D1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D01849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47A44129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2CAB5AD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44C847B7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274030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02F84ACB" w14:textId="77777777" w:rsidTr="000816C6">
        <w:trPr>
          <w:trHeight w:val="507"/>
          <w:jc w:val="center"/>
        </w:trPr>
        <w:tc>
          <w:tcPr>
            <w:tcW w:w="4106" w:type="dxa"/>
            <w:shd w:val="clear" w:color="auto" w:fill="auto"/>
          </w:tcPr>
          <w:p w14:paraId="0364AF2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489FCB79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54DC12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1B8E0733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0A59FBC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391BE2D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DD97C9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D6C5240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32B6EEB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2EEFDAD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2AC0C9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A0B7B7E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1F9C471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495F9E5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44A1B7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4C4932FD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058D688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4911" w:type="dxa"/>
            <w:shd w:val="clear" w:color="auto" w:fill="auto"/>
          </w:tcPr>
          <w:p w14:paraId="1CEF5E5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02963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6D0F8504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2F35F58B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4419A2F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68DFD4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0397570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5B26D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EED3E06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715010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4911" w:type="dxa"/>
            <w:shd w:val="clear" w:color="auto" w:fill="auto"/>
          </w:tcPr>
          <w:p w14:paraId="7C192E3B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2DE9303B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076EE6C3" w14:textId="2044B0F4" w:rsidR="00702A25" w:rsidRPr="00C41768" w:rsidRDefault="00C41768" w:rsidP="00C417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41768">
              <w:rPr>
                <w:rFonts w:ascii="Corbel" w:hAnsi="Corbel"/>
                <w:sz w:val="16"/>
                <w:szCs w:val="16"/>
              </w:rPr>
              <w:t>1.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="00D135F2" w:rsidRPr="00C41768">
              <w:rPr>
                <w:rFonts w:ascii="Corbel" w:hAnsi="Corbel"/>
                <w:sz w:val="16"/>
                <w:szCs w:val="16"/>
              </w:rPr>
              <w:t>Heeft u succesvol</w:t>
            </w:r>
            <w:r w:rsidR="00900F39" w:rsidRPr="00C41768">
              <w:rPr>
                <w:rFonts w:ascii="Corbel" w:hAnsi="Corbel"/>
                <w:sz w:val="16"/>
                <w:szCs w:val="16"/>
              </w:rPr>
              <w:t xml:space="preserve"> een dashboard ontwikkeld?</w:t>
            </w:r>
          </w:p>
        </w:tc>
        <w:tc>
          <w:tcPr>
            <w:tcW w:w="4911" w:type="dxa"/>
            <w:shd w:val="clear" w:color="auto" w:fill="auto"/>
          </w:tcPr>
          <w:p w14:paraId="44978781" w14:textId="77777777" w:rsidR="00702A25" w:rsidRPr="00413D15" w:rsidRDefault="008D517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413D1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413D15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4363057" w14:textId="77777777" w:rsidR="00702A25" w:rsidRPr="00413D15" w:rsidRDefault="008D517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413D1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413D15">
              <w:rPr>
                <w:rFonts w:ascii="Corbel" w:eastAsia="MS Gothic" w:hAnsi="Corbel"/>
                <w:sz w:val="16"/>
                <w:szCs w:val="16"/>
              </w:rPr>
              <w:t>Nee</w:t>
            </w:r>
          </w:p>
        </w:tc>
      </w:tr>
      <w:tr w:rsidR="00702A25" w:rsidRPr="001A17B8" w14:paraId="15C7AD88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65EC0ADE" w14:textId="429E81C4" w:rsidR="00702A25" w:rsidRPr="00C41768" w:rsidRDefault="00C41768" w:rsidP="00C417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C41768">
              <w:rPr>
                <w:rFonts w:ascii="Corbel" w:hAnsi="Corbel"/>
                <w:sz w:val="16"/>
                <w:szCs w:val="16"/>
              </w:rPr>
              <w:t xml:space="preserve">2. </w:t>
            </w:r>
            <w:r w:rsidR="00E21D45">
              <w:rPr>
                <w:rFonts w:ascii="Corbel" w:hAnsi="Corbel"/>
                <w:sz w:val="16"/>
                <w:szCs w:val="16"/>
              </w:rPr>
              <w:t>Welke werkzaamheden zijn bij het succesvol ontwikkelen, beheren en ondersteunen (inclusief hosting) van het dashboard aan de orde gekomen?</w:t>
            </w:r>
          </w:p>
        </w:tc>
        <w:tc>
          <w:tcPr>
            <w:tcW w:w="4911" w:type="dxa"/>
            <w:shd w:val="clear" w:color="auto" w:fill="auto"/>
          </w:tcPr>
          <w:p w14:paraId="1F273BAF" w14:textId="53303332" w:rsidR="00041C6E" w:rsidRDefault="008D5174" w:rsidP="00027337">
            <w:pPr>
              <w:tabs>
                <w:tab w:val="left" w:pos="151"/>
                <w:tab w:val="left" w:pos="31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2234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48" w:rsidRPr="00413D1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C7148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B949F8">
              <w:rPr>
                <w:rFonts w:ascii="Corbel" w:eastAsia="MS Gothic" w:hAnsi="Corbel"/>
                <w:sz w:val="16"/>
                <w:szCs w:val="16"/>
              </w:rPr>
              <w:t xml:space="preserve">a. </w:t>
            </w:r>
            <w:r w:rsidR="00041C6E" w:rsidRPr="00970326">
              <w:rPr>
                <w:rFonts w:ascii="Corbel" w:eastAsia="MS Gothic" w:hAnsi="Corbel"/>
                <w:b/>
                <w:bCs/>
                <w:sz w:val="16"/>
                <w:szCs w:val="16"/>
              </w:rPr>
              <w:t>Dataverzameling</w:t>
            </w:r>
            <w:r w:rsidR="00B7575C">
              <w:rPr>
                <w:rFonts w:ascii="Corbel" w:eastAsia="MS Gothic" w:hAnsi="Corbel"/>
                <w:sz w:val="16"/>
                <w:szCs w:val="16"/>
              </w:rPr>
              <w:t xml:space="preserve"> (waarbij dezelfde gegevens bij minimaal 3 </w:t>
            </w:r>
            <w:r w:rsidR="000816C6">
              <w:rPr>
                <w:rFonts w:ascii="Corbel" w:eastAsia="MS Gothic" w:hAnsi="Corbel"/>
                <w:sz w:val="16"/>
                <w:szCs w:val="16"/>
              </w:rPr>
              <w:tab/>
            </w:r>
            <w:r w:rsidR="00B7575C">
              <w:rPr>
                <w:rFonts w:ascii="Corbel" w:eastAsia="MS Gothic" w:hAnsi="Corbel"/>
                <w:sz w:val="16"/>
                <w:szCs w:val="16"/>
              </w:rPr>
              <w:t>verschillende</w:t>
            </w:r>
            <w:r w:rsidR="005E04A0">
              <w:rPr>
                <w:rFonts w:ascii="Corbel" w:eastAsia="MS Gothic" w:hAnsi="Corbel"/>
                <w:sz w:val="16"/>
                <w:szCs w:val="16"/>
              </w:rPr>
              <w:t xml:space="preserve"> organisaties zijn</w:t>
            </w:r>
            <w:r w:rsidR="000816C6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5E04A0">
              <w:rPr>
                <w:rFonts w:ascii="Corbel" w:eastAsia="MS Gothic" w:hAnsi="Corbel"/>
                <w:sz w:val="16"/>
                <w:szCs w:val="16"/>
              </w:rPr>
              <w:t xml:space="preserve">opgehaald via één </w:t>
            </w:r>
            <w:r w:rsidR="000816C6">
              <w:rPr>
                <w:rFonts w:ascii="Corbel" w:eastAsia="MS Gothic" w:hAnsi="Corbel"/>
                <w:sz w:val="16"/>
                <w:szCs w:val="16"/>
              </w:rPr>
              <w:tab/>
              <w:t>a</w:t>
            </w:r>
            <w:r w:rsidR="005E04A0">
              <w:rPr>
                <w:rFonts w:ascii="Corbel" w:eastAsia="MS Gothic" w:hAnsi="Corbel"/>
                <w:sz w:val="16"/>
                <w:szCs w:val="16"/>
              </w:rPr>
              <w:t>anlevervoorziening)</w:t>
            </w:r>
          </w:p>
          <w:p w14:paraId="79AD93BE" w14:textId="5BB2EC08" w:rsidR="00702A25" w:rsidRDefault="008D5174" w:rsidP="00027337">
            <w:pPr>
              <w:tabs>
                <w:tab w:val="left" w:pos="164"/>
                <w:tab w:val="left" w:pos="31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2129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4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C7148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041C6E">
              <w:rPr>
                <w:rFonts w:ascii="Corbel" w:eastAsia="MS Gothic" w:hAnsi="Corbel"/>
                <w:sz w:val="16"/>
                <w:szCs w:val="16"/>
              </w:rPr>
              <w:t>b</w:t>
            </w:r>
            <w:r w:rsidR="00041C6E" w:rsidRPr="00970326">
              <w:rPr>
                <w:rFonts w:ascii="Corbel" w:eastAsia="MS Gothic" w:hAnsi="Corbel"/>
                <w:b/>
                <w:bCs/>
                <w:sz w:val="16"/>
                <w:szCs w:val="16"/>
              </w:rPr>
              <w:t>. Inrichten achterliggende databank</w:t>
            </w:r>
            <w:r w:rsidR="00D12EF8">
              <w:rPr>
                <w:rFonts w:ascii="Corbel" w:eastAsia="MS Gothic" w:hAnsi="Corbel"/>
                <w:sz w:val="16"/>
                <w:szCs w:val="16"/>
              </w:rPr>
              <w:t xml:space="preserve"> (met een min</w:t>
            </w:r>
            <w:r w:rsidR="00D17656">
              <w:rPr>
                <w:rFonts w:ascii="Corbel" w:eastAsia="MS Gothic" w:hAnsi="Corbel"/>
                <w:sz w:val="16"/>
                <w:szCs w:val="16"/>
              </w:rPr>
              <w:t xml:space="preserve">imale </w:t>
            </w:r>
            <w:r w:rsidR="00992E62">
              <w:rPr>
                <w:rFonts w:ascii="Corbel" w:eastAsia="MS Gothic" w:hAnsi="Corbel"/>
                <w:sz w:val="16"/>
                <w:szCs w:val="16"/>
              </w:rPr>
              <w:tab/>
            </w:r>
            <w:r w:rsidR="00D17656">
              <w:rPr>
                <w:rFonts w:ascii="Corbel" w:eastAsia="MS Gothic" w:hAnsi="Corbel"/>
                <w:sz w:val="16"/>
                <w:szCs w:val="16"/>
              </w:rPr>
              <w:t>omvang van</w:t>
            </w:r>
            <w:r w:rsidR="00731A3E">
              <w:rPr>
                <w:rFonts w:ascii="Corbel" w:eastAsia="MS Gothic" w:hAnsi="Corbel"/>
                <w:sz w:val="16"/>
                <w:szCs w:val="16"/>
              </w:rPr>
              <w:t xml:space="preserve"> 100.000 gegevens</w:t>
            </w:r>
            <w:r w:rsidR="00D17656">
              <w:rPr>
                <w:rFonts w:ascii="Corbel" w:eastAsia="MS Gothic" w:hAnsi="Corbel"/>
                <w:sz w:val="16"/>
                <w:szCs w:val="16"/>
              </w:rPr>
              <w:t xml:space="preserve">) met analysefunctionaliteiten, </w:t>
            </w:r>
            <w:r w:rsidR="00D17656">
              <w:rPr>
                <w:rFonts w:ascii="Corbel" w:eastAsia="MS Gothic" w:hAnsi="Corbel"/>
                <w:sz w:val="16"/>
                <w:szCs w:val="16"/>
              </w:rPr>
              <w:lastRenderedPageBreak/>
              <w:t xml:space="preserve">met mogelijkheden </w:t>
            </w:r>
            <w:r w:rsidR="00992E62">
              <w:rPr>
                <w:rFonts w:ascii="Corbel" w:eastAsia="MS Gothic" w:hAnsi="Corbel"/>
                <w:sz w:val="16"/>
                <w:szCs w:val="16"/>
              </w:rPr>
              <w:tab/>
            </w:r>
            <w:r w:rsidR="00D17656">
              <w:rPr>
                <w:rFonts w:ascii="Corbel" w:eastAsia="MS Gothic" w:hAnsi="Corbel"/>
                <w:sz w:val="16"/>
                <w:szCs w:val="16"/>
              </w:rPr>
              <w:t xml:space="preserve">voor gebruiker om gegevens naar eigen wens te </w:t>
            </w:r>
            <w:r w:rsidR="00FA72FF">
              <w:rPr>
                <w:rFonts w:ascii="Corbel" w:eastAsia="MS Gothic" w:hAnsi="Corbel"/>
                <w:sz w:val="16"/>
                <w:szCs w:val="16"/>
              </w:rPr>
              <w:tab/>
            </w:r>
            <w:r w:rsidR="00D17656">
              <w:rPr>
                <w:rFonts w:ascii="Corbel" w:eastAsia="MS Gothic" w:hAnsi="Corbel"/>
                <w:sz w:val="16"/>
                <w:szCs w:val="16"/>
              </w:rPr>
              <w:t>combineren in grafieken</w:t>
            </w:r>
          </w:p>
          <w:p w14:paraId="0355A8F7" w14:textId="25046543" w:rsidR="005C7148" w:rsidRPr="00413D15" w:rsidRDefault="008D5174" w:rsidP="005C714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3253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48" w:rsidRPr="00413D1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C7148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561407">
              <w:rPr>
                <w:rFonts w:ascii="Corbel" w:eastAsia="MS Gothic" w:hAnsi="Corbel"/>
                <w:sz w:val="16"/>
                <w:szCs w:val="16"/>
              </w:rPr>
              <w:t xml:space="preserve">c. </w:t>
            </w:r>
            <w:r w:rsidR="00561407" w:rsidRPr="00970326">
              <w:rPr>
                <w:rFonts w:ascii="Corbel" w:eastAsia="MS Gothic" w:hAnsi="Corbel"/>
                <w:b/>
                <w:bCs/>
                <w:sz w:val="16"/>
                <w:szCs w:val="16"/>
              </w:rPr>
              <w:t>Datavalidatie</w:t>
            </w:r>
            <w:r w:rsidR="00561407">
              <w:rPr>
                <w:rFonts w:ascii="Corbel" w:eastAsia="MS Gothic" w:hAnsi="Corbel"/>
                <w:sz w:val="16"/>
                <w:szCs w:val="16"/>
              </w:rPr>
              <w:t xml:space="preserve"> op basis van statistieken</w:t>
            </w:r>
          </w:p>
          <w:p w14:paraId="565808A5" w14:textId="08861BF0" w:rsidR="005C7148" w:rsidRDefault="008D5174" w:rsidP="00DE4339">
            <w:pPr>
              <w:tabs>
                <w:tab w:val="left" w:pos="16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9571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48" w:rsidRPr="00413D1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C7148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561407">
              <w:rPr>
                <w:rFonts w:ascii="Corbel" w:eastAsia="MS Gothic" w:hAnsi="Corbel"/>
                <w:sz w:val="16"/>
                <w:szCs w:val="16"/>
              </w:rPr>
              <w:t xml:space="preserve">d. </w:t>
            </w:r>
            <w:r w:rsidR="00561407" w:rsidRPr="00970326">
              <w:rPr>
                <w:rFonts w:ascii="Corbel" w:eastAsia="MS Gothic" w:hAnsi="Corbel"/>
                <w:b/>
                <w:bCs/>
                <w:sz w:val="16"/>
                <w:szCs w:val="16"/>
              </w:rPr>
              <w:t>Inrichten dashboard</w:t>
            </w:r>
            <w:r w:rsidR="0056140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2925AE">
              <w:rPr>
                <w:rFonts w:ascii="Corbel" w:eastAsia="MS Gothic" w:hAnsi="Corbel"/>
                <w:sz w:val="16"/>
                <w:szCs w:val="16"/>
              </w:rPr>
              <w:t xml:space="preserve">op basis van gegevens in de databank </w:t>
            </w:r>
            <w:r w:rsidR="00992E62">
              <w:rPr>
                <w:rFonts w:ascii="Corbel" w:eastAsia="MS Gothic" w:hAnsi="Corbel"/>
                <w:sz w:val="16"/>
                <w:szCs w:val="16"/>
              </w:rPr>
              <w:tab/>
            </w:r>
            <w:r w:rsidR="002925AE">
              <w:rPr>
                <w:rFonts w:ascii="Corbel" w:eastAsia="MS Gothic" w:hAnsi="Corbel"/>
                <w:sz w:val="16"/>
                <w:szCs w:val="16"/>
              </w:rPr>
              <w:t xml:space="preserve">met mogelijkheid om verschillende organisaties of </w:t>
            </w:r>
            <w:r w:rsidR="00992E62">
              <w:rPr>
                <w:rFonts w:ascii="Corbel" w:eastAsia="MS Gothic" w:hAnsi="Corbel"/>
                <w:sz w:val="16"/>
                <w:szCs w:val="16"/>
              </w:rPr>
              <w:tab/>
              <w:t>o</w:t>
            </w:r>
            <w:r w:rsidR="002925AE">
              <w:rPr>
                <w:rFonts w:ascii="Corbel" w:eastAsia="MS Gothic" w:hAnsi="Corbel"/>
                <w:sz w:val="16"/>
                <w:szCs w:val="16"/>
              </w:rPr>
              <w:t>rganisatieonderdelen met elkaar te vergelijken</w:t>
            </w:r>
          </w:p>
          <w:p w14:paraId="147A25DE" w14:textId="767D7969" w:rsidR="005C7148" w:rsidRDefault="008D5174" w:rsidP="00DE4339">
            <w:pPr>
              <w:tabs>
                <w:tab w:val="left" w:pos="16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4068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48" w:rsidRPr="00413D1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C7148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FC2329">
              <w:rPr>
                <w:rFonts w:ascii="Corbel" w:eastAsia="MS Gothic" w:hAnsi="Corbel"/>
                <w:sz w:val="16"/>
                <w:szCs w:val="16"/>
              </w:rPr>
              <w:t xml:space="preserve">e. </w:t>
            </w:r>
            <w:r w:rsidR="00FC2329" w:rsidRPr="00970326">
              <w:rPr>
                <w:rFonts w:ascii="Corbel" w:eastAsia="MS Gothic" w:hAnsi="Corbel"/>
                <w:b/>
                <w:bCs/>
                <w:sz w:val="16"/>
                <w:szCs w:val="16"/>
              </w:rPr>
              <w:t>Inrichten digitale rapportages</w:t>
            </w:r>
            <w:r w:rsidR="00B7131C">
              <w:rPr>
                <w:rFonts w:ascii="Corbel" w:eastAsia="MS Gothic" w:hAnsi="Corbel"/>
                <w:sz w:val="16"/>
                <w:szCs w:val="16"/>
              </w:rPr>
              <w:t xml:space="preserve"> op basis van </w:t>
            </w:r>
            <w:r w:rsidR="00B7131C">
              <w:rPr>
                <w:rFonts w:ascii="Corbel" w:eastAsia="MS Gothic" w:hAnsi="Corbel"/>
                <w:sz w:val="16"/>
                <w:szCs w:val="16"/>
              </w:rPr>
              <w:tab/>
              <w:t xml:space="preserve">gegevens in de </w:t>
            </w:r>
            <w:r w:rsidR="00992E62">
              <w:rPr>
                <w:rFonts w:ascii="Corbel" w:eastAsia="MS Gothic" w:hAnsi="Corbel"/>
                <w:sz w:val="16"/>
                <w:szCs w:val="16"/>
              </w:rPr>
              <w:tab/>
            </w:r>
            <w:r w:rsidR="00B7131C">
              <w:rPr>
                <w:rFonts w:ascii="Corbel" w:eastAsia="MS Gothic" w:hAnsi="Corbel"/>
                <w:sz w:val="16"/>
                <w:szCs w:val="16"/>
              </w:rPr>
              <w:t xml:space="preserve">databank, bestaande uit tekst en gegevens in de vorm van </w:t>
            </w:r>
            <w:r w:rsidR="00992E62">
              <w:rPr>
                <w:rFonts w:ascii="Corbel" w:eastAsia="MS Gothic" w:hAnsi="Corbel"/>
                <w:sz w:val="16"/>
                <w:szCs w:val="16"/>
              </w:rPr>
              <w:tab/>
            </w:r>
            <w:r w:rsidR="00B7131C">
              <w:rPr>
                <w:rFonts w:ascii="Corbel" w:eastAsia="MS Gothic" w:hAnsi="Corbel"/>
                <w:sz w:val="16"/>
                <w:szCs w:val="16"/>
              </w:rPr>
              <w:t>tabellen of grafieken</w:t>
            </w:r>
          </w:p>
          <w:p w14:paraId="2B69D2C6" w14:textId="35AD7B98" w:rsidR="005C7148" w:rsidRPr="00702A25" w:rsidRDefault="008D5174" w:rsidP="005C714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1141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48" w:rsidRPr="00413D1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C7148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FC2329">
              <w:rPr>
                <w:rFonts w:ascii="Corbel" w:eastAsia="MS Gothic" w:hAnsi="Corbel"/>
                <w:sz w:val="16"/>
                <w:szCs w:val="16"/>
              </w:rPr>
              <w:t>f</w:t>
            </w:r>
            <w:r w:rsidR="00FC2329" w:rsidRPr="00970326">
              <w:rPr>
                <w:rFonts w:ascii="Corbel" w:eastAsia="MS Gothic" w:hAnsi="Corbel"/>
                <w:b/>
                <w:bCs/>
                <w:sz w:val="16"/>
                <w:szCs w:val="16"/>
              </w:rPr>
              <w:t xml:space="preserve">. </w:t>
            </w:r>
            <w:r w:rsidR="00982F2A">
              <w:rPr>
                <w:rFonts w:ascii="Corbel" w:eastAsia="MS Gothic" w:hAnsi="Corbel"/>
                <w:b/>
                <w:bCs/>
                <w:sz w:val="16"/>
                <w:szCs w:val="16"/>
              </w:rPr>
              <w:t>Beheer en h</w:t>
            </w:r>
            <w:r w:rsidR="00C17981" w:rsidRPr="00970326">
              <w:rPr>
                <w:rFonts w:ascii="Corbel" w:eastAsia="MS Gothic" w:hAnsi="Corbel"/>
                <w:b/>
                <w:bCs/>
                <w:sz w:val="16"/>
                <w:szCs w:val="16"/>
              </w:rPr>
              <w:t>osting</w:t>
            </w:r>
            <w:r w:rsidR="00C17981">
              <w:rPr>
                <w:rFonts w:ascii="Corbel" w:eastAsia="MS Gothic" w:hAnsi="Corbel"/>
                <w:sz w:val="16"/>
                <w:szCs w:val="16"/>
              </w:rPr>
              <w:t xml:space="preserve"> van het geheel</w:t>
            </w:r>
          </w:p>
        </w:tc>
      </w:tr>
      <w:tr w:rsidR="007650B2" w:rsidRPr="001A17B8" w14:paraId="6E98A0E4" w14:textId="77777777" w:rsidTr="000816C6">
        <w:trPr>
          <w:trHeight w:val="1402"/>
          <w:jc w:val="center"/>
        </w:trPr>
        <w:tc>
          <w:tcPr>
            <w:tcW w:w="4106" w:type="dxa"/>
            <w:shd w:val="clear" w:color="auto" w:fill="auto"/>
          </w:tcPr>
          <w:p w14:paraId="4B0CB9F9" w14:textId="0C2E0E75" w:rsidR="00376FA8" w:rsidRPr="00C17981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C17981">
              <w:rPr>
                <w:rFonts w:ascii="Corbel" w:hAnsi="Corbel"/>
                <w:sz w:val="16"/>
                <w:szCs w:val="16"/>
              </w:rPr>
              <w:lastRenderedPageBreak/>
              <w:t>De gevraagde kerncompetentie</w:t>
            </w:r>
            <w:r w:rsidR="00D82414" w:rsidRPr="00C17981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4911" w:type="dxa"/>
            <w:shd w:val="clear" w:color="auto" w:fill="auto"/>
          </w:tcPr>
          <w:p w14:paraId="42476A16" w14:textId="77777777" w:rsidR="00376FA8" w:rsidRPr="00C17981" w:rsidRDefault="008D517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1798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C17981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8BDA5A8" w14:textId="77777777" w:rsidR="007650B2" w:rsidRPr="00C17981" w:rsidRDefault="008D517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1798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C17981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C17981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E890BCD" w14:textId="77777777" w:rsidR="00376FA8" w:rsidRPr="00C17981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A969548" w14:textId="77777777" w:rsidR="00376FA8" w:rsidRPr="00C17981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DE9D4E1" w14:textId="77777777" w:rsidR="00376FA8" w:rsidRPr="00C17981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E36FF" w:rsidRPr="001A17B8" w14:paraId="5F05F60D" w14:textId="77777777" w:rsidTr="000816C6">
        <w:trPr>
          <w:trHeight w:val="507"/>
          <w:jc w:val="center"/>
        </w:trPr>
        <w:tc>
          <w:tcPr>
            <w:tcW w:w="4106" w:type="dxa"/>
            <w:shd w:val="clear" w:color="auto" w:fill="auto"/>
          </w:tcPr>
          <w:p w14:paraId="70612CE8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4911" w:type="dxa"/>
            <w:shd w:val="clear" w:color="auto" w:fill="auto"/>
          </w:tcPr>
          <w:p w14:paraId="5B04B7A4" w14:textId="77777777" w:rsidR="001E36FF" w:rsidRPr="00C17981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C17981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650B2" w:rsidRPr="001A17B8" w14:paraId="32F34FFD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2BD4B02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06BF0ABB" w14:textId="77777777" w:rsidTr="000816C6">
        <w:trPr>
          <w:trHeight w:val="171"/>
          <w:jc w:val="center"/>
        </w:trPr>
        <w:tc>
          <w:tcPr>
            <w:tcW w:w="4106" w:type="dxa"/>
            <w:shd w:val="clear" w:color="auto" w:fill="auto"/>
          </w:tcPr>
          <w:p w14:paraId="3B506299" w14:textId="6297CC22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C17981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C17981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C17981">
              <w:rPr>
                <w:rFonts w:ascii="Corbel" w:hAnsi="Corbel"/>
                <w:sz w:val="16"/>
                <w:szCs w:val="16"/>
                <w:lang w:val="nl-NL"/>
              </w:rPr>
              <w:t>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15E34F37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C62BD55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4911" w:type="dxa"/>
            <w:shd w:val="clear" w:color="auto" w:fill="auto"/>
          </w:tcPr>
          <w:p w14:paraId="0306433E" w14:textId="77777777" w:rsidR="00376FA8" w:rsidRPr="00C17981" w:rsidRDefault="008D517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1798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C17981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224E6170" w14:textId="77777777" w:rsidR="007650B2" w:rsidRPr="001A17B8" w:rsidRDefault="008D517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1798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C17981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3FCDD35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A0B5E8E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E7453" w14:textId="77777777" w:rsidR="008D5174" w:rsidRDefault="008D5174" w:rsidP="00A57DF0">
      <w:pPr>
        <w:spacing w:line="240" w:lineRule="auto"/>
      </w:pPr>
      <w:r>
        <w:separator/>
      </w:r>
    </w:p>
  </w:endnote>
  <w:endnote w:type="continuationSeparator" w:id="0">
    <w:p w14:paraId="4A4AD503" w14:textId="77777777" w:rsidR="008D5174" w:rsidRDefault="008D5174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7342DAE9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66D50E29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6DBFF" w14:textId="77777777" w:rsidR="008D5174" w:rsidRDefault="008D5174" w:rsidP="00A57DF0">
      <w:pPr>
        <w:spacing w:line="240" w:lineRule="auto"/>
      </w:pPr>
      <w:r>
        <w:separator/>
      </w:r>
    </w:p>
  </w:footnote>
  <w:footnote w:type="continuationSeparator" w:id="0">
    <w:p w14:paraId="72E211B3" w14:textId="77777777" w:rsidR="008D5174" w:rsidRDefault="008D5174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560A0A"/>
    <w:multiLevelType w:val="hybridMultilevel"/>
    <w:tmpl w:val="7BC83C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B1AC4"/>
    <w:multiLevelType w:val="hybridMultilevel"/>
    <w:tmpl w:val="04F440BA"/>
    <w:lvl w:ilvl="0" w:tplc="A3A0E3A4">
      <w:start w:val="1"/>
      <w:numFmt w:val="lowerLetter"/>
      <w:lvlText w:val="%1."/>
      <w:lvlJc w:val="left"/>
      <w:pPr>
        <w:ind w:left="1080" w:hanging="360"/>
      </w:pPr>
      <w:rPr>
        <w:rFonts w:ascii="Corbel" w:eastAsia="Calibri" w:hAnsi="Corbel" w:cs="Verdana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039F9"/>
    <w:multiLevelType w:val="hybridMultilevel"/>
    <w:tmpl w:val="F0E4DE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7B"/>
    <w:rsid w:val="00005908"/>
    <w:rsid w:val="00027337"/>
    <w:rsid w:val="00041C6E"/>
    <w:rsid w:val="00064E11"/>
    <w:rsid w:val="000816C6"/>
    <w:rsid w:val="00081A38"/>
    <w:rsid w:val="00087AF2"/>
    <w:rsid w:val="000A5C56"/>
    <w:rsid w:val="000B6D77"/>
    <w:rsid w:val="00100A15"/>
    <w:rsid w:val="00116853"/>
    <w:rsid w:val="00125F21"/>
    <w:rsid w:val="001351C0"/>
    <w:rsid w:val="001654AF"/>
    <w:rsid w:val="001E36FF"/>
    <w:rsid w:val="00224187"/>
    <w:rsid w:val="00254009"/>
    <w:rsid w:val="00287178"/>
    <w:rsid w:val="002902E5"/>
    <w:rsid w:val="002925AE"/>
    <w:rsid w:val="003265BB"/>
    <w:rsid w:val="00376002"/>
    <w:rsid w:val="00376FA8"/>
    <w:rsid w:val="003E0A7B"/>
    <w:rsid w:val="004045F0"/>
    <w:rsid w:val="00413D15"/>
    <w:rsid w:val="00496D48"/>
    <w:rsid w:val="004F5415"/>
    <w:rsid w:val="00520270"/>
    <w:rsid w:val="00561407"/>
    <w:rsid w:val="005674B2"/>
    <w:rsid w:val="005C7148"/>
    <w:rsid w:val="005E04A0"/>
    <w:rsid w:val="005E5673"/>
    <w:rsid w:val="005F611B"/>
    <w:rsid w:val="00632837"/>
    <w:rsid w:val="006724C3"/>
    <w:rsid w:val="00702A25"/>
    <w:rsid w:val="00731A3E"/>
    <w:rsid w:val="00742C36"/>
    <w:rsid w:val="007650B2"/>
    <w:rsid w:val="007B2A9F"/>
    <w:rsid w:val="007D587D"/>
    <w:rsid w:val="008147C2"/>
    <w:rsid w:val="008717DD"/>
    <w:rsid w:val="008A5C68"/>
    <w:rsid w:val="008D1E89"/>
    <w:rsid w:val="008D5174"/>
    <w:rsid w:val="008F4C3D"/>
    <w:rsid w:val="008F7774"/>
    <w:rsid w:val="00900F39"/>
    <w:rsid w:val="00904410"/>
    <w:rsid w:val="00956AA4"/>
    <w:rsid w:val="00970326"/>
    <w:rsid w:val="00982F2A"/>
    <w:rsid w:val="00992E62"/>
    <w:rsid w:val="00A57DF0"/>
    <w:rsid w:val="00A70F0D"/>
    <w:rsid w:val="00B46837"/>
    <w:rsid w:val="00B7131C"/>
    <w:rsid w:val="00B7575C"/>
    <w:rsid w:val="00B949F8"/>
    <w:rsid w:val="00BB72E7"/>
    <w:rsid w:val="00C12F22"/>
    <w:rsid w:val="00C17981"/>
    <w:rsid w:val="00C41768"/>
    <w:rsid w:val="00D12EF8"/>
    <w:rsid w:val="00D135F2"/>
    <w:rsid w:val="00D155E8"/>
    <w:rsid w:val="00D17656"/>
    <w:rsid w:val="00D82414"/>
    <w:rsid w:val="00DE4339"/>
    <w:rsid w:val="00E21D45"/>
    <w:rsid w:val="00E35A27"/>
    <w:rsid w:val="00E406C2"/>
    <w:rsid w:val="00E76EC8"/>
    <w:rsid w:val="00EB2255"/>
    <w:rsid w:val="00FA2DD0"/>
    <w:rsid w:val="00FA72FF"/>
    <w:rsid w:val="00FC2329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396BD"/>
  <w15:docId w15:val="{88B56CC5-F0D9-4652-A4ED-8E1FF2AA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vanderLinden\Pro%2010%20BV\Pro%2010%20BV%20-%20Documenten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7950A-C82D-4081-84EF-BB21F45B8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48</TotalTime>
  <Pages>2</Pages>
  <Words>542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van der Linden</dc:creator>
  <cp:lastModifiedBy>Susan van der Linden</cp:lastModifiedBy>
  <cp:revision>51</cp:revision>
  <dcterms:created xsi:type="dcterms:W3CDTF">2021-02-17T09:34:00Z</dcterms:created>
  <dcterms:modified xsi:type="dcterms:W3CDTF">2021-04-02T07:29:00Z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