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E08" w:rsidRDefault="00FB2E08" w:rsidP="00E504C3">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Pr>
          <w:rFonts w:eastAsia="Calibri" w:cs="Arial"/>
          <w:b/>
          <w:sz w:val="24"/>
          <w:szCs w:val="24"/>
        </w:rPr>
        <w:tab/>
        <w:t xml:space="preserve">    </w:t>
      </w:r>
    </w:p>
    <w:p w:rsidR="00447A75" w:rsidRPr="00447A75" w:rsidRDefault="00447A75" w:rsidP="00447A75">
      <w:pPr>
        <w:tabs>
          <w:tab w:val="clear" w:pos="357"/>
          <w:tab w:val="clear" w:pos="720"/>
          <w:tab w:val="clear" w:pos="1128"/>
          <w:tab w:val="clear" w:pos="1486"/>
          <w:tab w:val="clear" w:pos="1843"/>
        </w:tabs>
        <w:spacing w:after="200" w:line="276" w:lineRule="auto"/>
        <w:rPr>
          <w:rFonts w:eastAsia="Calibri" w:cs="Arial"/>
          <w:b/>
          <w:sz w:val="24"/>
          <w:szCs w:val="24"/>
        </w:rPr>
      </w:pPr>
      <w:r w:rsidRPr="00447A75">
        <w:rPr>
          <w:rFonts w:eastAsia="Calibri" w:cs="Arial"/>
          <w:b/>
          <w:sz w:val="24"/>
          <w:szCs w:val="24"/>
        </w:rPr>
        <w:t xml:space="preserve">Invulbijlage </w:t>
      </w:r>
      <w:r w:rsidR="004C0B5F">
        <w:rPr>
          <w:rFonts w:eastAsia="Calibri" w:cs="Arial"/>
          <w:b/>
          <w:sz w:val="24"/>
          <w:szCs w:val="24"/>
        </w:rPr>
        <w:t>5</w:t>
      </w:r>
      <w:r w:rsidRPr="00447A75">
        <w:rPr>
          <w:rFonts w:eastAsia="Calibri" w:cs="Arial"/>
          <w:b/>
          <w:sz w:val="24"/>
          <w:szCs w:val="24"/>
        </w:rPr>
        <w:t>:</w:t>
      </w:r>
      <w:r w:rsidRPr="00447A75">
        <w:rPr>
          <w:rFonts w:eastAsia="Calibri" w:cs="Arial"/>
          <w:b/>
          <w:sz w:val="24"/>
          <w:szCs w:val="24"/>
        </w:rPr>
        <w:tab/>
        <w:t xml:space="preserve">Standaardverklaring Holding </w:t>
      </w:r>
    </w:p>
    <w:p w:rsidR="00D642EE" w:rsidRDefault="00D642EE" w:rsidP="00D02EAB"/>
    <w:p w:rsidR="00447A75" w:rsidRPr="00447A75" w:rsidRDefault="00447A75" w:rsidP="00D02EAB">
      <w:r w:rsidRPr="00447A75">
        <w:t xml:space="preserve">Europese Aanbesteding </w:t>
      </w:r>
      <w:r w:rsidR="00D642EE">
        <w:t>Wmo-vervoer</w:t>
      </w:r>
    </w:p>
    <w:p w:rsidR="00447A75" w:rsidRPr="00E504C3" w:rsidRDefault="00447A75" w:rsidP="00D02EAB">
      <w:r w:rsidRPr="00E504C3">
        <w:t xml:space="preserve">I&amp;A-nummer: </w:t>
      </w:r>
      <w:r w:rsidR="004C0B5F" w:rsidRPr="00E504C3">
        <w:t>2020-</w:t>
      </w:r>
      <w:r w:rsidR="00D642EE">
        <w:t>0117</w:t>
      </w:r>
    </w:p>
    <w:p w:rsidR="00447A75" w:rsidRPr="00E504C3" w:rsidRDefault="00447A75" w:rsidP="00447A75">
      <w:pPr>
        <w:tabs>
          <w:tab w:val="clear" w:pos="357"/>
          <w:tab w:val="clear" w:pos="720"/>
          <w:tab w:val="clear" w:pos="1128"/>
          <w:tab w:val="clear" w:pos="1486"/>
          <w:tab w:val="clear" w:pos="1843"/>
        </w:tabs>
        <w:spacing w:line="240" w:lineRule="auto"/>
        <w:rPr>
          <w:rFonts w:eastAsia="Calibri" w:cs="Arial"/>
          <w:b/>
          <w:szCs w:val="18"/>
        </w:rPr>
      </w:pPr>
    </w:p>
    <w:p w:rsidR="00447A75" w:rsidRPr="004C0B5F" w:rsidRDefault="00447A75" w:rsidP="004C0B5F">
      <w:pPr>
        <w:rPr>
          <w:b/>
        </w:rPr>
      </w:pPr>
      <w:r w:rsidRPr="004C0B5F">
        <w:rPr>
          <w:b/>
        </w:rPr>
        <w:t>Verklaring Holding</w:t>
      </w:r>
    </w:p>
    <w:p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rsidR="00D02EAB" w:rsidRDefault="00447A75" w:rsidP="000B338C">
      <w:pPr>
        <w:pStyle w:val="Lijstalinea"/>
        <w:numPr>
          <w:ilvl w:val="0"/>
          <w:numId w:val="19"/>
        </w:numPr>
      </w:pPr>
      <w:r w:rsidRPr="00D02EAB">
        <w:t xml:space="preserve">Inschrijver maakt </w:t>
      </w:r>
      <w:r w:rsidRPr="00D02EAB">
        <w:rPr>
          <w:b/>
          <w:bCs/>
        </w:rPr>
        <w:t xml:space="preserve">wel /geen </w:t>
      </w:r>
      <w:r w:rsidRPr="00D02EAB">
        <w:t>deel uit van een concern/holdingmaatschappij.</w:t>
      </w:r>
    </w:p>
    <w:p w:rsidR="00D642EE" w:rsidRPr="00D02EAB" w:rsidRDefault="00D642EE" w:rsidP="00D642EE">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Pr>
          <w:rStyle w:val="Voetnootmarkering"/>
        </w:rPr>
        <w:footnoteReference w:id="1"/>
      </w:r>
    </w:p>
    <w:p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rsidR="008A50D7" w:rsidRPr="00506C51" w:rsidRDefault="008A50D7"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lang w:val="nl"/>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p w:rsidR="00D642EE" w:rsidRDefault="00D642EE">
      <w:pPr>
        <w:tabs>
          <w:tab w:val="clear" w:pos="357"/>
          <w:tab w:val="clear" w:pos="720"/>
          <w:tab w:val="clear" w:pos="1128"/>
          <w:tab w:val="clear" w:pos="1486"/>
          <w:tab w:val="clear" w:pos="1843"/>
        </w:tabs>
        <w:rPr>
          <w:rFonts w:eastAsia="Calibri" w:cs="Arial"/>
          <w:b/>
          <w:bCs/>
          <w:szCs w:val="18"/>
        </w:rPr>
      </w:pPr>
    </w:p>
    <w:p w:rsidR="00F823FE" w:rsidRDefault="00F823FE">
      <w:pPr>
        <w:tabs>
          <w:tab w:val="clear" w:pos="357"/>
          <w:tab w:val="clear" w:pos="720"/>
          <w:tab w:val="clear" w:pos="1128"/>
          <w:tab w:val="clear" w:pos="1486"/>
          <w:tab w:val="clear" w:pos="1843"/>
        </w:tabs>
        <w:rPr>
          <w:rFonts w:eastAsia="Calibri" w:cs="Arial"/>
          <w:b/>
          <w:bCs/>
          <w:szCs w:val="18"/>
        </w:rPr>
      </w:pPr>
      <w:bookmarkStart w:id="0" w:name="_GoBack"/>
      <w:bookmarkEnd w:id="0"/>
    </w:p>
    <w:sectPr w:rsidR="00F823FE" w:rsidSect="00203776">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1E8" w:rsidRDefault="000841E8" w:rsidP="00203776">
      <w:pPr>
        <w:spacing w:line="240" w:lineRule="auto"/>
      </w:pPr>
      <w:r>
        <w:separator/>
      </w:r>
    </w:p>
  </w:endnote>
  <w:endnote w:type="continuationSeparator" w:id="0">
    <w:p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622074"/>
      <w:docPartObj>
        <w:docPartGallery w:val="Page Numbers (Bottom of Page)"/>
        <w:docPartUnique/>
      </w:docPartObj>
    </w:sdtPr>
    <w:sdtEndPr/>
    <w:sdtContent>
      <w:p w:rsidR="00F823FE" w:rsidRDefault="00F823FE">
        <w:pPr>
          <w:pStyle w:val="Voettekst"/>
          <w:jc w:val="center"/>
        </w:pPr>
        <w:r>
          <w:fldChar w:fldCharType="begin"/>
        </w:r>
        <w:r>
          <w:instrText>PAGE   \* MERGEFORMAT</w:instrText>
        </w:r>
        <w:r>
          <w:fldChar w:fldCharType="separate"/>
        </w:r>
        <w:r w:rsidR="00D642EE">
          <w:rPr>
            <w:noProof/>
          </w:rPr>
          <w:t>2</w:t>
        </w:r>
        <w:r>
          <w:fldChar w:fldCharType="end"/>
        </w:r>
      </w:p>
    </w:sdtContent>
  </w:sdt>
  <w:p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EndPr/>
    <w:sdtContent>
      <w:p w:rsidR="00F823FE" w:rsidRDefault="00F823FE">
        <w:pPr>
          <w:pStyle w:val="Voettekst"/>
          <w:jc w:val="center"/>
        </w:pPr>
        <w:r>
          <w:fldChar w:fldCharType="begin"/>
        </w:r>
        <w:r>
          <w:instrText>PAGE   \* MERGEFORMAT</w:instrText>
        </w:r>
        <w:r>
          <w:fldChar w:fldCharType="separate"/>
        </w:r>
        <w:r w:rsidR="00D642EE">
          <w:rPr>
            <w:noProof/>
          </w:rPr>
          <w:t>1</w:t>
        </w:r>
        <w:r>
          <w:fldChar w:fldCharType="end"/>
        </w:r>
      </w:p>
    </w:sdtContent>
  </w:sdt>
  <w:p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1E8" w:rsidRDefault="000841E8" w:rsidP="00203776">
      <w:pPr>
        <w:spacing w:line="240" w:lineRule="auto"/>
      </w:pPr>
      <w:r>
        <w:separator/>
      </w:r>
    </w:p>
  </w:footnote>
  <w:footnote w:type="continuationSeparator" w:id="0">
    <w:p w:rsidR="000841E8" w:rsidRDefault="000841E8" w:rsidP="00203776">
      <w:pPr>
        <w:spacing w:line="240" w:lineRule="auto"/>
      </w:pPr>
      <w:r>
        <w:continuationSeparator/>
      </w:r>
    </w:p>
  </w:footnote>
  <w:footnote w:id="1">
    <w:p w:rsidR="00D642EE" w:rsidRPr="0075117F" w:rsidRDefault="00D642EE" w:rsidP="00D642EE">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rsidR="00D642EE" w:rsidRDefault="00D642EE" w:rsidP="00D642E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A75" w:rsidRDefault="00E504C3" w:rsidP="00447A75">
    <w:pPr>
      <w:pStyle w:val="Koptekst"/>
      <w:jc w:val="center"/>
    </w:pPr>
    <w:r>
      <w:rPr>
        <w:noProof/>
        <w:lang w:eastAsia="nl-NL"/>
      </w:rPr>
      <w:drawing>
        <wp:inline distT="0" distB="0" distL="0" distR="0" wp14:anchorId="24958C50" wp14:editId="1834990E">
          <wp:extent cx="1962150" cy="800100"/>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75"/>
    <w:rsid w:val="00024236"/>
    <w:rsid w:val="00083E0B"/>
    <w:rsid w:val="000841E8"/>
    <w:rsid w:val="00094C90"/>
    <w:rsid w:val="00147126"/>
    <w:rsid w:val="00185368"/>
    <w:rsid w:val="00203776"/>
    <w:rsid w:val="002037D6"/>
    <w:rsid w:val="00216B88"/>
    <w:rsid w:val="00221A37"/>
    <w:rsid w:val="003260FD"/>
    <w:rsid w:val="00447A75"/>
    <w:rsid w:val="004C0B5F"/>
    <w:rsid w:val="004D6A34"/>
    <w:rsid w:val="004E4CC1"/>
    <w:rsid w:val="00506C51"/>
    <w:rsid w:val="00507544"/>
    <w:rsid w:val="005D093C"/>
    <w:rsid w:val="006270C5"/>
    <w:rsid w:val="00684979"/>
    <w:rsid w:val="00687AB0"/>
    <w:rsid w:val="00700E0C"/>
    <w:rsid w:val="007D1F84"/>
    <w:rsid w:val="00847FB6"/>
    <w:rsid w:val="0089746E"/>
    <w:rsid w:val="008A50D7"/>
    <w:rsid w:val="00986936"/>
    <w:rsid w:val="00A066E5"/>
    <w:rsid w:val="00A60464"/>
    <w:rsid w:val="00A93805"/>
    <w:rsid w:val="00AA071E"/>
    <w:rsid w:val="00AF2113"/>
    <w:rsid w:val="00D02EAB"/>
    <w:rsid w:val="00D03C34"/>
    <w:rsid w:val="00D12CCF"/>
    <w:rsid w:val="00D642EE"/>
    <w:rsid w:val="00DB1530"/>
    <w:rsid w:val="00DD09E2"/>
    <w:rsid w:val="00DE384A"/>
    <w:rsid w:val="00E504C3"/>
    <w:rsid w:val="00E52060"/>
    <w:rsid w:val="00EA5468"/>
    <w:rsid w:val="00EF15C1"/>
    <w:rsid w:val="00F05EC6"/>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76F1"/>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iPriority w:val="99"/>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Voetnootmarkering">
    <w:name w:val="footnote reference"/>
    <w:basedOn w:val="Standaardalinea-lettertype"/>
    <w:uiPriority w:val="99"/>
    <w:semiHidden/>
    <w:unhideWhenUsed/>
    <w:rsid w:val="00D642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4E4CC-F675-4439-AC3F-653BC8CE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5CD3AFB6</Template>
  <TotalTime>9</TotalTime>
  <Pages>1</Pages>
  <Words>156</Words>
  <Characters>861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Rongen, Jos</cp:lastModifiedBy>
  <cp:revision>7</cp:revision>
  <cp:lastPrinted>2019-11-14T09:20:00Z</cp:lastPrinted>
  <dcterms:created xsi:type="dcterms:W3CDTF">2020-02-17T09:02:00Z</dcterms:created>
  <dcterms:modified xsi:type="dcterms:W3CDTF">2021-05-27T06:51:00Z</dcterms:modified>
</cp:coreProperties>
</file>