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655" w:rsidRDefault="00200655" w:rsidP="00200655">
      <w:pPr>
        <w:pStyle w:val="BijlageKop"/>
      </w:pPr>
      <w:r>
        <w:t>BIJLAGE 5 Model verklaring omtrent beroep op bekwaamheid derden</w:t>
      </w:r>
    </w:p>
    <w:p w:rsidR="00200655" w:rsidRDefault="00200655" w:rsidP="00200655"/>
    <w:p w:rsidR="00200655" w:rsidRDefault="00200655" w:rsidP="00CF2BA4">
      <w:pPr>
        <w:spacing w:after="80" w:line="264" w:lineRule="exact"/>
      </w:pPr>
      <w:r w:rsidRPr="006863C2">
        <w:t>Deze verklaring dient ingevuld te worden indien de inschrijver bij zijn inschrijving een beroep doet op bekwaamheid derden om te voldoen aan de eisen m.b.t. technische bekwaamheid.</w:t>
      </w:r>
    </w:p>
    <w:p w:rsidR="00CF2BA4" w:rsidRPr="006863C2" w:rsidRDefault="00CF2BA4" w:rsidP="00CF2BA4">
      <w:pPr>
        <w:spacing w:after="80" w:line="264" w:lineRule="exact"/>
      </w:pPr>
    </w:p>
    <w:p w:rsidR="00200655" w:rsidRPr="006863C2" w:rsidRDefault="00200655" w:rsidP="00CF2BA4">
      <w:pPr>
        <w:spacing w:after="80" w:line="264" w:lineRule="exact"/>
      </w:pPr>
      <w:r w:rsidRPr="006863C2">
        <w:t>……………..……………………………………</w:t>
      </w:r>
      <w:r w:rsidRPr="006863C2">
        <w:tab/>
        <w:t>(statutaire naam inschrijver)</w:t>
      </w:r>
    </w:p>
    <w:p w:rsidR="00200655" w:rsidRPr="006863C2" w:rsidRDefault="00200655" w:rsidP="00CF2BA4">
      <w:pPr>
        <w:spacing w:after="80" w:line="264" w:lineRule="exact"/>
      </w:pPr>
      <w:r w:rsidRPr="006863C2">
        <w:t xml:space="preserve">doet voor de technische bekwaamheidseis  </w:t>
      </w:r>
    </w:p>
    <w:p w:rsidR="00200655" w:rsidRPr="006863C2" w:rsidRDefault="00200655" w:rsidP="00CF2BA4">
      <w:pPr>
        <w:spacing w:after="80" w:line="264" w:lineRule="exact"/>
      </w:pPr>
      <w:r w:rsidRPr="006863C2">
        <w:t>…….…………………………… (</w:t>
      </w:r>
      <w:r w:rsidR="00CF2BA4">
        <w:t>omschrijving minimumeis uit de aanbestedings</w:t>
      </w:r>
      <w:r w:rsidRPr="006863C2">
        <w:t xml:space="preserve">leidraad) </w:t>
      </w:r>
    </w:p>
    <w:p w:rsidR="00200655" w:rsidRDefault="00200655" w:rsidP="00CF2BA4">
      <w:pPr>
        <w:spacing w:after="80" w:line="264" w:lineRule="exact"/>
      </w:pPr>
      <w:r w:rsidRPr="006863C2">
        <w:t xml:space="preserve">een beroep op de ervaring van </w:t>
      </w:r>
    </w:p>
    <w:p w:rsidR="00200655" w:rsidRPr="006863C2" w:rsidRDefault="00200655" w:rsidP="00CF2BA4">
      <w:pPr>
        <w:spacing w:after="80" w:line="264" w:lineRule="exact"/>
      </w:pPr>
      <w:r w:rsidRPr="006863C2">
        <w:t xml:space="preserve">….………………………………………………………………………………..(statutaire naam derde), </w:t>
      </w:r>
    </w:p>
    <w:p w:rsidR="00200655" w:rsidRPr="006863C2" w:rsidRDefault="00200655" w:rsidP="00CF2BA4">
      <w:pPr>
        <w:spacing w:after="80" w:line="264" w:lineRule="exact"/>
      </w:pPr>
      <w:r w:rsidRPr="006863C2">
        <w:t>gevestigd te ………………………………………….……………………(adres, postcode, plaats).</w:t>
      </w:r>
    </w:p>
    <w:p w:rsidR="00200655" w:rsidRPr="006863C2" w:rsidRDefault="00200655" w:rsidP="00CF2BA4">
      <w:pPr>
        <w:spacing w:after="80" w:line="264" w:lineRule="exact"/>
      </w:pPr>
      <w:r w:rsidRPr="006863C2">
        <w:t xml:space="preserve">en verklaart dat zij </w:t>
      </w:r>
    </w:p>
    <w:p w:rsidR="00200655" w:rsidRPr="006863C2" w:rsidRDefault="00200655" w:rsidP="00CF2BA4">
      <w:pPr>
        <w:spacing w:after="80" w:line="264" w:lineRule="exact"/>
      </w:pPr>
      <w:r w:rsidRPr="006863C2">
        <w:t>……………..…………………………………………………………………….(statutaire naam derde)</w:t>
      </w:r>
    </w:p>
    <w:p w:rsidR="00200655" w:rsidRPr="006863C2" w:rsidRDefault="00200655" w:rsidP="00CF2BA4">
      <w:pPr>
        <w:spacing w:after="80" w:line="264" w:lineRule="exact"/>
      </w:pPr>
      <w:r w:rsidRPr="006863C2">
        <w:t>ten behoeve van de werkzaamheden betreffende hiervoor genoemde eis zal inzetten indien zij het aanbestede werk krijgt opgedragen.</w:t>
      </w:r>
    </w:p>
    <w:p w:rsidR="00200655" w:rsidRPr="006863C2" w:rsidRDefault="00200655" w:rsidP="00CF2BA4">
      <w:pPr>
        <w:spacing w:after="80" w:line="264" w:lineRule="exact"/>
      </w:pPr>
      <w:r w:rsidRPr="006863C2">
        <w:t>……………………………………………………………………………………(statutaire naam derde)</w:t>
      </w:r>
    </w:p>
    <w:p w:rsidR="00200655" w:rsidRPr="006863C2" w:rsidRDefault="00200655" w:rsidP="00CF2BA4">
      <w:pPr>
        <w:spacing w:after="80" w:line="264" w:lineRule="exact"/>
      </w:pPr>
      <w:r w:rsidRPr="006863C2">
        <w:t>verklaart door onderte</w:t>
      </w:r>
      <w:r w:rsidR="00CF2BA4">
        <w:t>kening van deze verklaring dat inschrijver</w:t>
      </w:r>
      <w:r w:rsidRPr="006863C2">
        <w:t xml:space="preserve"> bij de uitvoering van het hiervoor omschreven onderdeel van de opdracht daadwerkelijk kan beschikken over de middelen die noodzakelijk zijn voor de uitvoering voor het betreffende onderdeel van de opdracht.</w:t>
      </w:r>
    </w:p>
    <w:p w:rsidR="00200655" w:rsidRPr="006863C2" w:rsidRDefault="00200655" w:rsidP="00CF2BA4">
      <w:pPr>
        <w:spacing w:after="80" w:line="264" w:lineRule="exact"/>
      </w:pPr>
    </w:p>
    <w:p w:rsidR="00200655" w:rsidRPr="006863C2" w:rsidRDefault="00200655" w:rsidP="00CF2BA4">
      <w:pPr>
        <w:spacing w:after="80" w:line="264" w:lineRule="exact"/>
      </w:pPr>
      <w:r w:rsidRPr="006863C2">
        <w:t>Aldus naar waarheid opgemaakt op:</w:t>
      </w:r>
    </w:p>
    <w:p w:rsidR="00200655" w:rsidRPr="006863C2" w:rsidRDefault="00200655" w:rsidP="00CF2BA4">
      <w:pPr>
        <w:spacing w:after="80" w:line="264" w:lineRule="exact"/>
      </w:pPr>
    </w:p>
    <w:p w:rsidR="00200655" w:rsidRPr="006863C2" w:rsidRDefault="00200655" w:rsidP="00CF2BA4">
      <w:pPr>
        <w:spacing w:after="80" w:line="264" w:lineRule="exact"/>
        <w:ind w:left="5387" w:hanging="5387"/>
      </w:pPr>
      <w:r w:rsidRPr="006863C2">
        <w:t>……………………</w:t>
      </w:r>
      <w:r w:rsidRPr="006863C2">
        <w:tab/>
        <w:t>(datum)</w:t>
      </w:r>
    </w:p>
    <w:p w:rsidR="00200655" w:rsidRPr="006863C2" w:rsidRDefault="00200655" w:rsidP="00CF2BA4">
      <w:pPr>
        <w:spacing w:after="80" w:line="264" w:lineRule="exact"/>
        <w:ind w:left="5387" w:hanging="5387"/>
      </w:pPr>
      <w:r w:rsidRPr="006863C2">
        <w:t>te……………………………………….</w:t>
      </w:r>
      <w:r w:rsidRPr="006863C2">
        <w:tab/>
        <w:t>(plaats)</w:t>
      </w:r>
    </w:p>
    <w:p w:rsidR="00200655" w:rsidRPr="006863C2" w:rsidRDefault="00200655" w:rsidP="00CF2BA4">
      <w:pPr>
        <w:spacing w:after="80" w:line="264" w:lineRule="exact"/>
        <w:ind w:left="5387" w:hanging="5387"/>
      </w:pPr>
    </w:p>
    <w:p w:rsidR="00200655" w:rsidRPr="006863C2" w:rsidRDefault="00200655" w:rsidP="00CF2BA4">
      <w:pPr>
        <w:spacing w:after="80" w:line="264" w:lineRule="exact"/>
        <w:ind w:left="5387" w:hanging="5387"/>
      </w:pPr>
      <w:r w:rsidRPr="006863C2">
        <w:t>……………..……………………………………</w:t>
      </w:r>
      <w:r w:rsidRPr="006863C2">
        <w:tab/>
        <w:t>(naam rechtsgeldig vertegenwoordiger inschrijver)</w:t>
      </w:r>
    </w:p>
    <w:p w:rsidR="00200655" w:rsidRPr="006863C2" w:rsidRDefault="00200655" w:rsidP="00CF2BA4">
      <w:pPr>
        <w:spacing w:after="80" w:line="264" w:lineRule="exact"/>
        <w:ind w:left="5387" w:hanging="5387"/>
      </w:pPr>
      <w:r w:rsidRPr="006863C2">
        <w:t>………………………………………….</w:t>
      </w:r>
      <w:r w:rsidRPr="006863C2">
        <w:tab/>
        <w:t>(functie)</w:t>
      </w:r>
      <w:r w:rsidRPr="006863C2">
        <w:tab/>
      </w:r>
    </w:p>
    <w:p w:rsidR="00200655" w:rsidRPr="006863C2" w:rsidRDefault="00200655" w:rsidP="00CF2BA4">
      <w:pPr>
        <w:spacing w:after="80" w:line="264" w:lineRule="exact"/>
        <w:ind w:left="5387" w:hanging="5387"/>
      </w:pPr>
      <w:r w:rsidRPr="006863C2">
        <w:t>………………………………………….</w:t>
      </w:r>
      <w:r w:rsidRPr="006863C2">
        <w:tab/>
        <w:t>(handtekening)</w:t>
      </w:r>
      <w:r w:rsidRPr="006863C2">
        <w:tab/>
      </w:r>
    </w:p>
    <w:p w:rsidR="00200655" w:rsidRPr="006863C2" w:rsidRDefault="00200655" w:rsidP="00CF2BA4">
      <w:pPr>
        <w:spacing w:after="80" w:line="264" w:lineRule="exact"/>
        <w:ind w:left="5387" w:hanging="5387"/>
      </w:pPr>
    </w:p>
    <w:p w:rsidR="00200655" w:rsidRPr="006863C2" w:rsidRDefault="00200655" w:rsidP="00CF2BA4">
      <w:pPr>
        <w:spacing w:after="80" w:line="264" w:lineRule="exact"/>
        <w:ind w:left="5387" w:hanging="5387"/>
      </w:pPr>
      <w:r w:rsidRPr="006863C2">
        <w:t>………………………………………….</w:t>
      </w:r>
      <w:r w:rsidRPr="006863C2">
        <w:tab/>
        <w:t>(naam rechtsgeldig vertegenwoordiger derde)</w:t>
      </w:r>
    </w:p>
    <w:p w:rsidR="00200655" w:rsidRPr="006863C2" w:rsidRDefault="00200655" w:rsidP="00CF2BA4">
      <w:pPr>
        <w:spacing w:after="80" w:line="264" w:lineRule="exact"/>
        <w:ind w:left="5387" w:hanging="5387"/>
      </w:pPr>
      <w:r w:rsidRPr="006863C2">
        <w:t>………………………………………….</w:t>
      </w:r>
      <w:r w:rsidRPr="006863C2">
        <w:tab/>
        <w:t>(functie)</w:t>
      </w:r>
    </w:p>
    <w:p w:rsidR="00200655" w:rsidRPr="006863C2" w:rsidRDefault="00200655" w:rsidP="00CF2BA4">
      <w:pPr>
        <w:spacing w:after="80" w:line="264" w:lineRule="exact"/>
        <w:ind w:left="5387" w:hanging="5387"/>
      </w:pPr>
      <w:r w:rsidRPr="006863C2">
        <w:t>………………………………………….</w:t>
      </w:r>
      <w:r w:rsidRPr="006863C2">
        <w:tab/>
        <w:t>(handtekening)</w:t>
      </w:r>
      <w:r w:rsidRPr="006863C2">
        <w:tab/>
      </w:r>
    </w:p>
    <w:p w:rsidR="00200655" w:rsidRPr="006863C2" w:rsidRDefault="00200655" w:rsidP="00CF2BA4">
      <w:pPr>
        <w:spacing w:after="80" w:line="264" w:lineRule="exact"/>
      </w:pPr>
    </w:p>
    <w:p w:rsidR="00E6481A" w:rsidRPr="00963E9A" w:rsidRDefault="00200655" w:rsidP="00CF2BA4">
      <w:pPr>
        <w:spacing w:after="80" w:line="264" w:lineRule="exact"/>
      </w:pPr>
      <w:r w:rsidRPr="006863C2">
        <w:t>Als bewijsstuk is ……………………………………</w:t>
      </w:r>
      <w:r>
        <w:t>………. (</w:t>
      </w:r>
      <w:r w:rsidRPr="00CF2BA4">
        <w:t xml:space="preserve">referentie conform </w:t>
      </w:r>
      <w:r w:rsidR="00CF2BA4" w:rsidRPr="00CF2BA4">
        <w:t>bijlage</w:t>
      </w:r>
      <w:r w:rsidRPr="00CF2BA4">
        <w:t xml:space="preserve"> 3 en/of certificaat …….. ) van</w:t>
      </w:r>
      <w:r w:rsidRPr="006863C2">
        <w:t xml:space="preserve"> de derde bij d</w:t>
      </w:r>
      <w:bookmarkStart w:id="0" w:name="_GoBack"/>
      <w:bookmarkEnd w:id="0"/>
      <w:r w:rsidRPr="006863C2">
        <w:t>eze verklaring gevoegd.</w:t>
      </w:r>
    </w:p>
    <w:sectPr w:rsidR="00E6481A" w:rsidRPr="00963E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655" w:rsidRDefault="00200655">
      <w:r>
        <w:separator/>
      </w:r>
    </w:p>
  </w:endnote>
  <w:endnote w:type="continuationSeparator" w:id="0">
    <w:p w:rsidR="00200655" w:rsidRDefault="00200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655" w:rsidRDefault="00200655">
      <w:r>
        <w:separator/>
      </w:r>
    </w:p>
  </w:footnote>
  <w:footnote w:type="continuationSeparator" w:id="0">
    <w:p w:rsidR="00200655" w:rsidRDefault="002006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55"/>
    <w:rsid w:val="00082641"/>
    <w:rsid w:val="000C7AA5"/>
    <w:rsid w:val="000F6565"/>
    <w:rsid w:val="00111D3B"/>
    <w:rsid w:val="00117DA7"/>
    <w:rsid w:val="00140956"/>
    <w:rsid w:val="00144534"/>
    <w:rsid w:val="0016753D"/>
    <w:rsid w:val="0017362E"/>
    <w:rsid w:val="001B2316"/>
    <w:rsid w:val="00200655"/>
    <w:rsid w:val="00217F00"/>
    <w:rsid w:val="0022213F"/>
    <w:rsid w:val="00222846"/>
    <w:rsid w:val="00226DC3"/>
    <w:rsid w:val="00232F50"/>
    <w:rsid w:val="0024249D"/>
    <w:rsid w:val="00247088"/>
    <w:rsid w:val="0026078F"/>
    <w:rsid w:val="0026083D"/>
    <w:rsid w:val="00262BD8"/>
    <w:rsid w:val="00273B3C"/>
    <w:rsid w:val="002D4D91"/>
    <w:rsid w:val="002D7F5C"/>
    <w:rsid w:val="002E7FE8"/>
    <w:rsid w:val="0030055D"/>
    <w:rsid w:val="00325C83"/>
    <w:rsid w:val="00344226"/>
    <w:rsid w:val="00362142"/>
    <w:rsid w:val="0036656D"/>
    <w:rsid w:val="003B5DA7"/>
    <w:rsid w:val="003C1968"/>
    <w:rsid w:val="003D25C8"/>
    <w:rsid w:val="003F67C6"/>
    <w:rsid w:val="004102F8"/>
    <w:rsid w:val="004246F6"/>
    <w:rsid w:val="0044304B"/>
    <w:rsid w:val="0044401E"/>
    <w:rsid w:val="00465F30"/>
    <w:rsid w:val="004803BB"/>
    <w:rsid w:val="004C59F4"/>
    <w:rsid w:val="004D0236"/>
    <w:rsid w:val="004D6969"/>
    <w:rsid w:val="004F1236"/>
    <w:rsid w:val="00510E84"/>
    <w:rsid w:val="00514C4B"/>
    <w:rsid w:val="00530E89"/>
    <w:rsid w:val="00534A76"/>
    <w:rsid w:val="005945C0"/>
    <w:rsid w:val="005A4419"/>
    <w:rsid w:val="005B1D1A"/>
    <w:rsid w:val="005C23E9"/>
    <w:rsid w:val="00633E56"/>
    <w:rsid w:val="006625D2"/>
    <w:rsid w:val="00665044"/>
    <w:rsid w:val="00697206"/>
    <w:rsid w:val="006A78EF"/>
    <w:rsid w:val="006B4A0C"/>
    <w:rsid w:val="006E3473"/>
    <w:rsid w:val="006F1375"/>
    <w:rsid w:val="007112A7"/>
    <w:rsid w:val="007175F3"/>
    <w:rsid w:val="00751C37"/>
    <w:rsid w:val="00760A3C"/>
    <w:rsid w:val="007938C5"/>
    <w:rsid w:val="007C5EFF"/>
    <w:rsid w:val="007D0F81"/>
    <w:rsid w:val="007F21FA"/>
    <w:rsid w:val="00842A79"/>
    <w:rsid w:val="00850B6E"/>
    <w:rsid w:val="00854505"/>
    <w:rsid w:val="00864DD7"/>
    <w:rsid w:val="0086669B"/>
    <w:rsid w:val="00877D46"/>
    <w:rsid w:val="008C26FC"/>
    <w:rsid w:val="008C2A06"/>
    <w:rsid w:val="008C5AF9"/>
    <w:rsid w:val="008C5D5A"/>
    <w:rsid w:val="008D0DE9"/>
    <w:rsid w:val="00910CA7"/>
    <w:rsid w:val="009236C2"/>
    <w:rsid w:val="009236D7"/>
    <w:rsid w:val="009323E5"/>
    <w:rsid w:val="00941F70"/>
    <w:rsid w:val="00944387"/>
    <w:rsid w:val="00963E9A"/>
    <w:rsid w:val="009675AC"/>
    <w:rsid w:val="00996750"/>
    <w:rsid w:val="009B0C30"/>
    <w:rsid w:val="00A00381"/>
    <w:rsid w:val="00A01D02"/>
    <w:rsid w:val="00A036FF"/>
    <w:rsid w:val="00A31B60"/>
    <w:rsid w:val="00A34C90"/>
    <w:rsid w:val="00A3723D"/>
    <w:rsid w:val="00A67DDB"/>
    <w:rsid w:val="00A74756"/>
    <w:rsid w:val="00A90DC2"/>
    <w:rsid w:val="00AB04D1"/>
    <w:rsid w:val="00AB1B4C"/>
    <w:rsid w:val="00AB31A5"/>
    <w:rsid w:val="00AB3BF1"/>
    <w:rsid w:val="00AC3BE7"/>
    <w:rsid w:val="00AC761A"/>
    <w:rsid w:val="00AF2C11"/>
    <w:rsid w:val="00AF33D3"/>
    <w:rsid w:val="00B3254F"/>
    <w:rsid w:val="00B424C6"/>
    <w:rsid w:val="00B42640"/>
    <w:rsid w:val="00B731A2"/>
    <w:rsid w:val="00B75E66"/>
    <w:rsid w:val="00BB19DF"/>
    <w:rsid w:val="00BB2A6F"/>
    <w:rsid w:val="00BC71F5"/>
    <w:rsid w:val="00BD371E"/>
    <w:rsid w:val="00BE7069"/>
    <w:rsid w:val="00BE7988"/>
    <w:rsid w:val="00C330AA"/>
    <w:rsid w:val="00C83258"/>
    <w:rsid w:val="00C85266"/>
    <w:rsid w:val="00CA5742"/>
    <w:rsid w:val="00CB17F7"/>
    <w:rsid w:val="00CB26FD"/>
    <w:rsid w:val="00CB52F6"/>
    <w:rsid w:val="00CC19B5"/>
    <w:rsid w:val="00CC28E4"/>
    <w:rsid w:val="00CD4DF6"/>
    <w:rsid w:val="00CF00F8"/>
    <w:rsid w:val="00CF2BA4"/>
    <w:rsid w:val="00D069E8"/>
    <w:rsid w:val="00D3296C"/>
    <w:rsid w:val="00D35F52"/>
    <w:rsid w:val="00D43AB0"/>
    <w:rsid w:val="00D54075"/>
    <w:rsid w:val="00D57320"/>
    <w:rsid w:val="00D648DF"/>
    <w:rsid w:val="00D71057"/>
    <w:rsid w:val="00DA781F"/>
    <w:rsid w:val="00DC122F"/>
    <w:rsid w:val="00DC1311"/>
    <w:rsid w:val="00DC29BF"/>
    <w:rsid w:val="00DE6C2E"/>
    <w:rsid w:val="00DF1404"/>
    <w:rsid w:val="00DF60E1"/>
    <w:rsid w:val="00E173D6"/>
    <w:rsid w:val="00E203F6"/>
    <w:rsid w:val="00E410A5"/>
    <w:rsid w:val="00E6481A"/>
    <w:rsid w:val="00E71F42"/>
    <w:rsid w:val="00E808AC"/>
    <w:rsid w:val="00EB19F8"/>
    <w:rsid w:val="00EC7EEA"/>
    <w:rsid w:val="00F45539"/>
    <w:rsid w:val="00F82C37"/>
    <w:rsid w:val="00FA1E4A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1635F3A-B560-4272-9521-D457D8E5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grofont" w:eastAsia="Times New Roman" w:hAnsi="Agrofont" w:cs="Times New Roman"/>
        <w:bCs/>
        <w:kern w:val="14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00655"/>
    <w:rPr>
      <w:rFonts w:ascii="Verdana" w:eastAsia="Verdana" w:hAnsi="Verdana"/>
      <w:bCs w:val="0"/>
      <w:kern w:val="0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rFonts w:ascii="Agrofont" w:eastAsia="Times New Roman" w:hAnsi="Agrofont"/>
      <w:b/>
      <w:bCs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 w:line="260" w:lineRule="atLeast"/>
      <w:outlineLvl w:val="3"/>
    </w:pPr>
    <w:rPr>
      <w:rFonts w:ascii="Agrofont" w:eastAsia="Times New Roman" w:hAnsi="Agrofont"/>
      <w:b/>
      <w:bCs/>
      <w:i/>
      <w:kern w:val="16"/>
      <w:sz w:val="1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20065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 w:line="260" w:lineRule="atLeast"/>
    </w:pPr>
    <w:rPr>
      <w:rFonts w:ascii="Agrofont" w:eastAsia="Times New Roman" w:hAnsi="Agrofont"/>
      <w:b/>
      <w:bCs/>
      <w:kern w:val="14"/>
      <w:sz w:val="24"/>
    </w:rPr>
  </w:style>
  <w:style w:type="paragraph" w:styleId="Kopbronvermelding">
    <w:name w:val="toa heading"/>
    <w:basedOn w:val="Standaard"/>
    <w:next w:val="Standaard"/>
    <w:semiHidden/>
    <w:pPr>
      <w:spacing w:before="120" w:line="260" w:lineRule="atLeast"/>
    </w:pPr>
    <w:rPr>
      <w:rFonts w:ascii="Agrofont" w:eastAsia="Times New Roman" w:hAnsi="Agrofont"/>
      <w:b/>
      <w:bCs/>
      <w:kern w:val="14"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rFonts w:ascii="Agrofont" w:eastAsia="Times New Roman" w:hAnsi="Agrofont"/>
      <w:bCs/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spacing w:line="260" w:lineRule="atLeast"/>
      <w:ind w:left="708"/>
    </w:pPr>
    <w:rPr>
      <w:rFonts w:ascii="Agrofont" w:eastAsia="Times New Roman" w:hAnsi="Agrofont"/>
      <w:bCs/>
      <w:kern w:val="14"/>
      <w:sz w:val="18"/>
    </w:rPr>
  </w:style>
  <w:style w:type="paragraph" w:styleId="Ondertitel">
    <w:name w:val="Subtitle"/>
    <w:basedOn w:val="Standaard"/>
    <w:qFormat/>
    <w:pPr>
      <w:spacing w:after="60" w:line="260" w:lineRule="atLeast"/>
      <w:jc w:val="center"/>
    </w:pPr>
    <w:rPr>
      <w:rFonts w:ascii="Agrofont" w:eastAsia="Times New Roman" w:hAnsi="Agrofont"/>
      <w:bCs/>
      <w:i/>
      <w:kern w:val="14"/>
      <w:sz w:val="24"/>
    </w:rPr>
  </w:style>
  <w:style w:type="paragraph" w:styleId="Titel">
    <w:name w:val="Title"/>
    <w:basedOn w:val="Standaard"/>
    <w:qFormat/>
    <w:pPr>
      <w:spacing w:before="240" w:after="60" w:line="260" w:lineRule="atLeast"/>
      <w:jc w:val="center"/>
    </w:pPr>
    <w:rPr>
      <w:rFonts w:ascii="Agrofont" w:eastAsia="Times New Roman" w:hAnsi="Agrofont"/>
      <w:b/>
      <w:bCs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 w:val="0"/>
      <w:smallCaps/>
      <w:color w:val="C0504D" w:themeColor="accent2"/>
      <w:spacing w:val="5"/>
      <w:u w:val="single"/>
    </w:rPr>
  </w:style>
  <w:style w:type="paragraph" w:styleId="Lijstalinea">
    <w:name w:val="List Paragraph"/>
    <w:basedOn w:val="Standaard"/>
    <w:uiPriority w:val="34"/>
    <w:qFormat/>
    <w:rsid w:val="00140956"/>
    <w:pPr>
      <w:spacing w:line="260" w:lineRule="atLeast"/>
      <w:ind w:left="708"/>
    </w:pPr>
    <w:rPr>
      <w:rFonts w:ascii="Agrofont" w:eastAsia="Times New Roman" w:hAnsi="Agrofont"/>
      <w:bCs/>
      <w:kern w:val="14"/>
      <w:sz w:val="18"/>
    </w:rPr>
  </w:style>
  <w:style w:type="paragraph" w:customStyle="1" w:styleId="BijlageKop">
    <w:name w:val="BijlageKop"/>
    <w:basedOn w:val="Kop5"/>
    <w:qFormat/>
    <w:rsid w:val="00200655"/>
    <w:pPr>
      <w:tabs>
        <w:tab w:val="left" w:pos="3240"/>
      </w:tabs>
      <w:spacing w:before="0" w:line="264" w:lineRule="exact"/>
      <w:ind w:left="2127" w:hanging="2127"/>
    </w:pPr>
    <w:rPr>
      <w:rFonts w:ascii="Verdana" w:eastAsia="MS PGothic" w:hAnsi="Verdana" w:cs="Times New Roman"/>
      <w:b/>
      <w:caps/>
      <w:color w:val="6E6E6E"/>
    </w:rPr>
  </w:style>
  <w:style w:type="character" w:customStyle="1" w:styleId="Kop5Char">
    <w:name w:val="Kop 5 Char"/>
    <w:basedOn w:val="Standaardalinea-lettertype"/>
    <w:link w:val="Kop5"/>
    <w:semiHidden/>
    <w:rsid w:val="00200655"/>
    <w:rPr>
      <w:rFonts w:asciiTheme="majorHAnsi" w:eastAsiaTheme="majorEastAsia" w:hAnsiTheme="majorHAnsi" w:cstheme="majorBidi"/>
      <w:bCs w:val="0"/>
      <w:color w:val="365F91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AE7BF120A9D49954530452F8577C0" ma:contentTypeVersion="10" ma:contentTypeDescription="Een nieuw document maken." ma:contentTypeScope="" ma:versionID="7fdbfdbc0836d46821380e05288c312a">
  <xsd:schema xmlns:xsd="http://www.w3.org/2001/XMLSchema" xmlns:xs="http://www.w3.org/2001/XMLSchema" xmlns:p="http://schemas.microsoft.com/office/2006/metadata/properties" xmlns:ns2="afb9352a-6a6e-4f37-8588-6c20ab7f8cf7" xmlns:ns3="b4bf259e-3f3d-495c-ab4f-09932de35602" targetNamespace="http://schemas.microsoft.com/office/2006/metadata/properties" ma:root="true" ma:fieldsID="30f9a991dfd9342e33b04dd024682cd8" ns2:_="" ns3:_="">
    <xsd:import namespace="afb9352a-6a6e-4f37-8588-6c20ab7f8cf7"/>
    <xsd:import namespace="b4bf259e-3f3d-495c-ab4f-09932de356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9352a-6a6e-4f37-8588-6c20ab7f8c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f259e-3f3d-495c-ab4f-09932de3560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5C77E8-5ED3-46FB-9053-375D2D359E9F}"/>
</file>

<file path=customXml/itemProps2.xml><?xml version="1.0" encoding="utf-8"?>
<ds:datastoreItem xmlns:ds="http://schemas.openxmlformats.org/officeDocument/2006/customXml" ds:itemID="{100B2FB9-7B19-44C9-A5A1-D2861C215BD2}"/>
</file>

<file path=customXml/itemProps3.xml><?xml version="1.0" encoding="utf-8"?>
<ds:datastoreItem xmlns:ds="http://schemas.openxmlformats.org/officeDocument/2006/customXml" ds:itemID="{B0316E31-E57B-44F4-A16D-8B75132C039D}"/>
</file>

<file path=docProps/app.xml><?xml version="1.0" encoding="utf-8"?>
<Properties xmlns="http://schemas.openxmlformats.org/officeDocument/2006/extended-properties" xmlns:vt="http://schemas.openxmlformats.org/officeDocument/2006/docPropsVTypes">
  <Template>EB10115D.dotm</Template>
  <TotalTime>6</TotalTime>
  <Pages>1</Pages>
  <Words>177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 Wassink, Irma</dc:creator>
  <cp:keywords/>
  <dc:description/>
  <cp:lastModifiedBy>Groot Wassink, Irma</cp:lastModifiedBy>
  <cp:revision>2</cp:revision>
  <dcterms:created xsi:type="dcterms:W3CDTF">2020-03-25T12:04:00Z</dcterms:created>
  <dcterms:modified xsi:type="dcterms:W3CDTF">2020-04-02T07:27:00Z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0x010100096AE7BF120A9D49954530452F8577C0</vt:lpwstr>
  </property>
</Properties>
</file>