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4C8EC" w14:textId="77777777" w:rsidR="006772B5" w:rsidRPr="00121EB2" w:rsidRDefault="006772B5"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3C3CDF80" w14:textId="77777777" w:rsidR="006772B5" w:rsidRPr="00121EB2" w:rsidRDefault="006772B5"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0656FC35" w14:textId="77777777" w:rsidR="006772B5" w:rsidRPr="002146DC" w:rsidRDefault="006772B5" w:rsidP="00895F3A">
      <w:pPr>
        <w:rPr>
          <w:rFonts w:asciiTheme="minorHAnsi" w:hAnsiTheme="minorHAnsi" w:cstheme="minorHAnsi"/>
          <w:b/>
          <w:sz w:val="22"/>
          <w:szCs w:val="22"/>
        </w:rPr>
      </w:pPr>
    </w:p>
    <w:p w14:paraId="52163466" w14:textId="68127382" w:rsidR="006772B5" w:rsidRPr="0011323A" w:rsidRDefault="006772B5" w:rsidP="00121EB2">
      <w:pPr>
        <w:rPr>
          <w:rFonts w:asciiTheme="minorHAnsi" w:hAnsiTheme="minorHAnsi" w:cstheme="minorHAnsi"/>
          <w:sz w:val="22"/>
          <w:szCs w:val="22"/>
        </w:rPr>
      </w:pPr>
      <w:r w:rsidRPr="0011323A">
        <w:rPr>
          <w:rFonts w:ascii="Calibri" w:hAnsi="Calibri" w:cs="Arial"/>
          <w:b/>
          <w:sz w:val="24"/>
          <w:szCs w:val="24"/>
        </w:rPr>
        <w:t>Verklaring voldaan aan geschiktheidseisen met betrekking tot de Europese</w:t>
      </w:r>
      <w:r w:rsidR="0011323A" w:rsidRPr="0011323A">
        <w:rPr>
          <w:rFonts w:ascii="Calibri" w:hAnsi="Calibri" w:cs="Arial"/>
          <w:b/>
          <w:sz w:val="24"/>
          <w:szCs w:val="24"/>
        </w:rPr>
        <w:t xml:space="preserve"> </w:t>
      </w:r>
      <w:r w:rsidRPr="0011323A">
        <w:rPr>
          <w:rFonts w:ascii="Calibri" w:hAnsi="Calibri" w:cs="Arial"/>
          <w:b/>
          <w:sz w:val="24"/>
          <w:szCs w:val="24"/>
        </w:rPr>
        <w:t xml:space="preserve">Aanbesteding </w:t>
      </w:r>
      <w:r w:rsidR="0011323A" w:rsidRPr="0011323A">
        <w:rPr>
          <w:rFonts w:ascii="Calibri" w:hAnsi="Calibri" w:cs="Arial"/>
          <w:b/>
          <w:sz w:val="24"/>
          <w:szCs w:val="24"/>
        </w:rPr>
        <w:t xml:space="preserve">School- en Kantoormeubilair </w:t>
      </w:r>
      <w:r w:rsidR="0011323A" w:rsidRPr="0011323A">
        <w:rPr>
          <w:rFonts w:ascii="Calibri" w:hAnsi="Calibri" w:cs="Arial"/>
          <w:b/>
          <w:sz w:val="24"/>
          <w:szCs w:val="24"/>
        </w:rPr>
        <w:t>2021-MEU2309 / TN-330388</w:t>
      </w:r>
      <w:r w:rsidRPr="0011323A">
        <w:rPr>
          <w:rFonts w:ascii="Calibri" w:hAnsi="Calibri" w:cs="Arial"/>
          <w:b/>
          <w:sz w:val="24"/>
          <w:szCs w:val="24"/>
        </w:rPr>
        <w:t xml:space="preserve"> ten behoeve van </w:t>
      </w:r>
      <w:r w:rsidR="0011323A" w:rsidRPr="0011323A">
        <w:rPr>
          <w:rFonts w:ascii="Calibri" w:hAnsi="Calibri" w:cs="Arial"/>
          <w:b/>
          <w:sz w:val="24"/>
          <w:szCs w:val="24"/>
        </w:rPr>
        <w:t>Stichting Quadraten</w:t>
      </w:r>
      <w:r w:rsidRPr="0011323A">
        <w:rPr>
          <w:rFonts w:ascii="Calibri" w:hAnsi="Calibri" w:cs="Arial"/>
          <w:b/>
          <w:sz w:val="24"/>
          <w:szCs w:val="24"/>
        </w:rPr>
        <w:t>.</w:t>
      </w:r>
      <w:r w:rsidRPr="0011323A">
        <w:rPr>
          <w:rFonts w:ascii="Calibri" w:hAnsi="Calibri" w:cs="Arial"/>
          <w:b/>
          <w:sz w:val="24"/>
          <w:szCs w:val="24"/>
        </w:rPr>
        <w:br/>
      </w:r>
    </w:p>
    <w:p w14:paraId="38E52145" w14:textId="77777777" w:rsidR="006772B5" w:rsidRPr="002146DC" w:rsidRDefault="006772B5"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493A2357" w14:textId="77777777" w:rsidR="006772B5" w:rsidRPr="002146DC" w:rsidRDefault="006772B5" w:rsidP="00895F3A">
      <w:pPr>
        <w:rPr>
          <w:rFonts w:asciiTheme="minorHAnsi" w:hAnsiTheme="minorHAnsi" w:cstheme="minorHAnsi"/>
          <w:sz w:val="22"/>
          <w:szCs w:val="22"/>
        </w:rPr>
      </w:pPr>
    </w:p>
    <w:p w14:paraId="566AA130" w14:textId="77777777" w:rsidR="006772B5" w:rsidRPr="002146DC" w:rsidRDefault="006772B5"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53B68D72" w14:textId="77777777" w:rsidR="006772B5" w:rsidRPr="002146DC" w:rsidRDefault="006772B5" w:rsidP="00895F3A">
      <w:pPr>
        <w:keepNext/>
        <w:jc w:val="both"/>
        <w:outlineLvl w:val="5"/>
        <w:rPr>
          <w:rFonts w:asciiTheme="minorHAnsi" w:hAnsiTheme="minorHAnsi" w:cstheme="minorHAnsi"/>
          <w:b/>
          <w:bCs/>
          <w:sz w:val="22"/>
          <w:szCs w:val="22"/>
        </w:rPr>
      </w:pPr>
    </w:p>
    <w:p w14:paraId="1D5D348B" w14:textId="77777777" w:rsidR="006772B5" w:rsidRPr="002146DC" w:rsidRDefault="006772B5"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1BB58214" w14:textId="77777777" w:rsidR="006772B5" w:rsidRDefault="006772B5"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1D4BFAFB" w14:textId="77777777" w:rsidR="006772B5" w:rsidRPr="002146DC" w:rsidRDefault="006772B5"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06E82E21" w14:textId="77777777" w:rsidR="006772B5" w:rsidRPr="002146DC" w:rsidRDefault="006772B5" w:rsidP="00895F3A">
      <w:pPr>
        <w:jc w:val="both"/>
        <w:rPr>
          <w:rFonts w:asciiTheme="minorHAnsi" w:hAnsiTheme="minorHAnsi" w:cstheme="minorHAnsi"/>
          <w:sz w:val="22"/>
          <w:szCs w:val="22"/>
        </w:rPr>
      </w:pPr>
    </w:p>
    <w:p w14:paraId="143E4B48" w14:textId="77777777" w:rsidR="006772B5" w:rsidRPr="002146DC" w:rsidRDefault="006772B5"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34DAD1D6" w14:textId="77777777" w:rsidR="006772B5" w:rsidRPr="002146DC" w:rsidRDefault="006772B5" w:rsidP="00895F3A">
      <w:pPr>
        <w:rPr>
          <w:rFonts w:asciiTheme="minorHAnsi" w:eastAsia="MS Mincho" w:hAnsiTheme="minorHAnsi" w:cstheme="minorHAnsi"/>
          <w:bCs/>
          <w:sz w:val="22"/>
          <w:szCs w:val="22"/>
        </w:rPr>
      </w:pPr>
    </w:p>
    <w:p w14:paraId="49B0DFED" w14:textId="77777777" w:rsidR="006772B5" w:rsidRPr="00C0118D" w:rsidRDefault="006772B5"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218B5121" w14:textId="77777777" w:rsidR="006772B5" w:rsidRPr="00C0118D" w:rsidRDefault="006772B5" w:rsidP="00895F3A">
      <w:pPr>
        <w:ind w:left="426"/>
        <w:rPr>
          <w:rFonts w:asciiTheme="minorHAnsi" w:eastAsia="MS Mincho" w:hAnsiTheme="minorHAnsi" w:cstheme="minorHAnsi"/>
          <w:bCs/>
          <w:sz w:val="22"/>
          <w:szCs w:val="22"/>
        </w:rPr>
      </w:pPr>
    </w:p>
    <w:p w14:paraId="78B42425" w14:textId="77777777" w:rsidR="006772B5" w:rsidRPr="00C0118D" w:rsidRDefault="006772B5"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31DB9262" w14:textId="77777777" w:rsidR="006772B5" w:rsidRPr="00C0118D" w:rsidRDefault="006772B5" w:rsidP="00895F3A">
      <w:pPr>
        <w:ind w:left="426"/>
        <w:rPr>
          <w:rFonts w:asciiTheme="minorHAnsi" w:eastAsia="MS Mincho" w:hAnsiTheme="minorHAnsi" w:cstheme="minorHAnsi"/>
          <w:bCs/>
          <w:sz w:val="22"/>
          <w:szCs w:val="22"/>
        </w:rPr>
      </w:pPr>
    </w:p>
    <w:p w14:paraId="4F8B85A7" w14:textId="77777777" w:rsidR="006772B5" w:rsidRPr="000E2408" w:rsidRDefault="006772B5"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11323A">
        <w:rPr>
          <w:rFonts w:asciiTheme="minorHAnsi" w:eastAsia="MS Mincho" w:hAnsiTheme="minorHAnsi" w:cstheme="minorHAnsi"/>
          <w:bCs/>
          <w:sz w:val="22"/>
          <w:szCs w:val="22"/>
        </w:rPr>
        <w:t>circa 60% is van d</w:t>
      </w:r>
      <w:r w:rsidRPr="00C0118D">
        <w:rPr>
          <w:rFonts w:asciiTheme="minorHAnsi" w:eastAsia="MS Mincho" w:hAnsiTheme="minorHAnsi" w:cstheme="minorHAnsi"/>
          <w:bCs/>
          <w:sz w:val="22"/>
          <w:szCs w:val="22"/>
        </w:rPr>
        <w:t>e onderhavige opdracht gelet op aard, omzet en omvang.</w:t>
      </w:r>
    </w:p>
    <w:p w14:paraId="36933F85" w14:textId="77777777" w:rsidR="006772B5" w:rsidRDefault="006772B5"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6772B5" w14:paraId="349F590F"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49F8A1B7" w14:textId="77777777" w:rsidR="006772B5" w:rsidRPr="00BF5D75" w:rsidRDefault="006772B5"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6260BF7F" w14:textId="77777777" w:rsidR="006772B5" w:rsidRDefault="006772B5"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6772B5" w14:paraId="511EDAD3"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602859D5" w14:textId="77777777" w:rsidR="006772B5" w:rsidRPr="00BF5D75" w:rsidRDefault="006772B5"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070B21DD" w14:textId="77777777" w:rsidR="006772B5" w:rsidRDefault="006772B5"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6772B5" w14:paraId="1F070E0E"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27BDABB1" w14:textId="77777777" w:rsidR="006772B5" w:rsidRPr="00BF5D75" w:rsidRDefault="006772B5"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32707361" w14:textId="77777777" w:rsidR="006772B5" w:rsidRDefault="006772B5"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6772B5" w14:paraId="54A3F0E4"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6CB3034E" w14:textId="77777777" w:rsidR="006772B5" w:rsidRPr="00BF5D75" w:rsidRDefault="006772B5"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2A92A778" w14:textId="77777777" w:rsidR="006772B5" w:rsidRDefault="006772B5"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572F823B" w14:textId="77777777" w:rsidR="006772B5" w:rsidRDefault="006772B5"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305D4467" w14:textId="77777777" w:rsidR="006772B5" w:rsidRDefault="006772B5" w:rsidP="00BE1A92">
      <w:pPr>
        <w:pStyle w:val="Koptekst"/>
        <w:tabs>
          <w:tab w:val="clear" w:pos="4536"/>
          <w:tab w:val="clear" w:pos="9072"/>
          <w:tab w:val="left" w:pos="1276"/>
        </w:tabs>
        <w:rPr>
          <w:rFonts w:ascii="Calibri" w:hAnsi="Calibri" w:cs="Arial"/>
          <w:sz w:val="22"/>
          <w:szCs w:val="22"/>
        </w:rPr>
        <w:sectPr w:rsidR="006772B5" w:rsidSect="00584A86">
          <w:headerReference w:type="default" r:id="rId8"/>
          <w:footerReference w:type="default" r:id="rId9"/>
          <w:pgSz w:w="11906" w:h="16838" w:code="9"/>
          <w:pgMar w:top="1985" w:right="926" w:bottom="567" w:left="1418" w:header="708" w:footer="708" w:gutter="0"/>
          <w:pgNumType w:start="1"/>
          <w:cols w:space="708"/>
        </w:sectPr>
      </w:pPr>
    </w:p>
    <w:p w14:paraId="0515FAA3" w14:textId="77777777" w:rsidR="006772B5" w:rsidRPr="005A61C6" w:rsidRDefault="006772B5" w:rsidP="00BE1A92">
      <w:pPr>
        <w:pStyle w:val="Koptekst"/>
        <w:tabs>
          <w:tab w:val="clear" w:pos="4536"/>
          <w:tab w:val="clear" w:pos="9072"/>
          <w:tab w:val="left" w:pos="1276"/>
        </w:tabs>
        <w:rPr>
          <w:rFonts w:ascii="Calibri" w:hAnsi="Calibri" w:cs="Arial"/>
          <w:sz w:val="22"/>
          <w:szCs w:val="22"/>
        </w:rPr>
      </w:pPr>
    </w:p>
    <w:sectPr w:rsidR="006772B5" w:rsidRPr="005A61C6" w:rsidSect="006772B5">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BD62" w14:textId="77777777" w:rsidR="006772B5" w:rsidRDefault="006772B5">
      <w:r>
        <w:separator/>
      </w:r>
    </w:p>
  </w:endnote>
  <w:endnote w:type="continuationSeparator" w:id="0">
    <w:p w14:paraId="7DC0AD82" w14:textId="77777777" w:rsidR="006772B5" w:rsidRDefault="00677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955C9" w14:textId="77777777" w:rsidR="006772B5" w:rsidRDefault="006772B5">
    <w:pPr>
      <w:pStyle w:val="Voettekst"/>
    </w:pPr>
    <w:r>
      <w:rPr>
        <w:noProof/>
      </w:rPr>
      <w:drawing>
        <wp:anchor distT="0" distB="0" distL="114300" distR="114300" simplePos="0" relativeHeight="251663360" behindDoc="1" locked="0" layoutInCell="1" allowOverlap="1" wp14:anchorId="306BEBC6" wp14:editId="3740EB37">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A2E67" w14:textId="77777777" w:rsidR="00BF5D75" w:rsidRDefault="00121EB2">
    <w:pPr>
      <w:pStyle w:val="Voettekst"/>
    </w:pPr>
    <w:r>
      <w:rPr>
        <w:noProof/>
      </w:rPr>
      <w:drawing>
        <wp:anchor distT="0" distB="0" distL="114300" distR="114300" simplePos="0" relativeHeight="251660288" behindDoc="1" locked="0" layoutInCell="1" allowOverlap="1" wp14:anchorId="032D8CE4" wp14:editId="0582B044">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D032D" w14:textId="77777777" w:rsidR="006772B5" w:rsidRDefault="006772B5">
      <w:r>
        <w:separator/>
      </w:r>
    </w:p>
  </w:footnote>
  <w:footnote w:type="continuationSeparator" w:id="0">
    <w:p w14:paraId="7F6DC6CA" w14:textId="77777777" w:rsidR="006772B5" w:rsidRDefault="00677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33943" w14:textId="77777777" w:rsidR="006772B5" w:rsidRDefault="006772B5">
    <w:pPr>
      <w:pStyle w:val="Koptekst"/>
    </w:pPr>
    <w:r>
      <w:rPr>
        <w:noProof/>
      </w:rPr>
      <w:drawing>
        <wp:anchor distT="0" distB="0" distL="114300" distR="114300" simplePos="0" relativeHeight="251662336" behindDoc="1" locked="0" layoutInCell="1" allowOverlap="1" wp14:anchorId="401C0F05" wp14:editId="0F7902C5">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6925D" w14:textId="77777777" w:rsidR="00121EB2" w:rsidRDefault="00121EB2">
    <w:pPr>
      <w:pStyle w:val="Koptekst"/>
    </w:pPr>
    <w:r>
      <w:rPr>
        <w:noProof/>
      </w:rPr>
      <w:drawing>
        <wp:anchor distT="0" distB="0" distL="114300" distR="114300" simplePos="0" relativeHeight="251659264" behindDoc="1" locked="0" layoutInCell="1" allowOverlap="1" wp14:anchorId="508C601E" wp14:editId="34502F26">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1323A"/>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772B5"/>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129"/>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5B13C2"/>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verklaring.dot</Template>
  <TotalTime>1</TotalTime>
  <Pages>1</Pages>
  <Words>239</Words>
  <Characters>1470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Jan Veenstra</cp:lastModifiedBy>
  <cp:revision>2</cp:revision>
  <cp:lastPrinted>2011-04-29T11:47:00Z</cp:lastPrinted>
  <dcterms:created xsi:type="dcterms:W3CDTF">2021-10-05T10:50:00Z</dcterms:created>
  <dcterms:modified xsi:type="dcterms:W3CDTF">2021-10-05T10:51:00Z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