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E956" w14:textId="77777777" w:rsidR="00B464E3" w:rsidRDefault="00B464E3">
      <w:pPr>
        <w:pStyle w:val="LogoHide"/>
        <w:sectPr w:rsidR="00B464E3" w:rsidSect="00EF54B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835" w:right="850" w:bottom="2835" w:left="850" w:header="850" w:footer="737" w:gutter="0"/>
          <w:cols w:space="720"/>
          <w:titlePg/>
          <w:docGrid w:linePitch="299"/>
        </w:sectPr>
      </w:pPr>
    </w:p>
    <w:p w14:paraId="27AB5FAF" w14:textId="77777777" w:rsidR="00B464E3" w:rsidRPr="00EF54BA" w:rsidRDefault="00EF54BA">
      <w:pPr>
        <w:pStyle w:val="DocumentName"/>
        <w:rPr>
          <w:sz w:val="36"/>
          <w:szCs w:val="36"/>
        </w:rPr>
      </w:pPr>
      <w:bookmarkStart w:id="5" w:name="DocumentTitle"/>
      <w:r>
        <w:rPr>
          <w:sz w:val="36"/>
          <w:szCs w:val="36"/>
        </w:rPr>
        <w:t xml:space="preserve">Bijlage </w:t>
      </w:r>
      <w:r w:rsidR="00C57EA9">
        <w:rPr>
          <w:sz w:val="36"/>
          <w:szCs w:val="36"/>
        </w:rPr>
        <w:t>H</w:t>
      </w:r>
      <w:r>
        <w:rPr>
          <w:sz w:val="36"/>
          <w:szCs w:val="36"/>
        </w:rPr>
        <w:t>1</w:t>
      </w:r>
      <w:r>
        <w:rPr>
          <w:sz w:val="36"/>
          <w:szCs w:val="36"/>
        </w:rPr>
        <w:tab/>
      </w:r>
      <w:proofErr w:type="spellStart"/>
      <w:r w:rsidRPr="00EF54BA">
        <w:rPr>
          <w:sz w:val="36"/>
          <w:szCs w:val="36"/>
        </w:rPr>
        <w:t>Volmachtverklaring</w:t>
      </w:r>
      <w:bookmarkEnd w:id="5"/>
      <w:proofErr w:type="spellEnd"/>
    </w:p>
    <w:p w14:paraId="74829570" w14:textId="6FE7B58E" w:rsidR="00EF54BA" w:rsidRPr="00EF07A3" w:rsidRDefault="00EF54BA" w:rsidP="00EF54BA">
      <w:pPr>
        <w:spacing w:after="0"/>
        <w:rPr>
          <w:b/>
          <w:bCs/>
        </w:rPr>
      </w:pPr>
      <w:bookmarkStart w:id="6" w:name="Start"/>
      <w:bookmarkEnd w:id="6"/>
      <w:r w:rsidRPr="00EF07A3">
        <w:rPr>
          <w:b/>
          <w:bCs/>
        </w:rPr>
        <w:t xml:space="preserve">Behorende bij de </w:t>
      </w:r>
      <w:r w:rsidR="00944ED7">
        <w:rPr>
          <w:b/>
          <w:bCs/>
        </w:rPr>
        <w:t xml:space="preserve">Nationaal openbare </w:t>
      </w:r>
      <w:r w:rsidRPr="00EF07A3">
        <w:rPr>
          <w:b/>
          <w:bCs/>
        </w:rPr>
        <w:t>Aanbesteding Eigendommenverzekering ten behoeve v</w:t>
      </w:r>
      <w:r>
        <w:rPr>
          <w:b/>
          <w:bCs/>
        </w:rPr>
        <w:t xml:space="preserve">an de Gemeente Oostzaan 2021 </w:t>
      </w:r>
      <w:r w:rsidRPr="00EF07A3">
        <w:rPr>
          <w:b/>
          <w:bCs/>
        </w:rPr>
        <w:t>TenderNed-Kenmerk:</w:t>
      </w:r>
      <w:r w:rsidR="00944ED7">
        <w:rPr>
          <w:b/>
          <w:bCs/>
        </w:rPr>
        <w:t xml:space="preserve"> </w:t>
      </w:r>
      <w:r w:rsidR="00944ED7" w:rsidRPr="00944ED7">
        <w:rPr>
          <w:b/>
          <w:bCs/>
        </w:rPr>
        <w:t>329302</w:t>
      </w:r>
    </w:p>
    <w:p w14:paraId="50ABD3DC" w14:textId="77777777" w:rsidR="00EF54BA" w:rsidRPr="00EF07A3" w:rsidRDefault="00EF54BA" w:rsidP="00EF54BA">
      <w:pPr>
        <w:spacing w:after="0"/>
      </w:pPr>
    </w:p>
    <w:p w14:paraId="6AEB8798" w14:textId="77777777" w:rsidR="00EF54BA" w:rsidRPr="00EF07A3" w:rsidRDefault="00EF54BA" w:rsidP="00EF54BA">
      <w:r w:rsidRPr="00EF07A3">
        <w:t>Indien sprake is van aanmelding door een gevolmachtigd agent, zal in onderstaande verklaring opgave moeten worden gedaan van de aan hem verleende volmacht(en) op basis waarvan de aanmelding wordt ingediend.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54BA" w14:paraId="0A6EEDF6" w14:textId="77777777" w:rsidTr="00760724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EF54BA" w:rsidRPr="00BD0CCD" w14:paraId="53D13B54" w14:textId="77777777" w:rsidTr="00760724">
              <w:trPr>
                <w:trHeight w:val="138"/>
              </w:trPr>
              <w:tc>
                <w:tcPr>
                  <w:tcW w:w="0" w:type="auto"/>
                </w:tcPr>
                <w:p w14:paraId="68BDC8E7" w14:textId="77777777" w:rsidR="00EF54BA" w:rsidRPr="00BD0CCD" w:rsidRDefault="00EF54BA" w:rsidP="0076072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</w:rPr>
                  </w:pPr>
                  <w:r w:rsidRPr="00BD0CCD">
                    <w:rPr>
                      <w:b/>
                      <w:bCs/>
                      <w:color w:val="000000"/>
                    </w:rPr>
                    <w:t xml:space="preserve">VOLMACHTVERKLARING / </w:t>
                  </w:r>
                  <w:proofErr w:type="spellStart"/>
                  <w:r w:rsidRPr="00BD0CCD">
                    <w:rPr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BD0CCD">
                    <w:rPr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1CDDF78F" w14:textId="77777777" w:rsidR="00EF54BA" w:rsidRDefault="00EF54BA" w:rsidP="00760724"/>
        </w:tc>
      </w:tr>
      <w:tr w:rsidR="00EF54BA" w14:paraId="424BE1DF" w14:textId="77777777" w:rsidTr="00760724">
        <w:tc>
          <w:tcPr>
            <w:tcW w:w="9062" w:type="dxa"/>
          </w:tcPr>
          <w:p w14:paraId="5CABB501" w14:textId="77777777" w:rsidR="00EF54BA" w:rsidRDefault="00EF54BA" w:rsidP="00760724"/>
        </w:tc>
      </w:tr>
      <w:tr w:rsidR="00EF54BA" w14:paraId="4AAAFB08" w14:textId="77777777" w:rsidTr="00760724">
        <w:tc>
          <w:tcPr>
            <w:tcW w:w="9062" w:type="dxa"/>
          </w:tcPr>
          <w:p w14:paraId="7425012C" w14:textId="77777777" w:rsidR="00EF54BA" w:rsidRDefault="00EF54BA" w:rsidP="00760724"/>
        </w:tc>
      </w:tr>
      <w:tr w:rsidR="00EF54BA" w14:paraId="255AA2E8" w14:textId="77777777" w:rsidTr="00760724">
        <w:tc>
          <w:tcPr>
            <w:tcW w:w="9062" w:type="dxa"/>
          </w:tcPr>
          <w:p w14:paraId="1C6D3A19" w14:textId="77777777" w:rsidR="00EF54BA" w:rsidRDefault="00EF54BA" w:rsidP="00760724"/>
        </w:tc>
      </w:tr>
    </w:tbl>
    <w:p w14:paraId="21285F3F" w14:textId="77777777" w:rsidR="00EF54BA" w:rsidRPr="00EF07A3" w:rsidRDefault="00EF54BA" w:rsidP="00EF54BA"/>
    <w:p w14:paraId="24DAB9DF" w14:textId="77777777" w:rsidR="00EF54BA" w:rsidRDefault="00EF54BA" w:rsidP="00EF54BA">
      <w:r w:rsidRPr="00EF07A3">
        <w:t xml:space="preserve">Ondertekende verklaart dat hij deze verklaring en de Uniforme Europees Aanbestedingsdocument (zowel ten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volmachtverlenende</w:t>
      </w:r>
      <w:proofErr w:type="spellEnd"/>
      <w:r w:rsidRPr="00EF07A3">
        <w:t xml:space="preserve"> verzekeraar(s)) naar waarheid heeft ingevuld en dat hij bevoegd is om namens de in dit formulier vermelde verzekeraars deel te nemen aan deze aanbestedingsprocedure.</w:t>
      </w:r>
    </w:p>
    <w:p w14:paraId="76196C83" w14:textId="77777777" w:rsidR="00EF54BA" w:rsidRPr="00EF07A3" w:rsidRDefault="00EF54BA" w:rsidP="00EF54BA"/>
    <w:p w14:paraId="4864C8E3" w14:textId="77777777" w:rsidR="00EF54BA" w:rsidRPr="00EF07A3" w:rsidRDefault="00EF54BA" w:rsidP="00EF54BA">
      <w:r w:rsidRPr="00EF07A3">
        <w:t>Naam Gevolmachtigd Agent:</w:t>
      </w:r>
    </w:p>
    <w:p w14:paraId="5D7B8A80" w14:textId="77777777" w:rsidR="00EF54BA" w:rsidRPr="00EF07A3" w:rsidRDefault="00EF54BA" w:rsidP="00EF54BA">
      <w:r w:rsidRPr="00EF07A3">
        <w:t>Contactpersoon :</w:t>
      </w:r>
    </w:p>
    <w:p w14:paraId="677D28C3" w14:textId="77777777" w:rsidR="00EF54BA" w:rsidRPr="00EF07A3" w:rsidRDefault="00EF54BA" w:rsidP="00EF54BA">
      <w:r w:rsidRPr="00EF07A3">
        <w:t>Functie :</w:t>
      </w:r>
    </w:p>
    <w:p w14:paraId="4791BFFE" w14:textId="77777777" w:rsidR="00EF54BA" w:rsidRPr="00EF07A3" w:rsidRDefault="00EF54BA" w:rsidP="00EF54BA">
      <w:r w:rsidRPr="00EF07A3">
        <w:t>Datum :</w:t>
      </w:r>
    </w:p>
    <w:p w14:paraId="3D7F567B" w14:textId="77777777" w:rsidR="00EF54BA" w:rsidRPr="00EF07A3" w:rsidRDefault="00EF54BA" w:rsidP="00EF54BA">
      <w:r w:rsidRPr="00EF07A3">
        <w:t>Plaats :</w:t>
      </w:r>
    </w:p>
    <w:p w14:paraId="5925730A" w14:textId="77777777" w:rsidR="00B03B63" w:rsidRDefault="00B03B63">
      <w:pPr>
        <w:spacing w:line="240" w:lineRule="auto"/>
      </w:pPr>
    </w:p>
    <w:p w14:paraId="0CBB35FB" w14:textId="77777777" w:rsidR="000D553C" w:rsidRDefault="000D553C" w:rsidP="00B03B63">
      <w:pPr>
        <w:pStyle w:val="Page2HeadingTitle"/>
      </w:pPr>
    </w:p>
    <w:p w14:paraId="05128E84" w14:textId="77777777" w:rsidR="00C473BD" w:rsidRDefault="00C473BD" w:rsidP="00DC7824"/>
    <w:sectPr w:rsidR="00C473BD" w:rsidSect="00EF54BA">
      <w:headerReference w:type="default" r:id="rId13"/>
      <w:type w:val="continuous"/>
      <w:pgSz w:w="11906" w:h="16838"/>
      <w:pgMar w:top="2835" w:right="850" w:bottom="2835" w:left="85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F064" w14:textId="77777777" w:rsidR="00EF54BA" w:rsidRDefault="00EF54BA">
      <w:r>
        <w:separator/>
      </w:r>
    </w:p>
  </w:endnote>
  <w:endnote w:type="continuationSeparator" w:id="0">
    <w:p w14:paraId="1456E880" w14:textId="77777777" w:rsidR="00EF54BA" w:rsidRDefault="00EF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5792" w14:textId="77777777" w:rsidR="00EF54BA" w:rsidRDefault="00EF54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1164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14"/>
      <w:gridCol w:w="449"/>
      <w:gridCol w:w="3243"/>
    </w:tblGrid>
    <w:tr w:rsidR="00EF54BA" w:rsidRPr="00B502B3" w14:paraId="471CFDD8" w14:textId="77777777" w:rsidTr="00EF54BA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4B53ADB6" w14:textId="77777777" w:rsidR="00EF54BA" w:rsidRDefault="00EF54BA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643BFF19" w14:textId="77777777" w:rsidR="00EF54BA" w:rsidRPr="00EF54BA" w:rsidRDefault="00EF54BA" w:rsidP="003D702C">
          <w:pPr>
            <w:pStyle w:val="Legalcopy"/>
            <w:rPr>
              <w:lang w:val="en-US"/>
            </w:rPr>
          </w:pPr>
          <w:r w:rsidRPr="00EF54BA">
            <w:rPr>
              <w:lang w:val="en-US"/>
            </w:rPr>
            <w:t xml:space="preserve">Bank: ABN-Amro IBAN NL17 ABNA 0259 9909 06 BIC ABNANL2A </w:t>
          </w:r>
        </w:p>
        <w:p w14:paraId="6CB65612" w14:textId="77777777" w:rsidR="00EF54BA" w:rsidRDefault="00EF54BA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2A10D146" w14:textId="77777777" w:rsidR="00EF54BA" w:rsidRDefault="00EF54BA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62393116" w14:textId="77777777" w:rsidR="00EF54BA" w:rsidRPr="00610018" w:rsidRDefault="00EF54BA" w:rsidP="00EF54BA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6DCC7" wp14:editId="1BE07A2A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3E43340A" w14:textId="77777777" w:rsidR="00271E67" w:rsidRPr="00EF54BA" w:rsidRDefault="00271E67" w:rsidP="00EF54BA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1780" w14:textId="77777777" w:rsidR="00EF54BA" w:rsidRDefault="00EF54BA">
      <w:r>
        <w:separator/>
      </w:r>
    </w:p>
  </w:footnote>
  <w:footnote w:type="continuationSeparator" w:id="0">
    <w:p w14:paraId="611BF362" w14:textId="77777777" w:rsidR="00EF54BA" w:rsidRDefault="00EF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403A" w14:textId="77777777" w:rsidR="00EF54BA" w:rsidRDefault="00EF54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70486" w14:textId="77777777" w:rsidR="00271E67" w:rsidRDefault="00271E67">
    <w:pPr>
      <w:pStyle w:val="LogoHide"/>
    </w:pPr>
  </w:p>
  <w:p w14:paraId="2C457CE5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0D52C78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B5E52" w14:textId="77777777" w:rsidR="00271E67" w:rsidRDefault="00EF54BA" w:rsidP="00EF54BA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A8CC891" wp14:editId="75F72F1A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DE3625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56F91" w14:textId="77777777" w:rsidR="00271E67" w:rsidRDefault="00271E67" w:rsidP="00C473BD">
    <w:pPr>
      <w:pStyle w:val="LogoHide"/>
    </w:pPr>
  </w:p>
  <w:p w14:paraId="6025ECD5" w14:textId="77777777" w:rsidR="00271E67" w:rsidRDefault="00EF54BA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B03B63">
      <w:rPr>
        <w:noProof/>
      </w:rPr>
      <w:t>2</w:t>
    </w:r>
    <w:r w:rsidR="00271E67">
      <w:fldChar w:fldCharType="end"/>
    </w:r>
  </w:p>
  <w:p w14:paraId="29FB9B72" w14:textId="77777777" w:rsidR="004403A5" w:rsidRPr="00473F56" w:rsidRDefault="00EF54BA" w:rsidP="00B03B63">
    <w:pPr>
      <w:pStyle w:val="Page2HeadingTitle"/>
    </w:pPr>
    <w:bookmarkStart w:id="8" w:name="DocumentTitle2"/>
    <w:proofErr w:type="spellStart"/>
    <w:r>
      <w:t>Volmachtverklaring</w:t>
    </w:r>
    <w:bookmarkEnd w:id="8"/>
    <w:proofErr w:type="spellEnd"/>
    <w:r w:rsidR="004403A5" w:rsidRPr="00473F56">
      <w:t xml:space="preserve"> </w:t>
    </w:r>
  </w:p>
  <w:p w14:paraId="348725C1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AC98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34C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10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A2A5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60A6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8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E6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D227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70687"/>
    <w:multiLevelType w:val="multilevel"/>
    <w:tmpl w:val="7D6403E4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0594854"/>
    <w:multiLevelType w:val="multilevel"/>
    <w:tmpl w:val="3E6C23C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39A200B"/>
    <w:multiLevelType w:val="multilevel"/>
    <w:tmpl w:val="4A668B44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2A0484"/>
    <w:multiLevelType w:val="multilevel"/>
    <w:tmpl w:val="9572ACC2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5" w15:restartNumberingAfterBreak="0">
    <w:nsid w:val="2BFD4963"/>
    <w:multiLevelType w:val="multilevel"/>
    <w:tmpl w:val="9DA8BBC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6" w15:restartNumberingAfterBreak="0">
    <w:nsid w:val="3C857B6D"/>
    <w:multiLevelType w:val="multilevel"/>
    <w:tmpl w:val="4CFCF8EA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F3C3204"/>
    <w:multiLevelType w:val="multilevel"/>
    <w:tmpl w:val="BB30B9E0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8" w15:restartNumberingAfterBreak="0">
    <w:nsid w:val="52664DEB"/>
    <w:multiLevelType w:val="multilevel"/>
    <w:tmpl w:val="58AC3684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9" w15:restartNumberingAfterBreak="0">
    <w:nsid w:val="5DC353E3"/>
    <w:multiLevelType w:val="multilevel"/>
    <w:tmpl w:val="14B8354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0" w15:restartNumberingAfterBreak="0">
    <w:nsid w:val="637728B6"/>
    <w:multiLevelType w:val="multilevel"/>
    <w:tmpl w:val="04E4F52C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3282930"/>
    <w:multiLevelType w:val="multilevel"/>
    <w:tmpl w:val="28D60EE8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72E7503"/>
    <w:multiLevelType w:val="multilevel"/>
    <w:tmpl w:val="2EB6740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2"/>
  </w:num>
  <w:num w:numId="16">
    <w:abstractNumId w:val="22"/>
  </w:num>
  <w:num w:numId="17">
    <w:abstractNumId w:val="19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BA"/>
    <w:rsid w:val="00001F81"/>
    <w:rsid w:val="000071F3"/>
    <w:rsid w:val="000072D8"/>
    <w:rsid w:val="000078A6"/>
    <w:rsid w:val="00010E00"/>
    <w:rsid w:val="00011D05"/>
    <w:rsid w:val="00017217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513F8"/>
    <w:rsid w:val="00657443"/>
    <w:rsid w:val="00680CDD"/>
    <w:rsid w:val="006A78FF"/>
    <w:rsid w:val="006D332B"/>
    <w:rsid w:val="00810D9F"/>
    <w:rsid w:val="008422E6"/>
    <w:rsid w:val="00855FDE"/>
    <w:rsid w:val="00857E38"/>
    <w:rsid w:val="008D61A6"/>
    <w:rsid w:val="00913929"/>
    <w:rsid w:val="00920867"/>
    <w:rsid w:val="00921D66"/>
    <w:rsid w:val="009235E0"/>
    <w:rsid w:val="00925E10"/>
    <w:rsid w:val="00944ED7"/>
    <w:rsid w:val="0094541D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57EA9"/>
    <w:rsid w:val="00C734C4"/>
    <w:rsid w:val="00C8631B"/>
    <w:rsid w:val="00C90BB6"/>
    <w:rsid w:val="00CC5F8D"/>
    <w:rsid w:val="00CE06AD"/>
    <w:rsid w:val="00CF1277"/>
    <w:rsid w:val="00CF3EAD"/>
    <w:rsid w:val="00CF6524"/>
    <w:rsid w:val="00D10586"/>
    <w:rsid w:val="00D17F8D"/>
    <w:rsid w:val="00D30C03"/>
    <w:rsid w:val="00D53391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22FA"/>
    <w:rsid w:val="00EF11A4"/>
    <w:rsid w:val="00EF54BA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D5A54D"/>
  <w15:docId w15:val="{98DF48EE-C195-4356-9555-C7F38E7B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EF54BA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EF54BA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EF54BA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EF54BA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EF54BA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EF54BA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EF54BA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EF54BA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EF54BA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EF54BA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EF54BA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EF54BA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EF54BA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EF54BA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EF54BA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EF54BA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EF54BA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EF54BA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EF54BA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EF54BA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EF54BA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EF54BA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EF54BA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EF54BA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EF54BA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EF54BA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EF54BA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EF54BA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EF54BA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EF54BA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EF54BA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EF54BA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EF54BA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EF54BA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EF54BA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EF54BA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EF54BA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EF54BA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EF54BA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EF54BA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EF54BA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EF54BA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EF54BA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EF54BA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EF54BA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EF54BA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EF54BA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EF54BA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EF54BA"/>
  </w:style>
  <w:style w:type="character" w:styleId="Titelvanboek">
    <w:name w:val="Book Title"/>
    <w:basedOn w:val="Standaardalinea-lettertype"/>
    <w:uiPriority w:val="33"/>
    <w:semiHidden/>
    <w:qFormat/>
    <w:rsid w:val="00EF54BA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EF54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EF54B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F54BA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EF54BA"/>
    <w:pPr>
      <w:ind w:left="720"/>
      <w:contextualSpacing/>
    </w:pPr>
  </w:style>
  <w:style w:type="paragraph" w:styleId="Macrotekst">
    <w:name w:val="macro"/>
    <w:link w:val="MacrotekstChar"/>
    <w:semiHidden/>
    <w:rsid w:val="00EF54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EF54BA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EF54BA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EF54BA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EF54BA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EF54BA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EF54BA"/>
    <w:pPr>
      <w:spacing w:after="0"/>
    </w:pPr>
  </w:style>
  <w:style w:type="paragraph" w:styleId="Kopbronvermelding">
    <w:name w:val="toa heading"/>
    <w:basedOn w:val="Standaard"/>
    <w:next w:val="Standaard"/>
    <w:semiHidden/>
    <w:rsid w:val="00EF54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EF54BA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EF54B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F54B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EF54BA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F54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F54BA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EF54BA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EF54BA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EF54BA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EF54BA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EF54BA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F54BA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EF54BA"/>
  </w:style>
  <w:style w:type="paragraph" w:styleId="HTML-adres">
    <w:name w:val="HTML Address"/>
    <w:basedOn w:val="Standaard"/>
    <w:link w:val="HTML-adresChar"/>
    <w:semiHidden/>
    <w:rsid w:val="00EF54BA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EF54BA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EF54BA"/>
    <w:rPr>
      <w:i/>
      <w:iCs/>
    </w:rPr>
  </w:style>
  <w:style w:type="character" w:styleId="HTMLCode">
    <w:name w:val="HTML Code"/>
    <w:basedOn w:val="Standaardalinea-lettertype"/>
    <w:semiHidden/>
    <w:rsid w:val="00EF54BA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F54BA"/>
    <w:rPr>
      <w:i/>
      <w:iCs/>
    </w:rPr>
  </w:style>
  <w:style w:type="character" w:styleId="HTML-toetsenbord">
    <w:name w:val="HTML Keyboard"/>
    <w:basedOn w:val="Standaardalinea-lettertype"/>
    <w:semiHidden/>
    <w:rsid w:val="00EF54BA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EF54BA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F54BA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EF54BA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EF54BA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EF54BA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EF54BA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EF54BA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EF54BA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EF54BA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EF54BA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EF54BA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EF54BA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EF54BA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EF54BA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F54BA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EF54BA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EF54B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F54BA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EF54BA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EF54BA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EF54BA"/>
    <w:rPr>
      <w:smallCaps/>
      <w:color w:val="5A5A5A" w:themeColor="text1" w:themeTint="A5"/>
    </w:rPr>
  </w:style>
  <w:style w:type="table" w:styleId="Tabelraster">
    <w:name w:val="Table Grid"/>
    <w:basedOn w:val="Standaardtabel"/>
    <w:uiPriority w:val="39"/>
    <w:rsid w:val="00EF54BA"/>
    <w:rPr>
      <w:rFonts w:asciiTheme="minorHAnsi" w:eastAsiaTheme="minorHAnsi" w:hAnsiTheme="minorHAnsi" w:cstheme="minorBid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</Template>
  <TotalTime>4</TotalTime>
  <Pages>1</Pages>
  <Words>111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Angelique Koelemeijer</cp:lastModifiedBy>
  <cp:revision>4</cp:revision>
  <cp:lastPrinted>2001-09-13T23:06:00Z</cp:lastPrinted>
  <dcterms:created xsi:type="dcterms:W3CDTF">2021-09-02T19:16:00Z</dcterms:created>
  <dcterms:modified xsi:type="dcterms:W3CDTF">2021-09-16T12:23:00Z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