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3942A" w14:textId="77777777" w:rsidR="00E23642" w:rsidRPr="000F6A94" w:rsidRDefault="00E23642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21B807AB" w14:textId="77777777" w:rsidR="00E23642" w:rsidRPr="000F6A94" w:rsidRDefault="00E23642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2C0B00FE" w14:textId="77777777" w:rsidR="00E23642" w:rsidRPr="005A61C6" w:rsidRDefault="00E23642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3D31C9E5" w14:textId="7A811AB7" w:rsidR="00E23642" w:rsidRPr="00002817" w:rsidRDefault="00E23642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002817">
        <w:rPr>
          <w:rFonts w:ascii="Calibri" w:hAnsi="Calibri" w:cs="Arial"/>
          <w:b/>
          <w:sz w:val="24"/>
          <w:szCs w:val="24"/>
        </w:rPr>
        <w:t>Verklaring akkoord concept Overeenkomst met betrekking tot de Europese</w:t>
      </w:r>
      <w:r w:rsidR="00002817" w:rsidRPr="00002817">
        <w:rPr>
          <w:rFonts w:ascii="Calibri" w:hAnsi="Calibri" w:cs="Arial"/>
          <w:b/>
          <w:sz w:val="24"/>
          <w:szCs w:val="24"/>
        </w:rPr>
        <w:t xml:space="preserve"> </w:t>
      </w:r>
      <w:r w:rsidRPr="00002817">
        <w:rPr>
          <w:rFonts w:ascii="Calibri" w:hAnsi="Calibri" w:cs="Arial"/>
          <w:b/>
          <w:sz w:val="24"/>
          <w:szCs w:val="24"/>
        </w:rPr>
        <w:t xml:space="preserve">Aanbesteding </w:t>
      </w:r>
      <w:r w:rsidR="00002817" w:rsidRPr="00002817">
        <w:rPr>
          <w:rFonts w:ascii="Calibri" w:hAnsi="Calibri" w:cs="Arial"/>
          <w:b/>
          <w:sz w:val="24"/>
          <w:szCs w:val="24"/>
        </w:rPr>
        <w:t>2021-SMO2004</w:t>
      </w:r>
      <w:r w:rsidRPr="00002817">
        <w:rPr>
          <w:rFonts w:ascii="Calibri" w:hAnsi="Calibri" w:cs="Arial"/>
          <w:b/>
          <w:sz w:val="24"/>
          <w:szCs w:val="24"/>
        </w:rPr>
        <w:t xml:space="preserve"> ten behoeve van </w:t>
      </w:r>
      <w:r w:rsidR="00002817" w:rsidRPr="00002817">
        <w:rPr>
          <w:rFonts w:ascii="Calibri" w:hAnsi="Calibri" w:cs="Arial"/>
          <w:b/>
          <w:sz w:val="24"/>
          <w:szCs w:val="24"/>
        </w:rPr>
        <w:t>Stichting Scholen aan Zee</w:t>
      </w:r>
      <w:r w:rsidRPr="00002817">
        <w:rPr>
          <w:rFonts w:ascii="Calibri" w:hAnsi="Calibri" w:cs="Arial"/>
          <w:b/>
          <w:sz w:val="24"/>
          <w:szCs w:val="24"/>
        </w:rPr>
        <w:t>.</w:t>
      </w:r>
      <w:r w:rsidRPr="00002817">
        <w:rPr>
          <w:rFonts w:ascii="Calibri" w:hAnsi="Calibri" w:cs="Arial"/>
          <w:b/>
          <w:sz w:val="24"/>
          <w:szCs w:val="24"/>
        </w:rPr>
        <w:br/>
      </w:r>
    </w:p>
    <w:p w14:paraId="3A1B23D1" w14:textId="77777777" w:rsidR="00E23642" w:rsidRPr="00002817" w:rsidRDefault="00E23642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3E39E9A9" w14:textId="77777777" w:rsidR="00E23642" w:rsidRPr="00002817" w:rsidRDefault="00E23642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4EC5BEFA" w14:textId="77777777" w:rsidR="00E23642" w:rsidRPr="00002817" w:rsidRDefault="00E23642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002817">
        <w:rPr>
          <w:rFonts w:ascii="Calibri" w:hAnsi="Calibri" w:cs="Arial"/>
          <w:b/>
          <w:sz w:val="22"/>
          <w:szCs w:val="22"/>
        </w:rPr>
        <w:t>De ondergetekende</w:t>
      </w:r>
    </w:p>
    <w:p w14:paraId="133C5AB5" w14:textId="77777777" w:rsidR="00E23642" w:rsidRPr="00002817" w:rsidRDefault="00E23642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D709C16" w14:textId="77777777" w:rsidR="00E23642" w:rsidRPr="00002817" w:rsidRDefault="00E23642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002817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 ……………………………………………………., geregistreerd bij de kamer van koophandel onder nummer …………………………………. en vertegenwoordigd door …………………………………………………………………in de hoedanigheid van ………………………………………..</w:t>
      </w:r>
    </w:p>
    <w:p w14:paraId="3420B2A9" w14:textId="77777777" w:rsidR="00E23642" w:rsidRPr="00002817" w:rsidRDefault="00E23642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002817">
        <w:rPr>
          <w:rFonts w:ascii="Calibri" w:hAnsi="Calibri" w:cs="Arial"/>
          <w:sz w:val="22"/>
          <w:szCs w:val="22"/>
        </w:rPr>
        <w:tab/>
      </w:r>
      <w:r w:rsidRPr="00002817">
        <w:rPr>
          <w:rFonts w:ascii="Calibri" w:hAnsi="Calibri" w:cs="Arial"/>
          <w:sz w:val="22"/>
          <w:szCs w:val="22"/>
        </w:rPr>
        <w:tab/>
      </w:r>
      <w:r w:rsidRPr="00002817">
        <w:rPr>
          <w:rFonts w:ascii="Calibri" w:hAnsi="Calibri" w:cs="Arial"/>
          <w:sz w:val="22"/>
          <w:szCs w:val="22"/>
        </w:rPr>
        <w:tab/>
      </w:r>
      <w:r w:rsidRPr="00002817">
        <w:rPr>
          <w:rFonts w:ascii="Calibri" w:hAnsi="Calibri" w:cs="Arial"/>
          <w:sz w:val="22"/>
          <w:szCs w:val="22"/>
        </w:rPr>
        <w:tab/>
      </w:r>
      <w:r w:rsidRPr="00002817">
        <w:rPr>
          <w:rFonts w:ascii="Calibri" w:hAnsi="Calibri" w:cs="Arial"/>
          <w:sz w:val="22"/>
          <w:szCs w:val="22"/>
        </w:rPr>
        <w:tab/>
      </w:r>
    </w:p>
    <w:p w14:paraId="6572DFD9" w14:textId="77777777" w:rsidR="00E23642" w:rsidRPr="00002817" w:rsidRDefault="00E23642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002817">
        <w:rPr>
          <w:rFonts w:ascii="Calibri" w:hAnsi="Calibri" w:cs="Arial"/>
          <w:b/>
          <w:sz w:val="22"/>
          <w:szCs w:val="22"/>
        </w:rPr>
        <w:t>verklaart hierbij het volgende:</w:t>
      </w:r>
    </w:p>
    <w:p w14:paraId="03027B9A" w14:textId="77777777" w:rsidR="00E23642" w:rsidRPr="00002817" w:rsidRDefault="00E23642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14C686A" w14:textId="77777777" w:rsidR="00E23642" w:rsidRPr="00002817" w:rsidRDefault="00E23642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002817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3B4E5718" w14:textId="45131C58" w:rsidR="00E23642" w:rsidRPr="00002817" w:rsidRDefault="00E23642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002817">
        <w:rPr>
          <w:rFonts w:ascii="Calibri" w:hAnsi="Calibri" w:cs="Arial"/>
          <w:sz w:val="22"/>
          <w:szCs w:val="22"/>
        </w:rPr>
        <w:t xml:space="preserve">aanbesteding </w:t>
      </w:r>
      <w:r w:rsidR="00002817" w:rsidRPr="00002817">
        <w:rPr>
          <w:rFonts w:ascii="Calibri" w:hAnsi="Calibri" w:cs="Arial"/>
          <w:sz w:val="22"/>
          <w:szCs w:val="22"/>
        </w:rPr>
        <w:t>2021-SMO2004</w:t>
      </w:r>
      <w:r w:rsidRPr="00002817">
        <w:rPr>
          <w:rFonts w:ascii="Calibri" w:hAnsi="Calibri" w:cs="Arial"/>
          <w:sz w:val="22"/>
          <w:szCs w:val="22"/>
        </w:rPr>
        <w:t>:</w:t>
      </w:r>
    </w:p>
    <w:p w14:paraId="4770011F" w14:textId="77777777" w:rsidR="00E23642" w:rsidRPr="00002817" w:rsidRDefault="00E23642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EE7CE17" w14:textId="4EE6813D" w:rsidR="00E23642" w:rsidRPr="00002817" w:rsidRDefault="00002817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002817">
        <w:rPr>
          <w:rFonts w:ascii="Calibri" w:hAnsi="Calibri" w:cs="Arial"/>
          <w:sz w:val="22"/>
          <w:szCs w:val="22"/>
        </w:rPr>
        <w:tab/>
      </w:r>
      <w:r w:rsidR="00E23642" w:rsidRPr="00002817">
        <w:rPr>
          <w:rFonts w:ascii="Calibri" w:hAnsi="Calibri" w:cs="Arial"/>
          <w:sz w:val="22"/>
          <w:szCs w:val="22"/>
        </w:rPr>
        <w:t xml:space="preserve">Bijlage </w:t>
      </w:r>
      <w:r w:rsidRPr="00002817">
        <w:rPr>
          <w:rFonts w:ascii="Calibri" w:hAnsi="Calibri" w:cs="Arial"/>
          <w:sz w:val="22"/>
          <w:szCs w:val="22"/>
        </w:rPr>
        <w:t>C</w:t>
      </w:r>
      <w:r w:rsidR="00E23642" w:rsidRPr="00002817">
        <w:rPr>
          <w:rFonts w:ascii="Calibri" w:hAnsi="Calibri" w:cs="Calibri"/>
          <w:sz w:val="22"/>
          <w:szCs w:val="22"/>
        </w:rPr>
        <w:t xml:space="preserve"> </w:t>
      </w:r>
      <w:r w:rsidR="00E23642" w:rsidRPr="00002817">
        <w:rPr>
          <w:rFonts w:ascii="Calibri" w:hAnsi="Calibri" w:cs="Calibri"/>
          <w:sz w:val="22"/>
          <w:szCs w:val="22"/>
        </w:rPr>
        <w:tab/>
        <w:t xml:space="preserve">Concept </w:t>
      </w:r>
      <w:r w:rsidRPr="00002817">
        <w:rPr>
          <w:rFonts w:ascii="Calibri" w:hAnsi="Calibri" w:cs="Calibri"/>
          <w:sz w:val="22"/>
          <w:szCs w:val="22"/>
        </w:rPr>
        <w:t>O</w:t>
      </w:r>
      <w:r w:rsidR="00E23642" w:rsidRPr="00002817">
        <w:rPr>
          <w:rFonts w:ascii="Calibri" w:hAnsi="Calibri" w:cs="Calibri"/>
          <w:sz w:val="22"/>
          <w:szCs w:val="22"/>
        </w:rPr>
        <w:t>vereenkomst</w:t>
      </w:r>
    </w:p>
    <w:p w14:paraId="035635BD" w14:textId="7BF8F37F" w:rsidR="00E23642" w:rsidRPr="00002817" w:rsidRDefault="00E23642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8A25663" w14:textId="77777777" w:rsidR="00002817" w:rsidRPr="00002817" w:rsidRDefault="00002817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D584231" w14:textId="77777777" w:rsidR="00E23642" w:rsidRDefault="00E23642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DF023EC" w14:textId="77777777" w:rsidR="00E23642" w:rsidRDefault="00E23642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09EF192" w14:textId="77777777" w:rsidR="00E23642" w:rsidRDefault="00E23642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CA649E7" w14:textId="77777777" w:rsidR="00E23642" w:rsidRDefault="00E23642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26DF0EC" w14:textId="77777777" w:rsidR="00E23642" w:rsidRPr="005A61C6" w:rsidRDefault="00E23642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6EC04494" w14:textId="77777777" w:rsidR="00E23642" w:rsidRDefault="00E23642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6113E078" w14:textId="77777777" w:rsidR="00E23642" w:rsidRDefault="00E23642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52973B6D" w14:textId="77777777" w:rsidR="00E23642" w:rsidRDefault="00E23642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0ECFAAA7" w14:textId="77777777" w:rsidR="00E23642" w:rsidRDefault="00E23642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4FD28B47" w14:textId="77777777" w:rsidR="00E23642" w:rsidRDefault="00E23642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E23642" w14:paraId="7EFCD947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5B360EFD" w14:textId="77777777" w:rsidR="00E23642" w:rsidRPr="00BF5D75" w:rsidRDefault="00E23642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43E9E4D7" w14:textId="77777777" w:rsidR="00E23642" w:rsidRDefault="00E23642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E23642" w14:paraId="15DAB6EF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45287C71" w14:textId="77777777" w:rsidR="00E23642" w:rsidRPr="00BF5D75" w:rsidRDefault="00E23642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3D3ADA6F" w14:textId="77777777" w:rsidR="00E23642" w:rsidRDefault="00E23642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E23642" w14:paraId="22021A26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02A8A3CD" w14:textId="77777777" w:rsidR="00E23642" w:rsidRPr="00BF5D75" w:rsidRDefault="00E23642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1AA0B310" w14:textId="77777777" w:rsidR="00E23642" w:rsidRDefault="00E23642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E23642" w14:paraId="324DA31B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45B1EA2A" w14:textId="77777777" w:rsidR="00E23642" w:rsidRPr="00BF5D75" w:rsidRDefault="00E23642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5571163D" w14:textId="77777777" w:rsidR="00E23642" w:rsidRDefault="00E23642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6E6EF8DA" w14:textId="77777777" w:rsidR="00E23642" w:rsidRDefault="00E23642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67770977" w14:textId="77777777" w:rsidR="00E23642" w:rsidRDefault="00E23642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E23642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5CB2FF15" w14:textId="77777777" w:rsidR="00E23642" w:rsidRPr="005A61C6" w:rsidRDefault="00E23642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E23642" w:rsidRPr="005A61C6" w:rsidSect="00E23642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3966D" w14:textId="77777777" w:rsidR="00E23642" w:rsidRDefault="00E23642">
      <w:r>
        <w:separator/>
      </w:r>
    </w:p>
  </w:endnote>
  <w:endnote w:type="continuationSeparator" w:id="0">
    <w:p w14:paraId="3A14880D" w14:textId="77777777" w:rsidR="00E23642" w:rsidRDefault="00E23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6F4AA" w14:textId="77777777" w:rsidR="00E23642" w:rsidRDefault="00E23642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CD22820" wp14:editId="655A1AA8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C58B5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5B77408" wp14:editId="39EB243C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C7AA3" w14:textId="77777777" w:rsidR="00E23642" w:rsidRDefault="00E23642">
      <w:r>
        <w:separator/>
      </w:r>
    </w:p>
  </w:footnote>
  <w:footnote w:type="continuationSeparator" w:id="0">
    <w:p w14:paraId="75524D01" w14:textId="77777777" w:rsidR="00E23642" w:rsidRDefault="00E23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3FE58" w14:textId="77777777" w:rsidR="00E23642" w:rsidRDefault="00E23642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82854E9" wp14:editId="1E4E4C4F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3A3A3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CBD805D" wp14:editId="1CF247C1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2817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F6A94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DF4D5A"/>
    <w:rsid w:val="00E01568"/>
    <w:rsid w:val="00E23642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0CC21A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</Template>
  <TotalTime>2</TotalTime>
  <Pages>1</Pages>
  <Words>71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Jan Veenstra</cp:lastModifiedBy>
  <cp:revision>2</cp:revision>
  <cp:lastPrinted>2011-04-29T11:47:00Z</cp:lastPrinted>
  <dcterms:created xsi:type="dcterms:W3CDTF">2021-05-07T07:40:00Z</dcterms:created>
  <dcterms:modified xsi:type="dcterms:W3CDTF">2021-05-07T07:42:00Z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