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EB830" w14:textId="77777777" w:rsidR="002D0694" w:rsidRPr="000F6A94" w:rsidRDefault="002D0694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01DCB81F" w14:textId="77777777" w:rsidR="002D0694" w:rsidRPr="000F6A94" w:rsidRDefault="002D0694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0B9036F6" w14:textId="77777777" w:rsidR="002D0694" w:rsidRPr="005A61C6" w:rsidRDefault="002D0694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3699299A" w14:textId="7233C5B6" w:rsidR="002D0694" w:rsidRPr="00BF5D75" w:rsidRDefault="002D0694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BF5D75">
        <w:rPr>
          <w:rFonts w:ascii="Calibri" w:hAnsi="Calibri" w:cs="Arial"/>
          <w:b/>
          <w:sz w:val="24"/>
          <w:szCs w:val="24"/>
        </w:rPr>
        <w:t xml:space="preserve">Verklaring akkoord </w:t>
      </w:r>
      <w:r w:rsidRPr="009C3513">
        <w:rPr>
          <w:rFonts w:ascii="Calibri" w:hAnsi="Calibri" w:cs="Arial"/>
          <w:b/>
          <w:sz w:val="24"/>
          <w:szCs w:val="24"/>
        </w:rPr>
        <w:t xml:space="preserve">concept Overeenkomst </w:t>
      </w:r>
      <w:r w:rsidRPr="00BF5D75">
        <w:rPr>
          <w:rFonts w:ascii="Calibri" w:hAnsi="Calibri" w:cs="Arial"/>
          <w:b/>
          <w:sz w:val="24"/>
          <w:szCs w:val="24"/>
        </w:rPr>
        <w:t xml:space="preserve">met betrekking tot de </w:t>
      </w:r>
      <w:r w:rsidR="009C3513" w:rsidRPr="007364D1">
        <w:rPr>
          <w:rFonts w:ascii="Calibri" w:hAnsi="Calibri" w:cs="Arial"/>
          <w:b/>
          <w:sz w:val="24"/>
          <w:szCs w:val="24"/>
        </w:rPr>
        <w:t>Europese Aanbesteding Schoonmaakonderhoud, besteknummer 2021-MO0103, ten behoeve van Stichting Allente onderwijs.</w:t>
      </w:r>
    </w:p>
    <w:p w14:paraId="2CDDC630" w14:textId="77777777" w:rsidR="002D0694" w:rsidRPr="005A61C6" w:rsidRDefault="002D0694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5308F468" w14:textId="77777777" w:rsidR="002D0694" w:rsidRPr="005A61C6" w:rsidRDefault="002D0694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199512E0" w14:textId="77777777" w:rsidR="002D0694" w:rsidRPr="005A61C6" w:rsidRDefault="002D0694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0701CDBB" w14:textId="77777777" w:rsidR="002D0694" w:rsidRPr="005A61C6" w:rsidRDefault="002D069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B3E34CE" w14:textId="77777777" w:rsidR="002D0694" w:rsidRPr="001D5A7A" w:rsidRDefault="002D0694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4C7CB3AD" w14:textId="77777777" w:rsidR="002D0694" w:rsidRPr="001D5A7A" w:rsidRDefault="002D0694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6705E2F7" w14:textId="77777777" w:rsidR="002D0694" w:rsidRPr="005A61C6" w:rsidRDefault="002D0694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67E105E1" w14:textId="77777777" w:rsidR="002D0694" w:rsidRPr="005A61C6" w:rsidRDefault="002D069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EAB7503" w14:textId="77777777" w:rsidR="002D0694" w:rsidRPr="005A61C6" w:rsidRDefault="002D069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52B4B99F" w14:textId="3D6D70F0" w:rsidR="002D0694" w:rsidRDefault="002D069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aanbesteding </w:t>
      </w:r>
      <w:r w:rsidR="009C3513" w:rsidRPr="009C3513">
        <w:rPr>
          <w:rFonts w:ascii="Calibri" w:hAnsi="Calibri" w:cs="Arial"/>
          <w:b/>
          <w:bCs/>
          <w:sz w:val="22"/>
          <w:szCs w:val="22"/>
        </w:rPr>
        <w:t>2021-MO0103</w:t>
      </w:r>
      <w:r w:rsidRPr="005A61C6">
        <w:rPr>
          <w:rFonts w:ascii="Calibri" w:hAnsi="Calibri" w:cs="Arial"/>
          <w:sz w:val="22"/>
          <w:szCs w:val="22"/>
        </w:rPr>
        <w:t>:</w:t>
      </w:r>
    </w:p>
    <w:p w14:paraId="7A41F82D" w14:textId="77777777" w:rsidR="002D0694" w:rsidRPr="009C3513" w:rsidRDefault="002D069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FDADA5F" w14:textId="18E9991D" w:rsidR="002D0694" w:rsidRPr="009C3513" w:rsidRDefault="009C351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9C3513">
        <w:rPr>
          <w:rFonts w:ascii="Calibri" w:hAnsi="Calibri" w:cs="Arial"/>
          <w:sz w:val="22"/>
          <w:szCs w:val="22"/>
        </w:rPr>
        <w:tab/>
      </w:r>
      <w:r w:rsidR="002D0694" w:rsidRPr="009C3513">
        <w:rPr>
          <w:rFonts w:ascii="Calibri" w:hAnsi="Calibri" w:cs="Arial"/>
          <w:sz w:val="22"/>
          <w:szCs w:val="22"/>
        </w:rPr>
        <w:t xml:space="preserve">Bijlage </w:t>
      </w:r>
      <w:r w:rsidRPr="009C3513">
        <w:rPr>
          <w:rFonts w:ascii="Calibri" w:hAnsi="Calibri" w:cs="Arial"/>
          <w:sz w:val="22"/>
          <w:szCs w:val="22"/>
        </w:rPr>
        <w:t>C</w:t>
      </w:r>
      <w:r w:rsidR="002D0694" w:rsidRPr="009C3513">
        <w:rPr>
          <w:rFonts w:ascii="Calibri" w:hAnsi="Calibri" w:cs="Calibri"/>
          <w:sz w:val="22"/>
          <w:szCs w:val="22"/>
        </w:rPr>
        <w:t xml:space="preserve"> </w:t>
      </w:r>
      <w:r w:rsidR="002D0694" w:rsidRPr="009C3513">
        <w:rPr>
          <w:rFonts w:ascii="Calibri" w:hAnsi="Calibri" w:cs="Calibri"/>
          <w:sz w:val="22"/>
          <w:szCs w:val="22"/>
        </w:rPr>
        <w:tab/>
        <w:t xml:space="preserve">Concept </w:t>
      </w:r>
      <w:r w:rsidRPr="009C3513">
        <w:rPr>
          <w:rFonts w:ascii="Calibri" w:hAnsi="Calibri" w:cs="Calibri"/>
          <w:sz w:val="22"/>
          <w:szCs w:val="22"/>
        </w:rPr>
        <w:t>O</w:t>
      </w:r>
      <w:r w:rsidR="002D0694" w:rsidRPr="009C3513">
        <w:rPr>
          <w:rFonts w:ascii="Calibri" w:hAnsi="Calibri" w:cs="Calibri"/>
          <w:sz w:val="22"/>
          <w:szCs w:val="22"/>
        </w:rPr>
        <w:t>vereenkomst</w:t>
      </w:r>
    </w:p>
    <w:p w14:paraId="654CF2BE" w14:textId="77777777" w:rsidR="002D0694" w:rsidRPr="009C3513" w:rsidRDefault="002D069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409627A" w14:textId="77777777" w:rsidR="002D0694" w:rsidRPr="009C3513" w:rsidRDefault="002D069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713BB0A" w14:textId="77777777" w:rsidR="002D0694" w:rsidRPr="009C3513" w:rsidRDefault="002D069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AFB2482" w14:textId="77777777" w:rsidR="002D0694" w:rsidRPr="009C3513" w:rsidRDefault="002D069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FB459B5" w14:textId="77777777" w:rsidR="002D0694" w:rsidRDefault="002D069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4E23D5C" w14:textId="77777777" w:rsidR="002D0694" w:rsidRPr="005A61C6" w:rsidRDefault="002D069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6658CCA2" w14:textId="77777777" w:rsidR="002D0694" w:rsidRDefault="002D0694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77AF575D" w14:textId="77777777" w:rsidR="002D0694" w:rsidRDefault="002D0694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1CB775EF" w14:textId="77777777" w:rsidR="002D0694" w:rsidRDefault="002D0694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45342213" w14:textId="77777777" w:rsidR="002D0694" w:rsidRDefault="002D0694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7C0BFAFB" w14:textId="77777777" w:rsidR="002D0694" w:rsidRDefault="002D0694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2D0694" w14:paraId="07548B34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72A86558" w14:textId="77777777" w:rsidR="002D0694" w:rsidRPr="00BF5D75" w:rsidRDefault="002D0694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4144CC0B" w14:textId="77777777" w:rsidR="002D0694" w:rsidRDefault="002D0694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2D0694" w14:paraId="31C7E9C4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516D0F20" w14:textId="77777777" w:rsidR="002D0694" w:rsidRPr="00BF5D75" w:rsidRDefault="002D0694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5FEA122B" w14:textId="77777777" w:rsidR="002D0694" w:rsidRDefault="002D0694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2D0694" w14:paraId="63E37DDA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5D5FDE7E" w14:textId="77777777" w:rsidR="002D0694" w:rsidRPr="00BF5D75" w:rsidRDefault="002D0694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41E75CE4" w14:textId="77777777" w:rsidR="002D0694" w:rsidRDefault="002D0694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2D0694" w14:paraId="30CC283F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29600B09" w14:textId="77777777" w:rsidR="002D0694" w:rsidRPr="00BF5D75" w:rsidRDefault="002D0694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64940EE4" w14:textId="77777777" w:rsidR="002D0694" w:rsidRDefault="002D0694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1F0C2AA1" w14:textId="77777777" w:rsidR="002D0694" w:rsidRDefault="002D0694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2330D6D9" w14:textId="77777777" w:rsidR="002D0694" w:rsidRDefault="002D0694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2D0694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23AF1422" w14:textId="77777777" w:rsidR="002D0694" w:rsidRPr="005A61C6" w:rsidRDefault="002D0694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2D0694" w:rsidRPr="005A61C6" w:rsidSect="002D0694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CD7784" w14:textId="77777777" w:rsidR="002D0694" w:rsidRDefault="002D0694">
      <w:r>
        <w:separator/>
      </w:r>
    </w:p>
  </w:endnote>
  <w:endnote w:type="continuationSeparator" w:id="0">
    <w:p w14:paraId="403BFEE3" w14:textId="77777777" w:rsidR="002D0694" w:rsidRDefault="002D0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E0E79" w14:textId="77777777" w:rsidR="002D0694" w:rsidRDefault="002D0694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493E5B4" wp14:editId="08DFFA0B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5720B8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F1CD2E" wp14:editId="285915AF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B4030E" w14:textId="77777777" w:rsidR="002D0694" w:rsidRDefault="002D0694">
      <w:r>
        <w:separator/>
      </w:r>
    </w:p>
  </w:footnote>
  <w:footnote w:type="continuationSeparator" w:id="0">
    <w:p w14:paraId="15570370" w14:textId="77777777" w:rsidR="002D0694" w:rsidRDefault="002D0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B21E8" w14:textId="77777777" w:rsidR="002D0694" w:rsidRDefault="002D0694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F3FEBFB" wp14:editId="424CBA4D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0E4D2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3882EB2" wp14:editId="6A742D11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D0694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8F2FF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C3513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C44D00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3</TotalTime>
  <Pages>1</Pages>
  <Words>72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Jan Veenstra</cp:lastModifiedBy>
  <cp:revision>2</cp:revision>
  <cp:lastPrinted>2011-04-29T11:47:00Z</cp:lastPrinted>
  <dcterms:created xsi:type="dcterms:W3CDTF">2021-03-25T16:54:00Z</dcterms:created>
  <dcterms:modified xsi:type="dcterms:W3CDTF">2021-03-25T16:58:00Z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