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7F51EA" w14:textId="48B2DDEC" w:rsidR="0015701A" w:rsidRDefault="00BA0660" w:rsidP="00BA0660">
      <w:pPr>
        <w:jc w:val="center"/>
        <w:rPr>
          <w:sz w:val="32"/>
          <w:szCs w:val="32"/>
        </w:rPr>
      </w:pPr>
      <w:r w:rsidRPr="00BA0660">
        <w:rPr>
          <w:b/>
          <w:color w:val="548DD4" w:themeColor="text2" w:themeTint="99"/>
          <w:sz w:val="48"/>
          <w:szCs w:val="48"/>
        </w:rPr>
        <w:t>Nota van Inlichtingen</w:t>
      </w:r>
      <w:r w:rsidRPr="00BA0660">
        <w:rPr>
          <w:b/>
          <w:color w:val="548DD4" w:themeColor="text2" w:themeTint="99"/>
          <w:sz w:val="40"/>
          <w:szCs w:val="40"/>
        </w:rPr>
        <w:br/>
      </w:r>
      <w:r w:rsidR="00F84026">
        <w:rPr>
          <w:sz w:val="32"/>
          <w:szCs w:val="32"/>
        </w:rPr>
        <w:t>inkoop</w:t>
      </w:r>
      <w:r w:rsidR="0056564F">
        <w:rPr>
          <w:sz w:val="32"/>
          <w:szCs w:val="32"/>
        </w:rPr>
        <w:t xml:space="preserve">procedure </w:t>
      </w:r>
      <w:r w:rsidR="004E2B16" w:rsidRPr="004E2B16">
        <w:rPr>
          <w:sz w:val="32"/>
          <w:szCs w:val="32"/>
        </w:rPr>
        <w:t>Hulp aan Huis 2021</w:t>
      </w:r>
    </w:p>
    <w:p w14:paraId="59765AB1" w14:textId="3BACA303" w:rsidR="00BA0660" w:rsidRPr="00BA0660" w:rsidRDefault="0015701A" w:rsidP="00BA0660">
      <w:pPr>
        <w:jc w:val="center"/>
        <w:rPr>
          <w:sz w:val="32"/>
          <w:szCs w:val="32"/>
        </w:rPr>
      </w:pPr>
      <w:r w:rsidRPr="0056564F">
        <w:rPr>
          <w:sz w:val="32"/>
          <w:szCs w:val="32"/>
        </w:rPr>
        <w:t>(</w:t>
      </w:r>
      <w:r w:rsidR="0056564F" w:rsidRPr="0056564F">
        <w:rPr>
          <w:sz w:val="32"/>
          <w:szCs w:val="32"/>
        </w:rPr>
        <w:t>1</w:t>
      </w:r>
      <w:r w:rsidR="00BA5DEA">
        <w:rPr>
          <w:sz w:val="32"/>
          <w:szCs w:val="32"/>
        </w:rPr>
        <w:t>8</w:t>
      </w:r>
      <w:r w:rsidR="0056564F" w:rsidRPr="0056564F">
        <w:rPr>
          <w:sz w:val="32"/>
          <w:szCs w:val="32"/>
        </w:rPr>
        <w:t xml:space="preserve"> september 2020</w:t>
      </w:r>
      <w:r w:rsidRPr="0056564F">
        <w:rPr>
          <w:sz w:val="32"/>
          <w:szCs w:val="32"/>
        </w:rPr>
        <w:t>)</w:t>
      </w:r>
    </w:p>
    <w:p w14:paraId="2C822C97" w14:textId="77777777" w:rsidR="00BA0660" w:rsidRDefault="00BA0660" w:rsidP="00BA0660"/>
    <w:p w14:paraId="18F5731A" w14:textId="334ED905" w:rsidR="0015701A" w:rsidRDefault="00514225" w:rsidP="00BA0660">
      <w:pPr>
        <w:rPr>
          <w:b/>
        </w:rPr>
      </w:pPr>
      <w:r>
        <w:rPr>
          <w:b/>
        </w:rPr>
        <w:t>Algemeen</w:t>
      </w:r>
      <w:r w:rsidR="0056564F">
        <w:rPr>
          <w:b/>
        </w:rPr>
        <w:t xml:space="preserve">: </w:t>
      </w:r>
      <w:r w:rsidR="00BA5DEA">
        <w:rPr>
          <w:b/>
        </w:rPr>
        <w:t xml:space="preserve">Door omstandigheden is de Aanbestedende dienst niet in staat om al uw vragen tijdig te kunnen beantwoorden voor de geplande Tweede Nota van Inlichtingen van vandaag. We verwachten deze in de loop van volgende week te kunnen publiceren. Ook zullen we u dan berichten wat de consequenties zijn voor de </w:t>
      </w:r>
      <w:r w:rsidR="003367C0">
        <w:rPr>
          <w:b/>
        </w:rPr>
        <w:t xml:space="preserve">verdere </w:t>
      </w:r>
      <w:bookmarkStart w:id="0" w:name="_GoBack"/>
      <w:bookmarkEnd w:id="0"/>
      <w:r w:rsidR="00BA5DEA">
        <w:rPr>
          <w:b/>
        </w:rPr>
        <w:t>planning van deze procedure</w:t>
      </w:r>
      <w:r w:rsidR="00E52286">
        <w:rPr>
          <w:b/>
        </w:rPr>
        <w:t>.</w:t>
      </w:r>
    </w:p>
    <w:sectPr w:rsidR="0015701A" w:rsidSect="003B7139">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879F0" w14:textId="77777777" w:rsidR="00905025" w:rsidRDefault="00905025" w:rsidP="00BA0660">
      <w:pPr>
        <w:spacing w:after="0" w:line="240" w:lineRule="auto"/>
      </w:pPr>
      <w:r>
        <w:separator/>
      </w:r>
    </w:p>
  </w:endnote>
  <w:endnote w:type="continuationSeparator" w:id="0">
    <w:p w14:paraId="30C4255D" w14:textId="77777777" w:rsidR="00905025" w:rsidRDefault="00905025" w:rsidP="00BA0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4096084"/>
      <w:docPartObj>
        <w:docPartGallery w:val="Page Numbers (Bottom of Page)"/>
        <w:docPartUnique/>
      </w:docPartObj>
    </w:sdtPr>
    <w:sdtEndPr/>
    <w:sdtContent>
      <w:p w14:paraId="5342A1A1" w14:textId="77777777" w:rsidR="00514225" w:rsidRDefault="00514225">
        <w:pPr>
          <w:pStyle w:val="Voettekst"/>
          <w:jc w:val="center"/>
        </w:pPr>
        <w:r>
          <w:fldChar w:fldCharType="begin"/>
        </w:r>
        <w:r>
          <w:instrText>PAGE   \* MERGEFORMAT</w:instrText>
        </w:r>
        <w:r>
          <w:fldChar w:fldCharType="separate"/>
        </w:r>
        <w:r>
          <w:t>2</w:t>
        </w:r>
        <w:r>
          <w:fldChar w:fldCharType="end"/>
        </w:r>
      </w:p>
    </w:sdtContent>
  </w:sdt>
  <w:p w14:paraId="3E3F85F0" w14:textId="77777777" w:rsidR="00514225" w:rsidRDefault="005142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A1E6A" w14:textId="77777777" w:rsidR="00905025" w:rsidRDefault="00905025" w:rsidP="00BA0660">
      <w:pPr>
        <w:spacing w:after="0" w:line="240" w:lineRule="auto"/>
      </w:pPr>
      <w:r>
        <w:separator/>
      </w:r>
    </w:p>
  </w:footnote>
  <w:footnote w:type="continuationSeparator" w:id="0">
    <w:p w14:paraId="1DF8BCA2" w14:textId="77777777" w:rsidR="00905025" w:rsidRDefault="00905025" w:rsidP="00BA0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A2C7C" w14:textId="77777777" w:rsidR="00BA0660" w:rsidRDefault="00BA0660">
    <w:pPr>
      <w:pStyle w:val="Koptekst"/>
      <w:rPr>
        <w:noProof/>
        <w:lang w:eastAsia="nl-NL"/>
      </w:rPr>
    </w:pPr>
    <w:r>
      <w:rPr>
        <w:noProof/>
        <w:lang w:eastAsia="nl-NL"/>
      </w:rPr>
      <w:t xml:space="preserve">                                 </w:t>
    </w:r>
    <w:r>
      <w:rPr>
        <w:noProof/>
        <w:lang w:eastAsia="nl-NL"/>
      </w:rPr>
      <w:tab/>
    </w:r>
    <w:r>
      <w:rPr>
        <w:noProof/>
        <w:lang w:eastAsia="nl-NL"/>
      </w:rPr>
      <w:tab/>
    </w:r>
    <w:r>
      <w:rPr>
        <w:noProof/>
        <w:lang w:eastAsia="nl-NL"/>
      </w:rPr>
      <w:tab/>
    </w:r>
    <w:r>
      <w:rPr>
        <w:noProof/>
        <w:lang w:eastAsia="nl-NL"/>
      </w:rPr>
      <w:tab/>
    </w:r>
    <w:r>
      <w:rPr>
        <w:noProof/>
        <w:lang w:eastAsia="nl-NL"/>
      </w:rPr>
      <w:drawing>
        <wp:inline distT="0" distB="0" distL="0" distR="0" wp14:anchorId="700147C7" wp14:editId="7C2B933A">
          <wp:extent cx="2380891" cy="428079"/>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91341" cy="429958"/>
                  </a:xfrm>
                  <a:prstGeom prst="rect">
                    <a:avLst/>
                  </a:prstGeom>
                </pic:spPr>
              </pic:pic>
            </a:graphicData>
          </a:graphic>
        </wp:inline>
      </w:drawing>
    </w:r>
  </w:p>
  <w:p w14:paraId="2189620C" w14:textId="77777777" w:rsidR="00BA0660" w:rsidRDefault="00BA0660">
    <w:pPr>
      <w:pStyle w:val="Koptekst"/>
      <w:rPr>
        <w:noProof/>
        <w:lang w:eastAsia="nl-NL"/>
      </w:rPr>
    </w:pPr>
  </w:p>
  <w:p w14:paraId="2E832766" w14:textId="77777777" w:rsidR="00BA0660" w:rsidRDefault="00BA0660">
    <w:pPr>
      <w:pStyle w:val="Koptekst"/>
    </w:pPr>
  </w:p>
  <w:p w14:paraId="788B4101" w14:textId="77777777" w:rsidR="00BA0660" w:rsidRDefault="00BA066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700FF"/>
    <w:multiLevelType w:val="multilevel"/>
    <w:tmpl w:val="E94A4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F01725"/>
    <w:multiLevelType w:val="hybridMultilevel"/>
    <w:tmpl w:val="030A088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9FE2527"/>
    <w:multiLevelType w:val="multilevel"/>
    <w:tmpl w:val="1D943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1679FD"/>
    <w:multiLevelType w:val="multilevel"/>
    <w:tmpl w:val="6E649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837BDA"/>
    <w:multiLevelType w:val="multilevel"/>
    <w:tmpl w:val="71F8D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ocumentProtection w:edit="readOnly"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25"/>
    <w:rsid w:val="00005A53"/>
    <w:rsid w:val="00017F23"/>
    <w:rsid w:val="00021374"/>
    <w:rsid w:val="00045574"/>
    <w:rsid w:val="00052646"/>
    <w:rsid w:val="00065461"/>
    <w:rsid w:val="000824D2"/>
    <w:rsid w:val="0009779F"/>
    <w:rsid w:val="00103D48"/>
    <w:rsid w:val="0014014E"/>
    <w:rsid w:val="0015701A"/>
    <w:rsid w:val="00192D0E"/>
    <w:rsid w:val="001F429C"/>
    <w:rsid w:val="00242E19"/>
    <w:rsid w:val="00251281"/>
    <w:rsid w:val="0028018A"/>
    <w:rsid w:val="0029039F"/>
    <w:rsid w:val="002A2FB1"/>
    <w:rsid w:val="002C3AFC"/>
    <w:rsid w:val="002D2B22"/>
    <w:rsid w:val="002D676A"/>
    <w:rsid w:val="002F1CB3"/>
    <w:rsid w:val="002F68AA"/>
    <w:rsid w:val="002F70CC"/>
    <w:rsid w:val="003312BC"/>
    <w:rsid w:val="003367C0"/>
    <w:rsid w:val="00362681"/>
    <w:rsid w:val="003B2A1C"/>
    <w:rsid w:val="003B57E4"/>
    <w:rsid w:val="003D2B45"/>
    <w:rsid w:val="003F1A79"/>
    <w:rsid w:val="004716DF"/>
    <w:rsid w:val="004B3056"/>
    <w:rsid w:val="004E2B16"/>
    <w:rsid w:val="00514225"/>
    <w:rsid w:val="00532115"/>
    <w:rsid w:val="00542174"/>
    <w:rsid w:val="0056564F"/>
    <w:rsid w:val="00565D83"/>
    <w:rsid w:val="00595020"/>
    <w:rsid w:val="00596476"/>
    <w:rsid w:val="00623420"/>
    <w:rsid w:val="006B2075"/>
    <w:rsid w:val="00723515"/>
    <w:rsid w:val="00730CBC"/>
    <w:rsid w:val="00752251"/>
    <w:rsid w:val="0078446C"/>
    <w:rsid w:val="007D0B85"/>
    <w:rsid w:val="0082522F"/>
    <w:rsid w:val="00832683"/>
    <w:rsid w:val="008B7E12"/>
    <w:rsid w:val="008D433D"/>
    <w:rsid w:val="008D468F"/>
    <w:rsid w:val="008F1285"/>
    <w:rsid w:val="00905025"/>
    <w:rsid w:val="00907C7F"/>
    <w:rsid w:val="00934259"/>
    <w:rsid w:val="009430CB"/>
    <w:rsid w:val="00943EEB"/>
    <w:rsid w:val="00944847"/>
    <w:rsid w:val="0097762B"/>
    <w:rsid w:val="00984648"/>
    <w:rsid w:val="009943BF"/>
    <w:rsid w:val="009C7658"/>
    <w:rsid w:val="00A10FB7"/>
    <w:rsid w:val="00A12017"/>
    <w:rsid w:val="00A44EC4"/>
    <w:rsid w:val="00A47076"/>
    <w:rsid w:val="00A57179"/>
    <w:rsid w:val="00A771FE"/>
    <w:rsid w:val="00A923BC"/>
    <w:rsid w:val="00A93950"/>
    <w:rsid w:val="00A94962"/>
    <w:rsid w:val="00AB6CC6"/>
    <w:rsid w:val="00B002D3"/>
    <w:rsid w:val="00B04531"/>
    <w:rsid w:val="00B06250"/>
    <w:rsid w:val="00B21548"/>
    <w:rsid w:val="00B252E5"/>
    <w:rsid w:val="00B507D1"/>
    <w:rsid w:val="00B825B8"/>
    <w:rsid w:val="00BA0660"/>
    <w:rsid w:val="00BA19C9"/>
    <w:rsid w:val="00BA5DEA"/>
    <w:rsid w:val="00BE20D8"/>
    <w:rsid w:val="00BE2E05"/>
    <w:rsid w:val="00C01FAB"/>
    <w:rsid w:val="00C02A58"/>
    <w:rsid w:val="00C438BA"/>
    <w:rsid w:val="00C629DC"/>
    <w:rsid w:val="00C91AF3"/>
    <w:rsid w:val="00CE3AC9"/>
    <w:rsid w:val="00D140D9"/>
    <w:rsid w:val="00D3225B"/>
    <w:rsid w:val="00D35801"/>
    <w:rsid w:val="00D47FC6"/>
    <w:rsid w:val="00D634AF"/>
    <w:rsid w:val="00D812DD"/>
    <w:rsid w:val="00D81F2D"/>
    <w:rsid w:val="00E52286"/>
    <w:rsid w:val="00E7106F"/>
    <w:rsid w:val="00E7315E"/>
    <w:rsid w:val="00E83347"/>
    <w:rsid w:val="00ED236B"/>
    <w:rsid w:val="00ED68D0"/>
    <w:rsid w:val="00EE15E7"/>
    <w:rsid w:val="00F06022"/>
    <w:rsid w:val="00F356A7"/>
    <w:rsid w:val="00F47952"/>
    <w:rsid w:val="00F50CC3"/>
    <w:rsid w:val="00F6305B"/>
    <w:rsid w:val="00F63279"/>
    <w:rsid w:val="00F84026"/>
    <w:rsid w:val="00F9633B"/>
    <w:rsid w:val="00FA2D6D"/>
    <w:rsid w:val="00FA56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0720D63"/>
  <w15:docId w15:val="{92A71C57-60A5-4D59-9F3F-D1934B9CE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066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A0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A0660"/>
    <w:pPr>
      <w:spacing w:after="0" w:line="240" w:lineRule="auto"/>
      <w:ind w:left="720"/>
    </w:pPr>
    <w:rPr>
      <w:rFonts w:ascii="Calibri" w:hAnsi="Calibri" w:cs="Times New Roman"/>
    </w:rPr>
  </w:style>
  <w:style w:type="character" w:styleId="Hyperlink">
    <w:name w:val="Hyperlink"/>
    <w:basedOn w:val="Standaardalinea-lettertype"/>
    <w:uiPriority w:val="99"/>
    <w:unhideWhenUsed/>
    <w:rsid w:val="00BA0660"/>
    <w:rPr>
      <w:color w:val="0000FF" w:themeColor="hyperlink"/>
      <w:u w:val="single"/>
    </w:rPr>
  </w:style>
  <w:style w:type="paragraph" w:styleId="Koptekst">
    <w:name w:val="header"/>
    <w:basedOn w:val="Standaard"/>
    <w:link w:val="KoptekstChar"/>
    <w:uiPriority w:val="99"/>
    <w:unhideWhenUsed/>
    <w:rsid w:val="00BA066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0660"/>
  </w:style>
  <w:style w:type="paragraph" w:styleId="Voettekst">
    <w:name w:val="footer"/>
    <w:basedOn w:val="Standaard"/>
    <w:link w:val="VoettekstChar"/>
    <w:uiPriority w:val="99"/>
    <w:unhideWhenUsed/>
    <w:rsid w:val="00BA066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0660"/>
  </w:style>
  <w:style w:type="paragraph" w:styleId="Ballontekst">
    <w:name w:val="Balloon Text"/>
    <w:basedOn w:val="Standaard"/>
    <w:link w:val="BallontekstChar"/>
    <w:uiPriority w:val="99"/>
    <w:semiHidden/>
    <w:unhideWhenUsed/>
    <w:rsid w:val="00BA066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A0660"/>
    <w:rPr>
      <w:rFonts w:ascii="Tahoma" w:hAnsi="Tahoma" w:cs="Tahoma"/>
      <w:sz w:val="16"/>
      <w:szCs w:val="16"/>
    </w:rPr>
  </w:style>
  <w:style w:type="character" w:styleId="Verwijzingopmerking">
    <w:name w:val="annotation reference"/>
    <w:basedOn w:val="Standaardalinea-lettertype"/>
    <w:uiPriority w:val="99"/>
    <w:semiHidden/>
    <w:unhideWhenUsed/>
    <w:rsid w:val="00D812DD"/>
    <w:rPr>
      <w:sz w:val="16"/>
      <w:szCs w:val="16"/>
    </w:rPr>
  </w:style>
  <w:style w:type="paragraph" w:styleId="Tekstopmerking">
    <w:name w:val="annotation text"/>
    <w:basedOn w:val="Standaard"/>
    <w:link w:val="TekstopmerkingChar"/>
    <w:uiPriority w:val="99"/>
    <w:semiHidden/>
    <w:unhideWhenUsed/>
    <w:rsid w:val="00D812D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812DD"/>
    <w:rPr>
      <w:sz w:val="20"/>
      <w:szCs w:val="20"/>
    </w:rPr>
  </w:style>
  <w:style w:type="paragraph" w:styleId="Onderwerpvanopmerking">
    <w:name w:val="annotation subject"/>
    <w:basedOn w:val="Tekstopmerking"/>
    <w:next w:val="Tekstopmerking"/>
    <w:link w:val="OnderwerpvanopmerkingChar"/>
    <w:uiPriority w:val="99"/>
    <w:semiHidden/>
    <w:unhideWhenUsed/>
    <w:rsid w:val="00D812DD"/>
    <w:rPr>
      <w:b/>
      <w:bCs/>
    </w:rPr>
  </w:style>
  <w:style w:type="character" w:customStyle="1" w:styleId="OnderwerpvanopmerkingChar">
    <w:name w:val="Onderwerp van opmerking Char"/>
    <w:basedOn w:val="TekstopmerkingChar"/>
    <w:link w:val="Onderwerpvanopmerking"/>
    <w:uiPriority w:val="99"/>
    <w:semiHidden/>
    <w:rsid w:val="00D812DD"/>
    <w:rPr>
      <w:b/>
      <w:bCs/>
      <w:sz w:val="20"/>
      <w:szCs w:val="20"/>
    </w:rPr>
  </w:style>
  <w:style w:type="paragraph" w:customStyle="1" w:styleId="text-wrap">
    <w:name w:val="text-wrap"/>
    <w:basedOn w:val="Standaard"/>
    <w:rsid w:val="002F1CB3"/>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15975">
      <w:bodyDiv w:val="1"/>
      <w:marLeft w:val="0"/>
      <w:marRight w:val="0"/>
      <w:marTop w:val="0"/>
      <w:marBottom w:val="0"/>
      <w:divBdr>
        <w:top w:val="none" w:sz="0" w:space="0" w:color="auto"/>
        <w:left w:val="none" w:sz="0" w:space="0" w:color="auto"/>
        <w:bottom w:val="none" w:sz="0" w:space="0" w:color="auto"/>
        <w:right w:val="none" w:sz="0" w:space="0" w:color="auto"/>
      </w:divBdr>
      <w:divsChild>
        <w:div w:id="2013727151">
          <w:marLeft w:val="0"/>
          <w:marRight w:val="0"/>
          <w:marTop w:val="0"/>
          <w:marBottom w:val="0"/>
          <w:divBdr>
            <w:top w:val="none" w:sz="0" w:space="0" w:color="auto"/>
            <w:left w:val="none" w:sz="0" w:space="0" w:color="auto"/>
            <w:bottom w:val="none" w:sz="0" w:space="0" w:color="auto"/>
            <w:right w:val="none" w:sz="0" w:space="0" w:color="auto"/>
          </w:divBdr>
          <w:divsChild>
            <w:div w:id="675690256">
              <w:marLeft w:val="0"/>
              <w:marRight w:val="0"/>
              <w:marTop w:val="0"/>
              <w:marBottom w:val="0"/>
              <w:divBdr>
                <w:top w:val="none" w:sz="0" w:space="0" w:color="auto"/>
                <w:left w:val="none" w:sz="0" w:space="0" w:color="auto"/>
                <w:bottom w:val="none" w:sz="0" w:space="0" w:color="auto"/>
                <w:right w:val="none" w:sz="0" w:space="0" w:color="auto"/>
              </w:divBdr>
              <w:divsChild>
                <w:div w:id="172159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2953">
      <w:bodyDiv w:val="1"/>
      <w:marLeft w:val="0"/>
      <w:marRight w:val="0"/>
      <w:marTop w:val="0"/>
      <w:marBottom w:val="0"/>
      <w:divBdr>
        <w:top w:val="none" w:sz="0" w:space="0" w:color="auto"/>
        <w:left w:val="none" w:sz="0" w:space="0" w:color="auto"/>
        <w:bottom w:val="none" w:sz="0" w:space="0" w:color="auto"/>
        <w:right w:val="none" w:sz="0" w:space="0" w:color="auto"/>
      </w:divBdr>
      <w:divsChild>
        <w:div w:id="2124835881">
          <w:marLeft w:val="0"/>
          <w:marRight w:val="0"/>
          <w:marTop w:val="0"/>
          <w:marBottom w:val="0"/>
          <w:divBdr>
            <w:top w:val="none" w:sz="0" w:space="0" w:color="auto"/>
            <w:left w:val="none" w:sz="0" w:space="0" w:color="auto"/>
            <w:bottom w:val="none" w:sz="0" w:space="0" w:color="auto"/>
            <w:right w:val="none" w:sz="0" w:space="0" w:color="auto"/>
          </w:divBdr>
          <w:divsChild>
            <w:div w:id="572861897">
              <w:marLeft w:val="0"/>
              <w:marRight w:val="0"/>
              <w:marTop w:val="0"/>
              <w:marBottom w:val="0"/>
              <w:divBdr>
                <w:top w:val="none" w:sz="0" w:space="0" w:color="auto"/>
                <w:left w:val="none" w:sz="0" w:space="0" w:color="auto"/>
                <w:bottom w:val="none" w:sz="0" w:space="0" w:color="auto"/>
                <w:right w:val="none" w:sz="0" w:space="0" w:color="auto"/>
              </w:divBdr>
              <w:divsChild>
                <w:div w:id="76175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440416">
      <w:bodyDiv w:val="1"/>
      <w:marLeft w:val="0"/>
      <w:marRight w:val="0"/>
      <w:marTop w:val="0"/>
      <w:marBottom w:val="0"/>
      <w:divBdr>
        <w:top w:val="none" w:sz="0" w:space="0" w:color="auto"/>
        <w:left w:val="none" w:sz="0" w:space="0" w:color="auto"/>
        <w:bottom w:val="none" w:sz="0" w:space="0" w:color="auto"/>
        <w:right w:val="none" w:sz="0" w:space="0" w:color="auto"/>
      </w:divBdr>
      <w:divsChild>
        <w:div w:id="1137915809">
          <w:marLeft w:val="0"/>
          <w:marRight w:val="0"/>
          <w:marTop w:val="0"/>
          <w:marBottom w:val="0"/>
          <w:divBdr>
            <w:top w:val="none" w:sz="0" w:space="0" w:color="auto"/>
            <w:left w:val="none" w:sz="0" w:space="0" w:color="auto"/>
            <w:bottom w:val="none" w:sz="0" w:space="0" w:color="auto"/>
            <w:right w:val="none" w:sz="0" w:space="0" w:color="auto"/>
          </w:divBdr>
          <w:divsChild>
            <w:div w:id="1605072502">
              <w:marLeft w:val="0"/>
              <w:marRight w:val="0"/>
              <w:marTop w:val="0"/>
              <w:marBottom w:val="0"/>
              <w:divBdr>
                <w:top w:val="none" w:sz="0" w:space="0" w:color="auto"/>
                <w:left w:val="none" w:sz="0" w:space="0" w:color="auto"/>
                <w:bottom w:val="none" w:sz="0" w:space="0" w:color="auto"/>
                <w:right w:val="none" w:sz="0" w:space="0" w:color="auto"/>
              </w:divBdr>
              <w:divsChild>
                <w:div w:id="147995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351809">
      <w:bodyDiv w:val="1"/>
      <w:marLeft w:val="0"/>
      <w:marRight w:val="0"/>
      <w:marTop w:val="0"/>
      <w:marBottom w:val="0"/>
      <w:divBdr>
        <w:top w:val="none" w:sz="0" w:space="0" w:color="auto"/>
        <w:left w:val="none" w:sz="0" w:space="0" w:color="auto"/>
        <w:bottom w:val="none" w:sz="0" w:space="0" w:color="auto"/>
        <w:right w:val="none" w:sz="0" w:space="0" w:color="auto"/>
      </w:divBdr>
    </w:div>
    <w:div w:id="1555972386">
      <w:bodyDiv w:val="1"/>
      <w:marLeft w:val="0"/>
      <w:marRight w:val="0"/>
      <w:marTop w:val="0"/>
      <w:marBottom w:val="0"/>
      <w:divBdr>
        <w:top w:val="none" w:sz="0" w:space="0" w:color="auto"/>
        <w:left w:val="none" w:sz="0" w:space="0" w:color="auto"/>
        <w:bottom w:val="none" w:sz="0" w:space="0" w:color="auto"/>
        <w:right w:val="none" w:sz="0" w:space="0" w:color="auto"/>
      </w:divBdr>
      <w:divsChild>
        <w:div w:id="2041317796">
          <w:marLeft w:val="0"/>
          <w:marRight w:val="0"/>
          <w:marTop w:val="0"/>
          <w:marBottom w:val="0"/>
          <w:divBdr>
            <w:top w:val="none" w:sz="0" w:space="0" w:color="auto"/>
            <w:left w:val="none" w:sz="0" w:space="0" w:color="auto"/>
            <w:bottom w:val="none" w:sz="0" w:space="0" w:color="auto"/>
            <w:right w:val="none" w:sz="0" w:space="0" w:color="auto"/>
          </w:divBdr>
          <w:divsChild>
            <w:div w:id="279728113">
              <w:marLeft w:val="0"/>
              <w:marRight w:val="0"/>
              <w:marTop w:val="0"/>
              <w:marBottom w:val="0"/>
              <w:divBdr>
                <w:top w:val="none" w:sz="0" w:space="0" w:color="auto"/>
                <w:left w:val="none" w:sz="0" w:space="0" w:color="auto"/>
                <w:bottom w:val="none" w:sz="0" w:space="0" w:color="auto"/>
                <w:right w:val="none" w:sz="0" w:space="0" w:color="auto"/>
              </w:divBdr>
              <w:divsChild>
                <w:div w:id="96223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Vertrouwelijk\TBJUR\IN\.SJABLONEN%20(recente%20versies)\Nota%20van%20Inlichtingen\Sjabloon%20Nota%20van%20Inlichtingen%20Aanbesteding%20(feb.%202019).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Sjabloon Nota van Inlichtingen Aanbesteding (feb. 2019)</Template>
  <TotalTime>6</TotalTime>
  <Pages>1</Pages>
  <Words>65</Words>
  <Characters>360</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Welling, Bas</dc:creator>
  <cp:lastModifiedBy>Portier, Jennifer (Tilburg)</cp:lastModifiedBy>
  <cp:revision>4</cp:revision>
  <dcterms:created xsi:type="dcterms:W3CDTF">2020-09-18T13:57:00Z</dcterms:created>
  <dcterms:modified xsi:type="dcterms:W3CDTF">2020-09-18T14:02:00Z</dcterms:modified>
</cp:coreProperties>
</file>